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D73" w:rsidRDefault="00ED4D73" w:rsidP="00ED4D73">
      <w:pPr>
        <w:ind w:left="5760"/>
        <w:jc w:val="center"/>
        <w:rPr>
          <w:szCs w:val="28"/>
        </w:rPr>
      </w:pPr>
      <w:r>
        <w:rPr>
          <w:szCs w:val="28"/>
        </w:rPr>
        <w:t>«УТВЕРЖДАЮ»</w:t>
      </w:r>
    </w:p>
    <w:p w:rsidR="00ED4D73" w:rsidRDefault="00ED4D73" w:rsidP="00ED4D73">
      <w:pPr>
        <w:ind w:left="5760"/>
        <w:jc w:val="center"/>
        <w:rPr>
          <w:szCs w:val="28"/>
        </w:rPr>
      </w:pPr>
    </w:p>
    <w:p w:rsidR="00ED4D73" w:rsidRDefault="0021583F" w:rsidP="00ED4D73">
      <w:pPr>
        <w:ind w:left="5760"/>
        <w:jc w:val="center"/>
        <w:rPr>
          <w:szCs w:val="28"/>
        </w:rPr>
      </w:pPr>
      <w:r>
        <w:rPr>
          <w:szCs w:val="28"/>
        </w:rPr>
        <w:t>Н</w:t>
      </w:r>
      <w:r w:rsidR="00ED4D73">
        <w:rPr>
          <w:szCs w:val="28"/>
        </w:rPr>
        <w:t xml:space="preserve">ачальник </w:t>
      </w:r>
    </w:p>
    <w:p w:rsidR="00ED4D73" w:rsidRDefault="00ED4D73" w:rsidP="00ED4D73">
      <w:pPr>
        <w:ind w:left="5760"/>
        <w:jc w:val="center"/>
        <w:rPr>
          <w:szCs w:val="28"/>
        </w:rPr>
      </w:pPr>
      <w:r>
        <w:rPr>
          <w:szCs w:val="28"/>
        </w:rPr>
        <w:t xml:space="preserve">Управления образования </w:t>
      </w:r>
    </w:p>
    <w:p w:rsidR="00ED4D73" w:rsidRDefault="00ED4D73" w:rsidP="00ED4D73">
      <w:pPr>
        <w:ind w:left="5760"/>
        <w:jc w:val="center"/>
        <w:rPr>
          <w:szCs w:val="28"/>
        </w:rPr>
      </w:pPr>
      <w:r>
        <w:rPr>
          <w:szCs w:val="28"/>
        </w:rPr>
        <w:t>города Ростова-на-Дону</w:t>
      </w:r>
    </w:p>
    <w:p w:rsidR="00ED4D73" w:rsidRDefault="00ED4D73" w:rsidP="00424B0D">
      <w:pPr>
        <w:ind w:left="5760"/>
        <w:jc w:val="center"/>
        <w:rPr>
          <w:szCs w:val="28"/>
        </w:rPr>
      </w:pPr>
      <w:r>
        <w:rPr>
          <w:szCs w:val="28"/>
        </w:rPr>
        <w:t>_________</w:t>
      </w:r>
      <w:r w:rsidR="0021583F">
        <w:rPr>
          <w:szCs w:val="28"/>
        </w:rPr>
        <w:t xml:space="preserve">В.А. </w:t>
      </w:r>
      <w:proofErr w:type="spellStart"/>
      <w:r w:rsidR="0021583F">
        <w:rPr>
          <w:szCs w:val="28"/>
        </w:rPr>
        <w:t>Чернышова</w:t>
      </w:r>
      <w:proofErr w:type="spellEnd"/>
    </w:p>
    <w:p w:rsidR="00424B0D" w:rsidRDefault="00424B0D" w:rsidP="00424B0D">
      <w:pPr>
        <w:ind w:left="5760"/>
        <w:jc w:val="center"/>
        <w:rPr>
          <w:szCs w:val="28"/>
        </w:rPr>
      </w:pPr>
      <w:r>
        <w:rPr>
          <w:szCs w:val="28"/>
        </w:rPr>
        <w:t>«__</w:t>
      </w:r>
      <w:proofErr w:type="gramStart"/>
      <w:r>
        <w:rPr>
          <w:szCs w:val="28"/>
        </w:rPr>
        <w:t>_»_</w:t>
      </w:r>
      <w:proofErr w:type="gramEnd"/>
      <w:r>
        <w:rPr>
          <w:szCs w:val="28"/>
        </w:rPr>
        <w:t>_________202</w:t>
      </w:r>
      <w:r w:rsidR="00697A5A">
        <w:rPr>
          <w:szCs w:val="28"/>
        </w:rPr>
        <w:t>4</w:t>
      </w:r>
      <w:r>
        <w:rPr>
          <w:szCs w:val="28"/>
        </w:rPr>
        <w:t xml:space="preserve"> года</w:t>
      </w:r>
    </w:p>
    <w:p w:rsidR="00ED4D73" w:rsidRDefault="00ED4D73" w:rsidP="008176ED">
      <w:pPr>
        <w:jc w:val="center"/>
        <w:rPr>
          <w:szCs w:val="28"/>
        </w:rPr>
      </w:pPr>
    </w:p>
    <w:p w:rsidR="00ED4D73" w:rsidRDefault="00ED4D73" w:rsidP="008176ED">
      <w:pPr>
        <w:jc w:val="center"/>
        <w:rPr>
          <w:szCs w:val="28"/>
        </w:rPr>
      </w:pPr>
    </w:p>
    <w:p w:rsidR="006F1CC7" w:rsidRPr="00632F06" w:rsidRDefault="006F1CC7" w:rsidP="008176ED">
      <w:pPr>
        <w:jc w:val="center"/>
        <w:rPr>
          <w:szCs w:val="28"/>
        </w:rPr>
      </w:pPr>
      <w:r w:rsidRPr="00632F06">
        <w:rPr>
          <w:szCs w:val="28"/>
        </w:rPr>
        <w:t>ДОЛЖНОСТНАЯ ИНСТРУКЦИЯ</w:t>
      </w:r>
    </w:p>
    <w:p w:rsidR="008176ED" w:rsidRPr="00632F06" w:rsidRDefault="008176ED" w:rsidP="008176ED">
      <w:pPr>
        <w:jc w:val="center"/>
        <w:rPr>
          <w:szCs w:val="28"/>
        </w:rPr>
      </w:pPr>
    </w:p>
    <w:p w:rsidR="00892B40" w:rsidRPr="00632F06" w:rsidRDefault="00EA4832" w:rsidP="008176ED">
      <w:pPr>
        <w:jc w:val="center"/>
      </w:pPr>
      <w:r w:rsidRPr="00632F06">
        <w:t>начальника</w:t>
      </w:r>
      <w:r w:rsidR="008176ED" w:rsidRPr="00632F06">
        <w:t xml:space="preserve"> отдела перспективного развития</w:t>
      </w:r>
      <w:r w:rsidR="00892B40" w:rsidRPr="00632F06">
        <w:t xml:space="preserve"> </w:t>
      </w:r>
    </w:p>
    <w:p w:rsidR="008176ED" w:rsidRPr="00632F06" w:rsidRDefault="0028519A" w:rsidP="008176ED">
      <w:pPr>
        <w:jc w:val="center"/>
      </w:pPr>
      <w:r w:rsidRPr="00632F06">
        <w:t>и муниципальных закупок</w:t>
      </w:r>
    </w:p>
    <w:p w:rsidR="008176ED" w:rsidRPr="00632F06" w:rsidRDefault="00880F0F" w:rsidP="008176ED">
      <w:pPr>
        <w:jc w:val="center"/>
      </w:pPr>
      <w:r w:rsidRPr="00632F06">
        <w:t xml:space="preserve"> </w:t>
      </w:r>
      <w:r w:rsidR="008176ED" w:rsidRPr="00632F06">
        <w:t xml:space="preserve"> </w:t>
      </w:r>
      <w:r w:rsidRPr="00632F06">
        <w:t xml:space="preserve"> </w:t>
      </w:r>
      <w:r w:rsidR="008176ED" w:rsidRPr="00632F06">
        <w:t>Управлени</w:t>
      </w:r>
      <w:r w:rsidRPr="00632F06">
        <w:t>я</w:t>
      </w:r>
      <w:r w:rsidR="008176ED" w:rsidRPr="00632F06">
        <w:t xml:space="preserve"> обр</w:t>
      </w:r>
      <w:r w:rsidRPr="00632F06">
        <w:t>азования города Ростова-на-Дону</w:t>
      </w:r>
    </w:p>
    <w:p w:rsidR="008176ED" w:rsidRPr="00632F06" w:rsidRDefault="008176ED" w:rsidP="008176ED">
      <w:pPr>
        <w:rPr>
          <w:sz w:val="16"/>
          <w:szCs w:val="16"/>
        </w:rPr>
      </w:pPr>
    </w:p>
    <w:p w:rsidR="008176ED" w:rsidRPr="00AF329B" w:rsidRDefault="008176ED" w:rsidP="008176ED">
      <w:pPr>
        <w:jc w:val="center"/>
        <w:rPr>
          <w:sz w:val="32"/>
          <w:szCs w:val="32"/>
        </w:rPr>
      </w:pPr>
      <w:r w:rsidRPr="00AF329B">
        <w:rPr>
          <w:sz w:val="32"/>
          <w:szCs w:val="32"/>
        </w:rPr>
        <w:t>14.</w:t>
      </w:r>
      <w:r w:rsidR="00DA0C39" w:rsidRPr="00AF329B">
        <w:rPr>
          <w:sz w:val="32"/>
          <w:szCs w:val="32"/>
        </w:rPr>
        <w:t>150</w:t>
      </w:r>
      <w:r w:rsidR="00877407" w:rsidRPr="00AF329B">
        <w:rPr>
          <w:sz w:val="32"/>
          <w:szCs w:val="32"/>
        </w:rPr>
        <w:t>.</w:t>
      </w:r>
      <w:r w:rsidRPr="00AF329B">
        <w:rPr>
          <w:sz w:val="32"/>
          <w:szCs w:val="32"/>
        </w:rPr>
        <w:t>0</w:t>
      </w:r>
      <w:r w:rsidR="00EA4832" w:rsidRPr="00AF329B">
        <w:rPr>
          <w:sz w:val="32"/>
          <w:szCs w:val="32"/>
        </w:rPr>
        <w:t>1</w:t>
      </w:r>
    </w:p>
    <w:p w:rsidR="008176ED" w:rsidRPr="00632F06" w:rsidRDefault="008176ED" w:rsidP="008176ED">
      <w:pPr>
        <w:jc w:val="center"/>
        <w:rPr>
          <w:szCs w:val="28"/>
        </w:rPr>
      </w:pPr>
    </w:p>
    <w:p w:rsidR="006F1CC7" w:rsidRPr="00632F06" w:rsidRDefault="006F1CC7" w:rsidP="006F1CC7">
      <w:pPr>
        <w:ind w:left="360"/>
        <w:jc w:val="center"/>
        <w:rPr>
          <w:szCs w:val="28"/>
        </w:rPr>
      </w:pPr>
      <w:r w:rsidRPr="00632F06">
        <w:rPr>
          <w:szCs w:val="28"/>
        </w:rPr>
        <w:t>1. Общие положения</w:t>
      </w:r>
    </w:p>
    <w:p w:rsidR="006F1CC7" w:rsidRPr="00632F06" w:rsidRDefault="006F1CC7" w:rsidP="006F1CC7">
      <w:pPr>
        <w:ind w:firstLine="709"/>
        <w:jc w:val="both"/>
        <w:rPr>
          <w:szCs w:val="28"/>
        </w:rPr>
      </w:pPr>
    </w:p>
    <w:p w:rsidR="006F1CC7" w:rsidRPr="00632F06" w:rsidRDefault="006F1CC7" w:rsidP="006F1CC7">
      <w:pPr>
        <w:ind w:firstLine="709"/>
        <w:jc w:val="both"/>
        <w:rPr>
          <w:szCs w:val="28"/>
        </w:rPr>
      </w:pPr>
      <w:r w:rsidRPr="00632F06">
        <w:rPr>
          <w:szCs w:val="28"/>
        </w:rPr>
        <w:t xml:space="preserve">1.1. </w:t>
      </w:r>
      <w:r w:rsidR="00BB131A">
        <w:rPr>
          <w:szCs w:val="28"/>
        </w:rPr>
        <w:t>Начальник отдела</w:t>
      </w:r>
      <w:r w:rsidR="008176ED" w:rsidRPr="00632F06">
        <w:rPr>
          <w:szCs w:val="28"/>
        </w:rPr>
        <w:t xml:space="preserve"> перспективного развития</w:t>
      </w:r>
      <w:r w:rsidR="00892B40" w:rsidRPr="00632F06">
        <w:rPr>
          <w:szCs w:val="28"/>
        </w:rPr>
        <w:t xml:space="preserve"> и муниципальн</w:t>
      </w:r>
      <w:r w:rsidR="0028519A" w:rsidRPr="00632F06">
        <w:rPr>
          <w:szCs w:val="28"/>
        </w:rPr>
        <w:t>ых</w:t>
      </w:r>
      <w:r w:rsidR="00892B40" w:rsidRPr="00632F06">
        <w:rPr>
          <w:szCs w:val="28"/>
        </w:rPr>
        <w:t xml:space="preserve"> зак</w:t>
      </w:r>
      <w:r w:rsidR="0028519A" w:rsidRPr="00632F06">
        <w:rPr>
          <w:szCs w:val="28"/>
        </w:rPr>
        <w:t>упок</w:t>
      </w:r>
      <w:r w:rsidR="00BB131A">
        <w:rPr>
          <w:szCs w:val="28"/>
        </w:rPr>
        <w:t xml:space="preserve"> (далее – отдел)</w:t>
      </w:r>
      <w:r w:rsidR="00880F0F" w:rsidRPr="00632F06">
        <w:rPr>
          <w:szCs w:val="28"/>
        </w:rPr>
        <w:t xml:space="preserve"> </w:t>
      </w:r>
      <w:r w:rsidR="00BB131A">
        <w:rPr>
          <w:szCs w:val="28"/>
        </w:rPr>
        <w:t>является руководителем (далее – руководитель)</w:t>
      </w:r>
      <w:r w:rsidRPr="00632F06">
        <w:rPr>
          <w:szCs w:val="28"/>
        </w:rPr>
        <w:t xml:space="preserve"> </w:t>
      </w:r>
      <w:r w:rsidR="00BB131A">
        <w:rPr>
          <w:szCs w:val="28"/>
        </w:rPr>
        <w:t xml:space="preserve">отдела, обладающего собственной компетенцией. Должность руководителя отдела </w:t>
      </w:r>
      <w:r w:rsidRPr="00632F06">
        <w:rPr>
          <w:szCs w:val="28"/>
        </w:rPr>
        <w:t>относится к</w:t>
      </w:r>
      <w:r w:rsidR="00513512" w:rsidRPr="00632F06">
        <w:rPr>
          <w:szCs w:val="28"/>
        </w:rPr>
        <w:t xml:space="preserve"> </w:t>
      </w:r>
      <w:r w:rsidR="00900E11" w:rsidRPr="00632F06">
        <w:rPr>
          <w:szCs w:val="28"/>
        </w:rPr>
        <w:t>ведущей</w:t>
      </w:r>
      <w:r w:rsidRPr="00632F06">
        <w:rPr>
          <w:szCs w:val="28"/>
        </w:rPr>
        <w:t xml:space="preserve"> группе должностей муниципальной службы города.</w:t>
      </w:r>
    </w:p>
    <w:p w:rsidR="006F1CC7" w:rsidRPr="00632F06" w:rsidRDefault="006F1CC7" w:rsidP="006F1CC7">
      <w:pPr>
        <w:ind w:firstLine="709"/>
        <w:jc w:val="both"/>
        <w:rPr>
          <w:szCs w:val="28"/>
        </w:rPr>
      </w:pPr>
      <w:r w:rsidRPr="00632F06">
        <w:rPr>
          <w:szCs w:val="28"/>
        </w:rPr>
        <w:t xml:space="preserve">1.2. </w:t>
      </w:r>
      <w:r w:rsidR="00BB131A">
        <w:rPr>
          <w:szCs w:val="28"/>
        </w:rPr>
        <w:t>Руководитель отдела назначается на должность и освобождается</w:t>
      </w:r>
      <w:r w:rsidRPr="00632F06">
        <w:rPr>
          <w:szCs w:val="28"/>
        </w:rPr>
        <w:t xml:space="preserve"> </w:t>
      </w:r>
      <w:r w:rsidR="00D935E8">
        <w:rPr>
          <w:szCs w:val="28"/>
        </w:rPr>
        <w:br/>
      </w:r>
      <w:r w:rsidRPr="00632F06">
        <w:rPr>
          <w:szCs w:val="28"/>
        </w:rPr>
        <w:t xml:space="preserve">от </w:t>
      </w:r>
      <w:r w:rsidR="00BB131A">
        <w:rPr>
          <w:szCs w:val="28"/>
        </w:rPr>
        <w:t>замещаемой должности</w:t>
      </w:r>
      <w:r w:rsidRPr="00632F06">
        <w:rPr>
          <w:szCs w:val="28"/>
        </w:rPr>
        <w:t xml:space="preserve"> </w:t>
      </w:r>
      <w:r w:rsidR="00ED7673" w:rsidRPr="00632F06">
        <w:rPr>
          <w:szCs w:val="28"/>
        </w:rPr>
        <w:t>начальником Управлени</w:t>
      </w:r>
      <w:r w:rsidR="00880F0F" w:rsidRPr="00632F06">
        <w:rPr>
          <w:szCs w:val="28"/>
        </w:rPr>
        <w:t>я</w:t>
      </w:r>
      <w:r w:rsidR="00ED7673" w:rsidRPr="00632F06">
        <w:rPr>
          <w:szCs w:val="28"/>
        </w:rPr>
        <w:t xml:space="preserve"> обр</w:t>
      </w:r>
      <w:r w:rsidR="00880F0F" w:rsidRPr="00632F06">
        <w:rPr>
          <w:szCs w:val="28"/>
        </w:rPr>
        <w:t>азования города Ростова-на-Дону</w:t>
      </w:r>
      <w:r w:rsidR="00ED7673" w:rsidRPr="00632F06">
        <w:rPr>
          <w:szCs w:val="28"/>
        </w:rPr>
        <w:t xml:space="preserve"> (далее – У</w:t>
      </w:r>
      <w:r w:rsidR="00530216">
        <w:rPr>
          <w:szCs w:val="28"/>
        </w:rPr>
        <w:t>правление образования)</w:t>
      </w:r>
      <w:r w:rsidR="007761EE">
        <w:rPr>
          <w:szCs w:val="28"/>
        </w:rPr>
        <w:t xml:space="preserve"> по согласованию </w:t>
      </w:r>
      <w:r w:rsidR="001A3EBF">
        <w:rPr>
          <w:szCs w:val="28"/>
        </w:rPr>
        <w:br/>
      </w:r>
      <w:r w:rsidR="007761EE">
        <w:rPr>
          <w:szCs w:val="28"/>
        </w:rPr>
        <w:t>с Администрацией города Ростова-на-Дону</w:t>
      </w:r>
      <w:r w:rsidRPr="00632F06">
        <w:rPr>
          <w:i/>
          <w:szCs w:val="28"/>
        </w:rPr>
        <w:t xml:space="preserve"> </w:t>
      </w:r>
      <w:r w:rsidRPr="00632F06">
        <w:rPr>
          <w:szCs w:val="28"/>
        </w:rPr>
        <w:t>в установленном порядке.</w:t>
      </w:r>
    </w:p>
    <w:p w:rsidR="006F1CC7" w:rsidRPr="00632F06" w:rsidRDefault="006F1CC7" w:rsidP="006F1CC7">
      <w:pPr>
        <w:ind w:firstLine="709"/>
        <w:jc w:val="both"/>
        <w:rPr>
          <w:szCs w:val="28"/>
        </w:rPr>
      </w:pPr>
      <w:r w:rsidRPr="00632F06">
        <w:rPr>
          <w:szCs w:val="28"/>
        </w:rPr>
        <w:t xml:space="preserve">1.3. </w:t>
      </w:r>
      <w:r w:rsidR="00530216">
        <w:rPr>
          <w:szCs w:val="28"/>
        </w:rPr>
        <w:t>Руководитель</w:t>
      </w:r>
      <w:r w:rsidRPr="00632F06">
        <w:rPr>
          <w:szCs w:val="28"/>
        </w:rPr>
        <w:t xml:space="preserve"> </w:t>
      </w:r>
      <w:r w:rsidR="00530216">
        <w:rPr>
          <w:szCs w:val="28"/>
        </w:rPr>
        <w:t xml:space="preserve">отдела осуществляет руководство деятельностью отдела на основе единоначалия и несет персональную ответственность </w:t>
      </w:r>
      <w:r w:rsidR="00D935E8">
        <w:rPr>
          <w:szCs w:val="28"/>
        </w:rPr>
        <w:br/>
      </w:r>
      <w:r w:rsidR="00530216">
        <w:rPr>
          <w:szCs w:val="28"/>
        </w:rPr>
        <w:t>за результаты деятельности отдела.</w:t>
      </w:r>
    </w:p>
    <w:p w:rsidR="00530216" w:rsidRDefault="006F1CC7" w:rsidP="00BB131A">
      <w:pPr>
        <w:ind w:firstLine="709"/>
        <w:jc w:val="both"/>
        <w:rPr>
          <w:szCs w:val="28"/>
        </w:rPr>
      </w:pPr>
      <w:r w:rsidRPr="00632F06">
        <w:rPr>
          <w:szCs w:val="28"/>
        </w:rPr>
        <w:t>1.4.</w:t>
      </w:r>
      <w:r w:rsidR="00530216" w:rsidRPr="00530216">
        <w:rPr>
          <w:szCs w:val="28"/>
        </w:rPr>
        <w:t xml:space="preserve"> </w:t>
      </w:r>
      <w:r w:rsidR="00530216">
        <w:rPr>
          <w:szCs w:val="28"/>
        </w:rPr>
        <w:t>В случае временного отсутствия руководителя отдела (командировка, отпуск, болезнь и т.д.), его полномочия возлагаются начальником Управления образования на главного специалиста отдела.</w:t>
      </w:r>
      <w:r w:rsidR="00530216" w:rsidRPr="00530216">
        <w:rPr>
          <w:szCs w:val="28"/>
        </w:rPr>
        <w:t xml:space="preserve"> </w:t>
      </w:r>
    </w:p>
    <w:p w:rsidR="00530216" w:rsidRDefault="00530216" w:rsidP="00BB131A">
      <w:pPr>
        <w:ind w:firstLine="709"/>
        <w:jc w:val="both"/>
        <w:rPr>
          <w:szCs w:val="28"/>
        </w:rPr>
      </w:pPr>
      <w:r>
        <w:rPr>
          <w:szCs w:val="28"/>
        </w:rPr>
        <w:t xml:space="preserve">Исполнение дополнительных обязанностей временно отсутствующего руководителя отдела без освобождения от работы, определенной трудовым договором, осуществляется с письменного согласия главного специалиста </w:t>
      </w:r>
      <w:r>
        <w:rPr>
          <w:szCs w:val="28"/>
        </w:rPr>
        <w:br/>
        <w:t>(</w:t>
      </w:r>
      <w:r w:rsidRPr="00632F06">
        <w:t>код 14.</w:t>
      </w:r>
      <w:r w:rsidR="00750779">
        <w:t>150</w:t>
      </w:r>
      <w:r w:rsidRPr="00632F06">
        <w:t>.02</w:t>
      </w:r>
      <w:r>
        <w:t>)</w:t>
      </w:r>
      <w:r>
        <w:rPr>
          <w:szCs w:val="28"/>
        </w:rPr>
        <w:t xml:space="preserve"> отдела. Порядок исполнения обязанностей временно отсутствующего руководителя отдела</w:t>
      </w:r>
      <w:r w:rsidR="007761EE">
        <w:rPr>
          <w:szCs w:val="28"/>
        </w:rPr>
        <w:t xml:space="preserve"> определяется начальником Управ</w:t>
      </w:r>
      <w:r>
        <w:rPr>
          <w:szCs w:val="28"/>
        </w:rPr>
        <w:t xml:space="preserve">ления образования в соответствии с требованиями Трудового кодекса Российской Федерации.  </w:t>
      </w:r>
    </w:p>
    <w:p w:rsidR="00530216" w:rsidRDefault="00530216" w:rsidP="006F1CC7">
      <w:pPr>
        <w:spacing w:line="230" w:lineRule="auto"/>
        <w:ind w:firstLine="709"/>
        <w:jc w:val="both"/>
        <w:rPr>
          <w:szCs w:val="28"/>
        </w:rPr>
      </w:pPr>
      <w:r>
        <w:rPr>
          <w:szCs w:val="28"/>
        </w:rPr>
        <w:t>1.5</w:t>
      </w:r>
      <w:r w:rsidR="006F1CC7" w:rsidRPr="00632F06">
        <w:rPr>
          <w:szCs w:val="28"/>
        </w:rPr>
        <w:t>.</w:t>
      </w:r>
      <w:r>
        <w:rPr>
          <w:szCs w:val="28"/>
        </w:rPr>
        <w:t xml:space="preserve"> Руководитель </w:t>
      </w:r>
      <w:r w:rsidR="001402F2">
        <w:rPr>
          <w:szCs w:val="28"/>
        </w:rPr>
        <w:t>отдела</w:t>
      </w:r>
      <w:r>
        <w:rPr>
          <w:szCs w:val="28"/>
        </w:rPr>
        <w:t xml:space="preserve"> непосредственно подчиняется </w:t>
      </w:r>
      <w:r w:rsidR="001402F2">
        <w:rPr>
          <w:szCs w:val="28"/>
        </w:rPr>
        <w:t>начальнику Управления образования,</w:t>
      </w:r>
      <w:r>
        <w:rPr>
          <w:szCs w:val="28"/>
        </w:rPr>
        <w:t xml:space="preserve"> в его отсутствие – лицу, исполняющему обязанности </w:t>
      </w:r>
      <w:r w:rsidR="001402F2">
        <w:rPr>
          <w:szCs w:val="28"/>
        </w:rPr>
        <w:t>начальника.</w:t>
      </w:r>
    </w:p>
    <w:p w:rsidR="006F1CC7" w:rsidRPr="00632F06" w:rsidRDefault="001402F2" w:rsidP="006F1CC7">
      <w:pPr>
        <w:spacing w:line="230" w:lineRule="auto"/>
        <w:ind w:firstLine="709"/>
        <w:jc w:val="both"/>
        <w:rPr>
          <w:szCs w:val="28"/>
        </w:rPr>
      </w:pPr>
      <w:r>
        <w:rPr>
          <w:szCs w:val="28"/>
        </w:rPr>
        <w:t>1.6. Руководитель</w:t>
      </w:r>
      <w:r w:rsidR="00E02218" w:rsidRPr="00632F06">
        <w:rPr>
          <w:szCs w:val="28"/>
        </w:rPr>
        <w:t xml:space="preserve"> отдела </w:t>
      </w:r>
      <w:r w:rsidR="006F1CC7" w:rsidRPr="00632F06">
        <w:rPr>
          <w:szCs w:val="28"/>
        </w:rPr>
        <w:t xml:space="preserve">осуществляет свою </w:t>
      </w:r>
      <w:r w:rsidR="007761EE">
        <w:rPr>
          <w:szCs w:val="28"/>
        </w:rPr>
        <w:t>служебную</w:t>
      </w:r>
      <w:r w:rsidR="006F1CC7" w:rsidRPr="00632F06">
        <w:rPr>
          <w:szCs w:val="28"/>
        </w:rPr>
        <w:t xml:space="preserve"> деятельность </w:t>
      </w:r>
      <w:r w:rsidR="00D935E8">
        <w:rPr>
          <w:szCs w:val="28"/>
        </w:rPr>
        <w:br/>
      </w:r>
      <w:r w:rsidR="006F1CC7" w:rsidRPr="00632F06">
        <w:rPr>
          <w:szCs w:val="28"/>
        </w:rPr>
        <w:t>и реализует свои полномочия на основании:</w:t>
      </w:r>
    </w:p>
    <w:p w:rsidR="00424B0D" w:rsidRDefault="00424B0D" w:rsidP="00F71DE6">
      <w:pPr>
        <w:ind w:left="-426" w:firstLine="568"/>
        <w:jc w:val="both"/>
        <w:rPr>
          <w:szCs w:val="28"/>
        </w:rPr>
      </w:pPr>
    </w:p>
    <w:p w:rsidR="00F71DE6" w:rsidRDefault="00F71DE6" w:rsidP="00F71DE6">
      <w:pPr>
        <w:ind w:left="-426" w:firstLine="568"/>
        <w:jc w:val="both"/>
        <w:rPr>
          <w:szCs w:val="28"/>
        </w:rPr>
      </w:pPr>
      <w:r>
        <w:rPr>
          <w:szCs w:val="28"/>
        </w:rPr>
        <w:t>Конституции Российской Федерации;</w:t>
      </w:r>
    </w:p>
    <w:p w:rsidR="00F71DE6" w:rsidRDefault="007761EE" w:rsidP="00F71DE6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Градостроительного</w:t>
      </w:r>
      <w:r w:rsidR="00F71DE6">
        <w:rPr>
          <w:color w:val="auto"/>
          <w:sz w:val="28"/>
          <w:szCs w:val="28"/>
        </w:rPr>
        <w:t xml:space="preserve"> кодекс</w:t>
      </w:r>
      <w:r>
        <w:rPr>
          <w:color w:val="auto"/>
          <w:sz w:val="28"/>
          <w:szCs w:val="28"/>
        </w:rPr>
        <w:t>а Российской Федерации</w:t>
      </w:r>
      <w:r w:rsidR="00F71DE6">
        <w:rPr>
          <w:color w:val="auto"/>
          <w:sz w:val="28"/>
          <w:szCs w:val="28"/>
        </w:rPr>
        <w:t>;</w:t>
      </w:r>
    </w:p>
    <w:p w:rsidR="00F71DE6" w:rsidRDefault="00F71DE6" w:rsidP="00ED4D7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Федерации»;  </w:t>
      </w:r>
    </w:p>
    <w:p w:rsidR="00F71DE6" w:rsidRDefault="00F71DE6" w:rsidP="00F71DE6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Федерального закона от 02.03.2007 № 25-ФЗ «О муниципальной службе </w:t>
      </w:r>
      <w:r>
        <w:rPr>
          <w:color w:val="auto"/>
          <w:sz w:val="28"/>
          <w:szCs w:val="28"/>
        </w:rPr>
        <w:br/>
        <w:t xml:space="preserve">в Российской Федерации»; </w:t>
      </w:r>
    </w:p>
    <w:p w:rsidR="00F71DE6" w:rsidRDefault="00F71DE6" w:rsidP="00F71DE6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Федерального закона от 25.12.2008 № 273-ФЗ «О противодействии коррупции»; </w:t>
      </w:r>
    </w:p>
    <w:p w:rsidR="00F71DE6" w:rsidRDefault="00F71DE6" w:rsidP="00F71DE6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Областного закона Ростовской области от 09.10.2007 № 786-ЗС </w:t>
      </w:r>
      <w:r>
        <w:rPr>
          <w:color w:val="auto"/>
          <w:sz w:val="28"/>
          <w:szCs w:val="28"/>
        </w:rPr>
        <w:br/>
        <w:t xml:space="preserve">«О муниципальной службе в Ростовской области»; </w:t>
      </w:r>
    </w:p>
    <w:p w:rsidR="00F71DE6" w:rsidRDefault="00F71DE6" w:rsidP="00F71DE6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Областного закона Ростовской области от 12.05.2009 № 218-ЗС </w:t>
      </w:r>
      <w:r>
        <w:rPr>
          <w:color w:val="auto"/>
          <w:sz w:val="28"/>
          <w:szCs w:val="28"/>
        </w:rPr>
        <w:br/>
        <w:t xml:space="preserve">«О противодействии коррупции в Ростовской области»; </w:t>
      </w:r>
    </w:p>
    <w:p w:rsidR="00F71DE6" w:rsidRDefault="00F71DE6" w:rsidP="00F71DE6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Устава города Ростова-на-Дону; </w:t>
      </w:r>
    </w:p>
    <w:p w:rsidR="00F71DE6" w:rsidRDefault="00F71DE6" w:rsidP="00F71DE6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Положения о муниципальной службе в городе Ростове-на-Дону; </w:t>
      </w:r>
    </w:p>
    <w:p w:rsidR="00F71DE6" w:rsidRDefault="00F71DE6" w:rsidP="00F71DE6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иных федеральных и областных законов, нормативных правовых актов Российской Федерации и Ростовской области, решений Ростовской-на-Дону городской Думы, постановлений и распоряжений Администрации города, регулирующих соответствующие виды профессиональной деятельности; </w:t>
      </w:r>
    </w:p>
    <w:p w:rsidR="00F71DE6" w:rsidRDefault="00F71DE6" w:rsidP="00F71DE6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Регламента работы Администрации города Ростова-на-Дону; </w:t>
      </w:r>
    </w:p>
    <w:p w:rsidR="00F71DE6" w:rsidRDefault="00F71DE6" w:rsidP="00F71DE6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Положения </w:t>
      </w:r>
      <w:r w:rsidR="00366C72">
        <w:rPr>
          <w:color w:val="auto"/>
          <w:sz w:val="28"/>
          <w:szCs w:val="28"/>
        </w:rPr>
        <w:t>об Управлении</w:t>
      </w:r>
      <w:r>
        <w:rPr>
          <w:color w:val="auto"/>
          <w:sz w:val="28"/>
          <w:szCs w:val="28"/>
        </w:rPr>
        <w:t xml:space="preserve"> образования города Ростова-на- Дону; </w:t>
      </w:r>
    </w:p>
    <w:p w:rsidR="00F71DE6" w:rsidRDefault="00F71DE6" w:rsidP="00F71DE6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Регламента работы Управления образования города Ростова-на- Дону; </w:t>
      </w:r>
    </w:p>
    <w:p w:rsidR="00F71DE6" w:rsidRDefault="00F71DE6" w:rsidP="00F71DE6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Сводного реестра полномочий, функций и услуг Администрации города, </w:t>
      </w:r>
      <w:r>
        <w:rPr>
          <w:color w:val="auto"/>
          <w:sz w:val="28"/>
          <w:szCs w:val="28"/>
        </w:rPr>
        <w:br/>
        <w:t xml:space="preserve">ее органов и муниципальных учреждений (далее – Сводный реестр полномочий); </w:t>
      </w:r>
    </w:p>
    <w:p w:rsidR="00F71DE6" w:rsidRDefault="00F71DE6" w:rsidP="00F71DE6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настоящей должностной инструкции. </w:t>
      </w:r>
    </w:p>
    <w:p w:rsidR="006F1CC7" w:rsidRPr="00632F06" w:rsidRDefault="006F1CC7" w:rsidP="006F1CC7">
      <w:pPr>
        <w:spacing w:line="230" w:lineRule="auto"/>
        <w:ind w:firstLine="709"/>
        <w:jc w:val="both"/>
        <w:rPr>
          <w:szCs w:val="28"/>
        </w:rPr>
      </w:pPr>
      <w:r w:rsidRPr="00632F06">
        <w:rPr>
          <w:szCs w:val="28"/>
        </w:rPr>
        <w:t>1.7. Показатели результативности и эффективности деятельности:</w:t>
      </w:r>
    </w:p>
    <w:p w:rsidR="00F71DE6" w:rsidRDefault="00F71DE6" w:rsidP="00F71DE6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своевременность выполнения поручений, должностных обязанностей, отсутствие случаев нарушения установленных сроков; </w:t>
      </w:r>
    </w:p>
    <w:p w:rsidR="00F71DE6" w:rsidRDefault="00F71DE6" w:rsidP="00F71DE6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качество выполнения поручений, должностных обязанностей, предусмотренных должностной инструкцией (отсутствие письменных замечаний или случаев возврата документов в связи с нарушением установленных требований к комплектности или оформлению документов, порядка визирования документов, </w:t>
      </w:r>
      <w:r w:rsidR="00D935E8">
        <w:rPr>
          <w:color w:val="auto"/>
          <w:sz w:val="28"/>
          <w:szCs w:val="28"/>
        </w:rPr>
        <w:br/>
      </w:r>
      <w:r>
        <w:rPr>
          <w:color w:val="auto"/>
          <w:sz w:val="28"/>
          <w:szCs w:val="28"/>
        </w:rPr>
        <w:t xml:space="preserve">в том числе в системе электронного документооборота и делопроизводства «Дело» (далее – СЭДД «Дело»); соблюдение правил внутреннего трудового распорядка (отсутствие случаев нарушения правил); </w:t>
      </w:r>
    </w:p>
    <w:p w:rsidR="00F71DE6" w:rsidRDefault="00F71DE6" w:rsidP="00F71DE6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исполнительская дисциплина, производительность труда (степень выполнения запланированных мероприятий); </w:t>
      </w:r>
    </w:p>
    <w:p w:rsidR="00B06D56" w:rsidRPr="00632F06" w:rsidRDefault="00B06D56" w:rsidP="00495986">
      <w:pPr>
        <w:spacing w:line="230" w:lineRule="auto"/>
        <w:ind w:firstLine="709"/>
        <w:jc w:val="both"/>
        <w:rPr>
          <w:szCs w:val="28"/>
        </w:rPr>
      </w:pPr>
    </w:p>
    <w:p w:rsidR="006F1CC7" w:rsidRPr="00632F06" w:rsidRDefault="006F1CC7" w:rsidP="004A04DF">
      <w:pPr>
        <w:spacing w:line="230" w:lineRule="auto"/>
        <w:ind w:left="349" w:firstLine="502"/>
        <w:jc w:val="center"/>
        <w:rPr>
          <w:szCs w:val="28"/>
        </w:rPr>
      </w:pPr>
      <w:r w:rsidRPr="00632F06">
        <w:rPr>
          <w:szCs w:val="28"/>
        </w:rPr>
        <w:t>2. Квалификационные требования</w:t>
      </w:r>
    </w:p>
    <w:p w:rsidR="006F1CC7" w:rsidRPr="00632F06" w:rsidRDefault="006F1CC7" w:rsidP="006F1CC7">
      <w:pPr>
        <w:spacing w:line="230" w:lineRule="auto"/>
        <w:ind w:firstLine="709"/>
        <w:jc w:val="both"/>
        <w:rPr>
          <w:szCs w:val="28"/>
        </w:rPr>
      </w:pPr>
    </w:p>
    <w:p w:rsidR="00F71DE6" w:rsidRDefault="006F1CC7" w:rsidP="004A04DF">
      <w:pPr>
        <w:pStyle w:val="Default"/>
        <w:ind w:left="-426" w:firstLine="1135"/>
        <w:jc w:val="both"/>
        <w:rPr>
          <w:sz w:val="28"/>
          <w:szCs w:val="28"/>
        </w:rPr>
      </w:pPr>
      <w:r w:rsidRPr="004A04DF">
        <w:rPr>
          <w:sz w:val="28"/>
          <w:szCs w:val="28"/>
        </w:rPr>
        <w:t>2.1.</w:t>
      </w:r>
      <w:r w:rsidRPr="00632F06">
        <w:rPr>
          <w:szCs w:val="28"/>
        </w:rPr>
        <w:t xml:space="preserve"> </w:t>
      </w:r>
      <w:r w:rsidR="00F71DE6">
        <w:rPr>
          <w:sz w:val="28"/>
          <w:szCs w:val="28"/>
        </w:rPr>
        <w:t xml:space="preserve">Для замещения должности руководителя отдела устанавливаются следующие квалификационные требования, включающие в себя базовые </w:t>
      </w:r>
      <w:r w:rsidR="00F71DE6">
        <w:rPr>
          <w:sz w:val="28"/>
          <w:szCs w:val="28"/>
        </w:rPr>
        <w:br/>
        <w:t xml:space="preserve">и функциональные квалификационные требования: </w:t>
      </w:r>
    </w:p>
    <w:p w:rsidR="004A04DF" w:rsidRDefault="004A04DF" w:rsidP="004A04DF">
      <w:pPr>
        <w:pStyle w:val="Default"/>
        <w:ind w:left="-426" w:firstLine="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Базовые квалификационные требования: </w:t>
      </w:r>
    </w:p>
    <w:p w:rsidR="004A04DF" w:rsidRDefault="004A04DF" w:rsidP="001A3EBF">
      <w:pPr>
        <w:pStyle w:val="Default"/>
        <w:ind w:left="-426" w:firstLine="709"/>
        <w:rPr>
          <w:sz w:val="28"/>
          <w:szCs w:val="28"/>
        </w:rPr>
      </w:pPr>
      <w:r w:rsidRPr="004A04DF">
        <w:rPr>
          <w:sz w:val="28"/>
          <w:szCs w:val="28"/>
        </w:rPr>
        <w:t>2.2.1.</w:t>
      </w:r>
      <w:r w:rsidRPr="004A04DF">
        <w:rPr>
          <w:szCs w:val="28"/>
        </w:rPr>
        <w:t xml:space="preserve"> </w:t>
      </w:r>
      <w:r>
        <w:rPr>
          <w:sz w:val="28"/>
          <w:szCs w:val="28"/>
        </w:rPr>
        <w:t xml:space="preserve">На должность руководителя отдела назначается лицо, имеющее: </w:t>
      </w:r>
    </w:p>
    <w:p w:rsidR="004A04DF" w:rsidRDefault="004A04DF" w:rsidP="001A3EBF">
      <w:pPr>
        <w:pStyle w:val="Default"/>
        <w:ind w:left="-426" w:firstLine="709"/>
        <w:rPr>
          <w:sz w:val="28"/>
          <w:szCs w:val="28"/>
        </w:rPr>
      </w:pPr>
      <w:r>
        <w:rPr>
          <w:sz w:val="28"/>
          <w:szCs w:val="28"/>
        </w:rPr>
        <w:t xml:space="preserve">высшее образование; </w:t>
      </w:r>
    </w:p>
    <w:p w:rsidR="00176F05" w:rsidRPr="00632F06" w:rsidRDefault="004A04DF" w:rsidP="001A3EBF">
      <w:pPr>
        <w:spacing w:line="230" w:lineRule="auto"/>
        <w:ind w:left="-426" w:firstLine="709"/>
        <w:jc w:val="both"/>
        <w:rPr>
          <w:szCs w:val="28"/>
        </w:rPr>
      </w:pPr>
      <w:r>
        <w:t xml:space="preserve">стаж муниципальной или государственной гражданской службы (государственной службы иных видов) не менее двух лет или стаж работы </w:t>
      </w:r>
      <w:r w:rsidR="00D935E8">
        <w:br/>
      </w:r>
      <w:r>
        <w:lastRenderedPageBreak/>
        <w:t xml:space="preserve">по специальности, соответствующей должностным (служебным) обязанностям, </w:t>
      </w:r>
      <w:r w:rsidR="001A3EBF">
        <w:br/>
      </w:r>
      <w:r>
        <w:t>не менее трех лет;</w:t>
      </w:r>
    </w:p>
    <w:p w:rsidR="006F1CC7" w:rsidRPr="00632F06" w:rsidRDefault="006F1CC7" w:rsidP="001A3EBF">
      <w:pPr>
        <w:spacing w:line="230" w:lineRule="auto"/>
        <w:ind w:left="-426" w:firstLine="709"/>
        <w:jc w:val="both"/>
        <w:rPr>
          <w:szCs w:val="28"/>
        </w:rPr>
      </w:pPr>
      <w:r w:rsidRPr="00632F06">
        <w:rPr>
          <w:szCs w:val="28"/>
        </w:rPr>
        <w:t>2.2.</w:t>
      </w:r>
      <w:r w:rsidR="004A04DF">
        <w:rPr>
          <w:szCs w:val="28"/>
        </w:rPr>
        <w:t>2.</w:t>
      </w:r>
      <w:r w:rsidRPr="00632F06">
        <w:rPr>
          <w:szCs w:val="28"/>
        </w:rPr>
        <w:t xml:space="preserve"> </w:t>
      </w:r>
      <w:r w:rsidR="004A04DF">
        <w:rPr>
          <w:szCs w:val="28"/>
        </w:rPr>
        <w:t>Руководитель</w:t>
      </w:r>
      <w:r w:rsidR="00E02218" w:rsidRPr="00632F06">
        <w:rPr>
          <w:szCs w:val="28"/>
        </w:rPr>
        <w:t xml:space="preserve"> отдела</w:t>
      </w:r>
      <w:r w:rsidRPr="00632F06">
        <w:rPr>
          <w:szCs w:val="28"/>
        </w:rPr>
        <w:t xml:space="preserve"> должен знать:</w:t>
      </w:r>
    </w:p>
    <w:p w:rsidR="004A04DF" w:rsidRDefault="004A04DF" w:rsidP="001A3EBF">
      <w:pPr>
        <w:pStyle w:val="Default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язык Российской Федерации (русский язык); </w:t>
      </w:r>
    </w:p>
    <w:p w:rsidR="004A04DF" w:rsidRDefault="004A04DF" w:rsidP="001A3EBF">
      <w:pPr>
        <w:pStyle w:val="Default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Конституцию Российской Федерации; </w:t>
      </w:r>
    </w:p>
    <w:p w:rsidR="004A04DF" w:rsidRDefault="004A04DF" w:rsidP="004A04DF">
      <w:pPr>
        <w:pStyle w:val="Default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06.10.2003 № 131-ФЗ «Об общих принципах организации местного самоуправления в Российской Федерации»; </w:t>
      </w:r>
    </w:p>
    <w:p w:rsidR="004A04DF" w:rsidRDefault="004A04DF" w:rsidP="004A04DF">
      <w:pPr>
        <w:pStyle w:val="Default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02.03.2007 № 25-ФЗ «О муниципальной службе </w:t>
      </w:r>
      <w:r>
        <w:rPr>
          <w:sz w:val="28"/>
          <w:szCs w:val="28"/>
        </w:rPr>
        <w:br/>
        <w:t xml:space="preserve">в Российской Федерации»; </w:t>
      </w:r>
    </w:p>
    <w:p w:rsidR="004A04DF" w:rsidRDefault="004A04DF" w:rsidP="004A04DF">
      <w:pPr>
        <w:pStyle w:val="Default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25.12.2008 № 273-ФЗ «О противодействии коррупции»; </w:t>
      </w:r>
    </w:p>
    <w:p w:rsidR="004A04DF" w:rsidRDefault="004A04DF" w:rsidP="004A04DF">
      <w:pPr>
        <w:pStyle w:val="Default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02.05.2006 № 59-ФЗ «О порядке рассмотрения обращений граждан Российской Федерации»; </w:t>
      </w:r>
    </w:p>
    <w:p w:rsidR="004A04DF" w:rsidRDefault="004A04DF" w:rsidP="004A04DF">
      <w:pPr>
        <w:pStyle w:val="Default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27.07.2006 № 152-ФЗ «О персональных данных»; </w:t>
      </w:r>
    </w:p>
    <w:p w:rsidR="004A04DF" w:rsidRDefault="004A04DF" w:rsidP="004A04DF">
      <w:pPr>
        <w:pStyle w:val="Default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09.02.2009 № 8-ФЗ «Об обеспечении доступа </w:t>
      </w:r>
      <w:r>
        <w:rPr>
          <w:sz w:val="28"/>
          <w:szCs w:val="28"/>
        </w:rPr>
        <w:br/>
        <w:t xml:space="preserve">к информации о деятельности государственных органов и органов местного самоуправления»; </w:t>
      </w:r>
    </w:p>
    <w:p w:rsidR="004A04DF" w:rsidRDefault="004A04DF" w:rsidP="004A04DF">
      <w:pPr>
        <w:pStyle w:val="Default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Областной закон Ростовской области от 09.10.2007 № 786-ЗС </w:t>
      </w:r>
      <w:r>
        <w:rPr>
          <w:sz w:val="28"/>
          <w:szCs w:val="28"/>
        </w:rPr>
        <w:br/>
        <w:t xml:space="preserve">«О муниципальной службе в Ростовской области»; </w:t>
      </w:r>
    </w:p>
    <w:p w:rsidR="004A04DF" w:rsidRDefault="004A04DF" w:rsidP="004A04DF">
      <w:pPr>
        <w:pStyle w:val="Default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Областной закон Ростовской области от 12.05.2009 № 218-ЗС </w:t>
      </w:r>
      <w:r>
        <w:rPr>
          <w:sz w:val="28"/>
          <w:szCs w:val="28"/>
        </w:rPr>
        <w:br/>
        <w:t xml:space="preserve">«О противодействии коррупции в Ростовской области»; </w:t>
      </w:r>
    </w:p>
    <w:p w:rsidR="004A04DF" w:rsidRDefault="004A04DF" w:rsidP="004A04DF">
      <w:pPr>
        <w:pStyle w:val="Default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Областной закон Ростовской области от 18.09.2006 № 540-ЗС </w:t>
      </w:r>
      <w:r>
        <w:rPr>
          <w:sz w:val="28"/>
          <w:szCs w:val="28"/>
        </w:rPr>
        <w:br/>
        <w:t xml:space="preserve">«Об обращениях граждан»; </w:t>
      </w:r>
    </w:p>
    <w:p w:rsidR="004A04DF" w:rsidRDefault="004A04DF" w:rsidP="004A04DF">
      <w:pPr>
        <w:pStyle w:val="Default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Устав Ростовской области; </w:t>
      </w:r>
    </w:p>
    <w:p w:rsidR="004A04DF" w:rsidRDefault="004A04DF" w:rsidP="004A04DF">
      <w:pPr>
        <w:pStyle w:val="Default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Устав города Ростова-на-Дону; </w:t>
      </w:r>
    </w:p>
    <w:p w:rsidR="004A04DF" w:rsidRDefault="004A04DF" w:rsidP="004A04DF">
      <w:pPr>
        <w:pStyle w:val="Default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Положение о муниципальной службе в городе Ростове-на-Дону; </w:t>
      </w:r>
    </w:p>
    <w:p w:rsidR="00F54EED" w:rsidRPr="00C27AA3" w:rsidRDefault="00F54EED" w:rsidP="00F54EED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 w:rsidRPr="00C27AA3">
        <w:rPr>
          <w:color w:val="auto"/>
          <w:sz w:val="28"/>
          <w:szCs w:val="28"/>
        </w:rPr>
        <w:t>Постановление Администрации города от 07.05.2018 № 496</w:t>
      </w:r>
      <w:r w:rsidRPr="00C27AA3">
        <w:rPr>
          <w:color w:val="auto"/>
          <w:sz w:val="28"/>
          <w:szCs w:val="28"/>
        </w:rPr>
        <w:br/>
        <w:t xml:space="preserve">«Об утверждении Кодекса этики и служебного поведения муниципальных служащих Администрации города Ростова-на-Дону, ее отраслевых (функциональных) и территориальных органов»; </w:t>
      </w:r>
    </w:p>
    <w:p w:rsidR="004A04DF" w:rsidRDefault="004A04DF" w:rsidP="004A04DF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 w:rsidRPr="00C27AA3">
        <w:rPr>
          <w:color w:val="auto"/>
          <w:sz w:val="28"/>
          <w:szCs w:val="28"/>
        </w:rPr>
        <w:t>Регламент работы Администрации города Ростова</w:t>
      </w:r>
      <w:r>
        <w:rPr>
          <w:color w:val="auto"/>
          <w:sz w:val="28"/>
          <w:szCs w:val="28"/>
        </w:rPr>
        <w:t xml:space="preserve">-на-Дону; </w:t>
      </w:r>
    </w:p>
    <w:p w:rsidR="004A04DF" w:rsidRDefault="004A04DF" w:rsidP="004A04DF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Инструкцию по делопроизводству в Администрации города </w:t>
      </w:r>
      <w:r>
        <w:rPr>
          <w:color w:val="auto"/>
          <w:sz w:val="28"/>
          <w:szCs w:val="28"/>
        </w:rPr>
        <w:br/>
        <w:t xml:space="preserve">Ростова-на-Дону; </w:t>
      </w:r>
    </w:p>
    <w:p w:rsidR="004A04DF" w:rsidRDefault="004A04DF" w:rsidP="004A04DF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правовой акт Администрации города, устанавливающий порядок рассмотрения обращений и организации личного приема граждан </w:t>
      </w:r>
      <w:r>
        <w:rPr>
          <w:color w:val="auto"/>
          <w:sz w:val="28"/>
          <w:szCs w:val="28"/>
        </w:rPr>
        <w:br/>
        <w:t xml:space="preserve">в Администрации города; </w:t>
      </w:r>
    </w:p>
    <w:p w:rsidR="004A04DF" w:rsidRDefault="004A04DF" w:rsidP="004A04DF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правовой акт Администрации города, устанавливающий порядок подготовки правовых актов Администрации города; </w:t>
      </w:r>
    </w:p>
    <w:p w:rsidR="004A04DF" w:rsidRDefault="004A04DF" w:rsidP="004A04DF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Политику Администрации города в области качества, цели отдела перспективного развития и муниципальных закупок в области качества с учетом целей, задач и показателей Программы социально-экономического развития города Ростова-на-Дону, а также соответствующих муниципальных программ; </w:t>
      </w:r>
    </w:p>
    <w:p w:rsidR="004A04DF" w:rsidRDefault="004A04DF" w:rsidP="004A04DF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регламенты и стандарты системы менеджмента качества (далее – СМК), непосредственно связанные с выполнением должностных обязанностей, </w:t>
      </w:r>
      <w:r w:rsidR="00D935E8">
        <w:rPr>
          <w:color w:val="auto"/>
          <w:sz w:val="28"/>
          <w:szCs w:val="28"/>
        </w:rPr>
        <w:br/>
      </w:r>
      <w:r>
        <w:rPr>
          <w:color w:val="auto"/>
          <w:sz w:val="28"/>
          <w:szCs w:val="28"/>
        </w:rPr>
        <w:t xml:space="preserve">в том числе стандарты СМК, устанавливающие требования к управлению документацией и записями; </w:t>
      </w:r>
    </w:p>
    <w:p w:rsidR="004A04DF" w:rsidRDefault="004A04DF" w:rsidP="004A04DF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основы управления и организации труда; </w:t>
      </w:r>
    </w:p>
    <w:p w:rsidR="004A04DF" w:rsidRDefault="004A04DF" w:rsidP="004A04DF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порядок и условия прохождения муниципальной службы; </w:t>
      </w:r>
    </w:p>
    <w:p w:rsidR="004A04DF" w:rsidRDefault="004A04DF" w:rsidP="004A04DF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основы делопроизводства; </w:t>
      </w:r>
    </w:p>
    <w:p w:rsidR="004A04DF" w:rsidRDefault="004A04DF" w:rsidP="004A04DF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нормы делового общения; </w:t>
      </w:r>
    </w:p>
    <w:p w:rsidR="004A04DF" w:rsidRDefault="004A04DF" w:rsidP="004A04DF">
      <w:pPr>
        <w:ind w:left="-426" w:firstLine="568"/>
        <w:jc w:val="both"/>
        <w:rPr>
          <w:szCs w:val="28"/>
        </w:rPr>
      </w:pPr>
      <w:r>
        <w:rPr>
          <w:szCs w:val="28"/>
        </w:rPr>
        <w:t>правила внутреннего трудового распорядка.</w:t>
      </w:r>
    </w:p>
    <w:p w:rsidR="001A1DB5" w:rsidRDefault="001A1DB5" w:rsidP="001A3EBF">
      <w:pPr>
        <w:shd w:val="clear" w:color="auto" w:fill="FFFFFF"/>
        <w:ind w:left="-426" w:firstLine="568"/>
        <w:jc w:val="both"/>
        <w:rPr>
          <w:szCs w:val="28"/>
        </w:rPr>
      </w:pPr>
      <w:r>
        <w:rPr>
          <w:szCs w:val="28"/>
        </w:rPr>
        <w:t xml:space="preserve">2.2.3. Руководитель отдела должен владеть профессиональными умениями </w:t>
      </w:r>
      <w:r w:rsidR="001A3EBF">
        <w:rPr>
          <w:szCs w:val="28"/>
        </w:rPr>
        <w:br/>
      </w:r>
      <w:r>
        <w:rPr>
          <w:szCs w:val="28"/>
        </w:rPr>
        <w:t>в объеме, необходимом для исполнения своих должностных обязанностей:</w:t>
      </w:r>
    </w:p>
    <w:p w:rsidR="001A1DB5" w:rsidRDefault="001A1DB5" w:rsidP="001A3EBF">
      <w:pPr>
        <w:pStyle w:val="Default"/>
        <w:ind w:left="-426" w:firstLine="568"/>
        <w:rPr>
          <w:sz w:val="28"/>
          <w:szCs w:val="28"/>
        </w:rPr>
      </w:pPr>
      <w:r>
        <w:rPr>
          <w:sz w:val="28"/>
          <w:szCs w:val="28"/>
        </w:rPr>
        <w:t>руководить специалистами отдела;</w:t>
      </w:r>
    </w:p>
    <w:p w:rsidR="001A1DB5" w:rsidRDefault="001A1DB5" w:rsidP="001A3EBF">
      <w:pPr>
        <w:pStyle w:val="Default"/>
        <w:ind w:left="-426" w:firstLine="568"/>
        <w:rPr>
          <w:sz w:val="28"/>
          <w:szCs w:val="28"/>
        </w:rPr>
      </w:pPr>
      <w:r>
        <w:rPr>
          <w:sz w:val="28"/>
          <w:szCs w:val="28"/>
        </w:rPr>
        <w:t xml:space="preserve">оперативно принимать и реализовывать управленческие решения; </w:t>
      </w:r>
    </w:p>
    <w:p w:rsidR="001A1DB5" w:rsidRDefault="001A1DB5" w:rsidP="001A3EBF">
      <w:pPr>
        <w:pStyle w:val="Default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эффективно и последовательно организовывать работу по взаимосвязям </w:t>
      </w:r>
      <w:r w:rsidR="00D935E8">
        <w:rPr>
          <w:sz w:val="28"/>
          <w:szCs w:val="28"/>
        </w:rPr>
        <w:br/>
        <w:t xml:space="preserve">с </w:t>
      </w:r>
      <w:r w:rsidR="00366C72">
        <w:rPr>
          <w:sz w:val="28"/>
          <w:szCs w:val="28"/>
        </w:rPr>
        <w:t>отделами Управления о</w:t>
      </w:r>
      <w:r>
        <w:rPr>
          <w:sz w:val="28"/>
          <w:szCs w:val="28"/>
        </w:rPr>
        <w:t xml:space="preserve">бразования, подразделениями Администрации города, </w:t>
      </w:r>
      <w:r w:rsidR="000458B6">
        <w:rPr>
          <w:sz w:val="28"/>
          <w:szCs w:val="28"/>
        </w:rPr>
        <w:br/>
      </w:r>
      <w:r>
        <w:rPr>
          <w:sz w:val="28"/>
          <w:szCs w:val="28"/>
        </w:rPr>
        <w:t xml:space="preserve">ее отраслевыми (функциональными) и территориальными органами, иными органами местного самоуправления, с органами государственной власти, муниципальными организациями; </w:t>
      </w:r>
    </w:p>
    <w:p w:rsidR="001A1DB5" w:rsidRDefault="001A1DB5" w:rsidP="001A3EBF">
      <w:pPr>
        <w:pStyle w:val="Default"/>
        <w:ind w:left="-426" w:firstLine="568"/>
        <w:rPr>
          <w:sz w:val="28"/>
          <w:szCs w:val="28"/>
        </w:rPr>
      </w:pPr>
      <w:r>
        <w:rPr>
          <w:sz w:val="28"/>
          <w:szCs w:val="28"/>
        </w:rPr>
        <w:t xml:space="preserve">выполнять поставленные непосредственным руководителем задачи; </w:t>
      </w:r>
    </w:p>
    <w:p w:rsidR="001A1DB5" w:rsidRDefault="001A1DB5" w:rsidP="001A3EBF">
      <w:pPr>
        <w:pStyle w:val="Default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работать на офисной оргтехнике и компьютере, в том числе </w:t>
      </w:r>
      <w:r>
        <w:rPr>
          <w:sz w:val="28"/>
          <w:szCs w:val="28"/>
        </w:rPr>
        <w:br/>
        <w:t xml:space="preserve">в информационно-телекоммуникационной сети «Интернет»; </w:t>
      </w:r>
    </w:p>
    <w:p w:rsidR="001A1DB5" w:rsidRDefault="001A1DB5" w:rsidP="001A3EBF">
      <w:pPr>
        <w:pStyle w:val="Default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использовать необходимые программные продукты, включая работу </w:t>
      </w:r>
      <w:r w:rsidR="00D935E8">
        <w:rPr>
          <w:sz w:val="28"/>
          <w:szCs w:val="28"/>
        </w:rPr>
        <w:br/>
      </w:r>
      <w:r>
        <w:rPr>
          <w:sz w:val="28"/>
          <w:szCs w:val="28"/>
        </w:rPr>
        <w:t xml:space="preserve">в системе электронного документооборота и делопроизводства «Дело» </w:t>
      </w:r>
      <w:r w:rsidR="00D935E8">
        <w:rPr>
          <w:sz w:val="28"/>
          <w:szCs w:val="28"/>
        </w:rPr>
        <w:br/>
      </w:r>
      <w:r>
        <w:rPr>
          <w:sz w:val="28"/>
          <w:szCs w:val="28"/>
        </w:rPr>
        <w:t xml:space="preserve">(далее – СЭДД «Дело»), в информационно-правовых системах; </w:t>
      </w:r>
    </w:p>
    <w:p w:rsidR="001A1DB5" w:rsidRDefault="001A1DB5" w:rsidP="001A3EBF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эффективно планировать работу и контролировать ее выполнение; </w:t>
      </w:r>
    </w:p>
    <w:p w:rsidR="001A1DB5" w:rsidRDefault="001A1DB5" w:rsidP="001A3EBF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анализировать и прогнозировать (последствия принятых управленческих решений; возникновение проблемных ситуаций, пути их решения и др.); </w:t>
      </w:r>
    </w:p>
    <w:p w:rsidR="001A1DB5" w:rsidRDefault="001A1DB5" w:rsidP="001A3EBF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вести деловые переговоры с представителями органов местного самоуправления, отделов образования районов, образовательных учреждений, организаций; </w:t>
      </w:r>
    </w:p>
    <w:p w:rsidR="001A1DB5" w:rsidRDefault="001A1DB5" w:rsidP="001A3EBF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видеть, поддерживать и применять новое, передовое; </w:t>
      </w:r>
    </w:p>
    <w:p w:rsidR="001A1DB5" w:rsidRDefault="001A1DB5" w:rsidP="001A3EBF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строить межличностные отношения (уметь вести диалог, слушать, </w:t>
      </w:r>
      <w:r w:rsidR="00D935E8">
        <w:rPr>
          <w:color w:val="auto"/>
          <w:sz w:val="28"/>
          <w:szCs w:val="28"/>
        </w:rPr>
        <w:br/>
      </w:r>
      <w:r>
        <w:rPr>
          <w:color w:val="auto"/>
          <w:sz w:val="28"/>
          <w:szCs w:val="28"/>
        </w:rPr>
        <w:t xml:space="preserve">не конфликтовать, признавать неправоту и др.); </w:t>
      </w:r>
    </w:p>
    <w:p w:rsidR="001A1DB5" w:rsidRDefault="001A1DB5" w:rsidP="001A3EBF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систематически повышать профессиональные знания; </w:t>
      </w:r>
    </w:p>
    <w:p w:rsidR="001A1DB5" w:rsidRDefault="001A1DB5" w:rsidP="001A3EBF">
      <w:pPr>
        <w:shd w:val="clear" w:color="auto" w:fill="FFFFFF"/>
        <w:ind w:left="-426" w:firstLine="568"/>
        <w:jc w:val="both"/>
        <w:rPr>
          <w:szCs w:val="28"/>
        </w:rPr>
      </w:pPr>
      <w:r>
        <w:rPr>
          <w:szCs w:val="28"/>
        </w:rPr>
        <w:t>качественно подготавливать проекты муниципальных правовых актов.</w:t>
      </w:r>
    </w:p>
    <w:p w:rsidR="00A14533" w:rsidRDefault="001A1DB5" w:rsidP="001A3EBF">
      <w:pPr>
        <w:ind w:left="-426" w:firstLine="568"/>
        <w:jc w:val="both"/>
        <w:rPr>
          <w:szCs w:val="28"/>
        </w:rPr>
      </w:pPr>
      <w:r>
        <w:rPr>
          <w:szCs w:val="28"/>
        </w:rPr>
        <w:t>2.2.4. Руководитель</w:t>
      </w:r>
      <w:r w:rsidR="0068476C" w:rsidRPr="00632F06">
        <w:rPr>
          <w:szCs w:val="28"/>
        </w:rPr>
        <w:t xml:space="preserve"> отдела</w:t>
      </w:r>
      <w:r w:rsidR="006F1CC7" w:rsidRPr="00632F06">
        <w:rPr>
          <w:szCs w:val="28"/>
        </w:rPr>
        <w:t xml:space="preserve"> </w:t>
      </w:r>
      <w:proofErr w:type="gramStart"/>
      <w:r w:rsidR="006F1CC7" w:rsidRPr="00632F06">
        <w:rPr>
          <w:szCs w:val="28"/>
        </w:rPr>
        <w:t xml:space="preserve">должен </w:t>
      </w:r>
      <w:r w:rsidR="00A14533" w:rsidRPr="00632F06">
        <w:rPr>
          <w:szCs w:val="28"/>
        </w:rPr>
        <w:t xml:space="preserve"> знать</w:t>
      </w:r>
      <w:proofErr w:type="gramEnd"/>
      <w:r w:rsidR="00A14533" w:rsidRPr="00632F06">
        <w:rPr>
          <w:szCs w:val="28"/>
        </w:rPr>
        <w:t xml:space="preserve"> и уметь применять на практике:</w:t>
      </w:r>
    </w:p>
    <w:p w:rsidR="001A1DB5" w:rsidRDefault="001A1DB5" w:rsidP="001A3EBF">
      <w:pPr>
        <w:pStyle w:val="Default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нормы и правила охраны труда, техники безопасности и пожарной безопасности; </w:t>
      </w:r>
    </w:p>
    <w:p w:rsidR="001A1DB5" w:rsidRDefault="001A1DB5" w:rsidP="001A3EBF">
      <w:pPr>
        <w:pStyle w:val="Default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современные методы и средства защиты информации; </w:t>
      </w:r>
    </w:p>
    <w:p w:rsidR="001A1DB5" w:rsidRDefault="001A1DB5" w:rsidP="001A3EBF">
      <w:pPr>
        <w:pStyle w:val="Default"/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организации и проведения приема граждан; </w:t>
      </w:r>
    </w:p>
    <w:p w:rsidR="00A14533" w:rsidRPr="00632F06" w:rsidRDefault="001A1DB5" w:rsidP="001A3EBF">
      <w:pPr>
        <w:ind w:left="-426" w:firstLine="568"/>
        <w:jc w:val="both"/>
        <w:rPr>
          <w:szCs w:val="28"/>
        </w:rPr>
      </w:pPr>
      <w:r>
        <w:rPr>
          <w:szCs w:val="28"/>
        </w:rPr>
        <w:t>порядок организации и проведения протокольных мероприятий.</w:t>
      </w:r>
    </w:p>
    <w:p w:rsidR="00532909" w:rsidRDefault="00532909" w:rsidP="001A3EBF">
      <w:pPr>
        <w:pStyle w:val="Default"/>
        <w:ind w:left="-426" w:firstLine="568"/>
        <w:rPr>
          <w:sz w:val="28"/>
          <w:szCs w:val="28"/>
        </w:rPr>
      </w:pPr>
      <w:r>
        <w:rPr>
          <w:sz w:val="28"/>
          <w:szCs w:val="28"/>
        </w:rPr>
        <w:t xml:space="preserve">2.3. Функциональные квалификационные требования: </w:t>
      </w:r>
    </w:p>
    <w:p w:rsidR="006F1CC7" w:rsidRDefault="00532909" w:rsidP="001A3EBF">
      <w:pPr>
        <w:spacing w:line="230" w:lineRule="auto"/>
        <w:ind w:left="-426" w:firstLine="568"/>
        <w:jc w:val="both"/>
        <w:rPr>
          <w:szCs w:val="28"/>
        </w:rPr>
      </w:pPr>
      <w:r>
        <w:rPr>
          <w:szCs w:val="28"/>
        </w:rPr>
        <w:t>2.3.1. Руководитель отдела должен знать:</w:t>
      </w:r>
    </w:p>
    <w:p w:rsidR="00532909" w:rsidRDefault="00366C72" w:rsidP="001A3EBF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</w:t>
      </w:r>
      <w:r w:rsidR="00532909">
        <w:rPr>
          <w:color w:val="auto"/>
          <w:sz w:val="28"/>
          <w:szCs w:val="28"/>
        </w:rPr>
        <w:t xml:space="preserve">одексы Российской Федерации, регулирующие вопросы применительно </w:t>
      </w:r>
      <w:r w:rsidR="00532909">
        <w:rPr>
          <w:color w:val="auto"/>
          <w:sz w:val="28"/>
          <w:szCs w:val="28"/>
        </w:rPr>
        <w:br/>
        <w:t>к соответствующим видам профессиональной деятельности:</w:t>
      </w:r>
    </w:p>
    <w:p w:rsidR="00532909" w:rsidRDefault="00366C72" w:rsidP="00532909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Градостроительный кодекс Российской Федерации</w:t>
      </w:r>
      <w:r w:rsidR="00532909">
        <w:rPr>
          <w:color w:val="auto"/>
          <w:sz w:val="28"/>
          <w:szCs w:val="28"/>
        </w:rPr>
        <w:t>;</w:t>
      </w:r>
    </w:p>
    <w:p w:rsidR="00532909" w:rsidRDefault="00532909" w:rsidP="00532909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постановление Правительства РО № </w:t>
      </w:r>
      <w:r w:rsidR="00366C72">
        <w:rPr>
          <w:color w:val="auto"/>
          <w:sz w:val="28"/>
          <w:szCs w:val="28"/>
        </w:rPr>
        <w:t>945 от 04.10.2012</w:t>
      </w:r>
      <w:r>
        <w:rPr>
          <w:color w:val="auto"/>
          <w:sz w:val="28"/>
          <w:szCs w:val="28"/>
        </w:rPr>
        <w:t xml:space="preserve"> «</w:t>
      </w:r>
      <w:r w:rsidR="00366C72">
        <w:rPr>
          <w:color w:val="auto"/>
          <w:sz w:val="28"/>
          <w:szCs w:val="28"/>
        </w:rPr>
        <w:t xml:space="preserve">Об утверждении порядка организации и финансирования из областного бюджета работ по строительству, реконструкции, капитальному ремонту объектов, выполнению мероприятий по благоустройству территории, а </w:t>
      </w:r>
      <w:proofErr w:type="gramStart"/>
      <w:r w:rsidR="00366C72">
        <w:rPr>
          <w:color w:val="auto"/>
          <w:sz w:val="28"/>
          <w:szCs w:val="28"/>
        </w:rPr>
        <w:t>так же</w:t>
      </w:r>
      <w:proofErr w:type="gramEnd"/>
      <w:r w:rsidR="00366C72">
        <w:rPr>
          <w:color w:val="auto"/>
          <w:sz w:val="28"/>
          <w:szCs w:val="28"/>
        </w:rPr>
        <w:t xml:space="preserve"> ремонту автомобильных дорог</w:t>
      </w:r>
      <w:r>
        <w:rPr>
          <w:color w:val="auto"/>
          <w:sz w:val="28"/>
          <w:szCs w:val="28"/>
        </w:rPr>
        <w:t>»</w:t>
      </w:r>
      <w:r w:rsidR="00366C72">
        <w:rPr>
          <w:color w:val="auto"/>
          <w:sz w:val="28"/>
          <w:szCs w:val="28"/>
        </w:rPr>
        <w:t xml:space="preserve"> (в редакции)</w:t>
      </w:r>
      <w:r>
        <w:rPr>
          <w:color w:val="auto"/>
          <w:sz w:val="28"/>
          <w:szCs w:val="28"/>
        </w:rPr>
        <w:t>;</w:t>
      </w:r>
    </w:p>
    <w:p w:rsidR="00532909" w:rsidRDefault="00366C72" w:rsidP="00532909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</w:t>
      </w:r>
      <w:r w:rsidR="00532909">
        <w:rPr>
          <w:color w:val="auto"/>
          <w:sz w:val="28"/>
          <w:szCs w:val="28"/>
        </w:rPr>
        <w:t xml:space="preserve">постановление Администрации города Ростова-на-Дону от 18.01.2013 № 28 «Об утверждении порядка организации финансирования из бюджета города Ростова-на-Дону работ по строительству, реконструкции, капитальному ремонту объектов, а </w:t>
      </w:r>
      <w:proofErr w:type="gramStart"/>
      <w:r w:rsidR="00532909">
        <w:rPr>
          <w:color w:val="auto"/>
          <w:sz w:val="28"/>
          <w:szCs w:val="28"/>
        </w:rPr>
        <w:t>так же</w:t>
      </w:r>
      <w:proofErr w:type="gramEnd"/>
      <w:r w:rsidR="00532909">
        <w:rPr>
          <w:color w:val="auto"/>
          <w:sz w:val="28"/>
          <w:szCs w:val="28"/>
        </w:rPr>
        <w:t xml:space="preserve"> ремонту автомобильных дорог»</w:t>
      </w:r>
      <w:r>
        <w:rPr>
          <w:color w:val="auto"/>
          <w:sz w:val="28"/>
          <w:szCs w:val="28"/>
        </w:rPr>
        <w:t xml:space="preserve"> (в редакции)</w:t>
      </w:r>
      <w:r w:rsidR="00532909">
        <w:rPr>
          <w:color w:val="auto"/>
          <w:sz w:val="28"/>
          <w:szCs w:val="28"/>
        </w:rPr>
        <w:t>;</w:t>
      </w:r>
    </w:p>
    <w:p w:rsidR="00532909" w:rsidRDefault="00366C72" w:rsidP="0021583F">
      <w:pPr>
        <w:pStyle w:val="Default"/>
        <w:tabs>
          <w:tab w:val="left" w:pos="993"/>
        </w:tabs>
        <w:spacing w:line="276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="0021583F" w:rsidRPr="00D31563">
        <w:rPr>
          <w:color w:val="auto"/>
          <w:sz w:val="28"/>
          <w:szCs w:val="28"/>
        </w:rPr>
        <w:t xml:space="preserve">постановление Администрации города Ростова-на-Дону от 29.03.2022 № 265 «О порядке взаимодействия управления экономического контроля Администрации города Ростова-на-Дону с заказчиками, города </w:t>
      </w:r>
      <w:r w:rsidR="0021583F" w:rsidRPr="00D31563">
        <w:rPr>
          <w:color w:val="auto"/>
          <w:sz w:val="28"/>
          <w:szCs w:val="28"/>
        </w:rPr>
        <w:br/>
        <w:t>Ростова-на-Дону при подготовке ими проектов извещений для осуществления закупок в рамках методологического обеспечения и осуществления мониторинга закупок товаров, работ, услуг»;</w:t>
      </w:r>
    </w:p>
    <w:p w:rsidR="00532909" w:rsidRDefault="00366C72" w:rsidP="00532909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Федеральный закон РФ</w:t>
      </w:r>
      <w:r w:rsidR="00532909">
        <w:rPr>
          <w:color w:val="auto"/>
          <w:sz w:val="28"/>
          <w:szCs w:val="28"/>
        </w:rPr>
        <w:t xml:space="preserve"> № 190-ФЗ от 27.07.2010 «О теплоснабжении»;</w:t>
      </w:r>
    </w:p>
    <w:p w:rsidR="00532909" w:rsidRDefault="00532909" w:rsidP="00532909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Федеральный закон РФ № 261-ФЗ от</w:t>
      </w:r>
      <w:r w:rsidR="00366C72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23.11.2009 «Об энергосбережении </w:t>
      </w:r>
      <w:r>
        <w:rPr>
          <w:color w:val="auto"/>
          <w:sz w:val="28"/>
          <w:szCs w:val="28"/>
        </w:rPr>
        <w:br/>
        <w:t>и о повышении энергетической эффективности»;</w:t>
      </w:r>
    </w:p>
    <w:p w:rsidR="00532909" w:rsidRDefault="00532909" w:rsidP="00532909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постановление Правительства РО от 13.04.2012 № 281 «Об установлении ежегодных Дней древонасаждений в Ростовской области»;</w:t>
      </w:r>
    </w:p>
    <w:p w:rsidR="00532909" w:rsidRDefault="00532909" w:rsidP="00532909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постановление Администрации города Ростова-на-Дону от 19.05.2011 </w:t>
      </w:r>
      <w:r>
        <w:rPr>
          <w:color w:val="auto"/>
          <w:sz w:val="28"/>
          <w:szCs w:val="28"/>
        </w:rPr>
        <w:br/>
        <w:t xml:space="preserve">№ 300 «Об утверждении Порядка организации и проведения «месячников чистоты» и общегородских субботников в городе </w:t>
      </w:r>
      <w:proofErr w:type="spellStart"/>
      <w:r>
        <w:rPr>
          <w:color w:val="auto"/>
          <w:sz w:val="28"/>
          <w:szCs w:val="28"/>
        </w:rPr>
        <w:t>Ростве</w:t>
      </w:r>
      <w:proofErr w:type="spellEnd"/>
      <w:r>
        <w:rPr>
          <w:color w:val="auto"/>
          <w:sz w:val="28"/>
          <w:szCs w:val="28"/>
        </w:rPr>
        <w:t>-на-Дону»;</w:t>
      </w:r>
    </w:p>
    <w:p w:rsidR="00532909" w:rsidRDefault="00532909" w:rsidP="00532909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постановление Администрации города Ростова-на-Дону (ежегодно) </w:t>
      </w:r>
      <w:r>
        <w:rPr>
          <w:color w:val="auto"/>
          <w:sz w:val="28"/>
          <w:szCs w:val="28"/>
        </w:rPr>
        <w:br/>
        <w:t>«О подготовке городского хозяйства к отопительному сезону»;</w:t>
      </w:r>
    </w:p>
    <w:p w:rsidR="00532909" w:rsidRDefault="00532909" w:rsidP="00532909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постановление Администрации города Ростова-на-Дону (ежегодно) </w:t>
      </w:r>
      <w:r>
        <w:rPr>
          <w:color w:val="auto"/>
          <w:sz w:val="28"/>
          <w:szCs w:val="28"/>
        </w:rPr>
        <w:br/>
        <w:t>«О пуске тепла в городе Ростове-на-Дону»;</w:t>
      </w:r>
    </w:p>
    <w:p w:rsidR="00532909" w:rsidRDefault="00532909" w:rsidP="00532909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распоряжение Администрации города Ростова-на-Дону от 27.08.2010 </w:t>
      </w:r>
      <w:r>
        <w:rPr>
          <w:color w:val="auto"/>
          <w:sz w:val="28"/>
          <w:szCs w:val="28"/>
        </w:rPr>
        <w:br/>
        <w:t>«О мерах по усилению борьбы с сорной растительностью, вредителями, вызывающими сезонную аллергию в городе Ростове-на-Дону»</w:t>
      </w:r>
      <w:r w:rsidR="00366C72">
        <w:rPr>
          <w:color w:val="auto"/>
          <w:sz w:val="28"/>
          <w:szCs w:val="28"/>
        </w:rPr>
        <w:t xml:space="preserve"> (ежегодно)</w:t>
      </w:r>
      <w:r>
        <w:rPr>
          <w:color w:val="auto"/>
          <w:sz w:val="28"/>
          <w:szCs w:val="28"/>
        </w:rPr>
        <w:t>;</w:t>
      </w:r>
    </w:p>
    <w:p w:rsidR="00532909" w:rsidRDefault="00532909" w:rsidP="00532909">
      <w:pPr>
        <w:pStyle w:val="Default"/>
        <w:ind w:left="-426" w:firstLine="56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решен</w:t>
      </w:r>
      <w:r w:rsidR="007C6413">
        <w:rPr>
          <w:color w:val="auto"/>
          <w:sz w:val="28"/>
          <w:szCs w:val="28"/>
        </w:rPr>
        <w:t>ие Ростовской-на-Дону городской</w:t>
      </w:r>
      <w:r>
        <w:rPr>
          <w:color w:val="auto"/>
          <w:sz w:val="28"/>
          <w:szCs w:val="28"/>
        </w:rPr>
        <w:t xml:space="preserve"> Думы от 13.06.2012 № 282 </w:t>
      </w:r>
      <w:r>
        <w:rPr>
          <w:color w:val="auto"/>
          <w:sz w:val="28"/>
          <w:szCs w:val="28"/>
        </w:rPr>
        <w:br/>
        <w:t>«Об утверждении правил благоустройства те</w:t>
      </w:r>
      <w:r w:rsidR="007C6413">
        <w:rPr>
          <w:color w:val="auto"/>
          <w:sz w:val="28"/>
          <w:szCs w:val="28"/>
        </w:rPr>
        <w:t>рриторий города Ростова-на-Дону;</w:t>
      </w:r>
    </w:p>
    <w:p w:rsidR="00532909" w:rsidRDefault="00366C72" w:rsidP="00750779">
      <w:pPr>
        <w:spacing w:line="233" w:lineRule="auto"/>
        <w:ind w:left="-426" w:firstLine="426"/>
        <w:jc w:val="both"/>
        <w:rPr>
          <w:szCs w:val="28"/>
        </w:rPr>
      </w:pPr>
      <w:r>
        <w:rPr>
          <w:szCs w:val="28"/>
        </w:rPr>
        <w:t>Ф</w:t>
      </w:r>
      <w:r w:rsidR="00AF329B">
        <w:rPr>
          <w:szCs w:val="28"/>
        </w:rPr>
        <w:t>едеральный закон</w:t>
      </w:r>
      <w:r>
        <w:rPr>
          <w:szCs w:val="28"/>
        </w:rPr>
        <w:t xml:space="preserve"> </w:t>
      </w:r>
      <w:r w:rsidR="00997E68" w:rsidRPr="00997E68">
        <w:rPr>
          <w:szCs w:val="28"/>
        </w:rPr>
        <w:t>от 05.04.2013 № 44-ФЗ</w:t>
      </w:r>
      <w:r>
        <w:rPr>
          <w:szCs w:val="28"/>
        </w:rPr>
        <w:t xml:space="preserve"> «О контрактной системе в сфере закупок</w:t>
      </w:r>
      <w:r w:rsidR="00515A90">
        <w:rPr>
          <w:szCs w:val="28"/>
        </w:rPr>
        <w:t xml:space="preserve"> товаров, работ,</w:t>
      </w:r>
      <w:r>
        <w:rPr>
          <w:szCs w:val="28"/>
        </w:rPr>
        <w:t xml:space="preserve"> услуг для обеспечения государственных и муниципальных нужд» (в редакции)</w:t>
      </w:r>
      <w:r w:rsidR="00997E68" w:rsidRPr="00997E68">
        <w:rPr>
          <w:szCs w:val="28"/>
        </w:rPr>
        <w:t>;</w:t>
      </w:r>
    </w:p>
    <w:p w:rsidR="00750779" w:rsidRPr="00750779" w:rsidRDefault="00750779" w:rsidP="00750779">
      <w:pPr>
        <w:spacing w:line="233" w:lineRule="auto"/>
        <w:ind w:left="-426" w:firstLine="426"/>
        <w:jc w:val="both"/>
        <w:rPr>
          <w:szCs w:val="28"/>
        </w:rPr>
      </w:pPr>
    </w:p>
    <w:p w:rsidR="00532909" w:rsidRPr="00532909" w:rsidRDefault="00532909" w:rsidP="00D935E8">
      <w:pPr>
        <w:pStyle w:val="Default"/>
        <w:ind w:left="-426" w:firstLine="709"/>
        <w:jc w:val="both"/>
        <w:rPr>
          <w:sz w:val="28"/>
          <w:szCs w:val="28"/>
        </w:rPr>
      </w:pPr>
      <w:r w:rsidRPr="00532909">
        <w:rPr>
          <w:color w:val="auto"/>
          <w:sz w:val="28"/>
          <w:szCs w:val="28"/>
        </w:rPr>
        <w:t>2.3.2.</w:t>
      </w:r>
      <w:r w:rsidRPr="00532909">
        <w:rPr>
          <w:sz w:val="28"/>
          <w:szCs w:val="28"/>
        </w:rPr>
        <w:t xml:space="preserve"> Руководитель </w:t>
      </w:r>
      <w:r>
        <w:rPr>
          <w:sz w:val="28"/>
          <w:szCs w:val="28"/>
        </w:rPr>
        <w:t>отдела</w:t>
      </w:r>
      <w:r w:rsidRPr="00532909">
        <w:rPr>
          <w:sz w:val="28"/>
          <w:szCs w:val="28"/>
        </w:rPr>
        <w:t xml:space="preserve"> должен владеть профессиональными умениями </w:t>
      </w:r>
      <w:r w:rsidR="00D935E8">
        <w:rPr>
          <w:sz w:val="28"/>
          <w:szCs w:val="28"/>
        </w:rPr>
        <w:br/>
      </w:r>
      <w:r w:rsidRPr="00532909">
        <w:rPr>
          <w:sz w:val="28"/>
          <w:szCs w:val="28"/>
        </w:rPr>
        <w:t xml:space="preserve">в объеме, необходимом для исполнения своих должностных обязанностей: </w:t>
      </w:r>
    </w:p>
    <w:p w:rsidR="00532909" w:rsidRPr="00532909" w:rsidRDefault="00532909" w:rsidP="00532909">
      <w:pPr>
        <w:pStyle w:val="Default"/>
        <w:ind w:firstLine="709"/>
        <w:jc w:val="both"/>
        <w:rPr>
          <w:sz w:val="28"/>
          <w:szCs w:val="28"/>
        </w:rPr>
      </w:pPr>
      <w:r w:rsidRPr="00532909">
        <w:rPr>
          <w:sz w:val="28"/>
          <w:szCs w:val="28"/>
        </w:rPr>
        <w:t xml:space="preserve">качественно подготавливать информационно-аналитические материалы, иные служебные документы по вопросам, относящимся к соответствующим видам профессиональной деятельности; </w:t>
      </w:r>
    </w:p>
    <w:p w:rsidR="00532909" w:rsidRDefault="00532909" w:rsidP="00532909">
      <w:pPr>
        <w:spacing w:line="230" w:lineRule="auto"/>
        <w:ind w:firstLine="709"/>
        <w:jc w:val="both"/>
        <w:rPr>
          <w:szCs w:val="28"/>
        </w:rPr>
      </w:pPr>
      <w:r w:rsidRPr="00532909">
        <w:rPr>
          <w:szCs w:val="28"/>
        </w:rPr>
        <w:t>публично выступать;</w:t>
      </w:r>
    </w:p>
    <w:p w:rsidR="00750779" w:rsidRDefault="00750779" w:rsidP="00532909">
      <w:pPr>
        <w:spacing w:line="230" w:lineRule="auto"/>
        <w:ind w:firstLine="709"/>
        <w:jc w:val="both"/>
        <w:rPr>
          <w:szCs w:val="28"/>
        </w:rPr>
      </w:pPr>
    </w:p>
    <w:p w:rsidR="006F1CC7" w:rsidRPr="00632F06" w:rsidRDefault="006F1CC7" w:rsidP="006F1CC7">
      <w:pPr>
        <w:spacing w:line="230" w:lineRule="auto"/>
        <w:jc w:val="center"/>
        <w:rPr>
          <w:szCs w:val="28"/>
        </w:rPr>
      </w:pPr>
      <w:r w:rsidRPr="00632F06">
        <w:rPr>
          <w:szCs w:val="28"/>
        </w:rPr>
        <w:t xml:space="preserve">3. Должностные обязанности, права и ответственность </w:t>
      </w:r>
    </w:p>
    <w:p w:rsidR="006F1CC7" w:rsidRPr="00532909" w:rsidRDefault="006F1CC7" w:rsidP="00532909">
      <w:pPr>
        <w:spacing w:line="230" w:lineRule="auto"/>
        <w:ind w:firstLine="709"/>
        <w:jc w:val="both"/>
        <w:rPr>
          <w:szCs w:val="28"/>
        </w:rPr>
      </w:pPr>
    </w:p>
    <w:p w:rsidR="00532909" w:rsidRPr="00532909" w:rsidRDefault="00532909" w:rsidP="00D935E8">
      <w:pPr>
        <w:pStyle w:val="Default"/>
        <w:ind w:firstLine="284"/>
        <w:jc w:val="both"/>
        <w:rPr>
          <w:sz w:val="28"/>
          <w:szCs w:val="28"/>
        </w:rPr>
      </w:pPr>
      <w:r w:rsidRPr="00532909">
        <w:rPr>
          <w:sz w:val="28"/>
          <w:szCs w:val="28"/>
        </w:rPr>
        <w:t xml:space="preserve">3.1. Должностные обязанности руководителя </w:t>
      </w:r>
      <w:r>
        <w:rPr>
          <w:sz w:val="28"/>
          <w:szCs w:val="28"/>
        </w:rPr>
        <w:t>отдела</w:t>
      </w:r>
    </w:p>
    <w:p w:rsidR="00532909" w:rsidRPr="00532909" w:rsidRDefault="00532909" w:rsidP="00D935E8">
      <w:pPr>
        <w:pStyle w:val="Default"/>
        <w:ind w:left="-426" w:firstLine="710"/>
        <w:jc w:val="both"/>
        <w:rPr>
          <w:sz w:val="28"/>
          <w:szCs w:val="28"/>
        </w:rPr>
      </w:pPr>
      <w:r w:rsidRPr="00532909">
        <w:rPr>
          <w:sz w:val="28"/>
          <w:szCs w:val="28"/>
        </w:rPr>
        <w:t xml:space="preserve">3.1.1. В своей деятельности руководитель </w:t>
      </w:r>
      <w:r>
        <w:rPr>
          <w:sz w:val="28"/>
          <w:szCs w:val="28"/>
        </w:rPr>
        <w:t>отдела</w:t>
      </w:r>
      <w:r w:rsidRPr="00532909">
        <w:rPr>
          <w:sz w:val="28"/>
          <w:szCs w:val="28"/>
        </w:rPr>
        <w:t xml:space="preserve"> руководствуется основными обязанностями муниципального служащего, предусмотренными статьей </w:t>
      </w:r>
      <w:r w:rsidR="00D935E8">
        <w:rPr>
          <w:sz w:val="28"/>
          <w:szCs w:val="28"/>
        </w:rPr>
        <w:br/>
      </w:r>
      <w:r w:rsidRPr="00532909">
        <w:rPr>
          <w:sz w:val="28"/>
          <w:szCs w:val="28"/>
        </w:rPr>
        <w:t xml:space="preserve">12 Федерального закона от 02.03.2007 № 25-ФЗ «О муниципальной службе </w:t>
      </w:r>
      <w:r w:rsidR="00D935E8">
        <w:rPr>
          <w:sz w:val="28"/>
          <w:szCs w:val="28"/>
        </w:rPr>
        <w:br/>
      </w:r>
      <w:r w:rsidRPr="00532909">
        <w:rPr>
          <w:sz w:val="28"/>
          <w:szCs w:val="28"/>
        </w:rPr>
        <w:t xml:space="preserve">в Российской Федерации». </w:t>
      </w:r>
    </w:p>
    <w:p w:rsidR="00D935E8" w:rsidRDefault="00532909" w:rsidP="00D935E8">
      <w:pPr>
        <w:pStyle w:val="Default"/>
        <w:ind w:left="-426" w:firstLine="709"/>
        <w:jc w:val="both"/>
        <w:rPr>
          <w:sz w:val="28"/>
          <w:szCs w:val="28"/>
        </w:rPr>
      </w:pPr>
      <w:r w:rsidRPr="00532909">
        <w:rPr>
          <w:sz w:val="28"/>
          <w:szCs w:val="28"/>
        </w:rPr>
        <w:lastRenderedPageBreak/>
        <w:t>Исходя из статей 8, 8.1, 9, 11 Федерального закона от 25.12.2008 № 273-ФЗ «О противодействии коррупции» и положений Федерального закона от 02.03.2007 № 25-ФЗ «О муниципальной службе в Российской Федерации», муниципальный служащий обязан</w:t>
      </w:r>
      <w:r>
        <w:rPr>
          <w:sz w:val="28"/>
          <w:szCs w:val="28"/>
        </w:rPr>
        <w:t xml:space="preserve">: </w:t>
      </w:r>
    </w:p>
    <w:p w:rsidR="00532909" w:rsidRPr="00532909" w:rsidRDefault="00532909" w:rsidP="00D935E8">
      <w:pPr>
        <w:pStyle w:val="Default"/>
        <w:ind w:left="-426" w:firstLine="709"/>
        <w:jc w:val="both"/>
        <w:rPr>
          <w:color w:val="auto"/>
          <w:sz w:val="28"/>
          <w:szCs w:val="28"/>
        </w:rPr>
      </w:pPr>
      <w:r w:rsidRPr="00532909">
        <w:rPr>
          <w:color w:val="auto"/>
          <w:sz w:val="28"/>
          <w:szCs w:val="28"/>
        </w:rPr>
        <w:t xml:space="preserve">представлять в установленном порядке предусмотренные законодательством Российской Федерации сведения о себе и членах своей семьи; </w:t>
      </w:r>
    </w:p>
    <w:p w:rsidR="00532909" w:rsidRPr="00532909" w:rsidRDefault="00532909" w:rsidP="00D935E8">
      <w:pPr>
        <w:pStyle w:val="Default"/>
        <w:ind w:left="-426" w:firstLine="709"/>
        <w:jc w:val="both"/>
        <w:rPr>
          <w:color w:val="auto"/>
          <w:sz w:val="28"/>
          <w:szCs w:val="28"/>
        </w:rPr>
      </w:pPr>
      <w:r w:rsidRPr="00532909">
        <w:rPr>
          <w:color w:val="auto"/>
          <w:sz w:val="28"/>
          <w:szCs w:val="28"/>
        </w:rPr>
        <w:t>представлять в установленном порядке предусмотренные законодательством Российской Федерации сведения об адресах сайтов и (или) страниц сайтов</w:t>
      </w:r>
      <w:r w:rsidR="00EB5E69">
        <w:rPr>
          <w:color w:val="auto"/>
          <w:sz w:val="28"/>
          <w:szCs w:val="28"/>
        </w:rPr>
        <w:t xml:space="preserve"> </w:t>
      </w:r>
      <w:r w:rsidR="00ED4D73">
        <w:rPr>
          <w:color w:val="auto"/>
          <w:sz w:val="28"/>
          <w:szCs w:val="28"/>
        </w:rPr>
        <w:br/>
      </w:r>
      <w:r w:rsidRPr="00532909">
        <w:rPr>
          <w:color w:val="auto"/>
          <w:sz w:val="28"/>
          <w:szCs w:val="28"/>
        </w:rPr>
        <w:t xml:space="preserve">в информационно-телекоммуникационной сети «Интернет», на которых муниципальным служащим размещалась общедоступная информация, а также данные, позволяющие его идентифицировать; </w:t>
      </w:r>
    </w:p>
    <w:p w:rsidR="00532909" w:rsidRPr="00532909" w:rsidRDefault="00532909" w:rsidP="00D935E8">
      <w:pPr>
        <w:pStyle w:val="Default"/>
        <w:ind w:left="-426" w:firstLine="709"/>
        <w:jc w:val="both"/>
        <w:rPr>
          <w:color w:val="auto"/>
          <w:sz w:val="28"/>
          <w:szCs w:val="28"/>
        </w:rPr>
      </w:pPr>
      <w:r w:rsidRPr="00532909">
        <w:rPr>
          <w:color w:val="auto"/>
          <w:sz w:val="28"/>
          <w:szCs w:val="28"/>
        </w:rPr>
        <w:t xml:space="preserve">уведомлять в письменной форме представителя нанимателя (работодателя) </w:t>
      </w:r>
      <w:r w:rsidR="001C7E96">
        <w:rPr>
          <w:color w:val="auto"/>
          <w:sz w:val="28"/>
          <w:szCs w:val="28"/>
        </w:rPr>
        <w:br/>
      </w:r>
      <w:r w:rsidRPr="00532909">
        <w:rPr>
          <w:color w:val="auto"/>
          <w:sz w:val="28"/>
          <w:szCs w:val="28"/>
        </w:rPr>
        <w:t xml:space="preserve">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 </w:t>
      </w:r>
    </w:p>
    <w:p w:rsidR="00532909" w:rsidRPr="00532909" w:rsidRDefault="00532909" w:rsidP="00D935E8">
      <w:pPr>
        <w:spacing w:line="230" w:lineRule="auto"/>
        <w:ind w:left="-426" w:firstLine="709"/>
        <w:jc w:val="both"/>
        <w:rPr>
          <w:szCs w:val="28"/>
        </w:rPr>
      </w:pPr>
      <w:r w:rsidRPr="00532909">
        <w:rPr>
          <w:szCs w:val="28"/>
        </w:rPr>
        <w:t>уведомлять в установленном порядке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</w:t>
      </w:r>
      <w:r w:rsidR="00D935E8">
        <w:rPr>
          <w:szCs w:val="28"/>
        </w:rPr>
        <w:t>.</w:t>
      </w:r>
    </w:p>
    <w:p w:rsidR="00532909" w:rsidRDefault="00532909" w:rsidP="00D935E8">
      <w:pPr>
        <w:pStyle w:val="Default"/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3.1.2. На руководителя отдела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 </w:t>
      </w:r>
    </w:p>
    <w:p w:rsidR="00532909" w:rsidRPr="00532909" w:rsidRDefault="00532909" w:rsidP="001C7E96">
      <w:pPr>
        <w:spacing w:line="230" w:lineRule="auto"/>
        <w:ind w:left="-426" w:firstLine="710"/>
        <w:jc w:val="both"/>
        <w:rPr>
          <w:szCs w:val="28"/>
        </w:rPr>
      </w:pPr>
      <w:r>
        <w:rPr>
          <w:szCs w:val="28"/>
        </w:rPr>
        <w:t xml:space="preserve">3.1.3. Руководитель отдела в процессе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от 02.03.2007 № 25-ФЗ </w:t>
      </w:r>
      <w:r w:rsidR="001C7E96">
        <w:rPr>
          <w:szCs w:val="28"/>
        </w:rPr>
        <w:br/>
      </w:r>
      <w:r>
        <w:rPr>
          <w:szCs w:val="28"/>
        </w:rPr>
        <w:t xml:space="preserve">«О муниципальной службе в Российской Федерации» и Кодексом этики </w:t>
      </w:r>
      <w:r w:rsidR="001C7E96">
        <w:rPr>
          <w:szCs w:val="28"/>
        </w:rPr>
        <w:br/>
      </w:r>
      <w:r>
        <w:rPr>
          <w:szCs w:val="28"/>
        </w:rPr>
        <w:t>и служебного поведения муниципальных служащих Администрации города Ростова-на-Дону.</w:t>
      </w:r>
    </w:p>
    <w:p w:rsidR="000C54B5" w:rsidRDefault="000C54B5" w:rsidP="001C7E96">
      <w:pPr>
        <w:pStyle w:val="Defaul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3.1.4. Руководитель отдела осуществляет следующие полномочия: </w:t>
      </w:r>
    </w:p>
    <w:p w:rsidR="000C54B5" w:rsidRDefault="000C54B5" w:rsidP="001C7E96">
      <w:pPr>
        <w:pStyle w:val="Default"/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3.1.4.1. Представляет начальнику Управления образования отчеты </w:t>
      </w:r>
      <w:r>
        <w:rPr>
          <w:sz w:val="28"/>
          <w:szCs w:val="28"/>
        </w:rPr>
        <w:br/>
        <w:t xml:space="preserve">и информацию о текущей деятельности </w:t>
      </w:r>
      <w:r w:rsidR="00B563FB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. </w:t>
      </w:r>
    </w:p>
    <w:p w:rsidR="000C54B5" w:rsidRDefault="000C54B5" w:rsidP="001C7E96">
      <w:pPr>
        <w:pStyle w:val="Default"/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3.1.4.2. Участвует в подготовке и обсуждении нормативно-правовых актов Администрации города Ростова-на-Дону и Управления образования.</w:t>
      </w:r>
    </w:p>
    <w:p w:rsidR="000C54B5" w:rsidRDefault="000C54B5" w:rsidP="001C7E96">
      <w:pPr>
        <w:pStyle w:val="Default"/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3.1.4.3. Осуществляет иные полномочия в соответствии с действующим законодательством и муниципальными правовыми актами.</w:t>
      </w:r>
    </w:p>
    <w:p w:rsidR="006F1CC7" w:rsidRDefault="000C54B5" w:rsidP="001C7E96">
      <w:pPr>
        <w:spacing w:line="230" w:lineRule="auto"/>
        <w:ind w:left="-426" w:firstLine="709"/>
        <w:jc w:val="both"/>
        <w:rPr>
          <w:szCs w:val="28"/>
        </w:rPr>
      </w:pPr>
      <w:r>
        <w:rPr>
          <w:szCs w:val="28"/>
        </w:rPr>
        <w:t>3.1.5. Руководитель отдела выполняет следующие функции:</w:t>
      </w:r>
    </w:p>
    <w:p w:rsidR="000C54B5" w:rsidRDefault="000C54B5" w:rsidP="001C7E96">
      <w:pPr>
        <w:spacing w:line="230" w:lineRule="auto"/>
        <w:ind w:left="-426" w:firstLine="709"/>
        <w:jc w:val="both"/>
        <w:rPr>
          <w:szCs w:val="28"/>
        </w:rPr>
      </w:pPr>
      <w:r>
        <w:rPr>
          <w:szCs w:val="28"/>
        </w:rPr>
        <w:t xml:space="preserve">3.1.5.1. Осуществляет общий контроль и руководство </w:t>
      </w:r>
      <w:r w:rsidR="00750779">
        <w:rPr>
          <w:szCs w:val="28"/>
        </w:rPr>
        <w:t>деятельностью работников Отдела согласно реестру полномочий и положению об Отделе, в том числе: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</w:t>
      </w:r>
      <w:r w:rsidR="00382499">
        <w:rPr>
          <w:szCs w:val="28"/>
        </w:rPr>
        <w:t>3.1.5.1.1.</w:t>
      </w:r>
      <w:r w:rsidR="0026249E">
        <w:rPr>
          <w:szCs w:val="28"/>
        </w:rPr>
        <w:t xml:space="preserve"> </w:t>
      </w:r>
      <w:r>
        <w:rPr>
          <w:szCs w:val="28"/>
        </w:rPr>
        <w:t>Контроль за организацией</w:t>
      </w:r>
      <w:r w:rsidRPr="002A1727">
        <w:rPr>
          <w:szCs w:val="28"/>
        </w:rPr>
        <w:t xml:space="preserve"> мероприятий по </w:t>
      </w:r>
      <w:r>
        <w:rPr>
          <w:szCs w:val="28"/>
        </w:rPr>
        <w:t xml:space="preserve">содержанию зданий </w:t>
      </w:r>
      <w:r w:rsidR="0026249E">
        <w:rPr>
          <w:szCs w:val="28"/>
        </w:rPr>
        <w:br/>
      </w:r>
      <w:r>
        <w:rPr>
          <w:szCs w:val="28"/>
        </w:rPr>
        <w:t xml:space="preserve">и </w:t>
      </w:r>
      <w:r w:rsidRPr="002A1727">
        <w:rPr>
          <w:szCs w:val="28"/>
        </w:rPr>
        <w:t>сооружений, обустройству прилегающих к ним территорий (14.1.05.01.):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Fonts w:ascii="Times New Roman" w:hAnsi="Times New Roman"/>
          <w:sz w:val="28"/>
          <w:szCs w:val="28"/>
        </w:rPr>
        <w:t xml:space="preserve"> </w:t>
      </w:r>
      <w:r w:rsidRPr="002A1727">
        <w:rPr>
          <w:rStyle w:val="FontStyle17"/>
          <w:sz w:val="28"/>
          <w:szCs w:val="28"/>
        </w:rPr>
        <w:t xml:space="preserve">- участие в пределах компетенции в исполнении бюджета в соответствии </w:t>
      </w:r>
      <w:r w:rsidRPr="002A1727">
        <w:rPr>
          <w:rStyle w:val="FontStyle17"/>
          <w:sz w:val="28"/>
          <w:szCs w:val="28"/>
        </w:rPr>
        <w:br/>
        <w:t xml:space="preserve">с выделенными средствами на муниципальную программу «Развитие системы образования города Ростова-на-Дону», в том числе: подготовка предложений </w:t>
      </w:r>
      <w:r w:rsidRPr="002A1727">
        <w:rPr>
          <w:rStyle w:val="FontStyle17"/>
          <w:sz w:val="28"/>
          <w:szCs w:val="28"/>
        </w:rPr>
        <w:br/>
        <w:t xml:space="preserve">по выделению и перераспределению выделенных лимитов из городского </w:t>
      </w:r>
      <w:r w:rsidRPr="002A1727">
        <w:rPr>
          <w:rStyle w:val="FontStyle17"/>
          <w:sz w:val="28"/>
          <w:szCs w:val="28"/>
        </w:rPr>
        <w:br/>
        <w:t xml:space="preserve">и областного бюджета на выполнение строительно-монтажных работ;  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lastRenderedPageBreak/>
        <w:t xml:space="preserve">- обеспечение разработки перспективных направлений развития и сохранения материально-технической базы сферы образования, проведение мониторинга </w:t>
      </w:r>
      <w:r w:rsidRPr="002A1727">
        <w:rPr>
          <w:rStyle w:val="FontStyle17"/>
          <w:sz w:val="28"/>
          <w:szCs w:val="28"/>
        </w:rPr>
        <w:br/>
        <w:t xml:space="preserve">и анализа технического состояния образовательных учреждений, </w:t>
      </w:r>
      <w:r>
        <w:rPr>
          <w:rStyle w:val="FontStyle17"/>
          <w:sz w:val="28"/>
          <w:szCs w:val="28"/>
        </w:rPr>
        <w:t>участие</w:t>
      </w:r>
      <w:r w:rsidRPr="002A1727">
        <w:rPr>
          <w:rStyle w:val="FontStyle17"/>
          <w:sz w:val="28"/>
          <w:szCs w:val="28"/>
        </w:rPr>
        <w:t xml:space="preserve"> в работе комиссий по обследованию технического состояния объектов зданий </w:t>
      </w:r>
      <w:r w:rsidR="007C6413">
        <w:rPr>
          <w:rStyle w:val="FontStyle17"/>
          <w:sz w:val="28"/>
          <w:szCs w:val="28"/>
        </w:rPr>
        <w:br/>
      </w:r>
      <w:r w:rsidRPr="002A1727">
        <w:rPr>
          <w:rStyle w:val="FontStyle17"/>
          <w:sz w:val="28"/>
          <w:szCs w:val="28"/>
        </w:rPr>
        <w:t xml:space="preserve">и сооружений,    в том числе капитального ремонта и разработки проектно-сметной документации, подготовки при формировании  муниципальной программы предложений по проведению мероприятий; 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формирование перечня объектов образовательных учреждений, требующих проведения капитального ремонта за счет средств городского и областного бюджетов, на основании предложений районных отделов образования </w:t>
      </w:r>
      <w:r w:rsidRPr="002A1727">
        <w:rPr>
          <w:rStyle w:val="FontStyle17"/>
          <w:sz w:val="28"/>
          <w:szCs w:val="28"/>
        </w:rPr>
        <w:br/>
        <w:t xml:space="preserve">и образовательных учреждений, выезд на объекты, с целью подтверждения целесообразности проведения ремонтных работ; 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>- организация проведения капитального ремонта в образовательных учреждениях</w:t>
      </w:r>
      <w:r>
        <w:rPr>
          <w:rStyle w:val="FontStyle17"/>
          <w:sz w:val="28"/>
          <w:szCs w:val="28"/>
        </w:rPr>
        <w:t>,</w:t>
      </w:r>
      <w:r w:rsidRPr="002A1727">
        <w:rPr>
          <w:rStyle w:val="FontStyle17"/>
          <w:sz w:val="28"/>
          <w:szCs w:val="28"/>
        </w:rPr>
        <w:t xml:space="preserve"> сопровождение проектирования по капитальному ремонту образовательных учреждений;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подготовка пакета документов для утверждения проектной документации </w:t>
      </w:r>
      <w:r w:rsidRPr="002A1727">
        <w:rPr>
          <w:rStyle w:val="FontStyle17"/>
          <w:sz w:val="28"/>
          <w:szCs w:val="28"/>
        </w:rPr>
        <w:br/>
        <w:t>на капитальный ремонт образовательных учреждений;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 - </w:t>
      </w:r>
      <w:r w:rsidRPr="002A1727">
        <w:rPr>
          <w:rFonts w:ascii="Times New Roman" w:hAnsi="Times New Roman"/>
          <w:sz w:val="28"/>
          <w:szCs w:val="28"/>
        </w:rPr>
        <w:t xml:space="preserve">разработка плана мероприятий по подготовке образовательных учреждений </w:t>
      </w:r>
      <w:r w:rsidRPr="002A1727">
        <w:rPr>
          <w:rFonts w:ascii="Times New Roman" w:hAnsi="Times New Roman"/>
          <w:sz w:val="28"/>
          <w:szCs w:val="28"/>
        </w:rPr>
        <w:br/>
        <w:t>к работе в осенне-зимний период, предложений в проект постановления Администрации города;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Fonts w:ascii="Times New Roman" w:hAnsi="Times New Roman"/>
          <w:sz w:val="28"/>
          <w:szCs w:val="28"/>
        </w:rPr>
        <w:t xml:space="preserve"> </w:t>
      </w:r>
      <w:r w:rsidRPr="002A1727">
        <w:rPr>
          <w:rStyle w:val="FontStyle17"/>
          <w:sz w:val="28"/>
          <w:szCs w:val="28"/>
        </w:rPr>
        <w:t xml:space="preserve">- организация и мониторинг реализации мероприятий по поддержанию </w:t>
      </w:r>
      <w:r w:rsidRPr="002A1727">
        <w:rPr>
          <w:rStyle w:val="FontStyle17"/>
          <w:sz w:val="28"/>
          <w:szCs w:val="28"/>
        </w:rPr>
        <w:br/>
      </w:r>
      <w:r>
        <w:rPr>
          <w:rStyle w:val="FontStyle17"/>
          <w:sz w:val="28"/>
          <w:szCs w:val="28"/>
        </w:rPr>
        <w:t>в нормативном</w:t>
      </w:r>
      <w:r w:rsidRPr="002A1727">
        <w:rPr>
          <w:rStyle w:val="FontStyle17"/>
          <w:sz w:val="28"/>
          <w:szCs w:val="28"/>
        </w:rPr>
        <w:t xml:space="preserve"> состоянии всех конструктивных элементов зданий и сооружений  </w:t>
      </w:r>
      <w:r w:rsidR="0021583F">
        <w:rPr>
          <w:rStyle w:val="FontStyle17"/>
          <w:sz w:val="28"/>
          <w:szCs w:val="28"/>
        </w:rPr>
        <w:t xml:space="preserve"> образовательных учрежден</w:t>
      </w:r>
      <w:r>
        <w:rPr>
          <w:rStyle w:val="FontStyle17"/>
          <w:sz w:val="28"/>
          <w:szCs w:val="28"/>
        </w:rPr>
        <w:t>ий</w:t>
      </w:r>
      <w:r w:rsidRPr="002A1727">
        <w:rPr>
          <w:rStyle w:val="FontStyle17"/>
          <w:sz w:val="28"/>
          <w:szCs w:val="28"/>
        </w:rPr>
        <w:t>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 - подготовка аналитических материалов о потребности и </w:t>
      </w:r>
      <w:proofErr w:type="gramStart"/>
      <w:r w:rsidRPr="002A1727">
        <w:rPr>
          <w:rStyle w:val="FontStyle17"/>
          <w:sz w:val="28"/>
          <w:szCs w:val="28"/>
        </w:rPr>
        <w:t>первоочередности  строительства</w:t>
      </w:r>
      <w:proofErr w:type="gramEnd"/>
      <w:r w:rsidRPr="002A1727">
        <w:rPr>
          <w:rStyle w:val="FontStyle17"/>
          <w:sz w:val="28"/>
          <w:szCs w:val="28"/>
        </w:rPr>
        <w:t xml:space="preserve"> образовательных учреждений;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взаимодействие с Департаментом координации строительства </w:t>
      </w:r>
      <w:r w:rsidR="007C6413">
        <w:rPr>
          <w:rStyle w:val="FontStyle17"/>
          <w:sz w:val="28"/>
          <w:szCs w:val="28"/>
        </w:rPr>
        <w:br/>
      </w:r>
      <w:r w:rsidRPr="002A1727">
        <w:rPr>
          <w:rStyle w:val="FontStyle17"/>
          <w:sz w:val="28"/>
          <w:szCs w:val="28"/>
        </w:rPr>
        <w:t xml:space="preserve">и перспективного развития города и Управлением капитального строительства города по вопросам строительства, реконструкции и капитального ремонта образовательных учреждений; 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>- при разработке генерального плана развития города на перспективу подготовка сводной информации о потребности в строительстве образовательных учреждений, рассмотрение проекта генерального плана и подготовка замечаний к проекту;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>- участие в совещаниях по вопросу проектирования строительства образовательных учреждений;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рассмотрение технических заданий на разработку проектной документации </w:t>
      </w:r>
      <w:r>
        <w:rPr>
          <w:rStyle w:val="FontStyle17"/>
          <w:sz w:val="28"/>
          <w:szCs w:val="28"/>
        </w:rPr>
        <w:br/>
      </w:r>
      <w:r w:rsidRPr="002A1727">
        <w:rPr>
          <w:rStyle w:val="FontStyle17"/>
          <w:sz w:val="28"/>
          <w:szCs w:val="28"/>
        </w:rPr>
        <w:t>на капитальный ремонт, строительство, реконструкцию образовательных учреждений;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>- подготовка справочной информации по запросам организаций, выполняющих разработку проектов планировки и межевания территорий;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оформление паспорта готовности к отопительному сезону образовательных учреждений по отрасли «Образование» в соответствии с Приказом Министерства энергетики Российской Федерации от 12.03.2013 № 103 «Об утверждении Правил оценки </w:t>
      </w:r>
      <w:proofErr w:type="gramStart"/>
      <w:r w:rsidRPr="002A1727">
        <w:rPr>
          <w:rStyle w:val="FontStyle17"/>
          <w:sz w:val="28"/>
          <w:szCs w:val="28"/>
        </w:rPr>
        <w:t>гот</w:t>
      </w:r>
      <w:r>
        <w:rPr>
          <w:rStyle w:val="FontStyle17"/>
          <w:sz w:val="28"/>
          <w:szCs w:val="28"/>
        </w:rPr>
        <w:t>овности  к</w:t>
      </w:r>
      <w:proofErr w:type="gramEnd"/>
      <w:r>
        <w:rPr>
          <w:rStyle w:val="FontStyle17"/>
          <w:sz w:val="28"/>
          <w:szCs w:val="28"/>
        </w:rPr>
        <w:t xml:space="preserve"> отопительному периоду</w:t>
      </w:r>
      <w:r w:rsidRPr="002A1727">
        <w:rPr>
          <w:rStyle w:val="FontStyle17"/>
          <w:sz w:val="28"/>
          <w:szCs w:val="28"/>
        </w:rPr>
        <w:t>»;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формирование перспективного плана мероприятий жизнеобеспечения </w:t>
      </w:r>
      <w:r w:rsidRPr="002A1727">
        <w:rPr>
          <w:rStyle w:val="FontStyle17"/>
          <w:sz w:val="28"/>
          <w:szCs w:val="28"/>
        </w:rPr>
        <w:br/>
        <w:t>и содерж</w:t>
      </w:r>
      <w:r>
        <w:rPr>
          <w:rStyle w:val="FontStyle17"/>
          <w:sz w:val="28"/>
          <w:szCs w:val="28"/>
        </w:rPr>
        <w:t>ания образовательных учреждений;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lastRenderedPageBreak/>
        <w:t>- подготовка аналитических материалов (по видам работ капитальных вложений) по итогам года;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запрос предложений в Департаменте координации строительства </w:t>
      </w:r>
      <w:r w:rsidR="007C6413">
        <w:rPr>
          <w:rStyle w:val="FontStyle17"/>
          <w:sz w:val="28"/>
          <w:szCs w:val="28"/>
        </w:rPr>
        <w:br/>
      </w:r>
      <w:r w:rsidRPr="002A1727">
        <w:rPr>
          <w:rStyle w:val="FontStyle17"/>
          <w:sz w:val="28"/>
          <w:szCs w:val="28"/>
        </w:rPr>
        <w:t>и перспективного развития города Ростова-на-Дону по строительству общеобразовательных учреждений и подготовка  предложений по капитальному ремонту общеобразовательных учреждений для включения в план мероприятий по созданию новых мест в общеобразовательных учреждениях; подготовка предложений по внесению изменений в план мероприятий; подготовка информационных и аналитических материалов по данному направлению;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формирование и внесение изменений в план мероприятий по обеспечению дополнительных мест в дошкольных образовательных </w:t>
      </w:r>
      <w:proofErr w:type="gramStart"/>
      <w:r w:rsidRPr="002A1727">
        <w:rPr>
          <w:rStyle w:val="FontStyle17"/>
          <w:sz w:val="28"/>
          <w:szCs w:val="28"/>
        </w:rPr>
        <w:t>учреждениях,  запрос</w:t>
      </w:r>
      <w:proofErr w:type="gramEnd"/>
      <w:r w:rsidRPr="002A1727">
        <w:rPr>
          <w:rStyle w:val="FontStyle17"/>
          <w:sz w:val="28"/>
          <w:szCs w:val="28"/>
        </w:rPr>
        <w:t xml:space="preserve"> </w:t>
      </w:r>
      <w:r>
        <w:rPr>
          <w:rStyle w:val="FontStyle17"/>
          <w:sz w:val="28"/>
          <w:szCs w:val="28"/>
        </w:rPr>
        <w:t>информации</w:t>
      </w:r>
      <w:r w:rsidRPr="002A1727">
        <w:rPr>
          <w:rStyle w:val="FontStyle17"/>
          <w:sz w:val="28"/>
          <w:szCs w:val="28"/>
        </w:rPr>
        <w:t xml:space="preserve"> по строительству объектов в Департаменте координации строительства и перспективного развития города Ростова-на-Дону; подготовка информационных и аналитических материалов по данному направлению;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рассмотрение наказов избирателей и формирование предложений </w:t>
      </w:r>
      <w:r w:rsidR="007C6413">
        <w:rPr>
          <w:rStyle w:val="FontStyle17"/>
          <w:sz w:val="28"/>
          <w:szCs w:val="28"/>
        </w:rPr>
        <w:br/>
      </w:r>
      <w:r w:rsidRPr="002A1727">
        <w:rPr>
          <w:rStyle w:val="FontStyle17"/>
          <w:sz w:val="28"/>
          <w:szCs w:val="28"/>
        </w:rPr>
        <w:t xml:space="preserve">по включению в проект постановления Администрации города; контроль </w:t>
      </w:r>
      <w:r w:rsidR="007C6413">
        <w:rPr>
          <w:rStyle w:val="FontStyle17"/>
          <w:sz w:val="28"/>
          <w:szCs w:val="28"/>
        </w:rPr>
        <w:br/>
      </w:r>
      <w:r w:rsidRPr="002A1727">
        <w:rPr>
          <w:rStyle w:val="FontStyle17"/>
          <w:sz w:val="28"/>
          <w:szCs w:val="28"/>
        </w:rPr>
        <w:t xml:space="preserve">за исполнением наказов избирателей; подготовка отчетов по исполнению наказов избирателей; подготовка информационных и аналитических материалов </w:t>
      </w:r>
      <w:r w:rsidR="007C6413">
        <w:rPr>
          <w:rStyle w:val="FontStyle17"/>
          <w:sz w:val="28"/>
          <w:szCs w:val="28"/>
        </w:rPr>
        <w:br/>
      </w:r>
      <w:r w:rsidRPr="002A1727">
        <w:rPr>
          <w:rStyle w:val="FontStyle17"/>
          <w:sz w:val="28"/>
          <w:szCs w:val="28"/>
        </w:rPr>
        <w:t xml:space="preserve">по данному направлению; продление контроля по исполнению наказов избирателей; согласование исполненных наказов с депутатами (по закрепленным округам) и снятие их с контроля;  </w:t>
      </w:r>
    </w:p>
    <w:p w:rsidR="008203FB" w:rsidRPr="002A1727" w:rsidRDefault="008203FB" w:rsidP="00BD1DC2">
      <w:pPr>
        <w:pStyle w:val="ad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2A1727">
        <w:rPr>
          <w:rFonts w:ascii="Times New Roman" w:hAnsi="Times New Roman"/>
          <w:sz w:val="28"/>
          <w:szCs w:val="28"/>
        </w:rPr>
        <w:t>- рассмотрение правоустанавливающих документов на землю, топографических съемок, с выездом на место, для формирования предложений по включению объектов образования в реализуемые на территории города Ростова-на-Дону программы «Футбольная Россия», «Газпром-детям» и др.; рассмотрение пакета требуемых документов и направление их в министерство спорта РО для включения в программу;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2A1727">
        <w:rPr>
          <w:rFonts w:ascii="Times New Roman" w:hAnsi="Times New Roman"/>
          <w:sz w:val="28"/>
          <w:szCs w:val="28"/>
        </w:rPr>
        <w:t>- проведение совещаний с отделами образования и образовательными учреждениями по организации мероприятий по ремонтным работам.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 xml:space="preserve"> </w:t>
      </w:r>
      <w:r>
        <w:rPr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3.1.5.1.2</w:t>
      </w:r>
      <w:r w:rsidRPr="008203FB">
        <w:rPr>
          <w:rFonts w:ascii="Times New Roman" w:hAnsi="Times New Roman"/>
          <w:sz w:val="28"/>
          <w:szCs w:val="28"/>
        </w:rPr>
        <w:t>.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Общее руководство за контролем, координацией</w:t>
      </w:r>
      <w:r w:rsidRPr="002A1727">
        <w:rPr>
          <w:rFonts w:ascii="Times New Roman" w:hAnsi="Times New Roman"/>
          <w:sz w:val="28"/>
          <w:szCs w:val="28"/>
        </w:rPr>
        <w:t xml:space="preserve"> и мониторинг</w:t>
      </w:r>
      <w:r>
        <w:rPr>
          <w:rFonts w:ascii="Times New Roman" w:hAnsi="Times New Roman"/>
          <w:sz w:val="28"/>
          <w:szCs w:val="28"/>
        </w:rPr>
        <w:t>ом</w:t>
      </w:r>
      <w:r w:rsidRPr="002A1727">
        <w:rPr>
          <w:rFonts w:ascii="Times New Roman" w:hAnsi="Times New Roman"/>
          <w:sz w:val="28"/>
          <w:szCs w:val="28"/>
        </w:rPr>
        <w:t xml:space="preserve"> мероприятий по содержанию зданий и сооружений, обустройству прилегающих </w:t>
      </w:r>
      <w:r w:rsidR="007C6413">
        <w:rPr>
          <w:rFonts w:ascii="Times New Roman" w:hAnsi="Times New Roman"/>
          <w:sz w:val="28"/>
          <w:szCs w:val="28"/>
        </w:rPr>
        <w:br/>
      </w:r>
      <w:r w:rsidRPr="002A1727">
        <w:rPr>
          <w:rFonts w:ascii="Times New Roman" w:hAnsi="Times New Roman"/>
          <w:sz w:val="28"/>
          <w:szCs w:val="28"/>
        </w:rPr>
        <w:t>к ним территорий (14.1.05.02.):</w:t>
      </w:r>
      <w:r w:rsidRPr="002A1727">
        <w:rPr>
          <w:rStyle w:val="FontStyle17"/>
          <w:sz w:val="28"/>
          <w:szCs w:val="28"/>
        </w:rPr>
        <w:t xml:space="preserve"> 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контроль за реализацией мероприятий по подготовке образовательных учреждений к новому учебному году, свод информации, подготовка </w:t>
      </w:r>
      <w:r w:rsidRPr="002A1727">
        <w:rPr>
          <w:rFonts w:ascii="Times New Roman" w:hAnsi="Times New Roman"/>
          <w:sz w:val="28"/>
          <w:szCs w:val="28"/>
        </w:rPr>
        <w:t xml:space="preserve">аналитических справок, </w:t>
      </w:r>
      <w:r w:rsidRPr="002A1727">
        <w:rPr>
          <w:rStyle w:val="FontStyle17"/>
          <w:sz w:val="28"/>
          <w:szCs w:val="28"/>
        </w:rPr>
        <w:t>отчетов, презентаций по данному направлению деятельности отдела;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осуществление координации проведения капитального ремонта </w:t>
      </w:r>
      <w:r w:rsidRPr="002A1727">
        <w:rPr>
          <w:rStyle w:val="FontStyle17"/>
          <w:sz w:val="28"/>
          <w:szCs w:val="28"/>
        </w:rPr>
        <w:br/>
        <w:t>и его проектирования в образовательных учреждениях;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организация и проведение внеплановых проверок хода работ по капитальному ремонту образовательных учреждений, выполняемых за счет средств городского </w:t>
      </w:r>
      <w:r w:rsidRPr="002A1727">
        <w:rPr>
          <w:rStyle w:val="FontStyle17"/>
          <w:sz w:val="28"/>
          <w:szCs w:val="28"/>
        </w:rPr>
        <w:br/>
        <w:t>и областного бюджетов, выезд на объекты;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2A1727">
        <w:rPr>
          <w:rFonts w:ascii="Times New Roman" w:hAnsi="Times New Roman"/>
          <w:sz w:val="28"/>
          <w:szCs w:val="28"/>
        </w:rPr>
        <w:t xml:space="preserve">- контроль за ходом подготовки образовательных учреждений к работе </w:t>
      </w:r>
      <w:r w:rsidR="007C6413">
        <w:rPr>
          <w:rFonts w:ascii="Times New Roman" w:hAnsi="Times New Roman"/>
          <w:sz w:val="28"/>
          <w:szCs w:val="28"/>
        </w:rPr>
        <w:br/>
      </w:r>
      <w:r w:rsidRPr="002A1727">
        <w:rPr>
          <w:rFonts w:ascii="Times New Roman" w:hAnsi="Times New Roman"/>
          <w:sz w:val="28"/>
          <w:szCs w:val="28"/>
        </w:rPr>
        <w:t>в осенне-зимний период и к пуску тепла, сбо</w:t>
      </w:r>
      <w:r w:rsidR="007C6413">
        <w:rPr>
          <w:rFonts w:ascii="Times New Roman" w:hAnsi="Times New Roman"/>
          <w:sz w:val="28"/>
          <w:szCs w:val="28"/>
        </w:rPr>
        <w:t xml:space="preserve">р и анализ информации, участие </w:t>
      </w:r>
      <w:r w:rsidR="007C6413">
        <w:rPr>
          <w:rFonts w:ascii="Times New Roman" w:hAnsi="Times New Roman"/>
          <w:sz w:val="28"/>
          <w:szCs w:val="28"/>
        </w:rPr>
        <w:br/>
        <w:t>в</w:t>
      </w:r>
      <w:r w:rsidRPr="002A1727">
        <w:rPr>
          <w:rFonts w:ascii="Times New Roman" w:hAnsi="Times New Roman"/>
          <w:sz w:val="28"/>
          <w:szCs w:val="28"/>
        </w:rPr>
        <w:t xml:space="preserve"> совещаниях</w:t>
      </w:r>
      <w:r w:rsidR="007C6413">
        <w:rPr>
          <w:rFonts w:ascii="Times New Roman" w:hAnsi="Times New Roman"/>
          <w:sz w:val="28"/>
          <w:szCs w:val="28"/>
        </w:rPr>
        <w:t xml:space="preserve"> </w:t>
      </w:r>
      <w:r w:rsidRPr="002A1727">
        <w:rPr>
          <w:rFonts w:ascii="Times New Roman" w:hAnsi="Times New Roman"/>
          <w:sz w:val="28"/>
          <w:szCs w:val="28"/>
        </w:rPr>
        <w:t>на уровне заместителя главы Администрации по вопросам ЖКХ;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2A1727">
        <w:rPr>
          <w:rFonts w:ascii="Times New Roman" w:hAnsi="Times New Roman"/>
          <w:sz w:val="28"/>
          <w:szCs w:val="28"/>
        </w:rPr>
        <w:t>- контроль и мониторинг за ходом проведения работ образовательными учреждениями города по заполнению форм в программе 1С по разделу подготовка образовательных учреждений к работе в осенний зимний период;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lastRenderedPageBreak/>
        <w:t>- проверка документов, представляемых на финансирование за счет средств областного бюджета по капитальному ремонту (в том числе создание архитектурной доступности) и выполнению строительно-монт</w:t>
      </w:r>
      <w:r>
        <w:rPr>
          <w:rStyle w:val="FontStyle17"/>
          <w:sz w:val="28"/>
          <w:szCs w:val="28"/>
        </w:rPr>
        <w:t>ажных работ</w:t>
      </w:r>
      <w:r w:rsidRPr="002A1727">
        <w:rPr>
          <w:rStyle w:val="FontStyle17"/>
          <w:sz w:val="28"/>
          <w:szCs w:val="28"/>
        </w:rPr>
        <w:t>, в том числе: рассмот</w:t>
      </w:r>
      <w:r>
        <w:rPr>
          <w:rStyle w:val="FontStyle17"/>
          <w:sz w:val="28"/>
          <w:szCs w:val="28"/>
        </w:rPr>
        <w:t xml:space="preserve">рение и подготовка предложений </w:t>
      </w:r>
      <w:r w:rsidRPr="002A1727">
        <w:rPr>
          <w:rStyle w:val="FontStyle17"/>
          <w:sz w:val="28"/>
          <w:szCs w:val="28"/>
        </w:rPr>
        <w:t xml:space="preserve">о необходимости выполнения непредвиденных и согласование дополнительных работ по капитальному ремонту образовательных учреждений, контроль исполнения </w:t>
      </w:r>
      <w:r>
        <w:rPr>
          <w:rStyle w:val="FontStyle17"/>
          <w:sz w:val="28"/>
          <w:szCs w:val="28"/>
        </w:rPr>
        <w:t xml:space="preserve">сроков </w:t>
      </w:r>
      <w:r w:rsidRPr="002A1727">
        <w:rPr>
          <w:rStyle w:val="FontStyle17"/>
          <w:sz w:val="28"/>
          <w:szCs w:val="28"/>
        </w:rPr>
        <w:t>договорных (контрактных) обязательств заказчиками и подрядчиками по капитальному ремонту образовательных учреждений;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>
        <w:rPr>
          <w:rStyle w:val="FontStyle17"/>
          <w:color w:val="FF0000"/>
          <w:sz w:val="28"/>
          <w:szCs w:val="28"/>
        </w:rPr>
        <w:t xml:space="preserve"> </w:t>
      </w:r>
      <w:r w:rsidRPr="002A1727">
        <w:rPr>
          <w:rStyle w:val="FontStyle17"/>
          <w:sz w:val="28"/>
          <w:szCs w:val="28"/>
        </w:rPr>
        <w:t>- подготовка информации, справок и отчетов о ходе выполнения требований нормативных документов в пределах своей компетенции;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2A1727">
        <w:rPr>
          <w:rFonts w:ascii="Times New Roman" w:hAnsi="Times New Roman"/>
          <w:sz w:val="28"/>
          <w:szCs w:val="28"/>
        </w:rPr>
        <w:t>- контроль и мониторинг заполнения образовательными учреждениями программы 1С и Парус по разделу техническое состояние зданий и сооружений;</w:t>
      </w:r>
    </w:p>
    <w:p w:rsidR="008203FB" w:rsidRPr="002A1727" w:rsidRDefault="008203FB" w:rsidP="00BD1DC2">
      <w:pPr>
        <w:spacing w:line="230" w:lineRule="auto"/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- разработка планов мероприятий и подготовка отчетов по проведению весенних и осенних посадок по отрасли «Образование», участие в совещаниях на уровне заместителя главы Администрации по вопросам ЖКХ, </w:t>
      </w:r>
      <w:r w:rsidRPr="002A1727">
        <w:rPr>
          <w:rStyle w:val="FontStyle17"/>
          <w:sz w:val="28"/>
          <w:szCs w:val="28"/>
        </w:rPr>
        <w:t>презентация на совещании по данному направлению деятельности отдела</w:t>
      </w:r>
      <w:r w:rsidRPr="002A1727">
        <w:rPr>
          <w:szCs w:val="28"/>
        </w:rPr>
        <w:t>, опубликование информации на сайте Администрации города;</w:t>
      </w:r>
    </w:p>
    <w:p w:rsidR="008203FB" w:rsidRPr="002A1727" w:rsidRDefault="008203FB" w:rsidP="00BD1DC2">
      <w:pPr>
        <w:spacing w:line="230" w:lineRule="auto"/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- разработка плана мероприятий и подготовка отчетов по участию работников образования и обучающихся образовательных учреждений в Дне древонасаждения, представление отчетов, участие в совещаниях на уровне заместителя главы Администрации по вопросам ЖКХ, </w:t>
      </w:r>
      <w:r w:rsidRPr="002A1727">
        <w:rPr>
          <w:rStyle w:val="FontStyle17"/>
          <w:sz w:val="28"/>
          <w:szCs w:val="28"/>
        </w:rPr>
        <w:t>презентаций по данному направлению деятельности отдела</w:t>
      </w:r>
      <w:r w:rsidRPr="002A1727">
        <w:rPr>
          <w:szCs w:val="28"/>
        </w:rPr>
        <w:t xml:space="preserve"> с представлением фото материалов (слайд – отчет), опубликование информации на сайте Администрации города;</w:t>
      </w:r>
    </w:p>
    <w:p w:rsidR="008203FB" w:rsidRPr="002A1727" w:rsidRDefault="008203FB" w:rsidP="00BD1DC2">
      <w:pPr>
        <w:spacing w:line="230" w:lineRule="auto"/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- разработка планов проведения «месячников чистоты», субботников </w:t>
      </w:r>
      <w:r w:rsidR="007C6413">
        <w:rPr>
          <w:szCs w:val="28"/>
        </w:rPr>
        <w:br/>
      </w:r>
      <w:r w:rsidRPr="002A1727">
        <w:rPr>
          <w:szCs w:val="28"/>
        </w:rPr>
        <w:t xml:space="preserve">и </w:t>
      </w:r>
      <w:proofErr w:type="spellStart"/>
      <w:r w:rsidRPr="002A1727">
        <w:rPr>
          <w:szCs w:val="28"/>
        </w:rPr>
        <w:t>подготвка</w:t>
      </w:r>
      <w:proofErr w:type="spellEnd"/>
      <w:r w:rsidRPr="002A1727">
        <w:rPr>
          <w:szCs w:val="28"/>
        </w:rPr>
        <w:t xml:space="preserve"> отчетов по отрасли «Образование», участие в совещаниях на уровне заместителя главы Администрации по вопросам ЖКХ, </w:t>
      </w:r>
      <w:r w:rsidRPr="002A1727">
        <w:rPr>
          <w:rStyle w:val="FontStyle17"/>
          <w:sz w:val="28"/>
          <w:szCs w:val="28"/>
        </w:rPr>
        <w:t>презентаций по данному направлению деятельности отдела</w:t>
      </w:r>
      <w:r w:rsidRPr="002A1727">
        <w:rPr>
          <w:szCs w:val="28"/>
        </w:rPr>
        <w:t xml:space="preserve"> с представлением фото материалов (слайд – отчет);</w:t>
      </w:r>
    </w:p>
    <w:p w:rsidR="008203FB" w:rsidRPr="002A1727" w:rsidRDefault="008203FB" w:rsidP="00BD1DC2">
      <w:pPr>
        <w:spacing w:line="230" w:lineRule="auto"/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- подготовка плана мероприятий и отчетов по борьбе с сорной растительностью, болезнями и вредителями растений, участие в совещаниях </w:t>
      </w:r>
      <w:r w:rsidR="007C6413">
        <w:rPr>
          <w:szCs w:val="28"/>
        </w:rPr>
        <w:br/>
      </w:r>
      <w:r w:rsidRPr="002A1727">
        <w:rPr>
          <w:szCs w:val="28"/>
        </w:rPr>
        <w:t>на уровне заместителя главы Администрации по вопросам ЖКХ;</w:t>
      </w:r>
    </w:p>
    <w:p w:rsidR="008203FB" w:rsidRPr="002A1727" w:rsidRDefault="008203FB" w:rsidP="00BD1DC2">
      <w:pPr>
        <w:spacing w:line="230" w:lineRule="auto"/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 - подготовка планов мероприятий и отчетов по установке аншлагов на фасадах зданий по отрасли «Образование»;</w:t>
      </w:r>
    </w:p>
    <w:p w:rsidR="008203FB" w:rsidRPr="002A1727" w:rsidRDefault="008203FB" w:rsidP="00BD1DC2">
      <w:pPr>
        <w:spacing w:line="230" w:lineRule="auto"/>
        <w:ind w:left="-426" w:firstLine="426"/>
        <w:jc w:val="both"/>
        <w:rPr>
          <w:szCs w:val="28"/>
        </w:rPr>
      </w:pPr>
      <w:r w:rsidRPr="002A1727">
        <w:rPr>
          <w:szCs w:val="28"/>
        </w:rPr>
        <w:t>- подготовка отчетов (ежемесячно) по лицам, работающим на объектах капитального ремонта ОУ;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Style w:val="FontStyle17"/>
          <w:sz w:val="28"/>
          <w:szCs w:val="28"/>
        </w:rPr>
      </w:pPr>
      <w:r w:rsidRPr="002A1727">
        <w:rPr>
          <w:rStyle w:val="FontStyle17"/>
          <w:sz w:val="28"/>
          <w:szCs w:val="28"/>
        </w:rPr>
        <w:t xml:space="preserve">- </w:t>
      </w:r>
      <w:r w:rsidRPr="002A1727">
        <w:rPr>
          <w:rFonts w:ascii="Times New Roman" w:hAnsi="Times New Roman"/>
          <w:sz w:val="28"/>
          <w:szCs w:val="28"/>
        </w:rPr>
        <w:t>проведение совещаний с отделами образования и образовательными учреждениями по координации выполнения ремонтных работ.</w:t>
      </w:r>
    </w:p>
    <w:p w:rsidR="008203FB" w:rsidRPr="002A1727" w:rsidRDefault="008203FB" w:rsidP="00BD1DC2">
      <w:pPr>
        <w:pStyle w:val="ad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8203FB">
        <w:rPr>
          <w:rFonts w:ascii="Times New Roman" w:hAnsi="Times New Roman"/>
          <w:sz w:val="28"/>
          <w:szCs w:val="28"/>
        </w:rPr>
        <w:t xml:space="preserve">    3.1.5.1.3. Контроль за </w:t>
      </w:r>
      <w:r w:rsidRPr="008203F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информационным обеспечением мероприятий </w:t>
      </w:r>
      <w:r w:rsidR="007C641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br/>
      </w:r>
      <w:r w:rsidRPr="008203F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по энергосбережению и повышению</w:t>
      </w:r>
      <w:r w:rsidRPr="002A1727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энергетической эффективности, определенных в качестве обязательных федеральными законами и иными нормативными правовыми актами Российской Федерации, а также предусмотренных соответствующей муниципальной программой в области энергосбережения </w:t>
      </w:r>
      <w:r w:rsidR="007C6413">
        <w:rPr>
          <w:rFonts w:ascii="Times New Roman" w:hAnsi="Times New Roman"/>
          <w:spacing w:val="-2"/>
          <w:sz w:val="28"/>
          <w:szCs w:val="28"/>
          <w:shd w:val="clear" w:color="auto" w:fill="FFFFFF"/>
        </w:rPr>
        <w:br/>
      </w:r>
      <w:r w:rsidRPr="002A1727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и повышения энергетической эффективности (</w:t>
      </w:r>
      <w:r w:rsidRPr="002A1727">
        <w:rPr>
          <w:rFonts w:ascii="Times New Roman" w:hAnsi="Times New Roman"/>
          <w:sz w:val="28"/>
          <w:szCs w:val="28"/>
        </w:rPr>
        <w:t>01.1.03.03) в части: </w:t>
      </w:r>
    </w:p>
    <w:p w:rsidR="008203FB" w:rsidRPr="002A1727" w:rsidRDefault="008203FB" w:rsidP="00BD1DC2">
      <w:pPr>
        <w:pStyle w:val="ad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2A1727">
        <w:rPr>
          <w:rFonts w:ascii="Times New Roman" w:hAnsi="Times New Roman"/>
          <w:sz w:val="28"/>
          <w:szCs w:val="28"/>
        </w:rPr>
        <w:t xml:space="preserve">- контроль выполнения мероприятий по </w:t>
      </w:r>
      <w:proofErr w:type="spellStart"/>
      <w:r w:rsidRPr="002A1727">
        <w:rPr>
          <w:rFonts w:ascii="Times New Roman" w:hAnsi="Times New Roman"/>
          <w:sz w:val="28"/>
          <w:szCs w:val="28"/>
        </w:rPr>
        <w:t>энегоэффективности</w:t>
      </w:r>
      <w:proofErr w:type="spellEnd"/>
      <w:r w:rsidRPr="002A1727">
        <w:rPr>
          <w:rFonts w:ascii="Times New Roman" w:hAnsi="Times New Roman"/>
          <w:sz w:val="28"/>
          <w:szCs w:val="28"/>
        </w:rPr>
        <w:t>, подготовка приказов по направлению деятельности;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A1727">
        <w:rPr>
          <w:rFonts w:ascii="Times New Roman" w:hAnsi="Times New Roman"/>
          <w:sz w:val="28"/>
          <w:szCs w:val="28"/>
        </w:rPr>
        <w:t xml:space="preserve">- оформление энергетической декларации по Управлению образования и сдача </w:t>
      </w:r>
      <w:r w:rsidRPr="002A1727">
        <w:rPr>
          <w:rFonts w:ascii="Times New Roman" w:hAnsi="Times New Roman"/>
          <w:sz w:val="28"/>
          <w:szCs w:val="28"/>
        </w:rPr>
        <w:br/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минэнергетики</w:t>
      </w:r>
      <w:proofErr w:type="spellEnd"/>
      <w:r>
        <w:rPr>
          <w:rFonts w:ascii="Times New Roman" w:hAnsi="Times New Roman"/>
          <w:sz w:val="28"/>
          <w:szCs w:val="28"/>
        </w:rPr>
        <w:t xml:space="preserve"> РФ</w:t>
      </w:r>
      <w:r w:rsidRPr="002A1727">
        <w:rPr>
          <w:rFonts w:ascii="Times New Roman" w:hAnsi="Times New Roman"/>
          <w:sz w:val="28"/>
          <w:szCs w:val="28"/>
        </w:rPr>
        <w:t>.</w:t>
      </w:r>
    </w:p>
    <w:p w:rsidR="008203FB" w:rsidRPr="002A1727" w:rsidRDefault="008203FB" w:rsidP="00BD1DC2">
      <w:pPr>
        <w:ind w:left="-426" w:firstLine="426"/>
        <w:jc w:val="both"/>
        <w:rPr>
          <w:rFonts w:eastAsia="Calibri"/>
          <w:szCs w:val="28"/>
        </w:rPr>
      </w:pPr>
      <w:r>
        <w:rPr>
          <w:szCs w:val="28"/>
        </w:rPr>
        <w:lastRenderedPageBreak/>
        <w:t xml:space="preserve">    3.1.5.1.4. Общее руководство за </w:t>
      </w:r>
      <w:r>
        <w:rPr>
          <w:rFonts w:eastAsia="Calibri"/>
          <w:szCs w:val="28"/>
        </w:rPr>
        <w:t>о</w:t>
      </w:r>
      <w:r w:rsidRPr="002A1727">
        <w:rPr>
          <w:rFonts w:eastAsia="Calibri"/>
          <w:szCs w:val="28"/>
        </w:rPr>
        <w:t>существление</w:t>
      </w:r>
      <w:r>
        <w:rPr>
          <w:rFonts w:eastAsia="Calibri"/>
          <w:szCs w:val="28"/>
        </w:rPr>
        <w:t>м</w:t>
      </w:r>
      <w:r w:rsidRPr="002A1727">
        <w:rPr>
          <w:rFonts w:eastAsia="Calibri"/>
          <w:szCs w:val="28"/>
        </w:rPr>
        <w:t xml:space="preserve"> контрольных мероприятий посредством организации и проведения, в части: </w:t>
      </w:r>
    </w:p>
    <w:p w:rsidR="008203FB" w:rsidRPr="002A1727" w:rsidRDefault="008203FB" w:rsidP="00BD1DC2">
      <w:pPr>
        <w:ind w:left="-426" w:firstLine="426"/>
        <w:jc w:val="both"/>
        <w:rPr>
          <w:rFonts w:eastAsia="Calibri"/>
          <w:szCs w:val="28"/>
        </w:rPr>
      </w:pPr>
      <w:r w:rsidRPr="002A1727">
        <w:rPr>
          <w:rFonts w:eastAsia="Calibri"/>
          <w:szCs w:val="28"/>
        </w:rPr>
        <w:t xml:space="preserve">- участие в рейдовых обследованиях территории города поквартально (контроль выполнения </w:t>
      </w:r>
      <w:proofErr w:type="spellStart"/>
      <w:r w:rsidRPr="002A1727">
        <w:rPr>
          <w:rFonts w:eastAsia="Calibri"/>
          <w:szCs w:val="28"/>
        </w:rPr>
        <w:t>благоустройсва</w:t>
      </w:r>
      <w:proofErr w:type="spellEnd"/>
      <w:r w:rsidRPr="002A1727">
        <w:rPr>
          <w:rFonts w:eastAsia="Calibri"/>
          <w:szCs w:val="28"/>
        </w:rPr>
        <w:t>), организованным на уровне заместителя главы Администрации города по вопросам ЖКХ (02.1.01.05);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3.1.5.1.5. Общее руководство по контролю за п</w:t>
      </w:r>
      <w:r w:rsidRPr="002A1727">
        <w:rPr>
          <w:szCs w:val="28"/>
        </w:rPr>
        <w:t>роведение</w:t>
      </w:r>
      <w:r>
        <w:rPr>
          <w:szCs w:val="28"/>
        </w:rPr>
        <w:t>м</w:t>
      </w:r>
      <w:r w:rsidRPr="002A1727">
        <w:rPr>
          <w:szCs w:val="28"/>
        </w:rPr>
        <w:t xml:space="preserve"> аварийно-спасательных и других неотложных работ</w:t>
      </w:r>
      <w:r>
        <w:rPr>
          <w:szCs w:val="28"/>
        </w:rPr>
        <w:t xml:space="preserve"> </w:t>
      </w:r>
      <w:r w:rsidRPr="002A1727">
        <w:rPr>
          <w:szCs w:val="28"/>
        </w:rPr>
        <w:t>по заявлениям граждан и организаций, поступающих по телефонам Единой дежурной диспетчерской службы города Ростова-на-Дону (03.1.01.06.) в части: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>- участие в комиссионном обследовании образовательных учреждений, пострадавшим в период чрезвычайной ситуации;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- контроль за формированием пакета документов согласно постановлению </w:t>
      </w:r>
      <w:r w:rsidR="007C6413">
        <w:rPr>
          <w:szCs w:val="28"/>
        </w:rPr>
        <w:br/>
      </w:r>
      <w:r w:rsidRPr="002A1727">
        <w:rPr>
          <w:szCs w:val="28"/>
        </w:rPr>
        <w:t>№ 513 от 15.07.2013 «Об утверждении регламента по проведению работ при ликвидации аварийных ситуаций»;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3.1.5.1.6. Общее руководство по контролю за о</w:t>
      </w:r>
      <w:r w:rsidRPr="002A1727">
        <w:rPr>
          <w:szCs w:val="28"/>
        </w:rPr>
        <w:t>беспечение</w:t>
      </w:r>
      <w:r>
        <w:rPr>
          <w:szCs w:val="28"/>
        </w:rPr>
        <w:t>м</w:t>
      </w:r>
      <w:r w:rsidRPr="002A1727">
        <w:rPr>
          <w:szCs w:val="28"/>
        </w:rPr>
        <w:t xml:space="preserve"> при строительстве, реконструкции </w:t>
      </w:r>
      <w:r>
        <w:rPr>
          <w:szCs w:val="28"/>
        </w:rPr>
        <w:t xml:space="preserve">и капитальном ремонте </w:t>
      </w:r>
      <w:r w:rsidRPr="002A1727">
        <w:rPr>
          <w:szCs w:val="28"/>
        </w:rPr>
        <w:t>объектов соблюдения требований по беспрепятственному доступу к ним инвалидов и маломобильных групп населения (11.1.07.01.)</w:t>
      </w:r>
      <w:r>
        <w:rPr>
          <w:szCs w:val="28"/>
        </w:rPr>
        <w:t xml:space="preserve"> </w:t>
      </w:r>
      <w:r w:rsidRPr="002A1727">
        <w:rPr>
          <w:szCs w:val="28"/>
        </w:rPr>
        <w:t>в части: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>- согласования</w:t>
      </w:r>
      <w:r w:rsidRPr="002A1727">
        <w:rPr>
          <w:szCs w:val="28"/>
        </w:rPr>
        <w:t xml:space="preserve"> технических заданий на проектирование строительства </w:t>
      </w:r>
      <w:r w:rsidRPr="002A1727">
        <w:rPr>
          <w:szCs w:val="28"/>
        </w:rPr>
        <w:br/>
      </w:r>
      <w:r>
        <w:rPr>
          <w:szCs w:val="28"/>
        </w:rPr>
        <w:t>и реконструкцию</w:t>
      </w:r>
      <w:r w:rsidRPr="002A1727">
        <w:rPr>
          <w:szCs w:val="28"/>
        </w:rPr>
        <w:t xml:space="preserve"> объектов образования, с учетом выполнения мероприятий </w:t>
      </w:r>
      <w:r w:rsidRPr="002A1727">
        <w:rPr>
          <w:szCs w:val="28"/>
        </w:rPr>
        <w:br/>
        <w:t>по беспрепятственному допуску к ним инвалидов;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- проверка документов по созданию архитектурной доступности </w:t>
      </w:r>
      <w:r w:rsidR="007C6413">
        <w:rPr>
          <w:szCs w:val="28"/>
        </w:rPr>
        <w:br/>
      </w:r>
      <w:r w:rsidRPr="002A1727">
        <w:rPr>
          <w:szCs w:val="28"/>
        </w:rPr>
        <w:t>в образовательных учреждениях;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-координация проведения работ по созданию архитектурной доступности </w:t>
      </w:r>
      <w:r w:rsidRPr="002A1727">
        <w:rPr>
          <w:szCs w:val="28"/>
        </w:rPr>
        <w:br/>
        <w:t>в образовательных учреждениях.</w:t>
      </w:r>
    </w:p>
    <w:p w:rsidR="008203FB" w:rsidRPr="002A1727" w:rsidRDefault="007C6413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3.1.5.1.7. </w:t>
      </w:r>
      <w:proofErr w:type="spellStart"/>
      <w:r>
        <w:rPr>
          <w:szCs w:val="28"/>
        </w:rPr>
        <w:t>Обшее</w:t>
      </w:r>
      <w:proofErr w:type="spellEnd"/>
      <w:r>
        <w:rPr>
          <w:szCs w:val="28"/>
        </w:rPr>
        <w:t xml:space="preserve"> руковод</w:t>
      </w:r>
      <w:r w:rsidR="008203FB">
        <w:rPr>
          <w:szCs w:val="28"/>
        </w:rPr>
        <w:t>ство по контролю за разработкой</w:t>
      </w:r>
      <w:r w:rsidR="008203FB" w:rsidRPr="002A1727">
        <w:rPr>
          <w:szCs w:val="28"/>
        </w:rPr>
        <w:t xml:space="preserve"> (ежегодно) программы социально-экономического развития города Ростова-на-Дону </w:t>
      </w:r>
      <w:r>
        <w:rPr>
          <w:szCs w:val="28"/>
        </w:rPr>
        <w:br/>
      </w:r>
      <w:r w:rsidR="008203FB" w:rsidRPr="002A1727">
        <w:rPr>
          <w:szCs w:val="28"/>
        </w:rPr>
        <w:t>на среднесрочный период и мониторинг ее исполнения, в части: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- подготовки предложений (по </w:t>
      </w:r>
      <w:proofErr w:type="spellStart"/>
      <w:r w:rsidRPr="002A1727">
        <w:rPr>
          <w:szCs w:val="28"/>
        </w:rPr>
        <w:t>объектно</w:t>
      </w:r>
      <w:proofErr w:type="spellEnd"/>
      <w:r w:rsidRPr="002A1727">
        <w:rPr>
          <w:szCs w:val="28"/>
        </w:rPr>
        <w:t xml:space="preserve">) по приоритетным направлениям развития городской инфраструктуры по курируемым направлениям для включения </w:t>
      </w:r>
      <w:r w:rsidRPr="002A1727">
        <w:rPr>
          <w:szCs w:val="28"/>
        </w:rPr>
        <w:br/>
        <w:t>в программу (15.1.01.02.);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3.1.5.1.8. Общее руковод</w:t>
      </w:r>
      <w:r w:rsidR="007C6413">
        <w:rPr>
          <w:szCs w:val="28"/>
        </w:rPr>
        <w:t>ство за к</w:t>
      </w:r>
      <w:r>
        <w:rPr>
          <w:szCs w:val="28"/>
        </w:rPr>
        <w:t>онтролем за подготовкой</w:t>
      </w:r>
      <w:r w:rsidRPr="002A1727">
        <w:rPr>
          <w:szCs w:val="28"/>
        </w:rPr>
        <w:t xml:space="preserve"> материалов </w:t>
      </w:r>
      <w:r w:rsidR="007C6413">
        <w:rPr>
          <w:szCs w:val="28"/>
        </w:rPr>
        <w:br/>
      </w:r>
      <w:r w:rsidRPr="002A1727">
        <w:rPr>
          <w:szCs w:val="28"/>
        </w:rPr>
        <w:t>для проведения заседания Совета</w:t>
      </w:r>
      <w:r>
        <w:rPr>
          <w:szCs w:val="28"/>
        </w:rPr>
        <w:t xml:space="preserve"> </w:t>
      </w:r>
      <w:r w:rsidRPr="002A1727">
        <w:rPr>
          <w:szCs w:val="28"/>
        </w:rPr>
        <w:t>по инвестициям при главе Администрации города Ростова-на-Дону (далее – Совет) (15.1.02.01.), в части: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- подготовки заключений по инвестиционным проектам, выносимым </w:t>
      </w:r>
      <w:r w:rsidRPr="002A1727">
        <w:rPr>
          <w:szCs w:val="28"/>
        </w:rPr>
        <w:br/>
        <w:t>на рассмотрение Совета (строительство и реконструкция);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>- подготовки информационных материалов и отчетов о ходе реализации инвестиционных проектов;</w:t>
      </w:r>
      <w:r w:rsidRPr="00DE53A5">
        <w:rPr>
          <w:szCs w:val="28"/>
        </w:rPr>
        <w:t xml:space="preserve"> </w:t>
      </w:r>
      <w:r>
        <w:rPr>
          <w:szCs w:val="28"/>
        </w:rPr>
        <w:t xml:space="preserve"> </w:t>
      </w:r>
    </w:p>
    <w:p w:rsidR="008203FB" w:rsidRDefault="008203FB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- организации и участия </w:t>
      </w:r>
      <w:r w:rsidRPr="002A1727">
        <w:rPr>
          <w:szCs w:val="28"/>
        </w:rPr>
        <w:t>в совещаниях (в том числе выездных) в ходе реализации инвестиционных проектов с целью контроля реализации инвестиционного проекта;</w:t>
      </w:r>
    </w:p>
    <w:p w:rsidR="008203FB" w:rsidRDefault="008203FB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3.1.5.1.9. Общее руководство за координацией</w:t>
      </w:r>
      <w:r w:rsidRPr="00DF23DC">
        <w:rPr>
          <w:szCs w:val="28"/>
        </w:rPr>
        <w:t xml:space="preserve"> вопросов</w:t>
      </w:r>
      <w:r>
        <w:rPr>
          <w:szCs w:val="28"/>
        </w:rPr>
        <w:t xml:space="preserve"> </w:t>
      </w:r>
      <w:r w:rsidRPr="00DF23DC">
        <w:rPr>
          <w:szCs w:val="28"/>
        </w:rPr>
        <w:t xml:space="preserve">по участию города </w:t>
      </w:r>
      <w:r w:rsidR="007C6413">
        <w:rPr>
          <w:szCs w:val="28"/>
        </w:rPr>
        <w:br/>
      </w:r>
      <w:r w:rsidRPr="00DF23DC">
        <w:rPr>
          <w:szCs w:val="28"/>
        </w:rPr>
        <w:t xml:space="preserve">в государственно-частном и </w:t>
      </w:r>
      <w:proofErr w:type="spellStart"/>
      <w:r w:rsidRPr="00DF23DC">
        <w:rPr>
          <w:szCs w:val="28"/>
        </w:rPr>
        <w:t>муниципально</w:t>
      </w:r>
      <w:proofErr w:type="spellEnd"/>
      <w:r w:rsidRPr="00DF23DC">
        <w:rPr>
          <w:szCs w:val="28"/>
        </w:rPr>
        <w:t>-частном партнерстве при реализации инвестиционных проектов (15.1.02.04), в части:</w:t>
      </w:r>
    </w:p>
    <w:p w:rsidR="008203FB" w:rsidRDefault="008203FB" w:rsidP="00BD1DC2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23DC">
        <w:rPr>
          <w:rFonts w:ascii="Times New Roman" w:hAnsi="Times New Roman" w:cs="Times New Roman"/>
          <w:sz w:val="28"/>
          <w:szCs w:val="28"/>
        </w:rPr>
        <w:t>- подготовки заключения о возможности участия в государственно-частном партнерстве при реализации инвестиционного проекта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203FB" w:rsidRPr="00DE53A5" w:rsidRDefault="008203FB" w:rsidP="00BD1DC2">
      <w:pPr>
        <w:pStyle w:val="ConsPlusNormal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23DC">
        <w:rPr>
          <w:rFonts w:ascii="Times New Roman" w:hAnsi="Times New Roman" w:cs="Times New Roman"/>
          <w:sz w:val="28"/>
          <w:szCs w:val="28"/>
        </w:rPr>
        <w:t>- реализации мероприятий, определенных соглашениями по участию 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413">
        <w:rPr>
          <w:rFonts w:ascii="Times New Roman" w:hAnsi="Times New Roman" w:cs="Times New Roman"/>
          <w:sz w:val="28"/>
          <w:szCs w:val="28"/>
        </w:rPr>
        <w:br/>
      </w:r>
      <w:r w:rsidRPr="00DE53A5">
        <w:rPr>
          <w:rFonts w:ascii="Times New Roman" w:hAnsi="Times New Roman" w:cs="Times New Roman"/>
          <w:sz w:val="28"/>
          <w:szCs w:val="28"/>
        </w:rPr>
        <w:lastRenderedPageBreak/>
        <w:t>в государственно-частном партнерстве;</w:t>
      </w:r>
    </w:p>
    <w:p w:rsidR="008203FB" w:rsidRPr="00A7477F" w:rsidRDefault="008203FB" w:rsidP="003D6E11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</w:t>
      </w:r>
      <w:r w:rsidR="003D6E11">
        <w:rPr>
          <w:szCs w:val="28"/>
        </w:rPr>
        <w:t>3.1.5.1.10</w:t>
      </w:r>
      <w:r>
        <w:rPr>
          <w:szCs w:val="28"/>
        </w:rPr>
        <w:t>. Контроль организации</w:t>
      </w:r>
      <w:r w:rsidRPr="00A7477F">
        <w:rPr>
          <w:szCs w:val="28"/>
        </w:rPr>
        <w:t xml:space="preserve"> и </w:t>
      </w:r>
      <w:r>
        <w:rPr>
          <w:szCs w:val="28"/>
        </w:rPr>
        <w:t>выполнения</w:t>
      </w:r>
      <w:r w:rsidRPr="00A7477F">
        <w:rPr>
          <w:szCs w:val="28"/>
        </w:rPr>
        <w:t xml:space="preserve"> работы по осуществлению закупки товаров, работ и услуг </w:t>
      </w:r>
      <w:r>
        <w:rPr>
          <w:szCs w:val="28"/>
        </w:rPr>
        <w:t>для обеспечения муниципальных нужд Управления образования, согласно реестру полномочий</w:t>
      </w:r>
      <w:r w:rsidRPr="00A7477F">
        <w:rPr>
          <w:szCs w:val="28"/>
        </w:rPr>
        <w:t xml:space="preserve"> </w:t>
      </w:r>
      <w:r>
        <w:rPr>
          <w:szCs w:val="28"/>
        </w:rPr>
        <w:t xml:space="preserve">(15.1.36.01., 15.1.36.02., </w:t>
      </w:r>
      <w:r w:rsidRPr="00A7477F">
        <w:rPr>
          <w:szCs w:val="28"/>
        </w:rPr>
        <w:t>15.1.37.01.</w:t>
      </w:r>
      <w:r>
        <w:rPr>
          <w:szCs w:val="28"/>
        </w:rPr>
        <w:t>, 15</w:t>
      </w:r>
      <w:r w:rsidRPr="00A7477F">
        <w:rPr>
          <w:szCs w:val="28"/>
        </w:rPr>
        <w:t>.1.38.01.</w:t>
      </w:r>
      <w:r>
        <w:rPr>
          <w:szCs w:val="28"/>
        </w:rPr>
        <w:t>, 1</w:t>
      </w:r>
      <w:r w:rsidRPr="00723CA1">
        <w:rPr>
          <w:szCs w:val="28"/>
        </w:rPr>
        <w:t>5.1.38.02</w:t>
      </w:r>
      <w:r>
        <w:rPr>
          <w:szCs w:val="28"/>
        </w:rPr>
        <w:t>., 15.1.38.03.)</w:t>
      </w:r>
      <w:r w:rsidRPr="00A7477F">
        <w:rPr>
          <w:szCs w:val="28"/>
        </w:rPr>
        <w:t>;</w:t>
      </w:r>
    </w:p>
    <w:p w:rsidR="008203FB" w:rsidRPr="002A1727" w:rsidRDefault="003D6E11" w:rsidP="00BD1DC2">
      <w:pPr>
        <w:adjustRightInd w:val="0"/>
        <w:spacing w:line="233" w:lineRule="auto"/>
        <w:ind w:left="-426" w:firstLine="426"/>
        <w:jc w:val="both"/>
        <w:outlineLvl w:val="0"/>
        <w:rPr>
          <w:szCs w:val="28"/>
        </w:rPr>
      </w:pPr>
      <w:r>
        <w:rPr>
          <w:szCs w:val="28"/>
        </w:rPr>
        <w:t xml:space="preserve">    3.1.5.1.11. </w:t>
      </w:r>
      <w:r w:rsidR="008203FB">
        <w:rPr>
          <w:szCs w:val="28"/>
        </w:rPr>
        <w:t>Общее руководство за ф</w:t>
      </w:r>
      <w:r w:rsidR="008203FB" w:rsidRPr="002A1727">
        <w:rPr>
          <w:szCs w:val="28"/>
        </w:rPr>
        <w:t>ормирование</w:t>
      </w:r>
      <w:r w:rsidR="008203FB">
        <w:rPr>
          <w:szCs w:val="28"/>
        </w:rPr>
        <w:t>м и контролем</w:t>
      </w:r>
      <w:r w:rsidR="008203FB" w:rsidRPr="002A1727">
        <w:rPr>
          <w:szCs w:val="28"/>
        </w:rPr>
        <w:t xml:space="preserve"> </w:t>
      </w:r>
      <w:r w:rsidR="007C6413">
        <w:rPr>
          <w:szCs w:val="28"/>
        </w:rPr>
        <w:br/>
      </w:r>
      <w:r w:rsidR="008203FB" w:rsidRPr="002A1727">
        <w:rPr>
          <w:szCs w:val="28"/>
        </w:rPr>
        <w:t>за исполнением лимитов потребления топливно-энергетических ресурсов, водоснабжения и водоотведения муниципальными учреждениями в части: подготовки информации по отчетным данным и прогнозам в части касающейся (01.1.01.09.):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>- контроль за своевременной заменой приборов учета;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>- контроль за вводом в эксплуатацию приборов учета;</w:t>
      </w:r>
    </w:p>
    <w:p w:rsidR="008203FB" w:rsidRPr="002A1727" w:rsidRDefault="008203FB" w:rsidP="00BD1DC2">
      <w:pPr>
        <w:pStyle w:val="ad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203FB">
        <w:rPr>
          <w:rFonts w:ascii="Times New Roman" w:hAnsi="Times New Roman"/>
          <w:sz w:val="28"/>
          <w:szCs w:val="28"/>
        </w:rPr>
        <w:t>3.1.5.1.1</w:t>
      </w:r>
      <w:r w:rsidR="003D6E11">
        <w:rPr>
          <w:rFonts w:ascii="Times New Roman" w:hAnsi="Times New Roman"/>
          <w:sz w:val="28"/>
          <w:szCs w:val="28"/>
        </w:rPr>
        <w:t>2</w:t>
      </w:r>
      <w:r w:rsidRPr="008203FB">
        <w:rPr>
          <w:rFonts w:ascii="Times New Roman" w:hAnsi="Times New Roman"/>
          <w:sz w:val="28"/>
          <w:szCs w:val="28"/>
        </w:rPr>
        <w:t>. Общее руководство за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контролем</w:t>
      </w:r>
      <w:r w:rsidRPr="008203FB">
        <w:rPr>
          <w:rFonts w:ascii="Times New Roman" w:hAnsi="Times New Roman"/>
          <w:sz w:val="28"/>
          <w:szCs w:val="28"/>
        </w:rPr>
        <w:t xml:space="preserve"> за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разработкой</w:t>
      </w:r>
      <w:r w:rsidRPr="002A1727">
        <w:rPr>
          <w:rFonts w:ascii="Times New Roman" w:hAnsi="Times New Roman"/>
          <w:sz w:val="28"/>
          <w:szCs w:val="28"/>
        </w:rPr>
        <w:t xml:space="preserve"> прогнозов социально-экономического развития города Ростова-на-Дону на среднесрочный </w:t>
      </w:r>
      <w:r w:rsidR="007C6413">
        <w:rPr>
          <w:rFonts w:ascii="Times New Roman" w:hAnsi="Times New Roman"/>
          <w:sz w:val="28"/>
          <w:szCs w:val="28"/>
        </w:rPr>
        <w:br/>
      </w:r>
      <w:r w:rsidRPr="002A1727">
        <w:rPr>
          <w:rFonts w:ascii="Times New Roman" w:hAnsi="Times New Roman"/>
          <w:sz w:val="28"/>
          <w:szCs w:val="28"/>
        </w:rPr>
        <w:t>и долгосрочный периоды (далее – прогнозы), в части:</w:t>
      </w:r>
    </w:p>
    <w:p w:rsidR="008203FB" w:rsidRPr="002A1727" w:rsidRDefault="008203FB" w:rsidP="00BD1DC2">
      <w:pPr>
        <w:pStyle w:val="ad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2A1727">
        <w:rPr>
          <w:rFonts w:ascii="Times New Roman" w:hAnsi="Times New Roman"/>
          <w:sz w:val="28"/>
          <w:szCs w:val="28"/>
        </w:rPr>
        <w:t xml:space="preserve">- обеспечения сбора данных по </w:t>
      </w:r>
      <w:r>
        <w:rPr>
          <w:rFonts w:ascii="Times New Roman" w:hAnsi="Times New Roman"/>
          <w:sz w:val="28"/>
          <w:szCs w:val="28"/>
        </w:rPr>
        <w:t>о</w:t>
      </w:r>
      <w:r w:rsidRPr="002A1727">
        <w:rPr>
          <w:rFonts w:ascii="Times New Roman" w:hAnsi="Times New Roman"/>
          <w:sz w:val="28"/>
          <w:szCs w:val="28"/>
        </w:rPr>
        <w:t xml:space="preserve">сновным показателям деятельности организаций, используемых для разработки прогнозов, в части компетенции деятельности отдела (по </w:t>
      </w:r>
      <w:proofErr w:type="spellStart"/>
      <w:r w:rsidRPr="002A1727">
        <w:rPr>
          <w:rFonts w:ascii="Times New Roman" w:hAnsi="Times New Roman"/>
          <w:sz w:val="28"/>
          <w:szCs w:val="28"/>
        </w:rPr>
        <w:t>объектно</w:t>
      </w:r>
      <w:proofErr w:type="spellEnd"/>
      <w:r w:rsidRPr="002A1727">
        <w:rPr>
          <w:rFonts w:ascii="Times New Roman" w:hAnsi="Times New Roman"/>
          <w:sz w:val="28"/>
          <w:szCs w:val="28"/>
        </w:rPr>
        <w:t>) (15.1.01.01.);</w:t>
      </w:r>
    </w:p>
    <w:p w:rsidR="008203FB" w:rsidRPr="002600F0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3.1.5.1.13</w:t>
      </w:r>
      <w:r w:rsidR="008203FB">
        <w:rPr>
          <w:szCs w:val="28"/>
        </w:rPr>
        <w:t>. Контроль за разработкой</w:t>
      </w:r>
      <w:r w:rsidR="008203FB" w:rsidRPr="002A1727">
        <w:rPr>
          <w:szCs w:val="28"/>
        </w:rPr>
        <w:t xml:space="preserve"> (ежегодно) программы социально-экономического развития города Ростова-на-Дону на среднесрочный период </w:t>
      </w:r>
      <w:r w:rsidR="007C6413">
        <w:rPr>
          <w:szCs w:val="28"/>
        </w:rPr>
        <w:br/>
      </w:r>
      <w:r w:rsidR="008203FB" w:rsidRPr="002A1727">
        <w:rPr>
          <w:szCs w:val="28"/>
        </w:rPr>
        <w:t xml:space="preserve">и мониторинг ее исполнения, </w:t>
      </w:r>
      <w:r w:rsidR="008203FB" w:rsidRPr="002600F0">
        <w:rPr>
          <w:szCs w:val="28"/>
        </w:rPr>
        <w:t xml:space="preserve">в части: подготовки предложений по приоритетным направлениям развития городской инфраструктуры по курируемым направлениям для включения в программу; обеспечения выполнения мероприятий программы </w:t>
      </w:r>
      <w:r w:rsidR="007C6413">
        <w:rPr>
          <w:szCs w:val="28"/>
        </w:rPr>
        <w:br/>
      </w:r>
      <w:r w:rsidR="008203FB" w:rsidRPr="002600F0">
        <w:rPr>
          <w:szCs w:val="28"/>
        </w:rPr>
        <w:t>в рамках осуществляемых полномочий; подготовки отчета об исполнении мероприятий по приоритетным направлениям развития городской инфраструктуры; взаимодействия с заинтересованными сторонами по вопросам выполнения мероприятий программы в ходе ее реализации (по мере необходимости); согласования проекта программы социально-экономического развития на среднесрочный период по курируемым отраслям (15.1.01.02.)</w:t>
      </w:r>
    </w:p>
    <w:p w:rsidR="008203FB" w:rsidRPr="002A1727" w:rsidRDefault="008203FB" w:rsidP="00BD1DC2">
      <w:pPr>
        <w:pStyle w:val="ad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szCs w:val="28"/>
        </w:rPr>
        <w:t xml:space="preserve">    </w:t>
      </w:r>
      <w:r w:rsidRPr="008203FB">
        <w:rPr>
          <w:rFonts w:ascii="Times New Roman" w:hAnsi="Times New Roman"/>
          <w:sz w:val="28"/>
          <w:szCs w:val="28"/>
        </w:rPr>
        <w:t>3.1.5.1.1</w:t>
      </w:r>
      <w:r w:rsidR="003D6E11">
        <w:rPr>
          <w:rFonts w:ascii="Times New Roman" w:hAnsi="Times New Roman"/>
          <w:sz w:val="28"/>
          <w:szCs w:val="28"/>
        </w:rPr>
        <w:t>4</w:t>
      </w:r>
      <w:r w:rsidRPr="008203FB">
        <w:rPr>
          <w:rFonts w:ascii="Times New Roman" w:hAnsi="Times New Roman"/>
          <w:sz w:val="28"/>
          <w:szCs w:val="28"/>
        </w:rPr>
        <w:t>.</w:t>
      </w:r>
      <w:r>
        <w:rPr>
          <w:szCs w:val="28"/>
        </w:rPr>
        <w:t xml:space="preserve"> </w:t>
      </w:r>
      <w:r w:rsidRPr="008203FB">
        <w:rPr>
          <w:rFonts w:ascii="Times New Roman" w:hAnsi="Times New Roman"/>
          <w:sz w:val="28"/>
          <w:szCs w:val="28"/>
        </w:rPr>
        <w:t>Контроль за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разработкой</w:t>
      </w:r>
      <w:r w:rsidRPr="002A1727">
        <w:rPr>
          <w:rFonts w:ascii="Times New Roman" w:hAnsi="Times New Roman"/>
          <w:sz w:val="28"/>
          <w:szCs w:val="28"/>
        </w:rPr>
        <w:t>, утверждение</w:t>
      </w:r>
      <w:r>
        <w:rPr>
          <w:rFonts w:ascii="Times New Roman" w:hAnsi="Times New Roman"/>
          <w:sz w:val="28"/>
          <w:szCs w:val="28"/>
        </w:rPr>
        <w:t>м</w:t>
      </w:r>
      <w:r w:rsidRPr="002A1727">
        <w:rPr>
          <w:rFonts w:ascii="Times New Roman" w:hAnsi="Times New Roman"/>
          <w:sz w:val="28"/>
          <w:szCs w:val="28"/>
        </w:rPr>
        <w:t>, изменение</w:t>
      </w:r>
      <w:r>
        <w:rPr>
          <w:rFonts w:ascii="Times New Roman" w:hAnsi="Times New Roman"/>
          <w:sz w:val="28"/>
          <w:szCs w:val="28"/>
        </w:rPr>
        <w:t>м, подготовкой</w:t>
      </w:r>
      <w:r w:rsidRPr="002A1727">
        <w:rPr>
          <w:rFonts w:ascii="Times New Roman" w:hAnsi="Times New Roman"/>
          <w:sz w:val="28"/>
          <w:szCs w:val="28"/>
        </w:rPr>
        <w:t xml:space="preserve"> отчетности, мониторинг</w:t>
      </w:r>
      <w:r>
        <w:rPr>
          <w:rFonts w:ascii="Times New Roman" w:hAnsi="Times New Roman"/>
          <w:sz w:val="28"/>
          <w:szCs w:val="28"/>
        </w:rPr>
        <w:t>ом, контролем</w:t>
      </w:r>
      <w:r w:rsidRPr="002A1727">
        <w:rPr>
          <w:rFonts w:ascii="Times New Roman" w:hAnsi="Times New Roman"/>
          <w:sz w:val="28"/>
          <w:szCs w:val="28"/>
        </w:rPr>
        <w:t xml:space="preserve"> исполнения муниципальных (ведомственных целевых) программ, реализуемых на территории города Ростова-на-Дону, в части (15.1.01.03.): </w:t>
      </w:r>
    </w:p>
    <w:p w:rsidR="008203FB" w:rsidRPr="00C94861" w:rsidRDefault="008203FB" w:rsidP="00BD1DC2">
      <w:pPr>
        <w:ind w:left="-426" w:firstLine="426"/>
        <w:jc w:val="both"/>
        <w:rPr>
          <w:szCs w:val="28"/>
        </w:rPr>
      </w:pPr>
      <w:r w:rsidRPr="00C94861">
        <w:rPr>
          <w:szCs w:val="28"/>
        </w:rPr>
        <w:t xml:space="preserve">разработки проектов муниципальных (ведомственных целевых) программ, </w:t>
      </w:r>
      <w:r w:rsidR="007C6413">
        <w:rPr>
          <w:szCs w:val="28"/>
        </w:rPr>
        <w:br/>
      </w:r>
      <w:r w:rsidRPr="00C94861">
        <w:rPr>
          <w:szCs w:val="28"/>
        </w:rPr>
        <w:t>в части включения объектов инфраструктуры; реализации муниципальных программ, в части объектов инфраструктуры (ведомственных целевых) программ; проведения мониторинга реализации муниципальных (ведомственных целевых) программ;</w:t>
      </w:r>
      <w:r w:rsidRPr="00C94861">
        <w:rPr>
          <w:noProof/>
          <w:szCs w:val="28"/>
        </w:rPr>
        <w:t xml:space="preserve"> </w:t>
      </w:r>
      <w:r w:rsidR="009C2B8C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1814830</wp:posOffset>
                </wp:positionH>
                <wp:positionV relativeFrom="paragraph">
                  <wp:posOffset>-10160</wp:posOffset>
                </wp:positionV>
                <wp:extent cx="1586865" cy="8890"/>
                <wp:effectExtent l="8890" t="13335" r="13970" b="635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6865" cy="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E546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42.9pt;margin-top:-.8pt;width:124.95pt;height: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"/>
            </w:pict>
          </mc:Fallback>
        </mc:AlternateContent>
      </w:r>
      <w:r w:rsidRPr="00C94861">
        <w:rPr>
          <w:szCs w:val="28"/>
        </w:rPr>
        <w:t>общественного обсуждения проектов муниципальных программ; контроля за выполнением программных мероприятий, целевым и эффективным расходованием бюджетных средств.</w:t>
      </w:r>
    </w:p>
    <w:p w:rsidR="008203FB" w:rsidRPr="002A1727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3.1.5.1.15</w:t>
      </w:r>
      <w:r w:rsidR="008203FB">
        <w:rPr>
          <w:szCs w:val="28"/>
        </w:rPr>
        <w:t>. Контроль за координацией</w:t>
      </w:r>
      <w:r w:rsidR="008203FB" w:rsidRPr="002A1727">
        <w:rPr>
          <w:szCs w:val="28"/>
        </w:rPr>
        <w:t xml:space="preserve"> вопросов по стратегическому планированию социально-экономического развития города Ростова-на-Дону, </w:t>
      </w:r>
      <w:r w:rsidR="007C6413">
        <w:rPr>
          <w:szCs w:val="28"/>
        </w:rPr>
        <w:br/>
      </w:r>
      <w:r w:rsidR="008203FB" w:rsidRPr="002A1727">
        <w:rPr>
          <w:szCs w:val="28"/>
        </w:rPr>
        <w:t>в части: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- представления информации о ходе реализации Стратегического плана социально-экономического развития города Ростова-на-Дону на период до 2030 года </w:t>
      </w:r>
      <w:r w:rsidRPr="002A1727">
        <w:rPr>
          <w:szCs w:val="28"/>
        </w:rPr>
        <w:lastRenderedPageBreak/>
        <w:t>по соответствующим направлениям деятельности в рамках осуществляемых полномочий (по мере необходимости) по объектам (15.1.01.04.);</w:t>
      </w:r>
    </w:p>
    <w:p w:rsidR="008203FB" w:rsidRDefault="008203FB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</w:t>
      </w:r>
      <w:r w:rsidR="003D6E11">
        <w:rPr>
          <w:szCs w:val="28"/>
        </w:rPr>
        <w:t>3.1.5.1.16.</w:t>
      </w:r>
      <w:r>
        <w:rPr>
          <w:szCs w:val="28"/>
        </w:rPr>
        <w:t xml:space="preserve"> Контроль за ф</w:t>
      </w:r>
      <w:r w:rsidRPr="002A1727">
        <w:rPr>
          <w:szCs w:val="28"/>
        </w:rPr>
        <w:t>ормирование</w:t>
      </w:r>
      <w:r>
        <w:rPr>
          <w:szCs w:val="28"/>
        </w:rPr>
        <w:t>м</w:t>
      </w:r>
      <w:r w:rsidRPr="002A1727">
        <w:rPr>
          <w:szCs w:val="28"/>
        </w:rPr>
        <w:t xml:space="preserve"> свода показателей об оценке эффективности деятельности Администрации города Ростова-на-Дону, формирование проекта доклада главы Администрации города Ростова-на-Дону </w:t>
      </w:r>
      <w:r w:rsidR="007C6413">
        <w:rPr>
          <w:szCs w:val="28"/>
        </w:rPr>
        <w:br/>
      </w:r>
      <w:r w:rsidRPr="002A1727">
        <w:rPr>
          <w:szCs w:val="28"/>
        </w:rPr>
        <w:t>о достигнутых значениях показателей для оценки эффективности деятельности Администрации города Ростова-на-Дону за отчетный год и планируемых показателях на 3-х летний период, в части: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- представления показателей и пояснений по достигнутым и планируемым значениям показателей по соответствующим направлениям деятельности отдела: «доля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учреждений»  и «доля муниципальных общеобразовательных учреждений, здания которых находятся </w:t>
      </w:r>
      <w:r w:rsidR="007C6413">
        <w:rPr>
          <w:szCs w:val="28"/>
        </w:rPr>
        <w:br/>
      </w:r>
      <w:r w:rsidRPr="002A1727">
        <w:rPr>
          <w:szCs w:val="28"/>
        </w:rPr>
        <w:t xml:space="preserve">в аварийном состоянии или требуют капитального ремонта, в общем числе муниципальных дошкольных образовательных учреждений» (15.1.01.07.);  </w:t>
      </w:r>
    </w:p>
    <w:p w:rsidR="008203FB" w:rsidRPr="002A1727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3.1.5.1.17</w:t>
      </w:r>
      <w:r w:rsidR="008203FB">
        <w:rPr>
          <w:szCs w:val="28"/>
        </w:rPr>
        <w:t>. Контроль за подготов</w:t>
      </w:r>
      <w:r w:rsidR="0021583F">
        <w:rPr>
          <w:szCs w:val="28"/>
        </w:rPr>
        <w:t>к</w:t>
      </w:r>
      <w:r w:rsidR="008203FB">
        <w:rPr>
          <w:szCs w:val="28"/>
        </w:rPr>
        <w:t>ой</w:t>
      </w:r>
      <w:r w:rsidR="008203FB" w:rsidRPr="002A1727">
        <w:rPr>
          <w:szCs w:val="28"/>
        </w:rPr>
        <w:t xml:space="preserve"> отчета о социально-экономическом развитии города Ростова-на-Дону (ежеквартально), в части: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>- подготовки и представления информации (в соответствии с требуемой структурой)</w:t>
      </w:r>
      <w:r>
        <w:rPr>
          <w:szCs w:val="28"/>
        </w:rPr>
        <w:t xml:space="preserve"> </w:t>
      </w:r>
      <w:r w:rsidRPr="002A1727">
        <w:rPr>
          <w:szCs w:val="28"/>
        </w:rPr>
        <w:t xml:space="preserve">о социально-экономическом развитии города Ростова-на-Дону </w:t>
      </w:r>
      <w:r w:rsidR="007C6413">
        <w:rPr>
          <w:szCs w:val="28"/>
        </w:rPr>
        <w:br/>
      </w:r>
      <w:r w:rsidRPr="002A1727">
        <w:rPr>
          <w:szCs w:val="28"/>
        </w:rPr>
        <w:t xml:space="preserve">по соответствующим направлениям деятельности (капитальный ремонт </w:t>
      </w:r>
      <w:r w:rsidR="007C6413">
        <w:rPr>
          <w:szCs w:val="28"/>
        </w:rPr>
        <w:br/>
      </w:r>
      <w:r w:rsidRPr="002A1727">
        <w:rPr>
          <w:szCs w:val="28"/>
        </w:rPr>
        <w:t xml:space="preserve">и разработка проектно-сметной документации) по </w:t>
      </w:r>
      <w:proofErr w:type="spellStart"/>
      <w:r w:rsidRPr="002A1727">
        <w:rPr>
          <w:szCs w:val="28"/>
        </w:rPr>
        <w:t>объектно</w:t>
      </w:r>
      <w:proofErr w:type="spellEnd"/>
      <w:r w:rsidRPr="002A1727">
        <w:rPr>
          <w:szCs w:val="28"/>
        </w:rPr>
        <w:t xml:space="preserve"> (15.1.01.08.);</w:t>
      </w:r>
    </w:p>
    <w:p w:rsidR="008203FB" w:rsidRPr="002A1727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3.1.5.1.18</w:t>
      </w:r>
      <w:r w:rsidR="008203FB">
        <w:rPr>
          <w:szCs w:val="28"/>
        </w:rPr>
        <w:t>. Контроль за м</w:t>
      </w:r>
      <w:r w:rsidR="008203FB" w:rsidRPr="002A1727">
        <w:rPr>
          <w:szCs w:val="28"/>
        </w:rPr>
        <w:t>ониторин</w:t>
      </w:r>
      <w:r w:rsidR="0021583F">
        <w:rPr>
          <w:szCs w:val="28"/>
        </w:rPr>
        <w:t>гом</w:t>
      </w:r>
      <w:r w:rsidR="008203FB" w:rsidRPr="002A1727">
        <w:rPr>
          <w:szCs w:val="28"/>
        </w:rPr>
        <w:t xml:space="preserve"> реализации ежегодного Послания Президента Российской Федерации Федеральному Собранию Российской Федерации на территории города Ростова-на-Дону, в части: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- подготовки отчета об исполнении мероприятий по курируемым направлениям деятельности отдела (строительство, капитальный ремонт и разработка проектно-сметной документации) по </w:t>
      </w:r>
      <w:proofErr w:type="spellStart"/>
      <w:r w:rsidRPr="002A1727">
        <w:rPr>
          <w:szCs w:val="28"/>
        </w:rPr>
        <w:t>объектно</w:t>
      </w:r>
      <w:proofErr w:type="spellEnd"/>
      <w:r w:rsidRPr="002A1727">
        <w:rPr>
          <w:szCs w:val="28"/>
        </w:rPr>
        <w:t xml:space="preserve"> (15.1.01.14.);</w:t>
      </w:r>
    </w:p>
    <w:p w:rsidR="008203FB" w:rsidRPr="002A1727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3.1.5.1.19</w:t>
      </w:r>
      <w:r w:rsidR="008203FB">
        <w:rPr>
          <w:szCs w:val="28"/>
        </w:rPr>
        <w:t>. Контроль за м</w:t>
      </w:r>
      <w:r w:rsidR="008203FB" w:rsidRPr="002A1727">
        <w:rPr>
          <w:szCs w:val="28"/>
        </w:rPr>
        <w:t>ониторинг</w:t>
      </w:r>
      <w:r w:rsidR="008203FB">
        <w:rPr>
          <w:szCs w:val="28"/>
        </w:rPr>
        <w:t>ом</w:t>
      </w:r>
      <w:r w:rsidR="008203FB" w:rsidRPr="002A1727">
        <w:rPr>
          <w:szCs w:val="28"/>
        </w:rPr>
        <w:t xml:space="preserve"> реализации Указов Президента Российской Федерации</w:t>
      </w:r>
      <w:r w:rsidR="008203FB">
        <w:rPr>
          <w:szCs w:val="28"/>
        </w:rPr>
        <w:t xml:space="preserve"> </w:t>
      </w:r>
      <w:r w:rsidR="008203FB" w:rsidRPr="002A1727">
        <w:rPr>
          <w:szCs w:val="28"/>
        </w:rPr>
        <w:t xml:space="preserve">от 07.05.2012 №№ 596, 597, 598, 599, 600, 601, 602, 606 </w:t>
      </w:r>
      <w:r w:rsidR="007C6413">
        <w:rPr>
          <w:szCs w:val="28"/>
        </w:rPr>
        <w:br/>
      </w:r>
      <w:r w:rsidR="008203FB">
        <w:rPr>
          <w:szCs w:val="28"/>
        </w:rPr>
        <w:t xml:space="preserve">на территории города </w:t>
      </w:r>
      <w:r w:rsidR="008203FB" w:rsidRPr="002A1727">
        <w:rPr>
          <w:szCs w:val="28"/>
        </w:rPr>
        <w:t>Ростова-на-Дону, в части: актуализации плана мероприятий Администрации города Ростова-на-Дону</w:t>
      </w:r>
      <w:r w:rsidR="008203FB">
        <w:rPr>
          <w:szCs w:val="28"/>
        </w:rPr>
        <w:t xml:space="preserve"> </w:t>
      </w:r>
      <w:r w:rsidR="008203FB" w:rsidRPr="002A1727">
        <w:rPr>
          <w:szCs w:val="28"/>
        </w:rPr>
        <w:t>и муниципальных казенных учреждений по реализации указов Президента Российской Федерации (</w:t>
      </w:r>
      <w:r w:rsidR="0026249E">
        <w:rPr>
          <w:szCs w:val="28"/>
        </w:rPr>
        <w:t>при необходимости) (15.1.01.17);</w:t>
      </w:r>
    </w:p>
    <w:p w:rsidR="008203FB" w:rsidRPr="002A1727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3.1.5.1.20</w:t>
      </w:r>
      <w:r w:rsidR="008203FB">
        <w:rPr>
          <w:szCs w:val="28"/>
        </w:rPr>
        <w:t>. Контроль за р</w:t>
      </w:r>
      <w:r w:rsidR="008203FB" w:rsidRPr="002A1727">
        <w:rPr>
          <w:szCs w:val="28"/>
        </w:rPr>
        <w:t>ассмотрение</w:t>
      </w:r>
      <w:r w:rsidR="008203FB">
        <w:rPr>
          <w:szCs w:val="28"/>
        </w:rPr>
        <w:t>м</w:t>
      </w:r>
      <w:r w:rsidR="008203FB" w:rsidRPr="002A1727">
        <w:rPr>
          <w:szCs w:val="28"/>
        </w:rPr>
        <w:t xml:space="preserve"> обоснований бюджетных ассигнований по капитальному ремонту и разработке проектно-сметной документации (с выездом на место</w:t>
      </w:r>
      <w:proofErr w:type="gramStart"/>
      <w:r w:rsidR="008203FB" w:rsidRPr="002A1727">
        <w:rPr>
          <w:szCs w:val="28"/>
        </w:rPr>
        <w:t xml:space="preserve">),   </w:t>
      </w:r>
      <w:proofErr w:type="gramEnd"/>
      <w:r w:rsidR="008203FB" w:rsidRPr="002A1727">
        <w:rPr>
          <w:szCs w:val="28"/>
        </w:rPr>
        <w:t>(19.1.02.04.):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- формирование и представление в отдел экономического анализа </w:t>
      </w:r>
      <w:r w:rsidR="007C6413">
        <w:rPr>
          <w:szCs w:val="28"/>
        </w:rPr>
        <w:br/>
      </w:r>
      <w:r w:rsidRPr="002A1727">
        <w:rPr>
          <w:szCs w:val="28"/>
        </w:rPr>
        <w:t xml:space="preserve">и планирования Управления образования </w:t>
      </w:r>
      <w:r>
        <w:rPr>
          <w:szCs w:val="28"/>
        </w:rPr>
        <w:t xml:space="preserve">перечня </w:t>
      </w:r>
      <w:proofErr w:type="spellStart"/>
      <w:r>
        <w:rPr>
          <w:szCs w:val="28"/>
        </w:rPr>
        <w:t>обьектов</w:t>
      </w:r>
      <w:proofErr w:type="spellEnd"/>
      <w:r w:rsidRPr="002A1727">
        <w:rPr>
          <w:szCs w:val="28"/>
        </w:rPr>
        <w:t xml:space="preserve"> по капитальному ремонту и разработке проектно-сметной документации для дальнейшего представления в Муниципальное казначейство города Ростова-на-Дону;</w:t>
      </w:r>
    </w:p>
    <w:p w:rsidR="008203FB" w:rsidRPr="002A1727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3.1.5.1.21</w:t>
      </w:r>
      <w:r w:rsidR="008203FB">
        <w:rPr>
          <w:szCs w:val="28"/>
        </w:rPr>
        <w:t>. Контроль за о</w:t>
      </w:r>
      <w:r w:rsidR="008203FB" w:rsidRPr="002A1727">
        <w:rPr>
          <w:szCs w:val="28"/>
        </w:rPr>
        <w:t>беспечение</w:t>
      </w:r>
      <w:r w:rsidR="008203FB">
        <w:rPr>
          <w:szCs w:val="28"/>
        </w:rPr>
        <w:t>м подготовки и согласованием</w:t>
      </w:r>
      <w:r w:rsidR="008203FB" w:rsidRPr="002A1727">
        <w:rPr>
          <w:szCs w:val="28"/>
        </w:rPr>
        <w:t xml:space="preserve"> документов на получение субсидий и иных межбюджетных трансфертов </w:t>
      </w:r>
      <w:r w:rsidR="007C6413">
        <w:rPr>
          <w:szCs w:val="28"/>
        </w:rPr>
        <w:br/>
      </w:r>
      <w:r w:rsidR="008203FB" w:rsidRPr="002A1727">
        <w:rPr>
          <w:szCs w:val="28"/>
        </w:rPr>
        <w:t>из областного бюджета: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- представление в Муниципальное казначейство города Ростова-на-Дону информации для получения субсидий и иных межбюджетных трансфертов </w:t>
      </w:r>
      <w:r w:rsidRPr="002A1727">
        <w:rPr>
          <w:szCs w:val="28"/>
        </w:rPr>
        <w:br/>
      </w:r>
      <w:r w:rsidRPr="002A1727">
        <w:rPr>
          <w:szCs w:val="28"/>
        </w:rPr>
        <w:lastRenderedPageBreak/>
        <w:t>из областного бюджета (муниципальных контрактов и документов, подтверждающих возникновение денежных обязательств) по вопросам капитального ремонта (19.1.03.18.), в части: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- проверки документов (акты выполненных работ КС-2, КС-3 на соответствие заключенному договору),  </w:t>
      </w:r>
    </w:p>
    <w:p w:rsidR="008203FB" w:rsidRPr="002A1727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3.1.5.1.22</w:t>
      </w:r>
      <w:r w:rsidR="008203FB">
        <w:rPr>
          <w:szCs w:val="28"/>
        </w:rPr>
        <w:t>. Контроль за формированием материалов и организацией</w:t>
      </w:r>
      <w:r w:rsidR="008203FB" w:rsidRPr="002A1727">
        <w:rPr>
          <w:szCs w:val="28"/>
        </w:rPr>
        <w:t xml:space="preserve"> проведения публичных слушаний по проекту бюджета города Ростова-на-Дону: подготовка докладов, иллюстрационных (презентационных) и иных материалов, ответов на вопросы граждан к проекту бюджета города Ростова-на-Дону (19.1.02.06.), в части капитального ремонта и разработки проектно-сметной документации;</w:t>
      </w:r>
    </w:p>
    <w:p w:rsidR="008203FB" w:rsidRPr="002A1727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3.1.5.1.23</w:t>
      </w:r>
      <w:r w:rsidR="008203FB">
        <w:rPr>
          <w:szCs w:val="28"/>
        </w:rPr>
        <w:t>. Контроль за м</w:t>
      </w:r>
      <w:r w:rsidR="008203FB" w:rsidRPr="002A1727">
        <w:rPr>
          <w:szCs w:val="28"/>
        </w:rPr>
        <w:t>ониторинг</w:t>
      </w:r>
      <w:r w:rsidR="008203FB">
        <w:rPr>
          <w:szCs w:val="28"/>
        </w:rPr>
        <w:t>ом</w:t>
      </w:r>
      <w:r w:rsidR="008203FB" w:rsidRPr="002A1727">
        <w:rPr>
          <w:szCs w:val="28"/>
        </w:rPr>
        <w:t xml:space="preserve"> качества финансового менеджмента главных распорядителей бюджетных средств города Ростова-на-Дону:</w:t>
      </w:r>
      <w:r w:rsidR="008203FB">
        <w:rPr>
          <w:szCs w:val="28"/>
        </w:rPr>
        <w:t xml:space="preserve"> </w:t>
      </w:r>
      <w:r w:rsidR="008203FB" w:rsidRPr="002A1727">
        <w:rPr>
          <w:szCs w:val="28"/>
        </w:rPr>
        <w:t>предоставление информации по курируемому направлению</w:t>
      </w:r>
      <w:r w:rsidR="008203FB">
        <w:rPr>
          <w:szCs w:val="28"/>
        </w:rPr>
        <w:t xml:space="preserve"> (при необходимости)</w:t>
      </w:r>
      <w:r w:rsidR="008203FB" w:rsidRPr="002A1727">
        <w:rPr>
          <w:szCs w:val="28"/>
        </w:rPr>
        <w:t xml:space="preserve"> (19.1.03.15.);</w:t>
      </w:r>
    </w:p>
    <w:p w:rsidR="008203FB" w:rsidRPr="002A1727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3.1.5.1.24</w:t>
      </w:r>
      <w:r w:rsidR="008203FB">
        <w:rPr>
          <w:szCs w:val="28"/>
        </w:rPr>
        <w:t>. Контроль за м</w:t>
      </w:r>
      <w:r w:rsidR="008203FB" w:rsidRPr="002A1727">
        <w:rPr>
          <w:szCs w:val="28"/>
        </w:rPr>
        <w:t>ониторинг</w:t>
      </w:r>
      <w:r w:rsidR="008203FB">
        <w:rPr>
          <w:szCs w:val="28"/>
        </w:rPr>
        <w:t>ом</w:t>
      </w:r>
      <w:r w:rsidR="008203FB" w:rsidRPr="002A1727">
        <w:rPr>
          <w:szCs w:val="28"/>
        </w:rPr>
        <w:t xml:space="preserve"> результатов деятельности (результативности бюджетных расходов, качества предоставляемых услуг) подведомственных РБС</w:t>
      </w:r>
      <w:r w:rsidR="008203FB">
        <w:rPr>
          <w:szCs w:val="28"/>
        </w:rPr>
        <w:t xml:space="preserve"> </w:t>
      </w:r>
      <w:r w:rsidR="008203FB" w:rsidRPr="002A1727">
        <w:rPr>
          <w:szCs w:val="28"/>
        </w:rPr>
        <w:t>и муниципальных учреждений (19.1.03.16.);</w:t>
      </w:r>
    </w:p>
    <w:p w:rsidR="008203FB" w:rsidRPr="002A1727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3.1.5.1.25</w:t>
      </w:r>
      <w:r w:rsidR="008203FB">
        <w:rPr>
          <w:szCs w:val="28"/>
        </w:rPr>
        <w:t>. Контроль за ф</w:t>
      </w:r>
      <w:r w:rsidR="008203FB" w:rsidRPr="002A1727">
        <w:rPr>
          <w:szCs w:val="28"/>
        </w:rPr>
        <w:t>ормирование</w:t>
      </w:r>
      <w:r w:rsidR="008203FB">
        <w:rPr>
          <w:szCs w:val="28"/>
        </w:rPr>
        <w:t>м</w:t>
      </w:r>
      <w:r w:rsidR="008203FB" w:rsidRPr="002A1727">
        <w:rPr>
          <w:szCs w:val="28"/>
        </w:rPr>
        <w:t xml:space="preserve"> информации для оценки качества управления бюджетным процессом в муниципальных образованиях Ростовской области: предоставление информации по курируемому направлению</w:t>
      </w:r>
      <w:r w:rsidR="008203FB">
        <w:rPr>
          <w:szCs w:val="28"/>
        </w:rPr>
        <w:t xml:space="preserve"> </w:t>
      </w:r>
      <w:r w:rsidR="007C6413">
        <w:rPr>
          <w:szCs w:val="28"/>
        </w:rPr>
        <w:br/>
      </w:r>
      <w:r w:rsidR="008203FB">
        <w:rPr>
          <w:szCs w:val="28"/>
        </w:rPr>
        <w:t>(при необходимости)</w:t>
      </w:r>
      <w:r w:rsidR="008203FB" w:rsidRPr="002A1727">
        <w:rPr>
          <w:szCs w:val="28"/>
        </w:rPr>
        <w:t xml:space="preserve"> (19.1.03.17.); </w:t>
      </w:r>
    </w:p>
    <w:p w:rsidR="008203FB" w:rsidRPr="002A1727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3.1.5.1.26</w:t>
      </w:r>
      <w:r w:rsidR="008203FB">
        <w:rPr>
          <w:szCs w:val="28"/>
        </w:rPr>
        <w:t>. Контроль за ф</w:t>
      </w:r>
      <w:r w:rsidR="008203FB" w:rsidRPr="002A1727">
        <w:rPr>
          <w:szCs w:val="28"/>
        </w:rPr>
        <w:t>ормирование</w:t>
      </w:r>
      <w:r w:rsidR="008203FB">
        <w:rPr>
          <w:szCs w:val="28"/>
        </w:rPr>
        <w:t>м материалов и организацией п</w:t>
      </w:r>
      <w:r w:rsidR="008203FB" w:rsidRPr="002A1727">
        <w:rPr>
          <w:szCs w:val="28"/>
        </w:rPr>
        <w:t>роведения публичных слушаний по отчету об исполнении бюджета города Ростова-на-Дону: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- подготовка докладов (в части касающейся), иллюстрационных (презентационных) и иных материалов (по объектам капитального ремонта), ответов на вопросы граждан по отчету об исполнении бюджета города </w:t>
      </w:r>
      <w:r w:rsidR="007C6413">
        <w:rPr>
          <w:szCs w:val="28"/>
        </w:rPr>
        <w:br/>
      </w:r>
      <w:r w:rsidRPr="002A1727">
        <w:rPr>
          <w:szCs w:val="28"/>
        </w:rPr>
        <w:t>Ростова-на-Дону (19.1.04.04.);</w:t>
      </w:r>
    </w:p>
    <w:p w:rsidR="008203FB" w:rsidRPr="002A1727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 3.1.5.1.27</w:t>
      </w:r>
      <w:r w:rsidR="008203FB">
        <w:rPr>
          <w:szCs w:val="28"/>
        </w:rPr>
        <w:t xml:space="preserve">. </w:t>
      </w:r>
      <w:r w:rsidR="008203FB" w:rsidRPr="002A1727">
        <w:rPr>
          <w:szCs w:val="28"/>
        </w:rPr>
        <w:t xml:space="preserve"> </w:t>
      </w:r>
      <w:r w:rsidR="008203FB">
        <w:rPr>
          <w:szCs w:val="28"/>
        </w:rPr>
        <w:t>Контроль за п</w:t>
      </w:r>
      <w:r w:rsidR="008203FB" w:rsidRPr="002A1727">
        <w:rPr>
          <w:szCs w:val="28"/>
        </w:rPr>
        <w:t>риобретение</w:t>
      </w:r>
      <w:r w:rsidR="008203FB">
        <w:rPr>
          <w:szCs w:val="28"/>
        </w:rPr>
        <w:t>м</w:t>
      </w:r>
      <w:r w:rsidR="008203FB" w:rsidRPr="002A1727">
        <w:rPr>
          <w:szCs w:val="28"/>
        </w:rPr>
        <w:t xml:space="preserve"> в муниципальную собственность нежилого здания, строения, сооружения, нежилого помещения и земельных участков для обеспечения муниципальных нужд: подготовка правового акта </w:t>
      </w:r>
      <w:r w:rsidR="007C6413">
        <w:rPr>
          <w:szCs w:val="28"/>
        </w:rPr>
        <w:br/>
      </w:r>
      <w:r w:rsidR="008203FB" w:rsidRPr="002A1727">
        <w:rPr>
          <w:szCs w:val="28"/>
        </w:rPr>
        <w:t>об осуществлении закупки объекта в муниципальную собственность; заключение муниципального контракта по приобретению в муниципальную собственность объекта (20.1.03.37.); </w:t>
      </w:r>
    </w:p>
    <w:p w:rsidR="008203FB" w:rsidRPr="002A1727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3.1.5.1.28</w:t>
      </w:r>
      <w:r w:rsidR="008203FB">
        <w:rPr>
          <w:szCs w:val="28"/>
        </w:rPr>
        <w:t>. Контроль за у</w:t>
      </w:r>
      <w:r w:rsidR="008203FB" w:rsidRPr="002A1727">
        <w:rPr>
          <w:szCs w:val="28"/>
        </w:rPr>
        <w:t>частие</w:t>
      </w:r>
      <w:r w:rsidR="008203FB">
        <w:rPr>
          <w:szCs w:val="28"/>
        </w:rPr>
        <w:t>м</w:t>
      </w:r>
      <w:r w:rsidR="008203FB" w:rsidRPr="002A1727">
        <w:rPr>
          <w:szCs w:val="28"/>
        </w:rPr>
        <w:t xml:space="preserve"> в подготовке проектов нормативных правовых актов органов законодательной (представительной) и исполнительной власти, затрагивающих интересы муниципального образования – обеспечение реализации главой Администрации города остова</w:t>
      </w:r>
      <w:r w:rsidR="008203FB" w:rsidRPr="002A1727">
        <w:rPr>
          <w:szCs w:val="28"/>
        </w:rPr>
        <w:noBreakHyphen/>
        <w:t>на</w:t>
      </w:r>
      <w:r w:rsidR="008203FB" w:rsidRPr="002A1727">
        <w:rPr>
          <w:szCs w:val="28"/>
        </w:rPr>
        <w:noBreakHyphen/>
        <w:t xml:space="preserve">Дону права законодательной инициативы </w:t>
      </w:r>
      <w:r w:rsidR="008203FB">
        <w:rPr>
          <w:szCs w:val="28"/>
        </w:rPr>
        <w:t>(</w:t>
      </w:r>
      <w:r w:rsidR="008203FB" w:rsidRPr="002A1727">
        <w:rPr>
          <w:szCs w:val="28"/>
        </w:rPr>
        <w:t>21.1.02.01.);</w:t>
      </w:r>
      <w:r w:rsidR="008203FB" w:rsidRPr="002A1727">
        <w:rPr>
          <w:b/>
          <w:szCs w:val="28"/>
        </w:rPr>
        <w:t> </w:t>
      </w:r>
    </w:p>
    <w:p w:rsidR="008203FB" w:rsidRPr="002A1727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3.1.5.1.29</w:t>
      </w:r>
      <w:r w:rsidR="008203FB">
        <w:rPr>
          <w:szCs w:val="28"/>
        </w:rPr>
        <w:t>. Контроль за подготовкой</w:t>
      </w:r>
      <w:r w:rsidR="008203FB" w:rsidRPr="002A1727">
        <w:rPr>
          <w:szCs w:val="28"/>
        </w:rPr>
        <w:t xml:space="preserve"> ответов на акты прокурорского реагирования (21.1.03.02);</w:t>
      </w:r>
    </w:p>
    <w:p w:rsidR="008203FB" w:rsidRPr="009F0EF8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3.1.5.1.30</w:t>
      </w:r>
      <w:r w:rsidR="008203FB">
        <w:rPr>
          <w:szCs w:val="28"/>
        </w:rPr>
        <w:t>. Контроль за подготовкой</w:t>
      </w:r>
      <w:r w:rsidR="008203FB" w:rsidRPr="002A1727">
        <w:rPr>
          <w:szCs w:val="28"/>
        </w:rPr>
        <w:t xml:space="preserve"> проектов муниципальных правовых актов (21.1.01.01.):</w:t>
      </w:r>
      <w:r w:rsidR="008203FB" w:rsidRPr="009F0EF8">
        <w:rPr>
          <w:szCs w:val="28"/>
        </w:rPr>
        <w:t xml:space="preserve"> решений Ростовской-на-Дону городской Думы; постановлений Администрации города Ростова-на-Дону; распоряжений Администрации города Ростова-на-Дону;  </w:t>
      </w:r>
    </w:p>
    <w:p w:rsidR="008203FB" w:rsidRPr="009F0EF8" w:rsidRDefault="008203FB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lastRenderedPageBreak/>
        <w:t xml:space="preserve">- </w:t>
      </w:r>
      <w:r w:rsidRPr="009F0EF8">
        <w:rPr>
          <w:szCs w:val="28"/>
        </w:rPr>
        <w:t>иных правовых актов: правовых актов отраслевых (функциональных) органов Администрации города.</w:t>
      </w:r>
    </w:p>
    <w:p w:rsidR="008203FB" w:rsidRPr="009F0EF8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3.1.5.1.31</w:t>
      </w:r>
      <w:r w:rsidR="008203FB">
        <w:rPr>
          <w:szCs w:val="28"/>
        </w:rPr>
        <w:t>. Контроль за о</w:t>
      </w:r>
      <w:r w:rsidR="008203FB" w:rsidRPr="009F0EF8">
        <w:rPr>
          <w:szCs w:val="28"/>
        </w:rPr>
        <w:t>формление</w:t>
      </w:r>
      <w:r w:rsidR="008203FB">
        <w:rPr>
          <w:szCs w:val="28"/>
        </w:rPr>
        <w:t>м</w:t>
      </w:r>
      <w:r w:rsidR="008203FB" w:rsidRPr="009F0EF8">
        <w:rPr>
          <w:szCs w:val="28"/>
        </w:rPr>
        <w:t xml:space="preserve"> проектов правовых актов в части: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9F0EF8">
        <w:rPr>
          <w:spacing w:val="-4"/>
          <w:szCs w:val="28"/>
        </w:rPr>
        <w:t>правовых актов отраслевых (функциональных) или территориальных органов Администрации города – на бланках в соответствии с регламентами работы отраслевых (функциональных) или территориальных органов Администрации города, их регистрация в локальных электронных системах органов Адм</w:t>
      </w:r>
      <w:r>
        <w:rPr>
          <w:spacing w:val="-4"/>
          <w:szCs w:val="28"/>
        </w:rPr>
        <w:t xml:space="preserve">инистрации города, </w:t>
      </w:r>
      <w:r w:rsidR="007C6413">
        <w:rPr>
          <w:spacing w:val="-4"/>
          <w:szCs w:val="28"/>
        </w:rPr>
        <w:br/>
      </w:r>
      <w:r>
        <w:rPr>
          <w:spacing w:val="-4"/>
          <w:szCs w:val="28"/>
        </w:rPr>
        <w:t>в СЭД «Дело»</w:t>
      </w:r>
      <w:r w:rsidRPr="002A1727">
        <w:rPr>
          <w:spacing w:val="-4"/>
          <w:szCs w:val="28"/>
        </w:rPr>
        <w:t>(</w:t>
      </w:r>
      <w:r w:rsidRPr="002A1727">
        <w:rPr>
          <w:szCs w:val="28"/>
        </w:rPr>
        <w:t>21.1.01.03.);</w:t>
      </w:r>
    </w:p>
    <w:p w:rsidR="008203FB" w:rsidRPr="002A1727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3.1.5.1.32</w:t>
      </w:r>
      <w:r w:rsidR="008203FB">
        <w:rPr>
          <w:szCs w:val="28"/>
        </w:rPr>
        <w:t>. Контроль за п</w:t>
      </w:r>
      <w:r w:rsidR="008203FB" w:rsidRPr="002A1727">
        <w:rPr>
          <w:szCs w:val="28"/>
        </w:rPr>
        <w:t>редоставление</w:t>
      </w:r>
      <w:r w:rsidR="008203FB">
        <w:rPr>
          <w:szCs w:val="28"/>
        </w:rPr>
        <w:t>м</w:t>
      </w:r>
      <w:r w:rsidR="008203FB" w:rsidRPr="002A1727">
        <w:rPr>
          <w:szCs w:val="28"/>
        </w:rPr>
        <w:t xml:space="preserve"> справочно-разъяснительной информации по выпуску правовых актов заявителям (юридическим и физическим лицам): лично, в телефонном режиме, </w:t>
      </w:r>
      <w:proofErr w:type="spellStart"/>
      <w:r w:rsidR="008203FB" w:rsidRPr="002A1727">
        <w:rPr>
          <w:szCs w:val="28"/>
        </w:rPr>
        <w:t>факсограммой</w:t>
      </w:r>
      <w:proofErr w:type="spellEnd"/>
      <w:r w:rsidR="008203FB" w:rsidRPr="002A1727">
        <w:rPr>
          <w:szCs w:val="28"/>
        </w:rPr>
        <w:t>, по электронной почте (21.1.01.13.);</w:t>
      </w:r>
    </w:p>
    <w:p w:rsidR="008203FB" w:rsidRPr="002A1727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3.1.5.1.33</w:t>
      </w:r>
      <w:r w:rsidR="008203FB">
        <w:rPr>
          <w:szCs w:val="28"/>
        </w:rPr>
        <w:t>. Контроль за п</w:t>
      </w:r>
      <w:r w:rsidR="008203FB" w:rsidRPr="002A1727">
        <w:rPr>
          <w:szCs w:val="28"/>
        </w:rPr>
        <w:t>роведение</w:t>
      </w:r>
      <w:r w:rsidR="008203FB">
        <w:rPr>
          <w:szCs w:val="28"/>
        </w:rPr>
        <w:t>м</w:t>
      </w:r>
      <w:r w:rsidR="008203FB" w:rsidRPr="002A1727">
        <w:rPr>
          <w:szCs w:val="28"/>
        </w:rPr>
        <w:t xml:space="preserve"> публичных консультаций </w:t>
      </w:r>
      <w:r w:rsidR="007C6413">
        <w:rPr>
          <w:szCs w:val="28"/>
        </w:rPr>
        <w:br/>
      </w:r>
      <w:r w:rsidR="008203FB" w:rsidRPr="002A1727">
        <w:rPr>
          <w:szCs w:val="28"/>
        </w:rPr>
        <w:t>по нормативному правовому акту(21.1.16.04.);</w:t>
      </w:r>
    </w:p>
    <w:p w:rsidR="008203FB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3.1.5.1.34</w:t>
      </w:r>
      <w:r w:rsidR="008203FB">
        <w:rPr>
          <w:szCs w:val="28"/>
        </w:rPr>
        <w:t>. Контроль за п</w:t>
      </w:r>
      <w:r w:rsidR="008203FB" w:rsidRPr="002A1727">
        <w:rPr>
          <w:szCs w:val="28"/>
        </w:rPr>
        <w:t>роведение</w:t>
      </w:r>
      <w:r w:rsidR="008203FB">
        <w:rPr>
          <w:szCs w:val="28"/>
        </w:rPr>
        <w:t>м</w:t>
      </w:r>
      <w:r w:rsidR="008203FB" w:rsidRPr="002A1727">
        <w:rPr>
          <w:szCs w:val="28"/>
        </w:rPr>
        <w:t xml:space="preserve"> работ по актуализации или отмене нормативного правового акта в соответствии с заключением Департамента экономики (21.1.16.05);</w:t>
      </w:r>
    </w:p>
    <w:p w:rsidR="008203FB" w:rsidRPr="00122603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3.1.5.1.35</w:t>
      </w:r>
      <w:r w:rsidR="008203FB">
        <w:rPr>
          <w:szCs w:val="28"/>
        </w:rPr>
        <w:t>. Контроль за ежегодной</w:t>
      </w:r>
      <w:r w:rsidR="008203FB" w:rsidRPr="00122603">
        <w:rPr>
          <w:szCs w:val="28"/>
        </w:rPr>
        <w:t xml:space="preserve"> под</w:t>
      </w:r>
      <w:r w:rsidR="008203FB">
        <w:rPr>
          <w:szCs w:val="28"/>
        </w:rPr>
        <w:t>готовкой</w:t>
      </w:r>
      <w:r w:rsidR="008203FB" w:rsidRPr="00122603">
        <w:rPr>
          <w:szCs w:val="28"/>
        </w:rPr>
        <w:t xml:space="preserve"> и направление</w:t>
      </w:r>
      <w:r w:rsidR="008203FB">
        <w:rPr>
          <w:szCs w:val="28"/>
        </w:rPr>
        <w:t>м</w:t>
      </w:r>
      <w:r w:rsidR="008203FB" w:rsidRPr="00122603">
        <w:rPr>
          <w:szCs w:val="28"/>
        </w:rPr>
        <w:t xml:space="preserve"> в адрес Департамента экономики перечня вопросов, подлежащих регулированию путем принятия новых или изменения действующих нормативных правовых актов (21.1.16.06.);</w:t>
      </w:r>
    </w:p>
    <w:p w:rsidR="008203FB" w:rsidRPr="00122603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3.1.5.1.36</w:t>
      </w:r>
      <w:r w:rsidR="008203FB">
        <w:rPr>
          <w:szCs w:val="28"/>
        </w:rPr>
        <w:t>. Контроль за р</w:t>
      </w:r>
      <w:r w:rsidR="008203FB" w:rsidRPr="00122603">
        <w:rPr>
          <w:szCs w:val="28"/>
        </w:rPr>
        <w:t>азмещение</w:t>
      </w:r>
      <w:r w:rsidR="008203FB">
        <w:rPr>
          <w:szCs w:val="28"/>
        </w:rPr>
        <w:t>м</w:t>
      </w:r>
      <w:r w:rsidR="008203FB" w:rsidRPr="00122603">
        <w:rPr>
          <w:szCs w:val="28"/>
        </w:rPr>
        <w:t xml:space="preserve"> уведомления о подготовке проекта нормативного правового акта и проекта нормативного правового акта </w:t>
      </w:r>
      <w:r w:rsidR="007C6413">
        <w:rPr>
          <w:szCs w:val="28"/>
        </w:rPr>
        <w:br/>
      </w:r>
      <w:r w:rsidR="008203FB" w:rsidRPr="00122603">
        <w:rPr>
          <w:szCs w:val="28"/>
        </w:rPr>
        <w:t>на официальном портале Администрации города в разделе «Оценка регулирующего воздействия», прием предложений по проекту нормативного правового акта</w:t>
      </w:r>
      <w:r w:rsidR="008203FB">
        <w:rPr>
          <w:szCs w:val="28"/>
        </w:rPr>
        <w:t xml:space="preserve"> </w:t>
      </w:r>
      <w:r w:rsidR="008203FB" w:rsidRPr="00122603">
        <w:rPr>
          <w:szCs w:val="28"/>
        </w:rPr>
        <w:t>от организаций, образующих инфраструктуру малого и среднего предпринимательства и иных заинтересованных организаций.</w:t>
      </w:r>
    </w:p>
    <w:p w:rsidR="008203FB" w:rsidRPr="00122603" w:rsidRDefault="008203FB" w:rsidP="00BD1DC2">
      <w:pPr>
        <w:ind w:left="-426" w:firstLine="426"/>
        <w:jc w:val="both"/>
        <w:rPr>
          <w:szCs w:val="28"/>
        </w:rPr>
      </w:pPr>
      <w:r w:rsidRPr="00122603">
        <w:rPr>
          <w:szCs w:val="28"/>
        </w:rPr>
        <w:t xml:space="preserve">Составление сводного отчета о проведении оценки регулирующего воздействия на основании поступивших предложений (далее – сводный отчет) </w:t>
      </w:r>
      <w:r w:rsidR="007C6413">
        <w:rPr>
          <w:szCs w:val="28"/>
        </w:rPr>
        <w:br/>
      </w:r>
      <w:r w:rsidRPr="00122603">
        <w:rPr>
          <w:szCs w:val="28"/>
        </w:rPr>
        <w:t>и его направление в Департамент экономики для размещения на официальном портале Администрации города.  (21.1.16.08.);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>
        <w:rPr>
          <w:sz w:val="24"/>
          <w:szCs w:val="24"/>
        </w:rPr>
        <w:t xml:space="preserve"> </w:t>
      </w:r>
      <w:r w:rsidR="003D6E11">
        <w:rPr>
          <w:szCs w:val="28"/>
        </w:rPr>
        <w:t xml:space="preserve">    3.1.5.1.37</w:t>
      </w:r>
      <w:r>
        <w:rPr>
          <w:szCs w:val="28"/>
        </w:rPr>
        <w:t>. Контроль за подготовкой</w:t>
      </w:r>
      <w:r w:rsidRPr="002A1727">
        <w:rPr>
          <w:szCs w:val="28"/>
        </w:rPr>
        <w:t xml:space="preserve"> заключения об оценке регулирующего воздействия проекта нормативного правового акта с учетом степени регулирующего воздействия проекта нормативного правового акта на предмет определения и оценки возможных положительных и отрицательных последствий принятия проекта нормативного правового акта на основе анализа проблемы, цели и возможных способов ее решения, а также выявления в проекте нормативного правового акта положений, вводящих избыточные обязанности, запреты </w:t>
      </w:r>
      <w:r w:rsidR="007C6413">
        <w:rPr>
          <w:szCs w:val="28"/>
        </w:rPr>
        <w:br/>
      </w:r>
      <w:r w:rsidRPr="002A1727">
        <w:rPr>
          <w:szCs w:val="28"/>
        </w:rPr>
        <w:t xml:space="preserve">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</w:t>
      </w:r>
      <w:r w:rsidRPr="002A1727">
        <w:rPr>
          <w:spacing w:val="-6"/>
          <w:szCs w:val="28"/>
        </w:rPr>
        <w:t xml:space="preserve">расходов субъектов предпринимательской </w:t>
      </w:r>
      <w:r w:rsidRPr="002A1727">
        <w:rPr>
          <w:szCs w:val="28"/>
        </w:rPr>
        <w:t xml:space="preserve">и инвестиционной деятельности и бюджета города </w:t>
      </w:r>
      <w:r w:rsidR="007C6413">
        <w:rPr>
          <w:szCs w:val="28"/>
        </w:rPr>
        <w:br/>
      </w:r>
      <w:r w:rsidRPr="002A1727">
        <w:rPr>
          <w:szCs w:val="28"/>
        </w:rPr>
        <w:t xml:space="preserve">и его направление в Департамент экономики для размещения </w:t>
      </w:r>
      <w:r>
        <w:rPr>
          <w:szCs w:val="28"/>
        </w:rPr>
        <w:br/>
      </w:r>
      <w:r w:rsidRPr="002A1727">
        <w:rPr>
          <w:szCs w:val="28"/>
        </w:rPr>
        <w:t>на официальном портале Администрации города (21.1.16.10.); </w:t>
      </w:r>
    </w:p>
    <w:p w:rsidR="008203FB" w:rsidRPr="00122603" w:rsidRDefault="003D6E11" w:rsidP="00BD1DC2">
      <w:pPr>
        <w:ind w:left="-426" w:firstLine="426"/>
        <w:jc w:val="both"/>
        <w:rPr>
          <w:spacing w:val="-4"/>
          <w:szCs w:val="28"/>
        </w:rPr>
      </w:pPr>
      <w:r>
        <w:rPr>
          <w:szCs w:val="28"/>
        </w:rPr>
        <w:t xml:space="preserve">    3.1.5.1.38</w:t>
      </w:r>
      <w:r w:rsidR="008203FB">
        <w:rPr>
          <w:szCs w:val="28"/>
        </w:rPr>
        <w:t xml:space="preserve">. </w:t>
      </w:r>
      <w:r w:rsidR="003762D4">
        <w:rPr>
          <w:szCs w:val="28"/>
        </w:rPr>
        <w:t>Координация контроля</w:t>
      </w:r>
      <w:r w:rsidR="008203FB" w:rsidRPr="002A1727">
        <w:rPr>
          <w:szCs w:val="28"/>
        </w:rPr>
        <w:t xml:space="preserve"> за исполнением, в том числе посредством применения системы электронного документооборота и делопроизводства «Дело» </w:t>
      </w:r>
      <w:r w:rsidR="008203FB" w:rsidRPr="002A1727">
        <w:rPr>
          <w:szCs w:val="28"/>
        </w:rPr>
        <w:lastRenderedPageBreak/>
        <w:t xml:space="preserve">(далее – СЭДД «Дело») и АИС «Контроль-4» всех документов, содержащих </w:t>
      </w:r>
      <w:proofErr w:type="spellStart"/>
      <w:r w:rsidR="008203FB" w:rsidRPr="002A1727">
        <w:rPr>
          <w:szCs w:val="28"/>
        </w:rPr>
        <w:t>порученческие</w:t>
      </w:r>
      <w:proofErr w:type="spellEnd"/>
      <w:r w:rsidR="008203FB" w:rsidRPr="002A1727">
        <w:rPr>
          <w:szCs w:val="28"/>
        </w:rPr>
        <w:t xml:space="preserve"> пункты:</w:t>
      </w:r>
      <w:r w:rsidR="008203FB" w:rsidRPr="002A1727">
        <w:rPr>
          <w:spacing w:val="-4"/>
          <w:szCs w:val="28"/>
        </w:rPr>
        <w:t xml:space="preserve"> планы мероприятий по реализации управленческих решений, утвержденные главой </w:t>
      </w:r>
      <w:r w:rsidR="008203FB" w:rsidRPr="00122603">
        <w:rPr>
          <w:spacing w:val="-4"/>
          <w:szCs w:val="28"/>
        </w:rPr>
        <w:t>Администрации города (</w:t>
      </w:r>
      <w:r w:rsidR="008203FB" w:rsidRPr="00122603">
        <w:rPr>
          <w:szCs w:val="28"/>
        </w:rPr>
        <w:t>21.1.09.01.)</w:t>
      </w:r>
      <w:r w:rsidR="008203FB">
        <w:rPr>
          <w:szCs w:val="28"/>
        </w:rPr>
        <w:t>:</w:t>
      </w:r>
      <w:r w:rsidR="008203FB">
        <w:rPr>
          <w:spacing w:val="-4"/>
          <w:szCs w:val="28"/>
        </w:rPr>
        <w:t xml:space="preserve"> </w:t>
      </w:r>
      <w:r w:rsidR="008203FB" w:rsidRPr="00122603">
        <w:rPr>
          <w:spacing w:val="-4"/>
          <w:szCs w:val="28"/>
        </w:rPr>
        <w:t>планы мероприятий по реализации управленческих решений, утвержденные главой Администрации города;</w:t>
      </w:r>
    </w:p>
    <w:p w:rsidR="008203FB" w:rsidRPr="00122603" w:rsidRDefault="008203FB" w:rsidP="00BD1DC2">
      <w:pPr>
        <w:ind w:left="-426" w:firstLine="426"/>
        <w:jc w:val="both"/>
        <w:rPr>
          <w:szCs w:val="28"/>
        </w:rPr>
      </w:pPr>
      <w:r w:rsidRPr="00122603">
        <w:rPr>
          <w:spacing w:val="-4"/>
          <w:szCs w:val="28"/>
        </w:rPr>
        <w:t xml:space="preserve">другие управленческие решения, в том числе поручения заместителей главы Администрации города, руководителей отраслевых (функциональных) </w:t>
      </w:r>
      <w:r w:rsidRPr="00122603">
        <w:rPr>
          <w:spacing w:val="-4"/>
          <w:szCs w:val="28"/>
        </w:rPr>
        <w:br/>
        <w:t>и территориальных органов Администрации города.</w:t>
      </w:r>
    </w:p>
    <w:p w:rsidR="008203FB" w:rsidRPr="002A1727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 3.1.5.1.39</w:t>
      </w:r>
      <w:r w:rsidR="008203FB">
        <w:rPr>
          <w:szCs w:val="28"/>
        </w:rPr>
        <w:t>. Контроль за организацией</w:t>
      </w:r>
      <w:r w:rsidR="008203FB" w:rsidRPr="002A1727">
        <w:rPr>
          <w:szCs w:val="28"/>
        </w:rPr>
        <w:t xml:space="preserve"> проведения совещаний заместителей главы Администрации города: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>- подготовка материалов к совещаниям (заседаниям) с участием главы Администрации города, заместителей главы Администрации города, предоставление необходимых материалов в управление КОР (21.1.10.02.);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>- участие в совещаниях и объездах;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 </w:t>
      </w:r>
      <w:r w:rsidR="003D6E11">
        <w:rPr>
          <w:szCs w:val="28"/>
        </w:rPr>
        <w:t xml:space="preserve">    3.1.5.1.40</w:t>
      </w:r>
      <w:r>
        <w:rPr>
          <w:szCs w:val="28"/>
        </w:rPr>
        <w:t>. Контроль за подготовкой</w:t>
      </w:r>
      <w:r w:rsidRPr="002A1727">
        <w:rPr>
          <w:szCs w:val="28"/>
        </w:rPr>
        <w:t xml:space="preserve"> протоколов: совещаний, организатором которых являются структурные подразделения Администрации города </w:t>
      </w:r>
      <w:r w:rsidR="007C6413">
        <w:rPr>
          <w:szCs w:val="28"/>
        </w:rPr>
        <w:br/>
      </w:r>
      <w:r w:rsidRPr="002A1727">
        <w:rPr>
          <w:szCs w:val="28"/>
        </w:rPr>
        <w:t>Ростова-на-Дону ее отраслевые (функциональные) органы (21.1.10.04.)</w:t>
      </w:r>
    </w:p>
    <w:p w:rsidR="008203FB" w:rsidRPr="002A1727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 xml:space="preserve">      3.1.5.1.41</w:t>
      </w:r>
      <w:r w:rsidR="008203FB">
        <w:rPr>
          <w:szCs w:val="28"/>
        </w:rPr>
        <w:t>. Контроль за р</w:t>
      </w:r>
      <w:r w:rsidR="008203FB" w:rsidRPr="002A1727">
        <w:rPr>
          <w:szCs w:val="28"/>
        </w:rPr>
        <w:t>ассмотрение</w:t>
      </w:r>
      <w:r w:rsidR="008203FB">
        <w:rPr>
          <w:szCs w:val="28"/>
        </w:rPr>
        <w:t>м</w:t>
      </w:r>
      <w:r w:rsidR="008203FB" w:rsidRPr="002A1727">
        <w:rPr>
          <w:szCs w:val="28"/>
        </w:rPr>
        <w:t xml:space="preserve"> обращений граждан: письменных, устных, электронных по капитальному ремонту, строительству, благоустройству </w:t>
      </w:r>
      <w:r w:rsidR="007C6413">
        <w:rPr>
          <w:szCs w:val="28"/>
        </w:rPr>
        <w:br/>
      </w:r>
      <w:r w:rsidR="008203FB" w:rsidRPr="002A1727">
        <w:rPr>
          <w:szCs w:val="28"/>
        </w:rPr>
        <w:t>и содержанию образовательных учреждений (21.1.04.02.):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- подготовка поручения (резолюции), обеспечение объективного, всестороннего </w:t>
      </w:r>
      <w:r w:rsidRPr="002A1727">
        <w:rPr>
          <w:szCs w:val="28"/>
        </w:rPr>
        <w:br/>
        <w:t>и своевременного рассмотрения обращения;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>- запрос необходимых для рассмотрения обращения документов и материалов;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>- принятие мер по обращениям граждан в соответствии с поручением (резолюцией);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>- подготовка и направление заявителю письменного ответа по существу поставленных в обращении вопросов;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- переадресация обращения, уведомление гражданина о направлении </w:t>
      </w:r>
      <w:r w:rsidR="007C6413">
        <w:rPr>
          <w:szCs w:val="28"/>
        </w:rPr>
        <w:br/>
      </w:r>
      <w:r w:rsidRPr="002A1727">
        <w:rPr>
          <w:szCs w:val="28"/>
        </w:rPr>
        <w:t>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компетенцией;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>- предоставление по запросам, направленным в установленном порядке государственных органов, органов местного самоуправления или должностных лиц, рассматривающих обращение, информации, документов и материалов, необходимых для рассмотрения обращения;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- определение и фиксация результатов рассмотрения обращений граждан </w:t>
      </w:r>
      <w:r w:rsidR="007C6413">
        <w:rPr>
          <w:szCs w:val="28"/>
        </w:rPr>
        <w:br/>
      </w:r>
      <w:r w:rsidRPr="002A1727">
        <w:rPr>
          <w:szCs w:val="28"/>
        </w:rPr>
        <w:t>в СЭДД «Дело»;</w:t>
      </w:r>
    </w:p>
    <w:p w:rsidR="008203FB" w:rsidRPr="002A1727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>3.1.5.1.42</w:t>
      </w:r>
      <w:r w:rsidR="008203FB">
        <w:rPr>
          <w:szCs w:val="28"/>
        </w:rPr>
        <w:t>. Контроль за п</w:t>
      </w:r>
      <w:r w:rsidR="008203FB" w:rsidRPr="002A1727">
        <w:rPr>
          <w:szCs w:val="28"/>
        </w:rPr>
        <w:t>редоставление</w:t>
      </w:r>
      <w:r w:rsidR="008203FB">
        <w:rPr>
          <w:szCs w:val="28"/>
        </w:rPr>
        <w:t>м</w:t>
      </w:r>
      <w:r w:rsidR="008203FB" w:rsidRPr="002A1727">
        <w:rPr>
          <w:szCs w:val="28"/>
        </w:rPr>
        <w:t xml:space="preserve"> </w:t>
      </w:r>
      <w:proofErr w:type="spellStart"/>
      <w:r w:rsidR="008203FB" w:rsidRPr="002A1727">
        <w:rPr>
          <w:szCs w:val="28"/>
        </w:rPr>
        <w:t>справочно</w:t>
      </w:r>
      <w:proofErr w:type="spellEnd"/>
      <w:r w:rsidR="008203FB" w:rsidRPr="002A1727">
        <w:rPr>
          <w:szCs w:val="28"/>
        </w:rPr>
        <w:t xml:space="preserve"> - разъяснительной информации гражданам (21.1.04.06): 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>- предоставление информации гражданам при общении по телефону, в ходе проведения информационных встреч, сходов граждан;</w:t>
      </w:r>
    </w:p>
    <w:p w:rsidR="008203FB" w:rsidRPr="002A1727" w:rsidRDefault="008203FB" w:rsidP="00BD1DC2">
      <w:pPr>
        <w:ind w:left="-426" w:firstLine="426"/>
        <w:jc w:val="both"/>
        <w:rPr>
          <w:szCs w:val="28"/>
        </w:rPr>
      </w:pPr>
      <w:r w:rsidRPr="002A1727">
        <w:rPr>
          <w:szCs w:val="28"/>
        </w:rPr>
        <w:t xml:space="preserve">- консультирование заявителей, в том числе по телефону, электронной почте, </w:t>
      </w:r>
      <w:r w:rsidRPr="002A1727">
        <w:rPr>
          <w:szCs w:val="28"/>
        </w:rPr>
        <w:br/>
        <w:t>при записи на прием, в ходе проведения приема;</w:t>
      </w:r>
    </w:p>
    <w:p w:rsidR="008203FB" w:rsidRPr="002A1727" w:rsidRDefault="003D6E11" w:rsidP="00BD1DC2">
      <w:pPr>
        <w:adjustRightInd w:val="0"/>
        <w:ind w:left="-426" w:firstLine="426"/>
        <w:jc w:val="both"/>
        <w:rPr>
          <w:szCs w:val="28"/>
        </w:rPr>
      </w:pPr>
      <w:r>
        <w:rPr>
          <w:szCs w:val="28"/>
        </w:rPr>
        <w:t>3.1.5.1.43</w:t>
      </w:r>
      <w:r w:rsidR="008203FB">
        <w:rPr>
          <w:szCs w:val="28"/>
        </w:rPr>
        <w:t>. Контроль за н</w:t>
      </w:r>
      <w:r w:rsidR="008203FB" w:rsidRPr="002A1727">
        <w:rPr>
          <w:szCs w:val="28"/>
        </w:rPr>
        <w:t>аправление</w:t>
      </w:r>
      <w:r w:rsidR="008203FB">
        <w:rPr>
          <w:szCs w:val="28"/>
        </w:rPr>
        <w:t>м</w:t>
      </w:r>
      <w:r w:rsidR="008203FB" w:rsidRPr="002A1727">
        <w:rPr>
          <w:szCs w:val="28"/>
        </w:rPr>
        <w:t xml:space="preserve"> жалоб в уполномоченный </w:t>
      </w:r>
      <w:r w:rsidR="007C6413">
        <w:rPr>
          <w:szCs w:val="28"/>
        </w:rPr>
        <w:br/>
      </w:r>
      <w:r w:rsidR="008203FB" w:rsidRPr="002A1727">
        <w:rPr>
          <w:szCs w:val="28"/>
        </w:rPr>
        <w:t xml:space="preserve">на их рассмотрение орган, в случае наличия признаков административного правонарушения в органы прокуратуры по вопросам, относящимся к компетенции отдела (21.1.04.09); </w:t>
      </w:r>
    </w:p>
    <w:p w:rsidR="008203FB" w:rsidRPr="002A1727" w:rsidRDefault="008203FB" w:rsidP="00BD1DC2">
      <w:pPr>
        <w:adjustRightInd w:val="0"/>
        <w:ind w:left="-426" w:firstLine="426"/>
        <w:jc w:val="both"/>
        <w:rPr>
          <w:szCs w:val="28"/>
        </w:rPr>
      </w:pPr>
      <w:r w:rsidRPr="002A1727">
        <w:rPr>
          <w:szCs w:val="28"/>
        </w:rPr>
        <w:t>- информирование заявителей о порядке обжалования действий и решений;</w:t>
      </w:r>
    </w:p>
    <w:p w:rsidR="008203FB" w:rsidRPr="002A1727" w:rsidRDefault="008203FB" w:rsidP="00BD1DC2">
      <w:pPr>
        <w:adjustRightInd w:val="0"/>
        <w:ind w:left="-426" w:firstLine="426"/>
        <w:jc w:val="both"/>
        <w:rPr>
          <w:szCs w:val="28"/>
        </w:rPr>
      </w:pPr>
      <w:r w:rsidRPr="002A1727">
        <w:rPr>
          <w:szCs w:val="28"/>
        </w:rPr>
        <w:lastRenderedPageBreak/>
        <w:t xml:space="preserve">- консультирование заявителей о порядке обжалования, в том числе </w:t>
      </w:r>
      <w:r w:rsidR="007C6413">
        <w:rPr>
          <w:szCs w:val="28"/>
        </w:rPr>
        <w:br/>
      </w:r>
      <w:r w:rsidRPr="002A1727">
        <w:rPr>
          <w:szCs w:val="28"/>
        </w:rPr>
        <w:t>по телефону, электронной почте, при личном приеме;</w:t>
      </w:r>
    </w:p>
    <w:p w:rsidR="008203FB" w:rsidRPr="002A1727" w:rsidRDefault="003D6E11" w:rsidP="00BD1DC2">
      <w:pPr>
        <w:ind w:left="-426" w:firstLine="426"/>
        <w:jc w:val="both"/>
        <w:rPr>
          <w:szCs w:val="28"/>
        </w:rPr>
      </w:pPr>
      <w:r>
        <w:rPr>
          <w:szCs w:val="28"/>
        </w:rPr>
        <w:t>3.1.5.1.44</w:t>
      </w:r>
      <w:r w:rsidR="008203FB">
        <w:rPr>
          <w:szCs w:val="28"/>
        </w:rPr>
        <w:t>. Контроль за п</w:t>
      </w:r>
      <w:r w:rsidR="008203FB" w:rsidRPr="002A1727">
        <w:rPr>
          <w:szCs w:val="28"/>
        </w:rPr>
        <w:t>ланирование</w:t>
      </w:r>
      <w:r w:rsidR="008203FB">
        <w:rPr>
          <w:szCs w:val="28"/>
        </w:rPr>
        <w:t>м</w:t>
      </w:r>
      <w:r w:rsidR="008203FB" w:rsidRPr="002A1727">
        <w:rPr>
          <w:szCs w:val="28"/>
        </w:rPr>
        <w:t xml:space="preserve"> работы Админ</w:t>
      </w:r>
      <w:r w:rsidR="008203FB">
        <w:rPr>
          <w:szCs w:val="28"/>
        </w:rPr>
        <w:t xml:space="preserve">истрации города </w:t>
      </w:r>
      <w:r w:rsidR="007C6413">
        <w:rPr>
          <w:szCs w:val="28"/>
        </w:rPr>
        <w:br/>
      </w:r>
      <w:r w:rsidR="008203FB">
        <w:rPr>
          <w:szCs w:val="28"/>
        </w:rPr>
        <w:t xml:space="preserve">Ростова-на-Дону </w:t>
      </w:r>
      <w:r w:rsidR="008203FB" w:rsidRPr="002A1727">
        <w:rPr>
          <w:szCs w:val="28"/>
        </w:rPr>
        <w:t>и</w:t>
      </w:r>
      <w:r w:rsidR="008203FB">
        <w:rPr>
          <w:szCs w:val="28"/>
        </w:rPr>
        <w:t xml:space="preserve"> </w:t>
      </w:r>
      <w:r w:rsidR="008203FB" w:rsidRPr="002A1727">
        <w:rPr>
          <w:szCs w:val="28"/>
        </w:rPr>
        <w:t xml:space="preserve">ее структурных подразделений: Подготовка недельных планов структурных подразделений Администрации города Ростова-на-Дону </w:t>
      </w:r>
      <w:r w:rsidR="007C6413">
        <w:rPr>
          <w:szCs w:val="28"/>
        </w:rPr>
        <w:br/>
      </w:r>
      <w:r w:rsidR="008203FB" w:rsidRPr="002A1727">
        <w:rPr>
          <w:szCs w:val="28"/>
        </w:rPr>
        <w:t xml:space="preserve">ее отраслевых (функциональных) и территориальных органов. Подготовка предложений по включению в: недельные планы работы Администрации </w:t>
      </w:r>
      <w:proofErr w:type="spellStart"/>
      <w:proofErr w:type="gramStart"/>
      <w:r w:rsidR="008203FB" w:rsidRPr="002A1727">
        <w:rPr>
          <w:szCs w:val="28"/>
        </w:rPr>
        <w:t>города;планы</w:t>
      </w:r>
      <w:proofErr w:type="spellEnd"/>
      <w:proofErr w:type="gramEnd"/>
      <w:r w:rsidR="008203FB" w:rsidRPr="002A1727">
        <w:rPr>
          <w:szCs w:val="28"/>
        </w:rPr>
        <w:t xml:space="preserve"> мероприятий с участием главы Администрации города на месяц; квартальные планы работы Администрации </w:t>
      </w:r>
      <w:proofErr w:type="spellStart"/>
      <w:r w:rsidR="008203FB" w:rsidRPr="002A1727">
        <w:rPr>
          <w:szCs w:val="28"/>
        </w:rPr>
        <w:t>города;годовые</w:t>
      </w:r>
      <w:proofErr w:type="spellEnd"/>
      <w:r w:rsidR="008203FB" w:rsidRPr="002A1727">
        <w:rPr>
          <w:szCs w:val="28"/>
        </w:rPr>
        <w:t xml:space="preserve"> планы работы Администрации города; планы работы коллегии Администрации </w:t>
      </w:r>
      <w:proofErr w:type="spellStart"/>
      <w:r w:rsidR="008203FB" w:rsidRPr="002A1727">
        <w:rPr>
          <w:szCs w:val="28"/>
        </w:rPr>
        <w:t>города;п</w:t>
      </w:r>
      <w:proofErr w:type="spellEnd"/>
      <w:r w:rsidR="008203FB" w:rsidRPr="002A1727">
        <w:rPr>
          <w:szCs w:val="28"/>
        </w:rPr>
        <w:t xml:space="preserve"> ланы работы Ростовской-на-Дону городской Думы. Предоставление данных предложений в </w:t>
      </w:r>
      <w:r w:rsidR="008203FB">
        <w:rPr>
          <w:szCs w:val="28"/>
        </w:rPr>
        <w:t>отдел по работе с персоналом (</w:t>
      </w:r>
      <w:r w:rsidR="008203FB" w:rsidRPr="002A1727">
        <w:rPr>
          <w:szCs w:val="28"/>
        </w:rPr>
        <w:t>21.1.10.01.);</w:t>
      </w:r>
    </w:p>
    <w:p w:rsidR="008203FB" w:rsidRPr="002A1727" w:rsidRDefault="003D6E11" w:rsidP="00BD1DC2">
      <w:pPr>
        <w:ind w:left="-426" w:firstLine="426"/>
        <w:jc w:val="both"/>
        <w:rPr>
          <w:spacing w:val="1"/>
          <w:szCs w:val="28"/>
        </w:rPr>
      </w:pPr>
      <w:r>
        <w:rPr>
          <w:szCs w:val="28"/>
        </w:rPr>
        <w:t>3.1.5.1.45</w:t>
      </w:r>
      <w:r w:rsidR="008203FB">
        <w:rPr>
          <w:szCs w:val="28"/>
        </w:rPr>
        <w:t xml:space="preserve">. Контроль за </w:t>
      </w:r>
      <w:r w:rsidR="008203FB">
        <w:rPr>
          <w:spacing w:val="-3"/>
          <w:szCs w:val="28"/>
        </w:rPr>
        <w:t>подготовкой</w:t>
      </w:r>
      <w:r w:rsidR="008203FB" w:rsidRPr="002A1727">
        <w:rPr>
          <w:spacing w:val="-3"/>
          <w:szCs w:val="28"/>
        </w:rPr>
        <w:t xml:space="preserve"> новостной информации </w:t>
      </w:r>
      <w:r w:rsidR="008203FB" w:rsidRPr="002A1727">
        <w:rPr>
          <w:bCs/>
          <w:spacing w:val="-3"/>
          <w:szCs w:val="28"/>
        </w:rPr>
        <w:t xml:space="preserve">о </w:t>
      </w:r>
      <w:r w:rsidR="008203FB" w:rsidRPr="002A1727">
        <w:rPr>
          <w:spacing w:val="-3"/>
          <w:szCs w:val="28"/>
        </w:rPr>
        <w:t xml:space="preserve">деятельности </w:t>
      </w:r>
      <w:r w:rsidR="008203FB" w:rsidRPr="002A1727">
        <w:rPr>
          <w:bCs/>
          <w:spacing w:val="-3"/>
          <w:szCs w:val="28"/>
        </w:rPr>
        <w:t>главы Администрации го</w:t>
      </w:r>
      <w:r w:rsidR="008203FB" w:rsidRPr="002A1727">
        <w:rPr>
          <w:spacing w:val="-3"/>
          <w:szCs w:val="28"/>
        </w:rPr>
        <w:t>рода, структурных подразделений и органов</w:t>
      </w:r>
      <w:r w:rsidR="008203FB" w:rsidRPr="002A1727">
        <w:rPr>
          <w:spacing w:val="1"/>
          <w:szCs w:val="28"/>
        </w:rPr>
        <w:t xml:space="preserve"> Администрации города </w:t>
      </w:r>
      <w:r w:rsidR="008203FB" w:rsidRPr="002A1727">
        <w:rPr>
          <w:spacing w:val="-3"/>
          <w:szCs w:val="28"/>
        </w:rPr>
        <w:t xml:space="preserve">(для размещения на официальном Интернет-портале городской Думы и Администрации города Ростова-на-Дону - </w:t>
      </w:r>
      <w:hyperlink r:id="rId8" w:history="1">
        <w:r w:rsidR="008203FB" w:rsidRPr="002A1727">
          <w:rPr>
            <w:rStyle w:val="ab"/>
            <w:spacing w:val="-3"/>
            <w:szCs w:val="28"/>
            <w:lang w:val="en-US"/>
          </w:rPr>
          <w:t>www</w:t>
        </w:r>
        <w:r w:rsidR="008203FB" w:rsidRPr="002A1727">
          <w:rPr>
            <w:rStyle w:val="ab"/>
            <w:spacing w:val="-3"/>
            <w:szCs w:val="28"/>
          </w:rPr>
          <w:t>.</w:t>
        </w:r>
        <w:proofErr w:type="spellStart"/>
        <w:r w:rsidR="008203FB" w:rsidRPr="002A1727">
          <w:rPr>
            <w:rStyle w:val="ab"/>
            <w:spacing w:val="-3"/>
            <w:szCs w:val="28"/>
            <w:lang w:val="en-US"/>
          </w:rPr>
          <w:t>rostov</w:t>
        </w:r>
        <w:proofErr w:type="spellEnd"/>
        <w:r w:rsidR="008203FB" w:rsidRPr="002A1727">
          <w:rPr>
            <w:rStyle w:val="ab"/>
            <w:spacing w:val="-3"/>
            <w:szCs w:val="28"/>
          </w:rPr>
          <w:t>-</w:t>
        </w:r>
        <w:proofErr w:type="spellStart"/>
        <w:r w:rsidR="008203FB" w:rsidRPr="002A1727">
          <w:rPr>
            <w:rStyle w:val="ab"/>
            <w:spacing w:val="-3"/>
            <w:szCs w:val="28"/>
            <w:lang w:val="en-US"/>
          </w:rPr>
          <w:t>gorod</w:t>
        </w:r>
        <w:proofErr w:type="spellEnd"/>
        <w:r w:rsidR="008203FB" w:rsidRPr="002A1727">
          <w:rPr>
            <w:rStyle w:val="ab"/>
            <w:spacing w:val="-3"/>
            <w:szCs w:val="28"/>
          </w:rPr>
          <w:t>.</w:t>
        </w:r>
        <w:proofErr w:type="spellStart"/>
        <w:r w:rsidR="008203FB" w:rsidRPr="002A1727">
          <w:rPr>
            <w:rStyle w:val="ab"/>
            <w:spacing w:val="-3"/>
            <w:szCs w:val="28"/>
            <w:lang w:val="en-US"/>
          </w:rPr>
          <w:t>ru</w:t>
        </w:r>
        <w:proofErr w:type="spellEnd"/>
      </w:hyperlink>
      <w:r w:rsidR="008203FB" w:rsidRPr="002A1727">
        <w:rPr>
          <w:spacing w:val="-3"/>
          <w:szCs w:val="28"/>
        </w:rPr>
        <w:t>)</w:t>
      </w:r>
      <w:r w:rsidR="008203FB" w:rsidRPr="002A1727">
        <w:rPr>
          <w:spacing w:val="1"/>
          <w:szCs w:val="28"/>
        </w:rPr>
        <w:t xml:space="preserve">, </w:t>
      </w:r>
      <w:r w:rsidR="007C6413">
        <w:rPr>
          <w:spacing w:val="1"/>
          <w:szCs w:val="28"/>
        </w:rPr>
        <w:br/>
      </w:r>
      <w:r w:rsidR="008203FB" w:rsidRPr="002A1727">
        <w:rPr>
          <w:spacing w:val="1"/>
          <w:szCs w:val="28"/>
        </w:rPr>
        <w:t>в том числе:</w:t>
      </w:r>
    </w:p>
    <w:p w:rsidR="008203FB" w:rsidRPr="002A1727" w:rsidRDefault="008203FB" w:rsidP="00BD1DC2">
      <w:pPr>
        <w:adjustRightInd w:val="0"/>
        <w:ind w:left="-426" w:firstLine="426"/>
        <w:jc w:val="both"/>
        <w:rPr>
          <w:szCs w:val="28"/>
        </w:rPr>
      </w:pPr>
      <w:r w:rsidRPr="002A1727">
        <w:rPr>
          <w:szCs w:val="28"/>
        </w:rPr>
        <w:t>участие в подготовке новостной информации о деятельности структурных подразделений и отраслевых (функциональных) и территориальных органов Администрации города (22.1.02.02.);</w:t>
      </w:r>
    </w:p>
    <w:p w:rsidR="008203FB" w:rsidRPr="002A1727" w:rsidRDefault="003D6E11" w:rsidP="00BD1DC2">
      <w:pPr>
        <w:spacing w:line="264" w:lineRule="auto"/>
        <w:ind w:left="-426" w:firstLine="426"/>
        <w:jc w:val="both"/>
        <w:rPr>
          <w:szCs w:val="28"/>
        </w:rPr>
      </w:pPr>
      <w:r>
        <w:rPr>
          <w:szCs w:val="28"/>
        </w:rPr>
        <w:t>3.1.5.1.46</w:t>
      </w:r>
      <w:r w:rsidR="008203FB">
        <w:rPr>
          <w:szCs w:val="28"/>
        </w:rPr>
        <w:t>. Контроль за работой</w:t>
      </w:r>
      <w:r w:rsidR="008203FB" w:rsidRPr="002A1727">
        <w:rPr>
          <w:szCs w:val="28"/>
        </w:rPr>
        <w:t xml:space="preserve"> с критическими публикациями в средствах массовой информации:</w:t>
      </w:r>
    </w:p>
    <w:p w:rsidR="008203FB" w:rsidRPr="002A1727" w:rsidRDefault="008203FB" w:rsidP="00BD1DC2">
      <w:pPr>
        <w:adjustRightInd w:val="0"/>
        <w:ind w:left="-426" w:firstLine="426"/>
        <w:jc w:val="both"/>
        <w:rPr>
          <w:szCs w:val="28"/>
        </w:rPr>
      </w:pPr>
      <w:r w:rsidRPr="002A1727">
        <w:rPr>
          <w:szCs w:val="28"/>
        </w:rPr>
        <w:t>- подготовка информации по запросам управления по информационному сопровождению по фактам, указанным в публикациях, и принимаемым мерам (22.1.03.01.);</w:t>
      </w:r>
    </w:p>
    <w:p w:rsidR="008203FB" w:rsidRPr="002A1727" w:rsidRDefault="003D6E11" w:rsidP="00BD1DC2">
      <w:pPr>
        <w:adjustRightInd w:val="0"/>
        <w:ind w:left="-426" w:firstLine="426"/>
        <w:jc w:val="both"/>
        <w:rPr>
          <w:spacing w:val="-4"/>
          <w:szCs w:val="28"/>
        </w:rPr>
      </w:pPr>
      <w:r>
        <w:rPr>
          <w:szCs w:val="28"/>
        </w:rPr>
        <w:t>3.1.5.1.47</w:t>
      </w:r>
      <w:r w:rsidR="008203FB">
        <w:rPr>
          <w:szCs w:val="28"/>
        </w:rPr>
        <w:t xml:space="preserve">. Контроль за </w:t>
      </w:r>
      <w:r w:rsidR="008203FB">
        <w:rPr>
          <w:spacing w:val="-4"/>
          <w:szCs w:val="28"/>
        </w:rPr>
        <w:t>оптимизацией</w:t>
      </w:r>
      <w:r w:rsidR="008203FB" w:rsidRPr="002A1727">
        <w:rPr>
          <w:spacing w:val="-4"/>
          <w:szCs w:val="28"/>
        </w:rPr>
        <w:t xml:space="preserve"> структуры и штатной численности структурных подразделений Администрации города, ее отраслевых (функциональных) и территориальных </w:t>
      </w:r>
      <w:proofErr w:type="spellStart"/>
      <w:r w:rsidR="008203FB" w:rsidRPr="002A1727">
        <w:rPr>
          <w:spacing w:val="-4"/>
          <w:szCs w:val="28"/>
        </w:rPr>
        <w:t>органови</w:t>
      </w:r>
      <w:proofErr w:type="spellEnd"/>
      <w:r w:rsidR="008203FB" w:rsidRPr="002A1727">
        <w:rPr>
          <w:spacing w:val="-4"/>
          <w:szCs w:val="28"/>
        </w:rPr>
        <w:t xml:space="preserve"> отдельных муниципальных учреждений города Ростова-на-Дону, а именно: подготовка предложений </w:t>
      </w:r>
      <w:r w:rsidR="007C6413">
        <w:rPr>
          <w:spacing w:val="-4"/>
          <w:szCs w:val="28"/>
        </w:rPr>
        <w:br/>
      </w:r>
      <w:r w:rsidR="008203FB" w:rsidRPr="002A1727">
        <w:rPr>
          <w:spacing w:val="-4"/>
          <w:szCs w:val="28"/>
        </w:rPr>
        <w:t>по оптимизации структуры и штатной численности конкретного структурного подразделения Администрации города, ее отраслевого (функционального), территориального органа, муниципального учреждения города Ростова-на-Дону (26.1.01.02.);</w:t>
      </w:r>
    </w:p>
    <w:p w:rsidR="008203FB" w:rsidRPr="002A1727" w:rsidRDefault="003D6E11" w:rsidP="00BD1DC2">
      <w:pPr>
        <w:suppressAutoHyphens/>
        <w:ind w:left="-426" w:firstLine="426"/>
        <w:jc w:val="both"/>
        <w:rPr>
          <w:spacing w:val="-4"/>
          <w:szCs w:val="28"/>
        </w:rPr>
      </w:pPr>
      <w:r>
        <w:rPr>
          <w:szCs w:val="28"/>
        </w:rPr>
        <w:t>3.1.5.1.48</w:t>
      </w:r>
      <w:r w:rsidR="008203FB">
        <w:rPr>
          <w:szCs w:val="28"/>
        </w:rPr>
        <w:t xml:space="preserve">. Контроль за </w:t>
      </w:r>
      <w:r w:rsidR="008203FB">
        <w:rPr>
          <w:spacing w:val="-4"/>
          <w:szCs w:val="28"/>
        </w:rPr>
        <w:t>ф</w:t>
      </w:r>
      <w:r w:rsidR="008203FB" w:rsidRPr="002A1727">
        <w:rPr>
          <w:spacing w:val="-4"/>
          <w:szCs w:val="28"/>
        </w:rPr>
        <w:t>ормирование</w:t>
      </w:r>
      <w:r w:rsidR="008203FB">
        <w:rPr>
          <w:spacing w:val="-4"/>
          <w:szCs w:val="28"/>
        </w:rPr>
        <w:t>м и организацией</w:t>
      </w:r>
      <w:r w:rsidR="008203FB" w:rsidRPr="002A1727">
        <w:rPr>
          <w:spacing w:val="-4"/>
          <w:szCs w:val="28"/>
        </w:rPr>
        <w:t xml:space="preserve"> утверждения графика отпусков, оформление отпусков работникам, в том числе: подготовка предложений в график отпусков работников конкретного отраслевого (функционального), территориального органа Администрации города (26.1.03.07.) </w:t>
      </w:r>
    </w:p>
    <w:p w:rsidR="008203FB" w:rsidRPr="002A1727" w:rsidRDefault="003D6E11" w:rsidP="00BD1DC2">
      <w:pPr>
        <w:suppressAutoHyphens/>
        <w:ind w:left="-426" w:firstLine="426"/>
        <w:jc w:val="both"/>
        <w:rPr>
          <w:spacing w:val="-4"/>
          <w:szCs w:val="28"/>
        </w:rPr>
      </w:pPr>
      <w:r>
        <w:rPr>
          <w:szCs w:val="28"/>
        </w:rPr>
        <w:t>3.1.5.1.49</w:t>
      </w:r>
      <w:r w:rsidR="008203FB">
        <w:rPr>
          <w:szCs w:val="28"/>
        </w:rPr>
        <w:t xml:space="preserve">. Контроль за </w:t>
      </w:r>
      <w:r w:rsidR="008203FB">
        <w:rPr>
          <w:spacing w:val="-4"/>
          <w:szCs w:val="28"/>
        </w:rPr>
        <w:t>п</w:t>
      </w:r>
      <w:r w:rsidR="008203FB" w:rsidRPr="002A1727">
        <w:rPr>
          <w:spacing w:val="-4"/>
          <w:szCs w:val="28"/>
        </w:rPr>
        <w:t>роведение</w:t>
      </w:r>
      <w:r w:rsidR="008203FB">
        <w:rPr>
          <w:spacing w:val="-4"/>
          <w:szCs w:val="28"/>
        </w:rPr>
        <w:t>м</w:t>
      </w:r>
      <w:r w:rsidR="008203FB" w:rsidRPr="002A1727">
        <w:rPr>
          <w:spacing w:val="-4"/>
          <w:szCs w:val="28"/>
        </w:rPr>
        <w:t xml:space="preserve"> служебных проверок, находящихся в компетенции Администрации города (26.1.03.12.).</w:t>
      </w:r>
    </w:p>
    <w:p w:rsidR="008203FB" w:rsidRPr="002A1727" w:rsidRDefault="003D6E11" w:rsidP="00BD1DC2">
      <w:pPr>
        <w:suppressAutoHyphens/>
        <w:ind w:left="-426" w:firstLine="426"/>
        <w:jc w:val="both"/>
        <w:rPr>
          <w:spacing w:val="-4"/>
          <w:szCs w:val="28"/>
        </w:rPr>
      </w:pPr>
      <w:r>
        <w:rPr>
          <w:szCs w:val="28"/>
        </w:rPr>
        <w:t>3.1.5.1.50</w:t>
      </w:r>
      <w:r w:rsidR="008203FB">
        <w:rPr>
          <w:szCs w:val="28"/>
        </w:rPr>
        <w:t xml:space="preserve">. Контроль за </w:t>
      </w:r>
      <w:r w:rsidR="008203FB">
        <w:rPr>
          <w:spacing w:val="-4"/>
          <w:szCs w:val="28"/>
        </w:rPr>
        <w:t>п</w:t>
      </w:r>
      <w:r w:rsidR="008203FB" w:rsidRPr="002A1727">
        <w:rPr>
          <w:spacing w:val="-4"/>
          <w:szCs w:val="28"/>
        </w:rPr>
        <w:t>ривлечение</w:t>
      </w:r>
      <w:r w:rsidR="008203FB">
        <w:rPr>
          <w:spacing w:val="-4"/>
          <w:szCs w:val="28"/>
        </w:rPr>
        <w:t>м</w:t>
      </w:r>
      <w:r w:rsidR="008203FB" w:rsidRPr="002A1727">
        <w:rPr>
          <w:spacing w:val="-4"/>
          <w:szCs w:val="28"/>
        </w:rPr>
        <w:t xml:space="preserve"> к дисциплинарной ответственности работников, в том числе:</w:t>
      </w:r>
    </w:p>
    <w:p w:rsidR="008203FB" w:rsidRPr="002A1727" w:rsidRDefault="008203FB" w:rsidP="00BD1DC2">
      <w:pPr>
        <w:suppressAutoHyphens/>
        <w:ind w:left="-426" w:firstLine="426"/>
        <w:jc w:val="both"/>
        <w:rPr>
          <w:spacing w:val="-4"/>
          <w:szCs w:val="28"/>
        </w:rPr>
      </w:pPr>
      <w:r w:rsidRPr="002A1727">
        <w:rPr>
          <w:spacing w:val="-4"/>
          <w:szCs w:val="28"/>
        </w:rPr>
        <w:t xml:space="preserve">подготовка предложений по привлечению к дисциплинарной ответственности </w:t>
      </w:r>
      <w:r w:rsidRPr="002A1727">
        <w:rPr>
          <w:spacing w:val="-4"/>
          <w:szCs w:val="28"/>
        </w:rPr>
        <w:br/>
        <w:t xml:space="preserve">по направлению деятельности отдела (26.1.03.13.): </w:t>
      </w:r>
    </w:p>
    <w:p w:rsidR="008203FB" w:rsidRPr="002A1727" w:rsidRDefault="008203FB" w:rsidP="00BD1DC2">
      <w:pPr>
        <w:suppressAutoHyphens/>
        <w:ind w:left="-426" w:firstLine="426"/>
        <w:jc w:val="both"/>
        <w:rPr>
          <w:spacing w:val="-4"/>
          <w:szCs w:val="28"/>
        </w:rPr>
      </w:pPr>
      <w:r w:rsidRPr="002A1727">
        <w:rPr>
          <w:spacing w:val="-4"/>
          <w:szCs w:val="28"/>
        </w:rPr>
        <w:t>- сбор и анализ письменных объяснений от работников, совершивших</w:t>
      </w:r>
      <w:r w:rsidRPr="002A1727">
        <w:rPr>
          <w:szCs w:val="28"/>
        </w:rPr>
        <w:t xml:space="preserve"> дисциплинарный проступок</w:t>
      </w:r>
      <w:r w:rsidRPr="002A1727">
        <w:rPr>
          <w:spacing w:val="-4"/>
          <w:szCs w:val="28"/>
        </w:rPr>
        <w:t>; подготовка соответствующего правового акта;</w:t>
      </w:r>
    </w:p>
    <w:p w:rsidR="008203FB" w:rsidRPr="002A1727" w:rsidRDefault="003D6E11" w:rsidP="00BD1DC2">
      <w:pPr>
        <w:suppressAutoHyphens/>
        <w:ind w:left="-426" w:firstLine="426"/>
        <w:jc w:val="both"/>
        <w:rPr>
          <w:spacing w:val="-4"/>
          <w:szCs w:val="28"/>
        </w:rPr>
      </w:pPr>
      <w:r>
        <w:rPr>
          <w:szCs w:val="28"/>
        </w:rPr>
        <w:lastRenderedPageBreak/>
        <w:t>3.1.5.1.51</w:t>
      </w:r>
      <w:r w:rsidR="008203FB">
        <w:rPr>
          <w:szCs w:val="28"/>
        </w:rPr>
        <w:t xml:space="preserve">. Контроль за </w:t>
      </w:r>
      <w:r w:rsidR="008203FB">
        <w:rPr>
          <w:spacing w:val="-4"/>
          <w:szCs w:val="28"/>
        </w:rPr>
        <w:t xml:space="preserve">формированием </w:t>
      </w:r>
      <w:r w:rsidR="008203FB" w:rsidRPr="002A1727">
        <w:rPr>
          <w:spacing w:val="-4"/>
          <w:szCs w:val="28"/>
        </w:rPr>
        <w:t>и ведение реестров полномочий, функций и услуг:</w:t>
      </w:r>
    </w:p>
    <w:p w:rsidR="008203FB" w:rsidRPr="002A1727" w:rsidRDefault="008203FB" w:rsidP="00BD1DC2">
      <w:pPr>
        <w:suppressAutoHyphens/>
        <w:ind w:left="-426" w:firstLine="426"/>
        <w:jc w:val="both"/>
        <w:rPr>
          <w:spacing w:val="-4"/>
          <w:szCs w:val="28"/>
        </w:rPr>
      </w:pPr>
      <w:r w:rsidRPr="002A1727">
        <w:rPr>
          <w:spacing w:val="-4"/>
          <w:szCs w:val="28"/>
        </w:rPr>
        <w:t xml:space="preserve">- участие в  разработке и актуализации отраслевого реестра полномочий, функций </w:t>
      </w:r>
      <w:r w:rsidRPr="002A1727">
        <w:rPr>
          <w:spacing w:val="-4"/>
          <w:szCs w:val="28"/>
        </w:rPr>
        <w:br/>
        <w:t xml:space="preserve">и услуг в части </w:t>
      </w:r>
      <w:r>
        <w:rPr>
          <w:spacing w:val="-4"/>
          <w:szCs w:val="28"/>
        </w:rPr>
        <w:t xml:space="preserve"> деятель</w:t>
      </w:r>
      <w:r w:rsidRPr="002A1727">
        <w:rPr>
          <w:spacing w:val="-4"/>
          <w:szCs w:val="28"/>
        </w:rPr>
        <w:t>ности отдела (26.1.03.21.);</w:t>
      </w:r>
    </w:p>
    <w:p w:rsidR="008203FB" w:rsidRPr="002A1727" w:rsidRDefault="008203FB" w:rsidP="00BD1DC2">
      <w:pPr>
        <w:suppressAutoHyphens/>
        <w:ind w:left="-426" w:firstLine="426"/>
        <w:jc w:val="both"/>
        <w:rPr>
          <w:spacing w:val="-4"/>
          <w:szCs w:val="28"/>
        </w:rPr>
      </w:pPr>
      <w:r>
        <w:rPr>
          <w:szCs w:val="28"/>
        </w:rPr>
        <w:t xml:space="preserve">3.1.5.1.52. Контроль за </w:t>
      </w:r>
      <w:r>
        <w:rPr>
          <w:spacing w:val="-4"/>
          <w:szCs w:val="28"/>
        </w:rPr>
        <w:t>разработкой</w:t>
      </w:r>
      <w:r w:rsidRPr="002A1727">
        <w:rPr>
          <w:spacing w:val="-4"/>
          <w:szCs w:val="28"/>
        </w:rPr>
        <w:t>, обеспечение</w:t>
      </w:r>
      <w:r>
        <w:rPr>
          <w:spacing w:val="-4"/>
          <w:szCs w:val="28"/>
        </w:rPr>
        <w:t>м</w:t>
      </w:r>
      <w:r w:rsidRPr="002A1727">
        <w:rPr>
          <w:spacing w:val="-4"/>
          <w:szCs w:val="28"/>
        </w:rPr>
        <w:t xml:space="preserve"> согласов</w:t>
      </w:r>
      <w:r>
        <w:rPr>
          <w:spacing w:val="-4"/>
          <w:szCs w:val="28"/>
        </w:rPr>
        <w:t>ания и утверждения, актуализации</w:t>
      </w:r>
      <w:r w:rsidRPr="002A1727">
        <w:rPr>
          <w:spacing w:val="-4"/>
          <w:szCs w:val="28"/>
        </w:rPr>
        <w:t xml:space="preserve"> должностных инструкций работников отдела перспективного развития и муниципальных закупок (26.1.14.01.);</w:t>
      </w:r>
    </w:p>
    <w:p w:rsidR="008203FB" w:rsidRPr="002A1727" w:rsidRDefault="008203FB" w:rsidP="00BD1DC2">
      <w:pPr>
        <w:widowControl w:val="0"/>
        <w:ind w:left="-426" w:firstLine="426"/>
        <w:jc w:val="both"/>
        <w:rPr>
          <w:szCs w:val="28"/>
        </w:rPr>
      </w:pPr>
      <w:r>
        <w:rPr>
          <w:szCs w:val="28"/>
        </w:rPr>
        <w:t>3.1.5.1.53. Контроль за п</w:t>
      </w:r>
      <w:r w:rsidRPr="002A1727">
        <w:rPr>
          <w:szCs w:val="28"/>
        </w:rPr>
        <w:t>риём</w:t>
      </w:r>
      <w:r>
        <w:rPr>
          <w:szCs w:val="28"/>
        </w:rPr>
        <w:t>ом и организацией</w:t>
      </w:r>
      <w:r w:rsidRPr="002A1727">
        <w:rPr>
          <w:szCs w:val="28"/>
        </w:rPr>
        <w:t xml:space="preserve"> пребывания иностранных делегаций</w:t>
      </w:r>
      <w:r>
        <w:rPr>
          <w:szCs w:val="28"/>
        </w:rPr>
        <w:t xml:space="preserve"> </w:t>
      </w:r>
      <w:r w:rsidRPr="002A1727">
        <w:rPr>
          <w:szCs w:val="28"/>
        </w:rPr>
        <w:t xml:space="preserve">в городе Ростове-на-Дону, в том числе: подготовка программы пребывания в городе Ростове-на-Дону, сопровождение делегаций в соответствии </w:t>
      </w:r>
      <w:r w:rsidR="007C6413">
        <w:rPr>
          <w:szCs w:val="28"/>
        </w:rPr>
        <w:br/>
      </w:r>
      <w:r w:rsidRPr="002A1727">
        <w:rPr>
          <w:szCs w:val="28"/>
        </w:rPr>
        <w:t>с закреплением должностных лиц за делегациями (29.1.01.02.);</w:t>
      </w:r>
    </w:p>
    <w:p w:rsidR="008203FB" w:rsidRPr="002A1727" w:rsidRDefault="008203FB" w:rsidP="00BD1DC2">
      <w:pPr>
        <w:widowControl w:val="0"/>
        <w:ind w:left="-426" w:firstLine="426"/>
        <w:jc w:val="both"/>
        <w:rPr>
          <w:szCs w:val="28"/>
        </w:rPr>
      </w:pPr>
      <w:r>
        <w:rPr>
          <w:szCs w:val="28"/>
        </w:rPr>
        <w:t>3.1.5.1.54. Контроль за о</w:t>
      </w:r>
      <w:r w:rsidRPr="002A1727">
        <w:rPr>
          <w:szCs w:val="28"/>
        </w:rPr>
        <w:t>казание</w:t>
      </w:r>
      <w:r>
        <w:rPr>
          <w:szCs w:val="28"/>
        </w:rPr>
        <w:t>м</w:t>
      </w:r>
      <w:r w:rsidRPr="002A1727">
        <w:rPr>
          <w:szCs w:val="28"/>
        </w:rPr>
        <w:t xml:space="preserve"> содействия структурным подразделениям Администрации </w:t>
      </w:r>
      <w:proofErr w:type="spellStart"/>
      <w:proofErr w:type="gramStart"/>
      <w:r w:rsidRPr="002A1727">
        <w:rPr>
          <w:szCs w:val="28"/>
        </w:rPr>
        <w:t>города,ее</w:t>
      </w:r>
      <w:proofErr w:type="spellEnd"/>
      <w:proofErr w:type="gramEnd"/>
      <w:r w:rsidRPr="002A1727">
        <w:rPr>
          <w:szCs w:val="28"/>
        </w:rPr>
        <w:t xml:space="preserve"> отраслевым (функциональным) и территориальным органам в установлении </w:t>
      </w:r>
      <w:proofErr w:type="spellStart"/>
      <w:r w:rsidRPr="002A1727">
        <w:rPr>
          <w:szCs w:val="28"/>
        </w:rPr>
        <w:t>контактовс</w:t>
      </w:r>
      <w:proofErr w:type="spellEnd"/>
      <w:r w:rsidRPr="002A1727">
        <w:rPr>
          <w:szCs w:val="28"/>
        </w:rPr>
        <w:t xml:space="preserve"> зарубежными коллегами, в координации контактов: осуществление контактов с зарубежными коллегами (29.1.01.10.). </w:t>
      </w:r>
    </w:p>
    <w:p w:rsidR="008203FB" w:rsidRDefault="008203FB" w:rsidP="008203FB">
      <w:pPr>
        <w:suppressAutoHyphens/>
        <w:jc w:val="both"/>
        <w:rPr>
          <w:spacing w:val="-4"/>
          <w:szCs w:val="28"/>
        </w:rPr>
      </w:pPr>
    </w:p>
    <w:p w:rsidR="006F1CC7" w:rsidRPr="00D6673E" w:rsidRDefault="00BF7EB4" w:rsidP="008203FB">
      <w:pPr>
        <w:ind w:left="-426" w:firstLine="710"/>
        <w:jc w:val="both"/>
        <w:rPr>
          <w:szCs w:val="28"/>
        </w:rPr>
      </w:pPr>
      <w:r>
        <w:rPr>
          <w:szCs w:val="28"/>
        </w:rPr>
        <w:t xml:space="preserve">      </w:t>
      </w:r>
      <w:r w:rsidR="00C5442F" w:rsidRPr="00000A40">
        <w:rPr>
          <w:b/>
          <w:szCs w:val="28"/>
        </w:rPr>
        <w:t> </w:t>
      </w:r>
      <w:r w:rsidR="006F1CC7" w:rsidRPr="00D6673E">
        <w:rPr>
          <w:szCs w:val="28"/>
        </w:rPr>
        <w:t xml:space="preserve">3.2. Права </w:t>
      </w:r>
      <w:r w:rsidR="00027076">
        <w:rPr>
          <w:szCs w:val="28"/>
        </w:rPr>
        <w:t>руководителя</w:t>
      </w:r>
      <w:r w:rsidR="00C1201E" w:rsidRPr="00D6673E">
        <w:rPr>
          <w:szCs w:val="28"/>
        </w:rPr>
        <w:t xml:space="preserve"> отдела перспективного развития</w:t>
      </w:r>
      <w:r w:rsidR="00892B40" w:rsidRPr="00D6673E">
        <w:rPr>
          <w:szCs w:val="28"/>
        </w:rPr>
        <w:t xml:space="preserve"> </w:t>
      </w:r>
      <w:r w:rsidR="007C6413">
        <w:rPr>
          <w:szCs w:val="28"/>
        </w:rPr>
        <w:br/>
      </w:r>
      <w:r w:rsidR="00892B40" w:rsidRPr="00D6673E">
        <w:rPr>
          <w:szCs w:val="28"/>
        </w:rPr>
        <w:t>и муниципальн</w:t>
      </w:r>
      <w:r w:rsidR="0028519A" w:rsidRPr="00D6673E">
        <w:rPr>
          <w:szCs w:val="28"/>
        </w:rPr>
        <w:t>ых закупок</w:t>
      </w:r>
      <w:r w:rsidR="00ED4D73">
        <w:rPr>
          <w:szCs w:val="28"/>
        </w:rPr>
        <w:t>.</w:t>
      </w:r>
    </w:p>
    <w:p w:rsidR="006F1CC7" w:rsidRPr="00D6673E" w:rsidRDefault="006F1CC7" w:rsidP="00FF2E80">
      <w:pPr>
        <w:spacing w:line="230" w:lineRule="auto"/>
        <w:ind w:left="-426" w:firstLine="426"/>
        <w:jc w:val="both"/>
        <w:rPr>
          <w:szCs w:val="28"/>
        </w:rPr>
      </w:pPr>
      <w:r w:rsidRPr="00D6673E">
        <w:rPr>
          <w:szCs w:val="28"/>
        </w:rPr>
        <w:t xml:space="preserve">При исполнении своих должностных обязанностей </w:t>
      </w:r>
      <w:r w:rsidR="005204DD">
        <w:rPr>
          <w:szCs w:val="28"/>
        </w:rPr>
        <w:t xml:space="preserve">руководителя </w:t>
      </w:r>
      <w:r w:rsidR="00C1201E" w:rsidRPr="00D6673E">
        <w:rPr>
          <w:szCs w:val="28"/>
        </w:rPr>
        <w:t>отдела</w:t>
      </w:r>
      <w:r w:rsidRPr="00D6673E">
        <w:rPr>
          <w:szCs w:val="28"/>
        </w:rPr>
        <w:t xml:space="preserve"> обладает правами, установленными статьей 11 Федерального закона от 02.03.2007 № 25-ФЗ «О муниципальной службе в Российской Федерации».</w:t>
      </w:r>
    </w:p>
    <w:p w:rsidR="006F1CC7" w:rsidRPr="00D6673E" w:rsidRDefault="006F1CC7" w:rsidP="00FF2E80">
      <w:pPr>
        <w:spacing w:line="230" w:lineRule="auto"/>
        <w:ind w:left="-426" w:firstLine="426"/>
        <w:rPr>
          <w:szCs w:val="28"/>
        </w:rPr>
      </w:pPr>
      <w:r w:rsidRPr="00D6673E">
        <w:rPr>
          <w:szCs w:val="28"/>
        </w:rPr>
        <w:t xml:space="preserve">На основании данной статьи </w:t>
      </w:r>
      <w:r w:rsidR="005204DD">
        <w:rPr>
          <w:szCs w:val="28"/>
        </w:rPr>
        <w:t>руководитель</w:t>
      </w:r>
      <w:r w:rsidR="00C1201E" w:rsidRPr="00D6673E">
        <w:rPr>
          <w:szCs w:val="28"/>
        </w:rPr>
        <w:t xml:space="preserve"> отдела</w:t>
      </w:r>
      <w:r w:rsidRPr="00D6673E">
        <w:rPr>
          <w:szCs w:val="28"/>
        </w:rPr>
        <w:t xml:space="preserve"> имеет право:</w:t>
      </w:r>
    </w:p>
    <w:p w:rsidR="006F1CC7" w:rsidRPr="00D6673E" w:rsidRDefault="006F1CC7" w:rsidP="00FF2E80">
      <w:pPr>
        <w:spacing w:line="230" w:lineRule="auto"/>
        <w:ind w:left="-426" w:firstLine="426"/>
        <w:jc w:val="both"/>
        <w:rPr>
          <w:szCs w:val="28"/>
        </w:rPr>
      </w:pPr>
      <w:r w:rsidRPr="00D6673E">
        <w:rPr>
          <w:szCs w:val="28"/>
        </w:rPr>
        <w:t xml:space="preserve">- знакомиться с проектами решений, принимаемыми руководителем </w:t>
      </w:r>
      <w:r w:rsidR="00C1201E" w:rsidRPr="00D6673E">
        <w:rPr>
          <w:szCs w:val="28"/>
        </w:rPr>
        <w:t>Управления образования</w:t>
      </w:r>
      <w:r w:rsidRPr="00D6673E">
        <w:rPr>
          <w:szCs w:val="28"/>
        </w:rPr>
        <w:t xml:space="preserve">, касающимися деятельности </w:t>
      </w:r>
      <w:r w:rsidR="00C1201E" w:rsidRPr="00D6673E">
        <w:rPr>
          <w:szCs w:val="28"/>
        </w:rPr>
        <w:t>отдела</w:t>
      </w:r>
      <w:r w:rsidRPr="00D6673E">
        <w:rPr>
          <w:szCs w:val="28"/>
        </w:rPr>
        <w:t>;</w:t>
      </w:r>
    </w:p>
    <w:p w:rsidR="006F1CC7" w:rsidRPr="00D6673E" w:rsidRDefault="006F1CC7" w:rsidP="00FF2E80">
      <w:pPr>
        <w:spacing w:line="230" w:lineRule="auto"/>
        <w:ind w:left="-426" w:firstLine="426"/>
        <w:jc w:val="both"/>
        <w:rPr>
          <w:szCs w:val="28"/>
        </w:rPr>
      </w:pPr>
      <w:r w:rsidRPr="00D6673E">
        <w:rPr>
          <w:szCs w:val="28"/>
        </w:rPr>
        <w:t>- получать информацию и материалы, необходимые для исполнения должностных обязанностей;</w:t>
      </w:r>
    </w:p>
    <w:p w:rsidR="006F1CC7" w:rsidRPr="00D6673E" w:rsidRDefault="006F1CC7" w:rsidP="00FF2E80">
      <w:pPr>
        <w:spacing w:line="230" w:lineRule="auto"/>
        <w:ind w:left="-426" w:firstLine="426"/>
        <w:jc w:val="both"/>
        <w:rPr>
          <w:szCs w:val="28"/>
        </w:rPr>
      </w:pPr>
      <w:r w:rsidRPr="00D6673E">
        <w:rPr>
          <w:szCs w:val="28"/>
        </w:rPr>
        <w:t xml:space="preserve">- запрашивать лично или по поручению начальника </w:t>
      </w:r>
      <w:r w:rsidR="00C1201E" w:rsidRPr="00D6673E">
        <w:rPr>
          <w:szCs w:val="28"/>
        </w:rPr>
        <w:t>Управления образования</w:t>
      </w:r>
      <w:r w:rsidRPr="00D6673E">
        <w:rPr>
          <w:szCs w:val="28"/>
        </w:rPr>
        <w:t xml:space="preserve"> </w:t>
      </w:r>
      <w:r w:rsidR="00AF3CF7">
        <w:rPr>
          <w:szCs w:val="28"/>
        </w:rPr>
        <w:br/>
      </w:r>
      <w:r w:rsidRPr="00D6673E">
        <w:rPr>
          <w:szCs w:val="28"/>
        </w:rPr>
        <w:t xml:space="preserve">от структурных подразделений </w:t>
      </w:r>
      <w:r w:rsidR="00027076">
        <w:rPr>
          <w:szCs w:val="28"/>
        </w:rPr>
        <w:t>Администрации города Ростова-на-Дону</w:t>
      </w:r>
      <w:r w:rsidRPr="00D6673E">
        <w:rPr>
          <w:szCs w:val="28"/>
        </w:rPr>
        <w:t xml:space="preserve">, </w:t>
      </w:r>
      <w:r w:rsidR="00AF3CF7">
        <w:rPr>
          <w:szCs w:val="28"/>
        </w:rPr>
        <w:br/>
      </w:r>
      <w:r w:rsidRPr="00D6673E">
        <w:rPr>
          <w:szCs w:val="28"/>
        </w:rPr>
        <w:t xml:space="preserve">её отраслевых (функциональных) и территориальных органов документы </w:t>
      </w:r>
      <w:r w:rsidR="00AF3CF7">
        <w:rPr>
          <w:szCs w:val="28"/>
        </w:rPr>
        <w:br/>
      </w:r>
      <w:r w:rsidRPr="00D6673E">
        <w:rPr>
          <w:szCs w:val="28"/>
        </w:rPr>
        <w:t>и сведения, необходимые для выполнения должностных обязанностей,</w:t>
      </w:r>
    </w:p>
    <w:p w:rsidR="006F1CC7" w:rsidRPr="00D6673E" w:rsidRDefault="006F1CC7" w:rsidP="00FF2E80">
      <w:pPr>
        <w:spacing w:line="230" w:lineRule="auto"/>
        <w:ind w:left="-426" w:firstLine="426"/>
        <w:jc w:val="both"/>
        <w:rPr>
          <w:szCs w:val="28"/>
        </w:rPr>
      </w:pPr>
      <w:r w:rsidRPr="00D6673E">
        <w:rPr>
          <w:szCs w:val="28"/>
        </w:rPr>
        <w:t>- визировать документы, давать заключения и предложения по решению вопросов, относящихся к его компетенции;</w:t>
      </w:r>
    </w:p>
    <w:p w:rsidR="006F1CC7" w:rsidRPr="00632F06" w:rsidRDefault="006F1CC7" w:rsidP="00FF2E80">
      <w:pPr>
        <w:spacing w:line="230" w:lineRule="auto"/>
        <w:ind w:left="-426" w:firstLine="426"/>
        <w:jc w:val="both"/>
        <w:rPr>
          <w:szCs w:val="28"/>
        </w:rPr>
      </w:pPr>
      <w:r w:rsidRPr="00D6673E">
        <w:rPr>
          <w:szCs w:val="28"/>
        </w:rPr>
        <w:t xml:space="preserve">- выносить на рассмотрение начальника </w:t>
      </w:r>
      <w:r w:rsidR="00C1201E" w:rsidRPr="00D6673E">
        <w:rPr>
          <w:szCs w:val="28"/>
        </w:rPr>
        <w:t>Уп</w:t>
      </w:r>
      <w:r w:rsidR="00C1201E" w:rsidRPr="00632F06">
        <w:rPr>
          <w:szCs w:val="28"/>
        </w:rPr>
        <w:t xml:space="preserve">равления образования </w:t>
      </w:r>
      <w:r w:rsidRPr="00632F06">
        <w:rPr>
          <w:szCs w:val="28"/>
        </w:rPr>
        <w:t xml:space="preserve">предложения по улучшению деятельности </w:t>
      </w:r>
      <w:r w:rsidR="00C1201E" w:rsidRPr="00632F06">
        <w:rPr>
          <w:szCs w:val="28"/>
        </w:rPr>
        <w:t>Управления образования</w:t>
      </w:r>
      <w:r w:rsidRPr="00632F06">
        <w:rPr>
          <w:szCs w:val="28"/>
        </w:rPr>
        <w:t>, совершенствованию своей деятельности;</w:t>
      </w:r>
    </w:p>
    <w:p w:rsidR="006F1CC7" w:rsidRPr="00632F06" w:rsidRDefault="006F1CC7" w:rsidP="00FF2E80">
      <w:pPr>
        <w:spacing w:line="230" w:lineRule="auto"/>
        <w:ind w:left="-426" w:firstLine="426"/>
        <w:jc w:val="both"/>
        <w:rPr>
          <w:szCs w:val="28"/>
        </w:rPr>
      </w:pPr>
      <w:r w:rsidRPr="00632F06">
        <w:rPr>
          <w:szCs w:val="28"/>
        </w:rPr>
        <w:t xml:space="preserve">- давать работникам структурных подразделений </w:t>
      </w:r>
      <w:r w:rsidR="00830105" w:rsidRPr="00632F06">
        <w:rPr>
          <w:szCs w:val="28"/>
        </w:rPr>
        <w:t>Управления образования</w:t>
      </w:r>
      <w:r w:rsidR="005D7EC5" w:rsidRPr="00632F06">
        <w:rPr>
          <w:szCs w:val="28"/>
        </w:rPr>
        <w:t xml:space="preserve"> </w:t>
      </w:r>
      <w:r w:rsidRPr="00632F06">
        <w:rPr>
          <w:szCs w:val="28"/>
        </w:rPr>
        <w:t>разъяснения по вопросам, входящим в его должностные обязанности;</w:t>
      </w:r>
    </w:p>
    <w:p w:rsidR="006F1CC7" w:rsidRDefault="006F1CC7" w:rsidP="00807D0D">
      <w:pPr>
        <w:spacing w:line="230" w:lineRule="auto"/>
        <w:ind w:left="-426" w:firstLine="426"/>
        <w:jc w:val="both"/>
        <w:rPr>
          <w:szCs w:val="28"/>
        </w:rPr>
      </w:pPr>
    </w:p>
    <w:p w:rsidR="006F1CC7" w:rsidRDefault="006F1CC7" w:rsidP="00807D0D">
      <w:pPr>
        <w:spacing w:line="230" w:lineRule="auto"/>
        <w:ind w:left="-426" w:firstLine="426"/>
        <w:jc w:val="both"/>
        <w:rPr>
          <w:szCs w:val="28"/>
        </w:rPr>
      </w:pPr>
      <w:r w:rsidRPr="00632F06">
        <w:rPr>
          <w:szCs w:val="28"/>
        </w:rPr>
        <w:t xml:space="preserve">3.3. Ответственность </w:t>
      </w:r>
      <w:r w:rsidR="005204DD">
        <w:rPr>
          <w:szCs w:val="28"/>
        </w:rPr>
        <w:t>руководителя</w:t>
      </w:r>
      <w:r w:rsidR="00C1201E" w:rsidRPr="00632F06">
        <w:rPr>
          <w:szCs w:val="28"/>
        </w:rPr>
        <w:t xml:space="preserve"> отдела</w:t>
      </w:r>
    </w:p>
    <w:p w:rsidR="005E11DF" w:rsidRPr="00632F06" w:rsidRDefault="005E11DF" w:rsidP="00807D0D">
      <w:pPr>
        <w:spacing w:line="230" w:lineRule="auto"/>
        <w:ind w:left="-426" w:firstLine="426"/>
        <w:jc w:val="both"/>
        <w:rPr>
          <w:szCs w:val="28"/>
        </w:rPr>
      </w:pPr>
    </w:p>
    <w:p w:rsidR="006F1CC7" w:rsidRPr="00632F06" w:rsidRDefault="005204DD" w:rsidP="00807D0D">
      <w:pPr>
        <w:spacing w:line="230" w:lineRule="auto"/>
        <w:ind w:left="-426" w:firstLine="426"/>
        <w:jc w:val="both"/>
        <w:rPr>
          <w:szCs w:val="28"/>
        </w:rPr>
      </w:pPr>
      <w:r>
        <w:rPr>
          <w:szCs w:val="28"/>
        </w:rPr>
        <w:t>Руководитель</w:t>
      </w:r>
      <w:r w:rsidR="00C1201E" w:rsidRPr="00632F06">
        <w:rPr>
          <w:szCs w:val="28"/>
        </w:rPr>
        <w:t xml:space="preserve"> отдела</w:t>
      </w:r>
      <w:r w:rsidR="006F1CC7" w:rsidRPr="00632F06">
        <w:rPr>
          <w:szCs w:val="28"/>
        </w:rPr>
        <w:t xml:space="preserve"> несет ответственность в соответствии с Федеральным законом от 02.03.2007 № 25-ФЗ «О муниципальной службе в Российской Федерации»: </w:t>
      </w:r>
    </w:p>
    <w:p w:rsidR="006F1CC7" w:rsidRPr="00632F06" w:rsidRDefault="006F1CC7" w:rsidP="00807D0D">
      <w:pPr>
        <w:spacing w:line="230" w:lineRule="auto"/>
        <w:ind w:left="-426" w:firstLine="426"/>
        <w:jc w:val="both"/>
        <w:rPr>
          <w:szCs w:val="28"/>
        </w:rPr>
      </w:pPr>
      <w:r w:rsidRPr="00632F06">
        <w:rPr>
          <w:szCs w:val="28"/>
        </w:rPr>
        <w:t xml:space="preserve">- за неисполнение или ненадлежащее исполнение возложенных на него должностных обязанностей (несвоевременное выполнение заданий, приказов, распоряжений; представление руководству недостаточной и необъективной </w:t>
      </w:r>
      <w:r w:rsidRPr="00632F06">
        <w:rPr>
          <w:szCs w:val="28"/>
        </w:rPr>
        <w:lastRenderedPageBreak/>
        <w:t xml:space="preserve">информации; ненадлежащую подготовку и срыв проведения </w:t>
      </w:r>
      <w:r w:rsidR="00830105" w:rsidRPr="00632F06">
        <w:rPr>
          <w:szCs w:val="28"/>
        </w:rPr>
        <w:t>мероприятий (совещаний, конференций и т.д.);</w:t>
      </w:r>
      <w:r w:rsidRPr="00632F06">
        <w:rPr>
          <w:szCs w:val="28"/>
        </w:rPr>
        <w:t xml:space="preserve"> </w:t>
      </w:r>
    </w:p>
    <w:p w:rsidR="006F1CC7" w:rsidRPr="00632F06" w:rsidRDefault="006F1CC7" w:rsidP="00807D0D">
      <w:pPr>
        <w:spacing w:line="230" w:lineRule="auto"/>
        <w:ind w:left="-426" w:firstLine="426"/>
        <w:jc w:val="both"/>
        <w:rPr>
          <w:szCs w:val="28"/>
        </w:rPr>
      </w:pPr>
      <w:r w:rsidRPr="00632F06">
        <w:rPr>
          <w:szCs w:val="28"/>
        </w:rPr>
        <w:t xml:space="preserve">- за несоблюдение ограничений и запретов, связанных с муниципальной службой; </w:t>
      </w:r>
    </w:p>
    <w:p w:rsidR="006F1CC7" w:rsidRPr="00632F06" w:rsidRDefault="006F1CC7" w:rsidP="00807D0D">
      <w:pPr>
        <w:spacing w:line="230" w:lineRule="auto"/>
        <w:ind w:left="-426" w:firstLine="426"/>
        <w:jc w:val="both"/>
        <w:rPr>
          <w:szCs w:val="28"/>
        </w:rPr>
      </w:pPr>
      <w:r w:rsidRPr="00632F06">
        <w:rPr>
          <w:szCs w:val="28"/>
        </w:rPr>
        <w:t xml:space="preserve">- за действия или бездействие, ведущие к нарушению прав и законных интересов граждан; </w:t>
      </w:r>
    </w:p>
    <w:p w:rsidR="006F1CC7" w:rsidRPr="00632F06" w:rsidRDefault="00830105" w:rsidP="00807D0D">
      <w:pPr>
        <w:spacing w:line="230" w:lineRule="auto"/>
        <w:ind w:left="-426" w:firstLine="426"/>
        <w:jc w:val="both"/>
        <w:rPr>
          <w:szCs w:val="28"/>
        </w:rPr>
      </w:pPr>
      <w:r w:rsidRPr="00632F06">
        <w:rPr>
          <w:szCs w:val="28"/>
        </w:rPr>
        <w:t xml:space="preserve">- за разглашение </w:t>
      </w:r>
      <w:r w:rsidR="006F1CC7" w:rsidRPr="00632F06">
        <w:rPr>
          <w:szCs w:val="28"/>
        </w:rPr>
        <w:t>сведений, ставших ему известными в связи с исполнением должностных обязанностей;</w:t>
      </w:r>
    </w:p>
    <w:p w:rsidR="005D7EC5" w:rsidRPr="00632F06" w:rsidRDefault="00830105" w:rsidP="00807D0D">
      <w:pPr>
        <w:ind w:left="-426" w:firstLine="426"/>
        <w:jc w:val="both"/>
        <w:rPr>
          <w:szCs w:val="28"/>
        </w:rPr>
      </w:pPr>
      <w:r w:rsidRPr="00632F06">
        <w:rPr>
          <w:szCs w:val="28"/>
        </w:rPr>
        <w:t xml:space="preserve"> </w:t>
      </w:r>
      <w:r w:rsidR="005D7EC5" w:rsidRPr="00632F06">
        <w:rPr>
          <w:szCs w:val="28"/>
        </w:rPr>
        <w:t>за несвоевременное выполнение заданий, распоряжений начальника Управления образования;</w:t>
      </w:r>
    </w:p>
    <w:p w:rsidR="005D7EC5" w:rsidRPr="00632F06" w:rsidRDefault="005D7EC5" w:rsidP="00807D0D">
      <w:pPr>
        <w:ind w:left="-426" w:firstLine="426"/>
        <w:jc w:val="both"/>
        <w:rPr>
          <w:szCs w:val="28"/>
        </w:rPr>
      </w:pPr>
      <w:r w:rsidRPr="00632F06">
        <w:rPr>
          <w:szCs w:val="28"/>
        </w:rPr>
        <w:t>- за представление начальнику Управления недостаточной и необъективной информации;</w:t>
      </w:r>
    </w:p>
    <w:p w:rsidR="005D7EC5" w:rsidRDefault="005D7EC5" w:rsidP="00807D0D">
      <w:pPr>
        <w:ind w:left="-426" w:firstLine="426"/>
        <w:jc w:val="both"/>
        <w:rPr>
          <w:szCs w:val="28"/>
        </w:rPr>
      </w:pPr>
      <w:r w:rsidRPr="00632F06">
        <w:rPr>
          <w:szCs w:val="28"/>
        </w:rPr>
        <w:t xml:space="preserve">- за ненадлежащую подготовку и срыв проведения мероприятий, относящихся </w:t>
      </w:r>
      <w:r w:rsidR="00AF3CF7">
        <w:rPr>
          <w:szCs w:val="28"/>
        </w:rPr>
        <w:br/>
      </w:r>
      <w:r w:rsidRPr="00632F06">
        <w:rPr>
          <w:szCs w:val="28"/>
        </w:rPr>
        <w:t>к его компетенции.</w:t>
      </w:r>
    </w:p>
    <w:p w:rsidR="00ED4D73" w:rsidRDefault="00ED4D73" w:rsidP="00807D0D">
      <w:pPr>
        <w:spacing w:line="230" w:lineRule="auto"/>
        <w:ind w:left="-426" w:firstLine="426"/>
        <w:jc w:val="center"/>
        <w:rPr>
          <w:szCs w:val="28"/>
        </w:rPr>
      </w:pPr>
    </w:p>
    <w:p w:rsidR="006F1CC7" w:rsidRPr="00632F06" w:rsidRDefault="006F1CC7" w:rsidP="00807D0D">
      <w:pPr>
        <w:spacing w:line="230" w:lineRule="auto"/>
        <w:ind w:left="-426" w:firstLine="426"/>
        <w:jc w:val="center"/>
        <w:rPr>
          <w:szCs w:val="28"/>
        </w:rPr>
      </w:pPr>
      <w:r w:rsidRPr="00632F06">
        <w:rPr>
          <w:szCs w:val="28"/>
        </w:rPr>
        <w:t xml:space="preserve">4. Перечень вопросов, по которым </w:t>
      </w:r>
      <w:r w:rsidR="00027076">
        <w:rPr>
          <w:szCs w:val="28"/>
        </w:rPr>
        <w:t>руководитель</w:t>
      </w:r>
      <w:r w:rsidRPr="00632F06">
        <w:rPr>
          <w:szCs w:val="28"/>
        </w:rPr>
        <w:t xml:space="preserve"> </w:t>
      </w:r>
      <w:r w:rsidR="00C1201E" w:rsidRPr="00632F06">
        <w:rPr>
          <w:szCs w:val="28"/>
        </w:rPr>
        <w:t xml:space="preserve">отдела </w:t>
      </w:r>
      <w:r w:rsidRPr="00632F06">
        <w:rPr>
          <w:szCs w:val="28"/>
        </w:rPr>
        <w:t>вправе</w:t>
      </w:r>
    </w:p>
    <w:p w:rsidR="006F1CC7" w:rsidRDefault="006F1CC7" w:rsidP="00807D0D">
      <w:pPr>
        <w:spacing w:line="230" w:lineRule="auto"/>
        <w:ind w:left="-426" w:firstLine="426"/>
        <w:jc w:val="center"/>
        <w:rPr>
          <w:szCs w:val="28"/>
        </w:rPr>
      </w:pPr>
      <w:r w:rsidRPr="00632F06">
        <w:rPr>
          <w:szCs w:val="28"/>
        </w:rPr>
        <w:t>или обязан участвовать при подготовке проектов муниципальных правовых актов, проектов управленческих решений</w:t>
      </w:r>
    </w:p>
    <w:p w:rsidR="00ED4D73" w:rsidRDefault="00ED4D73" w:rsidP="00807D0D">
      <w:pPr>
        <w:spacing w:line="230" w:lineRule="auto"/>
        <w:ind w:left="-426" w:firstLine="426"/>
        <w:jc w:val="center"/>
        <w:rPr>
          <w:szCs w:val="28"/>
        </w:rPr>
      </w:pPr>
    </w:p>
    <w:p w:rsidR="006F1CC7" w:rsidRPr="00632F06" w:rsidRDefault="00027076" w:rsidP="00807D0D">
      <w:pPr>
        <w:spacing w:line="230" w:lineRule="auto"/>
        <w:ind w:left="-426" w:firstLine="426"/>
        <w:jc w:val="both"/>
        <w:rPr>
          <w:szCs w:val="28"/>
        </w:rPr>
      </w:pPr>
      <w:r>
        <w:rPr>
          <w:szCs w:val="28"/>
        </w:rPr>
        <w:t xml:space="preserve">  </w:t>
      </w:r>
      <w:r w:rsidR="006F1CC7" w:rsidRPr="00632F06">
        <w:rPr>
          <w:szCs w:val="28"/>
        </w:rPr>
        <w:t xml:space="preserve">4.1. </w:t>
      </w:r>
      <w:r w:rsidR="00C1201E" w:rsidRPr="00632F06">
        <w:rPr>
          <w:szCs w:val="28"/>
        </w:rPr>
        <w:t>Начальник отдела</w:t>
      </w:r>
      <w:r w:rsidR="006F1CC7" w:rsidRPr="00632F06">
        <w:rPr>
          <w:szCs w:val="28"/>
        </w:rPr>
        <w:t xml:space="preserve"> принимает участие в подготовке проектов постановлений и распоряжений Администрации города в соответствии со своей компетенцией по вопросам, входящим в его должностные обязанности.</w:t>
      </w:r>
    </w:p>
    <w:p w:rsidR="006F1CC7" w:rsidRPr="00632F06" w:rsidRDefault="006F1CC7" w:rsidP="00807D0D">
      <w:pPr>
        <w:spacing w:line="230" w:lineRule="auto"/>
        <w:ind w:left="-426" w:firstLine="426"/>
        <w:jc w:val="both"/>
        <w:rPr>
          <w:szCs w:val="28"/>
        </w:rPr>
      </w:pPr>
      <w:r w:rsidRPr="00632F06">
        <w:rPr>
          <w:szCs w:val="28"/>
        </w:rPr>
        <w:t xml:space="preserve">4.2. </w:t>
      </w:r>
      <w:r w:rsidR="00C1201E" w:rsidRPr="00632F06">
        <w:rPr>
          <w:szCs w:val="28"/>
        </w:rPr>
        <w:t>Начальник отдела</w:t>
      </w:r>
      <w:r w:rsidRPr="00632F06">
        <w:rPr>
          <w:szCs w:val="28"/>
        </w:rPr>
        <w:t xml:space="preserve"> вправе принимать участие в подготовке информации </w:t>
      </w:r>
      <w:r w:rsidR="00AF3CF7">
        <w:rPr>
          <w:szCs w:val="28"/>
        </w:rPr>
        <w:br/>
      </w:r>
      <w:r w:rsidRPr="00632F06">
        <w:rPr>
          <w:szCs w:val="28"/>
        </w:rPr>
        <w:t>по вопросам, входящим в его должностные обязанности, подготовке аналитических материалов по направлению деятельности, обсуждении проекто</w:t>
      </w:r>
      <w:r w:rsidR="00830105" w:rsidRPr="00632F06">
        <w:rPr>
          <w:szCs w:val="28"/>
        </w:rPr>
        <w:t>в муниципальных правовых актов.</w:t>
      </w:r>
    </w:p>
    <w:p w:rsidR="00ED4D73" w:rsidRPr="00632F06" w:rsidRDefault="00ED4D73" w:rsidP="00807D0D">
      <w:pPr>
        <w:spacing w:line="230" w:lineRule="auto"/>
        <w:ind w:left="-426" w:firstLine="426"/>
        <w:jc w:val="center"/>
        <w:rPr>
          <w:szCs w:val="28"/>
        </w:rPr>
      </w:pPr>
    </w:p>
    <w:p w:rsidR="006F1CC7" w:rsidRDefault="006F1CC7" w:rsidP="00027076">
      <w:pPr>
        <w:spacing w:line="230" w:lineRule="auto"/>
        <w:ind w:left="-426" w:firstLine="426"/>
        <w:jc w:val="center"/>
        <w:rPr>
          <w:szCs w:val="28"/>
        </w:rPr>
      </w:pPr>
      <w:r w:rsidRPr="00632F06">
        <w:rPr>
          <w:szCs w:val="28"/>
        </w:rPr>
        <w:t xml:space="preserve">5. </w:t>
      </w:r>
      <w:r w:rsidR="00027076">
        <w:rPr>
          <w:szCs w:val="28"/>
        </w:rPr>
        <w:t>Порядок взаимодействия руководителя отдела при исполнении должностных обязанностей с работниками Правительства Ростовской области, Администрации города, ее отраслевых (функциональных) и территориальных органов, гражданами и организациями</w:t>
      </w:r>
    </w:p>
    <w:p w:rsidR="005204DD" w:rsidRPr="00632F06" w:rsidRDefault="005204DD" w:rsidP="00027076">
      <w:pPr>
        <w:spacing w:line="230" w:lineRule="auto"/>
        <w:ind w:left="-426" w:firstLine="426"/>
        <w:jc w:val="center"/>
        <w:rPr>
          <w:szCs w:val="28"/>
        </w:rPr>
      </w:pPr>
    </w:p>
    <w:p w:rsidR="006F1CC7" w:rsidRPr="00632F06" w:rsidRDefault="006F1CC7" w:rsidP="00807D0D">
      <w:pPr>
        <w:spacing w:line="230" w:lineRule="auto"/>
        <w:ind w:left="-426" w:firstLine="426"/>
        <w:jc w:val="both"/>
        <w:rPr>
          <w:szCs w:val="28"/>
        </w:rPr>
      </w:pPr>
      <w:r w:rsidRPr="00632F06">
        <w:rPr>
          <w:szCs w:val="28"/>
        </w:rPr>
        <w:t xml:space="preserve">Для выполнения своих должностных обязанностей и реализации предоставленных прав </w:t>
      </w:r>
      <w:r w:rsidR="00C1201E" w:rsidRPr="00632F06">
        <w:rPr>
          <w:szCs w:val="28"/>
        </w:rPr>
        <w:t>начальник отдела</w:t>
      </w:r>
      <w:r w:rsidRPr="00632F06">
        <w:rPr>
          <w:szCs w:val="28"/>
        </w:rPr>
        <w:t xml:space="preserve"> в порядке, установленном действующим законодательством и иными организационно-распорядительными документами, взаимодействует с</w:t>
      </w:r>
      <w:r w:rsidR="005D7EC5" w:rsidRPr="00632F06">
        <w:rPr>
          <w:szCs w:val="28"/>
        </w:rPr>
        <w:t xml:space="preserve"> (со)</w:t>
      </w:r>
      <w:r w:rsidRPr="00632F06">
        <w:rPr>
          <w:szCs w:val="28"/>
        </w:rPr>
        <w:t>:</w:t>
      </w:r>
    </w:p>
    <w:p w:rsidR="006F1CC7" w:rsidRPr="00632F06" w:rsidRDefault="006F1CC7" w:rsidP="00807D0D">
      <w:pPr>
        <w:spacing w:line="230" w:lineRule="auto"/>
        <w:ind w:left="-426" w:firstLine="426"/>
        <w:jc w:val="both"/>
        <w:rPr>
          <w:szCs w:val="28"/>
        </w:rPr>
      </w:pPr>
      <w:r w:rsidRPr="00632F06">
        <w:rPr>
          <w:szCs w:val="28"/>
        </w:rPr>
        <w:t xml:space="preserve">- структурными подразделениями и должностными лицами </w:t>
      </w:r>
      <w:r w:rsidR="005D7EC5" w:rsidRPr="00632F06">
        <w:rPr>
          <w:szCs w:val="28"/>
        </w:rPr>
        <w:t xml:space="preserve">Управления образования, </w:t>
      </w:r>
      <w:r w:rsidRPr="00632F06">
        <w:rPr>
          <w:szCs w:val="28"/>
        </w:rPr>
        <w:t>органов местного самоуправления города</w:t>
      </w:r>
      <w:r w:rsidR="005D7EC5" w:rsidRPr="00632F06">
        <w:rPr>
          <w:szCs w:val="28"/>
        </w:rPr>
        <w:t xml:space="preserve"> и области, </w:t>
      </w:r>
      <w:r w:rsidRPr="00632F06">
        <w:rPr>
          <w:szCs w:val="28"/>
        </w:rPr>
        <w:t>а именно:</w:t>
      </w:r>
    </w:p>
    <w:p w:rsidR="00BC5CD2" w:rsidRPr="00632F06" w:rsidRDefault="005B7601" w:rsidP="00807D0D">
      <w:pPr>
        <w:ind w:left="-426" w:firstLine="426"/>
        <w:jc w:val="both"/>
        <w:rPr>
          <w:szCs w:val="28"/>
        </w:rPr>
      </w:pPr>
      <w:r w:rsidRPr="00632F06">
        <w:rPr>
          <w:szCs w:val="28"/>
        </w:rPr>
        <w:t>- о</w:t>
      </w:r>
      <w:r w:rsidR="00BC5CD2" w:rsidRPr="00632F06">
        <w:rPr>
          <w:szCs w:val="28"/>
        </w:rPr>
        <w:t xml:space="preserve">тделами образования районов по вопросам </w:t>
      </w:r>
      <w:r w:rsidR="00027076">
        <w:rPr>
          <w:szCs w:val="28"/>
        </w:rPr>
        <w:t>содержания образовательных учреждений</w:t>
      </w:r>
      <w:r w:rsidR="00BC5CD2" w:rsidRPr="00632F06">
        <w:rPr>
          <w:szCs w:val="28"/>
        </w:rPr>
        <w:t>, подготовки учреждений к началу отопительного сезона</w:t>
      </w:r>
      <w:r w:rsidR="00027076">
        <w:rPr>
          <w:szCs w:val="28"/>
        </w:rPr>
        <w:t xml:space="preserve"> и другим</w:t>
      </w:r>
      <w:r w:rsidR="00AF3CF7">
        <w:rPr>
          <w:szCs w:val="28"/>
        </w:rPr>
        <w:t xml:space="preserve"> вопросам</w:t>
      </w:r>
      <w:r w:rsidR="00027076">
        <w:rPr>
          <w:szCs w:val="28"/>
        </w:rPr>
        <w:t>, относящимся к компетенции отдела;</w:t>
      </w:r>
    </w:p>
    <w:p w:rsidR="00BC5CD2" w:rsidRPr="00632F06" w:rsidRDefault="005B7601" w:rsidP="00807D0D">
      <w:pPr>
        <w:ind w:left="-426" w:firstLine="426"/>
        <w:jc w:val="both"/>
        <w:rPr>
          <w:szCs w:val="28"/>
        </w:rPr>
      </w:pPr>
      <w:r w:rsidRPr="00632F06">
        <w:rPr>
          <w:szCs w:val="28"/>
        </w:rPr>
        <w:t>- м</w:t>
      </w:r>
      <w:r w:rsidR="00BC5CD2" w:rsidRPr="00632F06">
        <w:rPr>
          <w:szCs w:val="28"/>
        </w:rPr>
        <w:t>инистерством общего и профессионального образования</w:t>
      </w:r>
      <w:r w:rsidRPr="00632F06">
        <w:rPr>
          <w:szCs w:val="28"/>
        </w:rPr>
        <w:t xml:space="preserve"> РО</w:t>
      </w:r>
      <w:r w:rsidR="00BC5CD2" w:rsidRPr="00632F06">
        <w:rPr>
          <w:szCs w:val="28"/>
        </w:rPr>
        <w:t xml:space="preserve"> по вопросам капитального </w:t>
      </w:r>
      <w:proofErr w:type="gramStart"/>
      <w:r w:rsidR="00BC5CD2" w:rsidRPr="00632F06">
        <w:rPr>
          <w:szCs w:val="28"/>
        </w:rPr>
        <w:t>ремо</w:t>
      </w:r>
      <w:r w:rsidRPr="00632F06">
        <w:rPr>
          <w:szCs w:val="28"/>
        </w:rPr>
        <w:t xml:space="preserve">нта </w:t>
      </w:r>
      <w:r w:rsidR="00027076">
        <w:rPr>
          <w:szCs w:val="28"/>
        </w:rPr>
        <w:t xml:space="preserve"> </w:t>
      </w:r>
      <w:r w:rsidR="00AF3CF7">
        <w:rPr>
          <w:szCs w:val="28"/>
        </w:rPr>
        <w:t>образовательных</w:t>
      </w:r>
      <w:proofErr w:type="gramEnd"/>
      <w:r w:rsidR="00AF3CF7">
        <w:rPr>
          <w:szCs w:val="28"/>
        </w:rPr>
        <w:t xml:space="preserve"> учреждений</w:t>
      </w:r>
      <w:r w:rsidR="00AF3CF7" w:rsidRPr="00AF3CF7">
        <w:rPr>
          <w:szCs w:val="28"/>
        </w:rPr>
        <w:t xml:space="preserve"> </w:t>
      </w:r>
      <w:r w:rsidR="00AF3CF7">
        <w:rPr>
          <w:szCs w:val="28"/>
        </w:rPr>
        <w:t>и другим вопросам, относящимся к компетенции отдела</w:t>
      </w:r>
      <w:r w:rsidRPr="00632F06">
        <w:rPr>
          <w:szCs w:val="28"/>
        </w:rPr>
        <w:t>;</w:t>
      </w:r>
    </w:p>
    <w:p w:rsidR="00BC5CD2" w:rsidRPr="00632F06" w:rsidRDefault="00AF3CF7" w:rsidP="00807D0D">
      <w:pPr>
        <w:ind w:left="-426" w:firstLine="426"/>
        <w:jc w:val="both"/>
        <w:rPr>
          <w:szCs w:val="28"/>
        </w:rPr>
      </w:pPr>
      <w:r>
        <w:rPr>
          <w:szCs w:val="28"/>
        </w:rPr>
        <w:t>- муниципальным</w:t>
      </w:r>
      <w:r w:rsidR="00BC5CD2" w:rsidRPr="00632F06">
        <w:rPr>
          <w:szCs w:val="28"/>
        </w:rPr>
        <w:t xml:space="preserve"> казн</w:t>
      </w:r>
      <w:r>
        <w:rPr>
          <w:szCs w:val="28"/>
        </w:rPr>
        <w:t>ачейством города Ростова-на-Дону</w:t>
      </w:r>
      <w:r w:rsidR="00BC5CD2" w:rsidRPr="00632F06">
        <w:rPr>
          <w:szCs w:val="28"/>
        </w:rPr>
        <w:t xml:space="preserve"> по вопросам ф</w:t>
      </w:r>
      <w:r>
        <w:rPr>
          <w:szCs w:val="28"/>
        </w:rPr>
        <w:t>инансирования выполненных работ</w:t>
      </w:r>
      <w:r w:rsidR="005B7601" w:rsidRPr="00632F06">
        <w:rPr>
          <w:szCs w:val="28"/>
        </w:rPr>
        <w:t>;</w:t>
      </w:r>
    </w:p>
    <w:p w:rsidR="00BC5CD2" w:rsidRDefault="005B7601" w:rsidP="00807D0D">
      <w:pPr>
        <w:ind w:left="-426" w:firstLine="426"/>
        <w:jc w:val="both"/>
        <w:rPr>
          <w:szCs w:val="28"/>
        </w:rPr>
      </w:pPr>
      <w:r w:rsidRPr="00632F06">
        <w:rPr>
          <w:szCs w:val="28"/>
        </w:rPr>
        <w:lastRenderedPageBreak/>
        <w:t xml:space="preserve">- </w:t>
      </w:r>
      <w:r w:rsidR="00AF3CF7">
        <w:rPr>
          <w:szCs w:val="28"/>
        </w:rPr>
        <w:t>д</w:t>
      </w:r>
      <w:r w:rsidR="00BC5CD2" w:rsidRPr="00632F06">
        <w:rPr>
          <w:szCs w:val="28"/>
        </w:rPr>
        <w:t>епартамент</w:t>
      </w:r>
      <w:r w:rsidR="00AF3CF7">
        <w:rPr>
          <w:szCs w:val="28"/>
        </w:rPr>
        <w:t>ом</w:t>
      </w:r>
      <w:r w:rsidR="00BC5CD2" w:rsidRPr="00632F06">
        <w:rPr>
          <w:szCs w:val="28"/>
        </w:rPr>
        <w:t xml:space="preserve"> </w:t>
      </w:r>
      <w:r w:rsidR="00AF3CF7">
        <w:rPr>
          <w:szCs w:val="28"/>
        </w:rPr>
        <w:t xml:space="preserve">экономического развития города </w:t>
      </w:r>
      <w:r w:rsidR="00BC5CD2" w:rsidRPr="00632F06">
        <w:rPr>
          <w:szCs w:val="28"/>
        </w:rPr>
        <w:t>по вопросам формирования программы социально-экономического развития города</w:t>
      </w:r>
      <w:r w:rsidR="00AF3CF7">
        <w:rPr>
          <w:szCs w:val="28"/>
        </w:rPr>
        <w:t>, в части капитального ремонта</w:t>
      </w:r>
      <w:r w:rsidRPr="00632F06">
        <w:rPr>
          <w:szCs w:val="28"/>
        </w:rPr>
        <w:t>;</w:t>
      </w:r>
    </w:p>
    <w:p w:rsidR="00AF3CF7" w:rsidRPr="00632F06" w:rsidRDefault="00AF3CF7" w:rsidP="00807D0D">
      <w:pPr>
        <w:ind w:left="-426" w:firstLine="426"/>
        <w:jc w:val="both"/>
        <w:rPr>
          <w:szCs w:val="28"/>
        </w:rPr>
      </w:pPr>
      <w:r>
        <w:rPr>
          <w:szCs w:val="28"/>
        </w:rPr>
        <w:t>- департаментом архитектуры и градостроительства города Ростова-на-Дону;</w:t>
      </w:r>
    </w:p>
    <w:p w:rsidR="00BC5CD2" w:rsidRPr="00632F06" w:rsidRDefault="00AF3CF7" w:rsidP="00807D0D">
      <w:pPr>
        <w:ind w:left="-426" w:firstLine="426"/>
        <w:jc w:val="both"/>
        <w:rPr>
          <w:szCs w:val="28"/>
        </w:rPr>
      </w:pPr>
      <w:r>
        <w:rPr>
          <w:szCs w:val="28"/>
        </w:rPr>
        <w:t>- с</w:t>
      </w:r>
      <w:r w:rsidR="00BC5CD2" w:rsidRPr="00632F06">
        <w:rPr>
          <w:szCs w:val="28"/>
        </w:rPr>
        <w:t>пециалистами приемной за</w:t>
      </w:r>
      <w:r>
        <w:rPr>
          <w:szCs w:val="28"/>
        </w:rPr>
        <w:t xml:space="preserve">местителя главы Администрации </w:t>
      </w:r>
      <w:r>
        <w:rPr>
          <w:szCs w:val="28"/>
        </w:rPr>
        <w:br/>
        <w:t>города</w:t>
      </w:r>
      <w:r w:rsidR="00BC5CD2" w:rsidRPr="00632F06">
        <w:rPr>
          <w:szCs w:val="28"/>
        </w:rPr>
        <w:t xml:space="preserve"> Ростова-на-Дону по вопросам рассмотрения обращения граждан </w:t>
      </w:r>
      <w:r>
        <w:rPr>
          <w:szCs w:val="28"/>
        </w:rPr>
        <w:br/>
      </w:r>
      <w:r w:rsidR="00BC5CD2" w:rsidRPr="00632F06">
        <w:rPr>
          <w:szCs w:val="28"/>
        </w:rPr>
        <w:t>и обращений городских служб по вопросам капитального ремо</w:t>
      </w:r>
      <w:r>
        <w:rPr>
          <w:szCs w:val="28"/>
        </w:rPr>
        <w:t>нта образовательных учреждений</w:t>
      </w:r>
      <w:r w:rsidR="00BC5CD2" w:rsidRPr="00632F06">
        <w:rPr>
          <w:szCs w:val="28"/>
        </w:rPr>
        <w:t xml:space="preserve">, строительства объектов образования, подготовки учреждений </w:t>
      </w:r>
      <w:r>
        <w:rPr>
          <w:szCs w:val="28"/>
        </w:rPr>
        <w:t>к работе в осенне-зимний период;</w:t>
      </w:r>
    </w:p>
    <w:p w:rsidR="00BC5CD2" w:rsidRPr="00632F06" w:rsidRDefault="005B7601" w:rsidP="00807D0D">
      <w:pPr>
        <w:ind w:left="-426" w:firstLine="426"/>
        <w:jc w:val="both"/>
        <w:rPr>
          <w:szCs w:val="28"/>
        </w:rPr>
      </w:pPr>
      <w:r w:rsidRPr="00632F06">
        <w:rPr>
          <w:szCs w:val="28"/>
        </w:rPr>
        <w:t xml:space="preserve">- </w:t>
      </w:r>
      <w:r w:rsidR="00AF3CF7">
        <w:rPr>
          <w:szCs w:val="28"/>
        </w:rPr>
        <w:t>д</w:t>
      </w:r>
      <w:r w:rsidR="00BC5CD2" w:rsidRPr="00632F06">
        <w:rPr>
          <w:szCs w:val="28"/>
        </w:rPr>
        <w:t>епартамент</w:t>
      </w:r>
      <w:r w:rsidR="00AF3CF7">
        <w:rPr>
          <w:szCs w:val="28"/>
        </w:rPr>
        <w:t>ом</w:t>
      </w:r>
      <w:r w:rsidR="00BC5CD2" w:rsidRPr="00632F06">
        <w:rPr>
          <w:szCs w:val="28"/>
        </w:rPr>
        <w:t xml:space="preserve"> координации</w:t>
      </w:r>
      <w:r w:rsidRPr="00632F06">
        <w:rPr>
          <w:szCs w:val="28"/>
        </w:rPr>
        <w:t xml:space="preserve"> строительства и</w:t>
      </w:r>
      <w:r w:rsidR="00BC5CD2" w:rsidRPr="00632F06">
        <w:rPr>
          <w:szCs w:val="28"/>
        </w:rPr>
        <w:t xml:space="preserve"> перспективного </w:t>
      </w:r>
      <w:proofErr w:type="gramStart"/>
      <w:r w:rsidR="00BC5CD2" w:rsidRPr="00632F06">
        <w:rPr>
          <w:szCs w:val="28"/>
        </w:rPr>
        <w:t xml:space="preserve">развития </w:t>
      </w:r>
      <w:r w:rsidRPr="00632F06">
        <w:rPr>
          <w:szCs w:val="28"/>
        </w:rPr>
        <w:t xml:space="preserve"> города</w:t>
      </w:r>
      <w:proofErr w:type="gramEnd"/>
      <w:r w:rsidR="00BC5CD2" w:rsidRPr="00632F06">
        <w:rPr>
          <w:szCs w:val="28"/>
        </w:rPr>
        <w:t>» по вопросам формирования инфраструктуры города, в части строительства объектов образ</w:t>
      </w:r>
      <w:r w:rsidRPr="00632F06">
        <w:rPr>
          <w:szCs w:val="28"/>
        </w:rPr>
        <w:t>ования;</w:t>
      </w:r>
    </w:p>
    <w:p w:rsidR="00BC5CD2" w:rsidRPr="00632F06" w:rsidRDefault="005B7601" w:rsidP="00807D0D">
      <w:pPr>
        <w:ind w:left="-426" w:firstLine="426"/>
        <w:jc w:val="both"/>
        <w:rPr>
          <w:szCs w:val="28"/>
        </w:rPr>
      </w:pPr>
      <w:r w:rsidRPr="00632F06">
        <w:rPr>
          <w:szCs w:val="28"/>
        </w:rPr>
        <w:t xml:space="preserve">- </w:t>
      </w:r>
      <w:r w:rsidR="00AF3CF7">
        <w:rPr>
          <w:szCs w:val="28"/>
        </w:rPr>
        <w:t>со сторонними организациями (д</w:t>
      </w:r>
      <w:r w:rsidR="00BC5CD2" w:rsidRPr="00632F06">
        <w:rPr>
          <w:szCs w:val="28"/>
        </w:rPr>
        <w:t>епартамент жилищно-комму</w:t>
      </w:r>
      <w:r w:rsidR="00AF3CF7">
        <w:rPr>
          <w:szCs w:val="28"/>
        </w:rPr>
        <w:t>нального хозяйства и энергетики</w:t>
      </w:r>
      <w:r w:rsidR="00BC5CD2" w:rsidRPr="00632F06">
        <w:rPr>
          <w:szCs w:val="28"/>
        </w:rPr>
        <w:t>, «</w:t>
      </w:r>
      <w:proofErr w:type="spellStart"/>
      <w:r w:rsidR="00BC5CD2" w:rsidRPr="00632F06">
        <w:rPr>
          <w:szCs w:val="28"/>
        </w:rPr>
        <w:t>Ростехнадзор</w:t>
      </w:r>
      <w:proofErr w:type="spellEnd"/>
      <w:r w:rsidR="00BC5CD2" w:rsidRPr="00632F06">
        <w:rPr>
          <w:szCs w:val="28"/>
        </w:rPr>
        <w:t xml:space="preserve">») по вопросам </w:t>
      </w:r>
      <w:r w:rsidRPr="00632F06">
        <w:rPr>
          <w:szCs w:val="28"/>
        </w:rPr>
        <w:t>подготовки</w:t>
      </w:r>
      <w:r w:rsidR="00BC5CD2" w:rsidRPr="00632F06">
        <w:rPr>
          <w:szCs w:val="28"/>
        </w:rPr>
        <w:t xml:space="preserve"> образовательных учреждений </w:t>
      </w:r>
      <w:proofErr w:type="gramStart"/>
      <w:r w:rsidR="00BC5CD2" w:rsidRPr="00632F06">
        <w:rPr>
          <w:szCs w:val="28"/>
        </w:rPr>
        <w:t>города  к</w:t>
      </w:r>
      <w:proofErr w:type="gramEnd"/>
      <w:r w:rsidR="00BC5CD2" w:rsidRPr="00632F06">
        <w:rPr>
          <w:szCs w:val="28"/>
        </w:rPr>
        <w:t xml:space="preserve"> работе в осенн</w:t>
      </w:r>
      <w:r w:rsidRPr="00632F06">
        <w:rPr>
          <w:szCs w:val="28"/>
        </w:rPr>
        <w:t>е-зимний период;</w:t>
      </w:r>
      <w:r w:rsidR="00BC5CD2" w:rsidRPr="00632F06">
        <w:rPr>
          <w:szCs w:val="28"/>
        </w:rPr>
        <w:t xml:space="preserve"> </w:t>
      </w:r>
    </w:p>
    <w:p w:rsidR="008203FB" w:rsidRDefault="006F1CC7" w:rsidP="00807D0D">
      <w:pPr>
        <w:ind w:left="-426" w:firstLine="426"/>
        <w:jc w:val="both"/>
        <w:rPr>
          <w:szCs w:val="28"/>
        </w:rPr>
      </w:pPr>
      <w:r w:rsidRPr="00632F06">
        <w:rPr>
          <w:szCs w:val="28"/>
        </w:rPr>
        <w:t>- организациями и гражданами.</w:t>
      </w:r>
    </w:p>
    <w:p w:rsidR="0026249E" w:rsidRDefault="0026249E" w:rsidP="00807D0D">
      <w:pPr>
        <w:ind w:left="-426" w:firstLine="426"/>
        <w:jc w:val="both"/>
        <w:rPr>
          <w:szCs w:val="28"/>
        </w:rPr>
      </w:pPr>
    </w:p>
    <w:p w:rsidR="00C85A9A" w:rsidRPr="00632F06" w:rsidRDefault="00C85A9A" w:rsidP="00807D0D">
      <w:pPr>
        <w:spacing w:line="230" w:lineRule="auto"/>
        <w:ind w:left="-426" w:firstLine="426"/>
        <w:jc w:val="center"/>
        <w:rPr>
          <w:szCs w:val="28"/>
        </w:rPr>
      </w:pPr>
      <w:r w:rsidRPr="00632F06">
        <w:rPr>
          <w:szCs w:val="28"/>
        </w:rPr>
        <w:t xml:space="preserve">6. Перечень муниципальных услуг, оказываемых </w:t>
      </w:r>
      <w:r w:rsidR="0028519A" w:rsidRPr="00632F06">
        <w:rPr>
          <w:szCs w:val="28"/>
        </w:rPr>
        <w:t xml:space="preserve"> </w:t>
      </w:r>
    </w:p>
    <w:p w:rsidR="00C85A9A" w:rsidRPr="00632F06" w:rsidRDefault="0028519A" w:rsidP="00807D0D">
      <w:pPr>
        <w:spacing w:line="230" w:lineRule="auto"/>
        <w:ind w:left="-426" w:firstLine="426"/>
        <w:jc w:val="center"/>
        <w:rPr>
          <w:szCs w:val="28"/>
        </w:rPr>
      </w:pPr>
      <w:r w:rsidRPr="00632F06">
        <w:rPr>
          <w:szCs w:val="28"/>
        </w:rPr>
        <w:t xml:space="preserve"> </w:t>
      </w:r>
      <w:r w:rsidR="005204DD">
        <w:rPr>
          <w:szCs w:val="28"/>
        </w:rPr>
        <w:t>руководителем</w:t>
      </w:r>
      <w:r w:rsidRPr="00632F06">
        <w:rPr>
          <w:szCs w:val="28"/>
        </w:rPr>
        <w:t xml:space="preserve"> отдела</w:t>
      </w:r>
      <w:r w:rsidR="00C85A9A" w:rsidRPr="00632F06">
        <w:rPr>
          <w:szCs w:val="28"/>
        </w:rPr>
        <w:t xml:space="preserve"> гражданам и организациям</w:t>
      </w:r>
    </w:p>
    <w:p w:rsidR="0028519A" w:rsidRPr="00632F06" w:rsidRDefault="0028519A" w:rsidP="00807D0D">
      <w:pPr>
        <w:spacing w:line="230" w:lineRule="auto"/>
        <w:ind w:left="-426" w:firstLine="426"/>
        <w:jc w:val="center"/>
        <w:rPr>
          <w:szCs w:val="28"/>
          <w:u w:val="single"/>
        </w:rPr>
      </w:pPr>
    </w:p>
    <w:p w:rsidR="00C85A9A" w:rsidRPr="00632F06" w:rsidRDefault="00C85A9A" w:rsidP="00807D0D">
      <w:pPr>
        <w:pStyle w:val="2"/>
        <w:ind w:left="-426" w:firstLine="426"/>
      </w:pPr>
      <w:r w:rsidRPr="00632F06">
        <w:t xml:space="preserve">При исполнении своих должностных обязанностей начальник отдела </w:t>
      </w:r>
      <w:r w:rsidR="00AF3CF7">
        <w:br/>
      </w:r>
      <w:r w:rsidRPr="00632F06">
        <w:t>не оказывает муниципальные услуги.</w:t>
      </w:r>
    </w:p>
    <w:p w:rsidR="00ED4D73" w:rsidRDefault="00ED4D73" w:rsidP="00807D0D">
      <w:pPr>
        <w:ind w:left="-426" w:firstLine="426"/>
        <w:rPr>
          <w:szCs w:val="28"/>
        </w:rPr>
      </w:pPr>
    </w:p>
    <w:p w:rsidR="005204DD" w:rsidRDefault="00DA0C39" w:rsidP="00DA0C39">
      <w:pPr>
        <w:rPr>
          <w:szCs w:val="28"/>
        </w:rPr>
      </w:pPr>
      <w:r>
        <w:rPr>
          <w:szCs w:val="28"/>
        </w:rPr>
        <w:t>СОГЛАСОВАНО:</w:t>
      </w:r>
    </w:p>
    <w:p w:rsidR="005204DD" w:rsidRPr="00632F06" w:rsidRDefault="005204DD" w:rsidP="00807D0D">
      <w:pPr>
        <w:ind w:left="-426" w:firstLine="426"/>
        <w:rPr>
          <w:szCs w:val="28"/>
        </w:rPr>
      </w:pPr>
    </w:p>
    <w:p w:rsidR="00287759" w:rsidRPr="00632F06" w:rsidRDefault="00287759" w:rsidP="00807D0D">
      <w:pPr>
        <w:ind w:left="-426" w:firstLine="426"/>
        <w:rPr>
          <w:szCs w:val="28"/>
        </w:rPr>
      </w:pPr>
      <w:r w:rsidRPr="00632F06">
        <w:rPr>
          <w:szCs w:val="28"/>
        </w:rPr>
        <w:t>Начальник отдела</w:t>
      </w:r>
    </w:p>
    <w:p w:rsidR="00287759" w:rsidRPr="00632F06" w:rsidRDefault="00287759" w:rsidP="00807D0D">
      <w:pPr>
        <w:ind w:left="-426" w:firstLine="426"/>
        <w:rPr>
          <w:szCs w:val="28"/>
        </w:rPr>
      </w:pPr>
      <w:r w:rsidRPr="00632F06">
        <w:rPr>
          <w:szCs w:val="28"/>
        </w:rPr>
        <w:t xml:space="preserve">по работе с персоналом                              _________________     С.Н. </w:t>
      </w:r>
      <w:proofErr w:type="spellStart"/>
      <w:r w:rsidRPr="00632F06">
        <w:rPr>
          <w:szCs w:val="28"/>
        </w:rPr>
        <w:t>Пушкаш</w:t>
      </w:r>
      <w:proofErr w:type="spellEnd"/>
    </w:p>
    <w:p w:rsidR="008175B1" w:rsidRPr="00632F06" w:rsidRDefault="008175B1" w:rsidP="00807D0D">
      <w:pPr>
        <w:ind w:left="-426" w:firstLine="426"/>
        <w:rPr>
          <w:szCs w:val="28"/>
        </w:rPr>
      </w:pPr>
      <w:bookmarkStart w:id="0" w:name="_GoBack"/>
      <w:bookmarkEnd w:id="0"/>
    </w:p>
    <w:p w:rsidR="00495986" w:rsidRPr="00A808F6" w:rsidRDefault="00495986" w:rsidP="00807D0D">
      <w:pPr>
        <w:pStyle w:val="ConsPlusNormal"/>
        <w:widowControl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Ведущий </w:t>
      </w:r>
      <w:r w:rsidRPr="00A808F6">
        <w:rPr>
          <w:rFonts w:ascii="Times New Roman" w:hAnsi="Times New Roman" w:cs="Times New Roman"/>
          <w:sz w:val="28"/>
          <w:szCs w:val="28"/>
        </w:rPr>
        <w:t xml:space="preserve">юрисконсульт </w:t>
      </w:r>
      <w:r w:rsidRPr="00A808F6">
        <w:rPr>
          <w:rFonts w:ascii="Times New Roman" w:hAnsi="Times New Roman" w:cs="Times New Roman"/>
          <w:bCs/>
          <w:sz w:val="28"/>
          <w:szCs w:val="28"/>
        </w:rPr>
        <w:t xml:space="preserve">                  </w:t>
      </w:r>
      <w:r w:rsidR="002C7FDC">
        <w:rPr>
          <w:rFonts w:ascii="Times New Roman" w:hAnsi="Times New Roman" w:cs="Times New Roman"/>
          <w:bCs/>
          <w:sz w:val="28"/>
          <w:szCs w:val="28"/>
        </w:rPr>
        <w:t xml:space="preserve">          ________________     </w:t>
      </w:r>
      <w:r w:rsidR="0021583F">
        <w:rPr>
          <w:rFonts w:ascii="Times New Roman" w:hAnsi="Times New Roman" w:cs="Times New Roman"/>
          <w:bCs/>
          <w:sz w:val="28"/>
          <w:szCs w:val="28"/>
        </w:rPr>
        <w:t xml:space="preserve">В.В. </w:t>
      </w:r>
      <w:proofErr w:type="spellStart"/>
      <w:r w:rsidR="0021583F">
        <w:rPr>
          <w:rFonts w:ascii="Times New Roman" w:hAnsi="Times New Roman" w:cs="Times New Roman"/>
          <w:bCs/>
          <w:sz w:val="28"/>
          <w:szCs w:val="28"/>
        </w:rPr>
        <w:t>Журенко</w:t>
      </w:r>
      <w:proofErr w:type="spellEnd"/>
    </w:p>
    <w:p w:rsidR="00287759" w:rsidRPr="00632F06" w:rsidRDefault="00287759" w:rsidP="00807D0D">
      <w:pPr>
        <w:ind w:left="-426" w:firstLine="426"/>
        <w:jc w:val="both"/>
        <w:rPr>
          <w:szCs w:val="28"/>
        </w:rPr>
      </w:pPr>
    </w:p>
    <w:p w:rsidR="00287759" w:rsidRPr="00632F06" w:rsidRDefault="00E10725" w:rsidP="00807D0D">
      <w:pPr>
        <w:ind w:left="-426" w:firstLine="426"/>
        <w:jc w:val="both"/>
        <w:rPr>
          <w:szCs w:val="28"/>
        </w:rPr>
      </w:pPr>
      <w:proofErr w:type="gramStart"/>
      <w:r>
        <w:rPr>
          <w:szCs w:val="28"/>
        </w:rPr>
        <w:t>О</w:t>
      </w:r>
      <w:r w:rsidR="00287759" w:rsidRPr="00632F06">
        <w:rPr>
          <w:szCs w:val="28"/>
        </w:rPr>
        <w:t xml:space="preserve">знакомлена:   </w:t>
      </w:r>
      <w:proofErr w:type="gramEnd"/>
      <w:r w:rsidR="00287759" w:rsidRPr="00632F06">
        <w:rPr>
          <w:szCs w:val="28"/>
        </w:rPr>
        <w:t xml:space="preserve">                                          </w:t>
      </w:r>
      <w:r w:rsidR="00C1201E" w:rsidRPr="00632F06">
        <w:rPr>
          <w:szCs w:val="28"/>
        </w:rPr>
        <w:t xml:space="preserve">   _</w:t>
      </w:r>
      <w:r w:rsidR="00697A5A">
        <w:rPr>
          <w:szCs w:val="28"/>
        </w:rPr>
        <w:t xml:space="preserve">_______________  </w:t>
      </w:r>
    </w:p>
    <w:p w:rsidR="006F1CC7" w:rsidRPr="00632F06" w:rsidRDefault="0091048D" w:rsidP="00807D0D">
      <w:pPr>
        <w:ind w:left="-426" w:firstLine="426"/>
      </w:pPr>
      <w:r>
        <w:rPr>
          <w:szCs w:val="28"/>
        </w:rPr>
        <w:t xml:space="preserve"> «</w:t>
      </w:r>
      <w:r w:rsidR="00697A5A">
        <w:rPr>
          <w:szCs w:val="28"/>
        </w:rPr>
        <w:t>___</w:t>
      </w:r>
      <w:r w:rsidR="00287759" w:rsidRPr="00632F06">
        <w:rPr>
          <w:szCs w:val="28"/>
        </w:rPr>
        <w:t>» _______</w:t>
      </w:r>
      <w:r w:rsidR="00A73602">
        <w:rPr>
          <w:szCs w:val="28"/>
        </w:rPr>
        <w:t>______ 202</w:t>
      </w:r>
      <w:r w:rsidR="00697A5A">
        <w:rPr>
          <w:szCs w:val="28"/>
        </w:rPr>
        <w:t>4</w:t>
      </w:r>
      <w:r w:rsidR="00287759" w:rsidRPr="00632F06">
        <w:rPr>
          <w:szCs w:val="28"/>
        </w:rPr>
        <w:t xml:space="preserve"> года</w:t>
      </w:r>
    </w:p>
    <w:sectPr w:rsidR="006F1CC7" w:rsidRPr="00632F06" w:rsidSect="00A73602">
      <w:headerReference w:type="even" r:id="rId9"/>
      <w:headerReference w:type="default" r:id="rId10"/>
      <w:pgSz w:w="11907" w:h="16840"/>
      <w:pgMar w:top="1134" w:right="567" w:bottom="709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FAD" w:rsidRDefault="00602FAD">
      <w:r>
        <w:separator/>
      </w:r>
    </w:p>
  </w:endnote>
  <w:endnote w:type="continuationSeparator" w:id="0">
    <w:p w:rsidR="00602FAD" w:rsidRDefault="00602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FAD" w:rsidRDefault="00602FAD">
      <w:r>
        <w:separator/>
      </w:r>
    </w:p>
  </w:footnote>
  <w:footnote w:type="continuationSeparator" w:id="0">
    <w:p w:rsidR="00602FAD" w:rsidRDefault="00602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622" w:rsidRDefault="0074478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1762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17622" w:rsidRDefault="0011762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622" w:rsidRDefault="0074478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17622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97A5A">
      <w:rPr>
        <w:rStyle w:val="a4"/>
        <w:noProof/>
      </w:rPr>
      <w:t>18</w:t>
    </w:r>
    <w:r>
      <w:rPr>
        <w:rStyle w:val="a4"/>
      </w:rPr>
      <w:fldChar w:fldCharType="end"/>
    </w:r>
  </w:p>
  <w:p w:rsidR="00117622" w:rsidRDefault="0011762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E2A"/>
    <w:multiLevelType w:val="hybridMultilevel"/>
    <w:tmpl w:val="C2EA0270"/>
    <w:lvl w:ilvl="0" w:tplc="5F20B97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1" w15:restartNumberingAfterBreak="0">
    <w:nsid w:val="077B355C"/>
    <w:multiLevelType w:val="multilevel"/>
    <w:tmpl w:val="91DE87FC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1F0D75FB"/>
    <w:multiLevelType w:val="multilevel"/>
    <w:tmpl w:val="F6F00A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70A537F0"/>
    <w:multiLevelType w:val="multilevel"/>
    <w:tmpl w:val="A230AB4C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354"/>
    <w:rsid w:val="00000A40"/>
    <w:rsid w:val="00004295"/>
    <w:rsid w:val="000065D0"/>
    <w:rsid w:val="00006666"/>
    <w:rsid w:val="0001335C"/>
    <w:rsid w:val="00017F3C"/>
    <w:rsid w:val="00020332"/>
    <w:rsid w:val="00024E46"/>
    <w:rsid w:val="00027076"/>
    <w:rsid w:val="0004566D"/>
    <w:rsid w:val="000458B6"/>
    <w:rsid w:val="000563A4"/>
    <w:rsid w:val="0006544A"/>
    <w:rsid w:val="00066186"/>
    <w:rsid w:val="00076847"/>
    <w:rsid w:val="00082504"/>
    <w:rsid w:val="000859D7"/>
    <w:rsid w:val="000902D0"/>
    <w:rsid w:val="00092A20"/>
    <w:rsid w:val="0009424B"/>
    <w:rsid w:val="00095A15"/>
    <w:rsid w:val="00097108"/>
    <w:rsid w:val="000A0818"/>
    <w:rsid w:val="000A44AE"/>
    <w:rsid w:val="000C54B5"/>
    <w:rsid w:val="000D4141"/>
    <w:rsid w:val="000D435B"/>
    <w:rsid w:val="000E7043"/>
    <w:rsid w:val="000E7337"/>
    <w:rsid w:val="000E7B3D"/>
    <w:rsid w:val="000F3180"/>
    <w:rsid w:val="0010242B"/>
    <w:rsid w:val="00115866"/>
    <w:rsid w:val="00115D6A"/>
    <w:rsid w:val="00116076"/>
    <w:rsid w:val="00117622"/>
    <w:rsid w:val="00135370"/>
    <w:rsid w:val="001402F2"/>
    <w:rsid w:val="00153A65"/>
    <w:rsid w:val="00176F05"/>
    <w:rsid w:val="001A18CD"/>
    <w:rsid w:val="001A1DB5"/>
    <w:rsid w:val="001A3EBF"/>
    <w:rsid w:val="001C6896"/>
    <w:rsid w:val="001C7213"/>
    <w:rsid w:val="001C7E96"/>
    <w:rsid w:val="001D1A02"/>
    <w:rsid w:val="001E6F3C"/>
    <w:rsid w:val="001F4F8B"/>
    <w:rsid w:val="00200E44"/>
    <w:rsid w:val="0021583F"/>
    <w:rsid w:val="002221C4"/>
    <w:rsid w:val="00226D69"/>
    <w:rsid w:val="0023561A"/>
    <w:rsid w:val="00236BC8"/>
    <w:rsid w:val="00244073"/>
    <w:rsid w:val="00257354"/>
    <w:rsid w:val="0026249E"/>
    <w:rsid w:val="00272264"/>
    <w:rsid w:val="0028255C"/>
    <w:rsid w:val="00282A76"/>
    <w:rsid w:val="0028519A"/>
    <w:rsid w:val="00287759"/>
    <w:rsid w:val="00291328"/>
    <w:rsid w:val="00291AB9"/>
    <w:rsid w:val="00295C9C"/>
    <w:rsid w:val="002972ED"/>
    <w:rsid w:val="002A6692"/>
    <w:rsid w:val="002B7B5A"/>
    <w:rsid w:val="002C177A"/>
    <w:rsid w:val="002C7FDC"/>
    <w:rsid w:val="002D3E97"/>
    <w:rsid w:val="002D40C8"/>
    <w:rsid w:val="002E15A6"/>
    <w:rsid w:val="002F7E7C"/>
    <w:rsid w:val="00310C7A"/>
    <w:rsid w:val="003110FE"/>
    <w:rsid w:val="00321F78"/>
    <w:rsid w:val="003272EB"/>
    <w:rsid w:val="0034356D"/>
    <w:rsid w:val="00351800"/>
    <w:rsid w:val="00366C72"/>
    <w:rsid w:val="003762D4"/>
    <w:rsid w:val="00382499"/>
    <w:rsid w:val="003870EC"/>
    <w:rsid w:val="00392CBB"/>
    <w:rsid w:val="00394920"/>
    <w:rsid w:val="0039701D"/>
    <w:rsid w:val="003A37D0"/>
    <w:rsid w:val="003C03A7"/>
    <w:rsid w:val="003C0DAD"/>
    <w:rsid w:val="003C5FDE"/>
    <w:rsid w:val="003D3B30"/>
    <w:rsid w:val="003D6599"/>
    <w:rsid w:val="003D68A0"/>
    <w:rsid w:val="003D6E11"/>
    <w:rsid w:val="003E4179"/>
    <w:rsid w:val="003E705B"/>
    <w:rsid w:val="003F16E8"/>
    <w:rsid w:val="003F3F71"/>
    <w:rsid w:val="00401937"/>
    <w:rsid w:val="0041381F"/>
    <w:rsid w:val="00424378"/>
    <w:rsid w:val="00424B0D"/>
    <w:rsid w:val="00425B42"/>
    <w:rsid w:val="0042665C"/>
    <w:rsid w:val="00430490"/>
    <w:rsid w:val="00431EE1"/>
    <w:rsid w:val="00443BAB"/>
    <w:rsid w:val="00445EF1"/>
    <w:rsid w:val="0046313A"/>
    <w:rsid w:val="00472E87"/>
    <w:rsid w:val="00476995"/>
    <w:rsid w:val="00495986"/>
    <w:rsid w:val="004977D7"/>
    <w:rsid w:val="004A04DF"/>
    <w:rsid w:val="004A37E3"/>
    <w:rsid w:val="004C740F"/>
    <w:rsid w:val="004D3D79"/>
    <w:rsid w:val="004D7908"/>
    <w:rsid w:val="004F0A61"/>
    <w:rsid w:val="00513512"/>
    <w:rsid w:val="00515A90"/>
    <w:rsid w:val="005204DD"/>
    <w:rsid w:val="00530216"/>
    <w:rsid w:val="00532909"/>
    <w:rsid w:val="00544893"/>
    <w:rsid w:val="00545531"/>
    <w:rsid w:val="00546A41"/>
    <w:rsid w:val="005514C2"/>
    <w:rsid w:val="005536D3"/>
    <w:rsid w:val="00554D47"/>
    <w:rsid w:val="00557681"/>
    <w:rsid w:val="00581E29"/>
    <w:rsid w:val="005A0922"/>
    <w:rsid w:val="005B7601"/>
    <w:rsid w:val="005C57B0"/>
    <w:rsid w:val="005D4D30"/>
    <w:rsid w:val="005D6918"/>
    <w:rsid w:val="005D73DD"/>
    <w:rsid w:val="005D7EC5"/>
    <w:rsid w:val="005E11DF"/>
    <w:rsid w:val="005E2C74"/>
    <w:rsid w:val="005F4C80"/>
    <w:rsid w:val="005F600B"/>
    <w:rsid w:val="00602FAD"/>
    <w:rsid w:val="00606088"/>
    <w:rsid w:val="00606F1D"/>
    <w:rsid w:val="00611528"/>
    <w:rsid w:val="00624339"/>
    <w:rsid w:val="00627D29"/>
    <w:rsid w:val="00632F06"/>
    <w:rsid w:val="00645408"/>
    <w:rsid w:val="00654481"/>
    <w:rsid w:val="00660683"/>
    <w:rsid w:val="006705E1"/>
    <w:rsid w:val="00672B50"/>
    <w:rsid w:val="00674DF0"/>
    <w:rsid w:val="0068476C"/>
    <w:rsid w:val="00697A5A"/>
    <w:rsid w:val="006A3850"/>
    <w:rsid w:val="006A6078"/>
    <w:rsid w:val="006B7221"/>
    <w:rsid w:val="006C0518"/>
    <w:rsid w:val="006C3328"/>
    <w:rsid w:val="006E3250"/>
    <w:rsid w:val="006E4E58"/>
    <w:rsid w:val="006E78AF"/>
    <w:rsid w:val="006F1CC7"/>
    <w:rsid w:val="007065EE"/>
    <w:rsid w:val="0072003D"/>
    <w:rsid w:val="00741140"/>
    <w:rsid w:val="00744783"/>
    <w:rsid w:val="00750779"/>
    <w:rsid w:val="007579BA"/>
    <w:rsid w:val="0076252D"/>
    <w:rsid w:val="007648F8"/>
    <w:rsid w:val="00770CB9"/>
    <w:rsid w:val="007761EE"/>
    <w:rsid w:val="00776EB4"/>
    <w:rsid w:val="00786C65"/>
    <w:rsid w:val="0079572A"/>
    <w:rsid w:val="007C6413"/>
    <w:rsid w:val="007D56CE"/>
    <w:rsid w:val="007E226B"/>
    <w:rsid w:val="007E692A"/>
    <w:rsid w:val="00806BD6"/>
    <w:rsid w:val="00807D0D"/>
    <w:rsid w:val="008107DB"/>
    <w:rsid w:val="0081172F"/>
    <w:rsid w:val="008164D7"/>
    <w:rsid w:val="008175B1"/>
    <w:rsid w:val="008176ED"/>
    <w:rsid w:val="008203FB"/>
    <w:rsid w:val="00830105"/>
    <w:rsid w:val="00831F0E"/>
    <w:rsid w:val="00846855"/>
    <w:rsid w:val="00876EC0"/>
    <w:rsid w:val="00877407"/>
    <w:rsid w:val="00880F0F"/>
    <w:rsid w:val="00892B40"/>
    <w:rsid w:val="00894D43"/>
    <w:rsid w:val="008A4489"/>
    <w:rsid w:val="008B2E9B"/>
    <w:rsid w:val="008C14D7"/>
    <w:rsid w:val="008E7FB2"/>
    <w:rsid w:val="00900E11"/>
    <w:rsid w:val="00903627"/>
    <w:rsid w:val="0090373F"/>
    <w:rsid w:val="0091048D"/>
    <w:rsid w:val="009327FB"/>
    <w:rsid w:val="00934B43"/>
    <w:rsid w:val="00944852"/>
    <w:rsid w:val="0094542C"/>
    <w:rsid w:val="00956ECF"/>
    <w:rsid w:val="009640CF"/>
    <w:rsid w:val="0097016C"/>
    <w:rsid w:val="0098785A"/>
    <w:rsid w:val="00992FF0"/>
    <w:rsid w:val="00997E68"/>
    <w:rsid w:val="009A44DB"/>
    <w:rsid w:val="009A79A4"/>
    <w:rsid w:val="009B1A6B"/>
    <w:rsid w:val="009B37FC"/>
    <w:rsid w:val="009C2B8C"/>
    <w:rsid w:val="009C3870"/>
    <w:rsid w:val="009C6427"/>
    <w:rsid w:val="009E3228"/>
    <w:rsid w:val="009E7D4D"/>
    <w:rsid w:val="00A00D00"/>
    <w:rsid w:val="00A14533"/>
    <w:rsid w:val="00A14DAC"/>
    <w:rsid w:val="00A167C1"/>
    <w:rsid w:val="00A23756"/>
    <w:rsid w:val="00A34FE0"/>
    <w:rsid w:val="00A35E2E"/>
    <w:rsid w:val="00A57ADE"/>
    <w:rsid w:val="00A65538"/>
    <w:rsid w:val="00A65CC1"/>
    <w:rsid w:val="00A73602"/>
    <w:rsid w:val="00A77E25"/>
    <w:rsid w:val="00A8021D"/>
    <w:rsid w:val="00A828B4"/>
    <w:rsid w:val="00AA651B"/>
    <w:rsid w:val="00AB10E2"/>
    <w:rsid w:val="00AD706D"/>
    <w:rsid w:val="00AF329B"/>
    <w:rsid w:val="00AF359F"/>
    <w:rsid w:val="00AF3CF7"/>
    <w:rsid w:val="00AF43ED"/>
    <w:rsid w:val="00B06D56"/>
    <w:rsid w:val="00B10C77"/>
    <w:rsid w:val="00B16D1A"/>
    <w:rsid w:val="00B3035A"/>
    <w:rsid w:val="00B45388"/>
    <w:rsid w:val="00B51D83"/>
    <w:rsid w:val="00B563FB"/>
    <w:rsid w:val="00B63365"/>
    <w:rsid w:val="00B677C0"/>
    <w:rsid w:val="00B70D97"/>
    <w:rsid w:val="00B91F9D"/>
    <w:rsid w:val="00BA14FE"/>
    <w:rsid w:val="00BA2528"/>
    <w:rsid w:val="00BA6BFA"/>
    <w:rsid w:val="00BB131A"/>
    <w:rsid w:val="00BB2FF0"/>
    <w:rsid w:val="00BB578A"/>
    <w:rsid w:val="00BC5CD2"/>
    <w:rsid w:val="00BC71B8"/>
    <w:rsid w:val="00BD1DC2"/>
    <w:rsid w:val="00BE25E0"/>
    <w:rsid w:val="00BF44FB"/>
    <w:rsid w:val="00BF6DB7"/>
    <w:rsid w:val="00BF7EB4"/>
    <w:rsid w:val="00C03625"/>
    <w:rsid w:val="00C078B8"/>
    <w:rsid w:val="00C1143C"/>
    <w:rsid w:val="00C1201E"/>
    <w:rsid w:val="00C24609"/>
    <w:rsid w:val="00C27AA3"/>
    <w:rsid w:val="00C37124"/>
    <w:rsid w:val="00C5442F"/>
    <w:rsid w:val="00C6086B"/>
    <w:rsid w:val="00C6098F"/>
    <w:rsid w:val="00C77BAF"/>
    <w:rsid w:val="00C85A9A"/>
    <w:rsid w:val="00C91177"/>
    <w:rsid w:val="00CC1006"/>
    <w:rsid w:val="00CC4F04"/>
    <w:rsid w:val="00CD13EA"/>
    <w:rsid w:val="00CD6E5C"/>
    <w:rsid w:val="00CE5C45"/>
    <w:rsid w:val="00CE7B40"/>
    <w:rsid w:val="00D041E2"/>
    <w:rsid w:val="00D06188"/>
    <w:rsid w:val="00D2170F"/>
    <w:rsid w:val="00D46A8E"/>
    <w:rsid w:val="00D54F54"/>
    <w:rsid w:val="00D6673E"/>
    <w:rsid w:val="00D71621"/>
    <w:rsid w:val="00D90338"/>
    <w:rsid w:val="00D935E8"/>
    <w:rsid w:val="00D95BFA"/>
    <w:rsid w:val="00DA0C39"/>
    <w:rsid w:val="00DA6B2F"/>
    <w:rsid w:val="00DB00A0"/>
    <w:rsid w:val="00DB24D7"/>
    <w:rsid w:val="00DB3C15"/>
    <w:rsid w:val="00DC3191"/>
    <w:rsid w:val="00DC42B5"/>
    <w:rsid w:val="00DD1642"/>
    <w:rsid w:val="00DD6A1B"/>
    <w:rsid w:val="00DF42DA"/>
    <w:rsid w:val="00DF558B"/>
    <w:rsid w:val="00E00731"/>
    <w:rsid w:val="00E02218"/>
    <w:rsid w:val="00E10725"/>
    <w:rsid w:val="00E2013B"/>
    <w:rsid w:val="00E325D3"/>
    <w:rsid w:val="00E40077"/>
    <w:rsid w:val="00E461B4"/>
    <w:rsid w:val="00E4707D"/>
    <w:rsid w:val="00E64FFB"/>
    <w:rsid w:val="00E77D33"/>
    <w:rsid w:val="00E8294F"/>
    <w:rsid w:val="00E857A0"/>
    <w:rsid w:val="00E903D3"/>
    <w:rsid w:val="00EA4832"/>
    <w:rsid w:val="00EB2D42"/>
    <w:rsid w:val="00EB5B50"/>
    <w:rsid w:val="00EB5E69"/>
    <w:rsid w:val="00EC640D"/>
    <w:rsid w:val="00EC6BFE"/>
    <w:rsid w:val="00ED4D73"/>
    <w:rsid w:val="00ED7673"/>
    <w:rsid w:val="00EF3EA3"/>
    <w:rsid w:val="00F00DC9"/>
    <w:rsid w:val="00F05E64"/>
    <w:rsid w:val="00F06285"/>
    <w:rsid w:val="00F10A48"/>
    <w:rsid w:val="00F230CB"/>
    <w:rsid w:val="00F4625B"/>
    <w:rsid w:val="00F54EED"/>
    <w:rsid w:val="00F60A71"/>
    <w:rsid w:val="00F6286F"/>
    <w:rsid w:val="00F7017C"/>
    <w:rsid w:val="00F708EB"/>
    <w:rsid w:val="00F71DE6"/>
    <w:rsid w:val="00F779C3"/>
    <w:rsid w:val="00F8195B"/>
    <w:rsid w:val="00F83F57"/>
    <w:rsid w:val="00F978D3"/>
    <w:rsid w:val="00FB5BB6"/>
    <w:rsid w:val="00FC2A82"/>
    <w:rsid w:val="00FC370A"/>
    <w:rsid w:val="00FC65B4"/>
    <w:rsid w:val="00FD52CD"/>
    <w:rsid w:val="00FF2E80"/>
    <w:rsid w:val="00FF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2A4468"/>
  <w15:docId w15:val="{EB3135AA-01D6-47A3-918A-CF738E0D2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E87"/>
    <w:rPr>
      <w:sz w:val="28"/>
    </w:rPr>
  </w:style>
  <w:style w:type="paragraph" w:styleId="1">
    <w:name w:val="heading 1"/>
    <w:basedOn w:val="a"/>
    <w:next w:val="a"/>
    <w:qFormat/>
    <w:rsid w:val="006F1CC7"/>
    <w:pPr>
      <w:keepNext/>
      <w:tabs>
        <w:tab w:val="left" w:pos="7088"/>
      </w:tabs>
      <w:jc w:val="righ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72E87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472E87"/>
  </w:style>
  <w:style w:type="paragraph" w:styleId="a5">
    <w:name w:val="Body Text"/>
    <w:basedOn w:val="a"/>
    <w:link w:val="a6"/>
    <w:rsid w:val="006F1CC7"/>
  </w:style>
  <w:style w:type="paragraph" w:styleId="2">
    <w:name w:val="Body Text 2"/>
    <w:basedOn w:val="a"/>
    <w:link w:val="20"/>
    <w:rsid w:val="006F1CC7"/>
    <w:pPr>
      <w:jc w:val="both"/>
    </w:pPr>
  </w:style>
  <w:style w:type="paragraph" w:styleId="a7">
    <w:name w:val="Body Text Indent"/>
    <w:basedOn w:val="a"/>
    <w:rsid w:val="006F1CC7"/>
    <w:pPr>
      <w:spacing w:after="120"/>
      <w:ind w:left="283"/>
    </w:pPr>
    <w:rPr>
      <w:sz w:val="20"/>
    </w:rPr>
  </w:style>
  <w:style w:type="paragraph" w:customStyle="1" w:styleId="ConsPlusNormal">
    <w:name w:val="ConsPlusNormal"/>
    <w:rsid w:val="006F1CC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10">
    <w:name w:val="Знак1"/>
    <w:basedOn w:val="a"/>
    <w:rsid w:val="00660683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8">
    <w:name w:val="footer"/>
    <w:basedOn w:val="a"/>
    <w:link w:val="a9"/>
    <w:rsid w:val="000661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6186"/>
    <w:rPr>
      <w:sz w:val="28"/>
    </w:rPr>
  </w:style>
  <w:style w:type="paragraph" w:styleId="aa">
    <w:name w:val="List Paragraph"/>
    <w:basedOn w:val="a"/>
    <w:qFormat/>
    <w:rsid w:val="00066186"/>
    <w:pPr>
      <w:autoSpaceDE w:val="0"/>
      <w:autoSpaceDN w:val="0"/>
      <w:ind w:left="720"/>
      <w:contextualSpacing/>
    </w:pPr>
    <w:rPr>
      <w:sz w:val="20"/>
    </w:rPr>
  </w:style>
  <w:style w:type="paragraph" w:customStyle="1" w:styleId="ConsNormal">
    <w:name w:val="ConsNormal"/>
    <w:link w:val="ConsNormal0"/>
    <w:rsid w:val="0006618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ConsNormal0">
    <w:name w:val="ConsNormal Знак"/>
    <w:basedOn w:val="a0"/>
    <w:link w:val="ConsNormal"/>
    <w:rsid w:val="00066186"/>
    <w:rPr>
      <w:rFonts w:ascii="Arial" w:hAnsi="Arial" w:cs="Arial"/>
    </w:rPr>
  </w:style>
  <w:style w:type="character" w:styleId="ab">
    <w:name w:val="Hyperlink"/>
    <w:basedOn w:val="a0"/>
    <w:rsid w:val="00066186"/>
    <w:rPr>
      <w:color w:val="0000FF"/>
      <w:u w:val="single"/>
    </w:rPr>
  </w:style>
  <w:style w:type="character" w:customStyle="1" w:styleId="a6">
    <w:name w:val="Основной текст Знак"/>
    <w:basedOn w:val="a0"/>
    <w:link w:val="a5"/>
    <w:rsid w:val="008A4489"/>
    <w:rPr>
      <w:sz w:val="28"/>
    </w:rPr>
  </w:style>
  <w:style w:type="character" w:customStyle="1" w:styleId="20">
    <w:name w:val="Основной текст 2 Знак"/>
    <w:basedOn w:val="a0"/>
    <w:link w:val="2"/>
    <w:rsid w:val="00C85A9A"/>
    <w:rPr>
      <w:sz w:val="28"/>
    </w:rPr>
  </w:style>
  <w:style w:type="paragraph" w:customStyle="1" w:styleId="Default">
    <w:name w:val="Default"/>
    <w:rsid w:val="00F71DE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c">
    <w:name w:val="Table Grid"/>
    <w:basedOn w:val="a1"/>
    <w:uiPriority w:val="39"/>
    <w:rsid w:val="009E7D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Plain Text"/>
    <w:basedOn w:val="a"/>
    <w:link w:val="ae"/>
    <w:rsid w:val="009E7D4D"/>
    <w:rPr>
      <w:rFonts w:ascii="Courier New" w:hAnsi="Courier New"/>
      <w:sz w:val="20"/>
      <w:lang w:eastAsia="en-US"/>
    </w:rPr>
  </w:style>
  <w:style w:type="character" w:customStyle="1" w:styleId="ae">
    <w:name w:val="Текст Знак"/>
    <w:basedOn w:val="a0"/>
    <w:link w:val="ad"/>
    <w:rsid w:val="009E7D4D"/>
    <w:rPr>
      <w:rFonts w:ascii="Courier New" w:hAnsi="Courier New"/>
      <w:lang w:eastAsia="en-US"/>
    </w:rPr>
  </w:style>
  <w:style w:type="character" w:customStyle="1" w:styleId="FontStyle17">
    <w:name w:val="Font Style17"/>
    <w:basedOn w:val="a0"/>
    <w:uiPriority w:val="99"/>
    <w:rsid w:val="003C0DAD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v-gorod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lipenko\Application%20Data\Microsoft\&#1064;&#1072;&#1073;&#1083;&#1086;&#1085;&#1099;\Rasp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E8032-9638-448E-B0FD-5FF9AF013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Rasp_gor</Template>
  <TotalTime>5</TotalTime>
  <Pages>1</Pages>
  <Words>7442</Words>
  <Characters>42424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49767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pilipenko</dc:creator>
  <cp:lastModifiedBy>User</cp:lastModifiedBy>
  <cp:revision>5</cp:revision>
  <cp:lastPrinted>2023-08-30T11:36:00Z</cp:lastPrinted>
  <dcterms:created xsi:type="dcterms:W3CDTF">2023-08-30T12:01:00Z</dcterms:created>
  <dcterms:modified xsi:type="dcterms:W3CDTF">2024-09-09T09:55:00Z</dcterms:modified>
</cp:coreProperties>
</file>