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C44" w:rsidRPr="00A47C44" w:rsidRDefault="0050309F" w:rsidP="0050309F">
      <w:pPr>
        <w:jc w:val="right"/>
        <w:rPr>
          <w:b/>
          <w:spacing w:val="32"/>
          <w:sz w:val="38"/>
          <w:szCs w:val="38"/>
        </w:rPr>
      </w:pPr>
      <w:r>
        <w:rPr>
          <w:b/>
          <w:noProof/>
          <w:spacing w:val="32"/>
          <w:sz w:val="38"/>
          <w:szCs w:val="38"/>
        </w:rPr>
        <w:t>Проект</w:t>
      </w:r>
    </w:p>
    <w:p w:rsidR="00A47C44" w:rsidRPr="00A47C44" w:rsidRDefault="00A47C44" w:rsidP="00A47C44">
      <w:pPr>
        <w:jc w:val="center"/>
        <w:rPr>
          <w:b/>
          <w:spacing w:val="32"/>
          <w:sz w:val="38"/>
          <w:szCs w:val="38"/>
        </w:rPr>
      </w:pPr>
    </w:p>
    <w:p w:rsidR="00A47C44" w:rsidRPr="00A47C44" w:rsidRDefault="00A47C44" w:rsidP="00A47C44">
      <w:pPr>
        <w:jc w:val="center"/>
        <w:rPr>
          <w:b/>
          <w:spacing w:val="32"/>
          <w:sz w:val="38"/>
          <w:szCs w:val="38"/>
        </w:rPr>
      </w:pPr>
      <w:r w:rsidRPr="00A47C44">
        <w:rPr>
          <w:b/>
          <w:spacing w:val="32"/>
          <w:sz w:val="38"/>
          <w:szCs w:val="38"/>
        </w:rPr>
        <w:t>АДМИНИСТРАЦИЯ</w:t>
      </w:r>
    </w:p>
    <w:p w:rsidR="00A47C44" w:rsidRPr="00A47C44" w:rsidRDefault="00A47C44" w:rsidP="00A47C44">
      <w:pPr>
        <w:jc w:val="center"/>
        <w:rPr>
          <w:b/>
          <w:spacing w:val="-2"/>
          <w:sz w:val="40"/>
          <w:szCs w:val="40"/>
        </w:rPr>
      </w:pPr>
      <w:proofErr w:type="gramStart"/>
      <w:r w:rsidRPr="00A47C44">
        <w:rPr>
          <w:b/>
          <w:spacing w:val="-2"/>
          <w:sz w:val="40"/>
          <w:szCs w:val="40"/>
        </w:rPr>
        <w:t>ГОРОДА  РОСТОВА</w:t>
      </w:r>
      <w:proofErr w:type="gramEnd"/>
      <w:r w:rsidRPr="00A47C44">
        <w:rPr>
          <w:b/>
          <w:spacing w:val="-2"/>
          <w:sz w:val="40"/>
          <w:szCs w:val="40"/>
        </w:rPr>
        <w:t>-НА-ДОНУ</w:t>
      </w:r>
    </w:p>
    <w:p w:rsidR="00A47C44" w:rsidRPr="00A47C44" w:rsidRDefault="00A47C44" w:rsidP="00A47C44">
      <w:pPr>
        <w:jc w:val="center"/>
        <w:rPr>
          <w:b/>
          <w:sz w:val="36"/>
          <w:szCs w:val="24"/>
        </w:rPr>
      </w:pPr>
    </w:p>
    <w:p w:rsidR="00A47C44" w:rsidRPr="00A47C44" w:rsidRDefault="00A47C44" w:rsidP="00A47C44">
      <w:pPr>
        <w:jc w:val="center"/>
        <w:rPr>
          <w:rFonts w:ascii="Arial" w:hAnsi="Arial"/>
          <w:sz w:val="24"/>
        </w:rPr>
      </w:pPr>
      <w:r w:rsidRPr="00A47C44">
        <w:rPr>
          <w:b/>
          <w:sz w:val="36"/>
          <w:szCs w:val="24"/>
        </w:rPr>
        <w:t>ПОСТАНОВЛЕНИЕ</w:t>
      </w:r>
    </w:p>
    <w:p w:rsidR="00A47C44" w:rsidRPr="00A47C44" w:rsidRDefault="00A47C44" w:rsidP="00A47C44">
      <w:pPr>
        <w:jc w:val="center"/>
        <w:rPr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7"/>
        <w:gridCol w:w="422"/>
        <w:gridCol w:w="1972"/>
      </w:tblGrid>
      <w:tr w:rsidR="00A47C44" w:rsidRPr="00A47C44" w:rsidTr="001B69C1">
        <w:tc>
          <w:tcPr>
            <w:tcW w:w="885" w:type="pct"/>
            <w:hideMark/>
          </w:tcPr>
          <w:p w:rsidR="00A47C44" w:rsidRPr="00A47C44" w:rsidRDefault="00A47C44" w:rsidP="0050309F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A47C44">
              <w:rPr>
                <w:sz w:val="24"/>
                <w:szCs w:val="24"/>
              </w:rPr>
              <w:t>202</w:t>
            </w:r>
            <w:r w:rsidR="00057F5E">
              <w:rPr>
                <w:sz w:val="24"/>
                <w:szCs w:val="24"/>
              </w:rPr>
              <w:t>4</w:t>
            </w:r>
          </w:p>
        </w:tc>
        <w:tc>
          <w:tcPr>
            <w:tcW w:w="2873" w:type="pct"/>
          </w:tcPr>
          <w:p w:rsidR="00A47C44" w:rsidRPr="00A47C44" w:rsidRDefault="00A47C44" w:rsidP="00A47C4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A47C44" w:rsidRPr="00A47C44" w:rsidRDefault="00A47C44" w:rsidP="00A47C4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A47C44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A47C44" w:rsidRPr="00A47C44" w:rsidRDefault="00A47C44" w:rsidP="00A47C4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5E4BDF" w:rsidRDefault="005E4BDF" w:rsidP="00153C14">
      <w:pPr>
        <w:spacing w:line="240" w:lineRule="atLeast"/>
        <w:ind w:right="-108"/>
        <w:jc w:val="both"/>
        <w:rPr>
          <w:szCs w:val="28"/>
        </w:rPr>
      </w:pPr>
    </w:p>
    <w:p w:rsidR="00EF568E" w:rsidRDefault="0050309F" w:rsidP="00EB6249">
      <w:pPr>
        <w:tabs>
          <w:tab w:val="left" w:pos="7797"/>
        </w:tabs>
        <w:spacing w:line="240" w:lineRule="atLeast"/>
        <w:ind w:right="3825"/>
        <w:jc w:val="both"/>
        <w:rPr>
          <w:color w:val="000000"/>
          <w:szCs w:val="28"/>
        </w:rPr>
      </w:pPr>
      <w:r>
        <w:rPr>
          <w:szCs w:val="28"/>
        </w:rPr>
        <w:t xml:space="preserve">О внесении изменений </w:t>
      </w:r>
      <w:r w:rsidRPr="0050309F">
        <w:rPr>
          <w:szCs w:val="28"/>
        </w:rPr>
        <w:t>в постановление Администрации города Ростова-на-Дону</w:t>
      </w:r>
      <w:r w:rsidRPr="0050309F">
        <w:rPr>
          <w:szCs w:val="28"/>
        </w:rPr>
        <w:br/>
        <w:t xml:space="preserve">от </w:t>
      </w:r>
      <w:r w:rsidR="00EB6249">
        <w:rPr>
          <w:szCs w:val="28"/>
        </w:rPr>
        <w:t>26.08.2022</w:t>
      </w:r>
      <w:r w:rsidRPr="0050309F">
        <w:rPr>
          <w:szCs w:val="28"/>
        </w:rPr>
        <w:t xml:space="preserve"> № </w:t>
      </w:r>
      <w:r w:rsidR="00EB6249">
        <w:rPr>
          <w:szCs w:val="28"/>
        </w:rPr>
        <w:t>892</w:t>
      </w:r>
      <w:r w:rsidRPr="0050309F">
        <w:rPr>
          <w:szCs w:val="28"/>
        </w:rPr>
        <w:t xml:space="preserve"> </w:t>
      </w:r>
      <w:r w:rsidR="00EB6249">
        <w:rPr>
          <w:szCs w:val="28"/>
        </w:rPr>
        <w:t>«</w:t>
      </w:r>
      <w:r w:rsidR="00EB6249" w:rsidRPr="00C26D7D">
        <w:rPr>
          <w:color w:val="000000"/>
          <w:szCs w:val="28"/>
        </w:rPr>
        <w:t xml:space="preserve">Об утверждении административного регламента № АР-225-01-Т муниципальной услуги «Предоставление </w:t>
      </w:r>
      <w:r w:rsidR="00EB6249" w:rsidRPr="00C26D7D">
        <w:rPr>
          <w:color w:val="000000"/>
          <w:szCs w:val="28"/>
        </w:rPr>
        <w:br/>
        <w:t>в собственность за плату объектов муниципального жилищного фонда»</w:t>
      </w:r>
    </w:p>
    <w:p w:rsidR="00EB6249" w:rsidRPr="00153C14" w:rsidRDefault="00EB6249" w:rsidP="00EB6249">
      <w:pPr>
        <w:tabs>
          <w:tab w:val="left" w:pos="7797"/>
        </w:tabs>
        <w:spacing w:line="240" w:lineRule="atLeast"/>
        <w:ind w:right="3825"/>
        <w:jc w:val="both"/>
        <w:rPr>
          <w:spacing w:val="32"/>
          <w:szCs w:val="28"/>
        </w:rPr>
      </w:pPr>
    </w:p>
    <w:p w:rsidR="00EB6249" w:rsidRPr="00C26D7D" w:rsidRDefault="00EB6249" w:rsidP="00EB6249">
      <w:pPr>
        <w:ind w:firstLine="709"/>
        <w:jc w:val="both"/>
        <w:rPr>
          <w:color w:val="000000"/>
          <w:szCs w:val="28"/>
        </w:rPr>
      </w:pPr>
      <w:r w:rsidRPr="00C26D7D">
        <w:rPr>
          <w:color w:val="000000"/>
          <w:szCs w:val="28"/>
        </w:rPr>
        <w:t xml:space="preserve">В соответствии с Жилищным кодексом Российской Федерации, </w:t>
      </w:r>
      <w:r w:rsidRPr="00C26D7D">
        <w:rPr>
          <w:color w:val="000000"/>
          <w:szCs w:val="28"/>
        </w:rPr>
        <w:br/>
        <w:t xml:space="preserve">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</w:t>
      </w:r>
      <w:bookmarkStart w:id="0" w:name="_GoBack"/>
      <w:bookmarkEnd w:id="0"/>
      <w:r w:rsidRPr="00C26D7D">
        <w:rPr>
          <w:color w:val="000000"/>
          <w:szCs w:val="28"/>
        </w:rPr>
        <w:t xml:space="preserve">и муниципальных услуг» </w:t>
      </w:r>
    </w:p>
    <w:p w:rsidR="00E00627" w:rsidRDefault="00E00627" w:rsidP="00825E30">
      <w:pPr>
        <w:ind w:firstLine="709"/>
        <w:jc w:val="center"/>
        <w:rPr>
          <w:spacing w:val="20"/>
        </w:rPr>
      </w:pPr>
      <w:r w:rsidRPr="00206B15">
        <w:rPr>
          <w:spacing w:val="20"/>
        </w:rPr>
        <w:t>П О С Т А Н О В Л Я Ю:</w:t>
      </w:r>
    </w:p>
    <w:p w:rsidR="00C810E3" w:rsidRPr="00206B15" w:rsidRDefault="00C810E3" w:rsidP="00825E30">
      <w:pPr>
        <w:ind w:firstLine="709"/>
        <w:jc w:val="center"/>
        <w:rPr>
          <w:spacing w:val="20"/>
        </w:rPr>
      </w:pPr>
    </w:p>
    <w:p w:rsidR="00517284" w:rsidRDefault="0050309F" w:rsidP="00EB6249">
      <w:pPr>
        <w:pStyle w:val="aff9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9A20FB">
        <w:rPr>
          <w:rFonts w:ascii="Times New Roman" w:hAnsi="Times New Roman"/>
          <w:kern w:val="2"/>
          <w:sz w:val="28"/>
          <w:szCs w:val="28"/>
        </w:rPr>
        <w:t xml:space="preserve">1. Внести в постановление </w:t>
      </w:r>
      <w:r w:rsidRPr="0050309F">
        <w:rPr>
          <w:rFonts w:ascii="Times New Roman" w:hAnsi="Times New Roman"/>
          <w:kern w:val="2"/>
          <w:sz w:val="28"/>
          <w:szCs w:val="28"/>
        </w:rPr>
        <w:t>Админ</w:t>
      </w:r>
      <w:r>
        <w:rPr>
          <w:rFonts w:ascii="Times New Roman" w:hAnsi="Times New Roman"/>
          <w:kern w:val="2"/>
          <w:sz w:val="28"/>
          <w:szCs w:val="28"/>
        </w:rPr>
        <w:t xml:space="preserve">истрации города Ростова-на-Дону </w:t>
      </w:r>
      <w:r>
        <w:rPr>
          <w:rFonts w:ascii="Times New Roman" w:hAnsi="Times New Roman"/>
          <w:kern w:val="2"/>
          <w:sz w:val="28"/>
          <w:szCs w:val="28"/>
        </w:rPr>
        <w:br/>
      </w:r>
      <w:r w:rsidR="00EB6249" w:rsidRPr="00EB6249">
        <w:rPr>
          <w:rFonts w:ascii="Times New Roman" w:hAnsi="Times New Roman"/>
          <w:kern w:val="2"/>
          <w:sz w:val="28"/>
          <w:szCs w:val="28"/>
        </w:rPr>
        <w:t xml:space="preserve">от 26.08.2022 № 892 «Об утверждении административного регламента </w:t>
      </w:r>
      <w:r w:rsidR="00962BFD">
        <w:rPr>
          <w:rFonts w:ascii="Times New Roman" w:hAnsi="Times New Roman"/>
          <w:kern w:val="2"/>
          <w:sz w:val="28"/>
          <w:szCs w:val="28"/>
        </w:rPr>
        <w:br/>
      </w:r>
      <w:r w:rsidR="00EB6249" w:rsidRPr="00EB6249">
        <w:rPr>
          <w:rFonts w:ascii="Times New Roman" w:hAnsi="Times New Roman"/>
          <w:kern w:val="2"/>
          <w:sz w:val="28"/>
          <w:szCs w:val="28"/>
        </w:rPr>
        <w:t>№ АР-225-01-Т муниципальной услуги «Предоставление в собственность за плату объектов муниципального жилищного фонда»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9A20FB">
        <w:rPr>
          <w:rFonts w:ascii="Times New Roman" w:hAnsi="Times New Roman"/>
          <w:kern w:val="2"/>
          <w:sz w:val="28"/>
          <w:szCs w:val="28"/>
        </w:rPr>
        <w:t>следующие изменения:</w:t>
      </w:r>
    </w:p>
    <w:p w:rsidR="0095056F" w:rsidRPr="0095056F" w:rsidRDefault="004020D3" w:rsidP="00F95ED1">
      <w:pPr>
        <w:pStyle w:val="aff9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1.1</w:t>
      </w:r>
      <w:r w:rsidR="00F95ED1">
        <w:rPr>
          <w:rFonts w:ascii="Times New Roman" w:hAnsi="Times New Roman"/>
          <w:kern w:val="2"/>
          <w:sz w:val="28"/>
          <w:szCs w:val="28"/>
        </w:rPr>
        <w:t>.</w:t>
      </w:r>
      <w:r w:rsidR="0095056F" w:rsidRPr="0095056F">
        <w:rPr>
          <w:rFonts w:ascii="Times New Roman" w:hAnsi="Times New Roman"/>
          <w:sz w:val="28"/>
          <w:szCs w:val="28"/>
        </w:rPr>
        <w:t xml:space="preserve"> В пункте 4 слова «Пикалова А.Н.» заменить словами «Марченко С.В.»</w:t>
      </w:r>
    </w:p>
    <w:p w:rsidR="004020D3" w:rsidRDefault="004020D3" w:rsidP="004020D3">
      <w:pPr>
        <w:pStyle w:val="aff9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95056F">
        <w:rPr>
          <w:rFonts w:ascii="Times New Roman" w:hAnsi="Times New Roman"/>
          <w:kern w:val="2"/>
          <w:sz w:val="28"/>
          <w:szCs w:val="28"/>
        </w:rPr>
        <w:t>1.</w:t>
      </w:r>
      <w:r w:rsidR="00F95ED1">
        <w:rPr>
          <w:rFonts w:ascii="Times New Roman" w:hAnsi="Times New Roman"/>
          <w:kern w:val="2"/>
          <w:sz w:val="28"/>
          <w:szCs w:val="28"/>
        </w:rPr>
        <w:t>2</w:t>
      </w:r>
      <w:r w:rsidRPr="0095056F">
        <w:rPr>
          <w:rFonts w:ascii="Times New Roman" w:hAnsi="Times New Roman"/>
          <w:kern w:val="2"/>
          <w:sz w:val="28"/>
          <w:szCs w:val="28"/>
        </w:rPr>
        <w:t>. В приложении:</w:t>
      </w:r>
    </w:p>
    <w:p w:rsidR="003035A6" w:rsidRPr="0095056F" w:rsidRDefault="003035A6" w:rsidP="004020D3">
      <w:pPr>
        <w:pStyle w:val="aff9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1.2.1. В разделе </w:t>
      </w:r>
      <w:r w:rsidR="00127386">
        <w:rPr>
          <w:rFonts w:ascii="Times New Roman" w:hAnsi="Times New Roman"/>
          <w:kern w:val="2"/>
          <w:sz w:val="28"/>
          <w:szCs w:val="28"/>
        </w:rPr>
        <w:t>2</w:t>
      </w:r>
      <w:r>
        <w:rPr>
          <w:rFonts w:ascii="Times New Roman" w:hAnsi="Times New Roman"/>
          <w:kern w:val="2"/>
          <w:sz w:val="28"/>
          <w:szCs w:val="28"/>
        </w:rPr>
        <w:t>:</w:t>
      </w:r>
    </w:p>
    <w:p w:rsidR="00D103E4" w:rsidRPr="009A20FB" w:rsidRDefault="004020D3" w:rsidP="00F95ED1">
      <w:pPr>
        <w:pStyle w:val="aff9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</w:t>
      </w:r>
      <w:r w:rsidR="00F95ED1">
        <w:rPr>
          <w:rFonts w:ascii="Times New Roman" w:hAnsi="Times New Roman"/>
          <w:kern w:val="2"/>
          <w:sz w:val="28"/>
          <w:szCs w:val="28"/>
        </w:rPr>
        <w:t>2</w:t>
      </w:r>
      <w:r>
        <w:rPr>
          <w:rFonts w:ascii="Times New Roman" w:hAnsi="Times New Roman"/>
          <w:kern w:val="2"/>
          <w:sz w:val="28"/>
          <w:szCs w:val="28"/>
        </w:rPr>
        <w:t>.1.</w:t>
      </w:r>
      <w:r w:rsidR="003035A6">
        <w:rPr>
          <w:rFonts w:ascii="Times New Roman" w:hAnsi="Times New Roman"/>
          <w:kern w:val="2"/>
          <w:sz w:val="28"/>
          <w:szCs w:val="28"/>
        </w:rPr>
        <w:t>1.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="00127386">
        <w:rPr>
          <w:rFonts w:ascii="Times New Roman" w:hAnsi="Times New Roman"/>
          <w:kern w:val="2"/>
          <w:sz w:val="28"/>
          <w:szCs w:val="28"/>
        </w:rPr>
        <w:t>В абзаце втором пункта 2.4 слова «135 дней» заменить словами «165 рабочих дней».</w:t>
      </w:r>
    </w:p>
    <w:p w:rsidR="003C01E7" w:rsidRDefault="004020D3" w:rsidP="004020D3">
      <w:pPr>
        <w:pStyle w:val="aff9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</w:t>
      </w:r>
      <w:r w:rsidR="003035A6">
        <w:rPr>
          <w:rFonts w:ascii="Times New Roman" w:hAnsi="Times New Roman"/>
          <w:kern w:val="2"/>
          <w:sz w:val="28"/>
          <w:szCs w:val="28"/>
        </w:rPr>
        <w:t>2</w:t>
      </w:r>
      <w:r>
        <w:rPr>
          <w:rFonts w:ascii="Times New Roman" w:hAnsi="Times New Roman"/>
          <w:kern w:val="2"/>
          <w:sz w:val="28"/>
          <w:szCs w:val="28"/>
        </w:rPr>
        <w:t>.</w:t>
      </w:r>
      <w:r w:rsidR="00127386">
        <w:rPr>
          <w:rFonts w:ascii="Times New Roman" w:hAnsi="Times New Roman"/>
          <w:kern w:val="2"/>
          <w:sz w:val="28"/>
          <w:szCs w:val="28"/>
        </w:rPr>
        <w:t>2</w:t>
      </w:r>
      <w:r w:rsidR="003035A6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="00127386">
        <w:rPr>
          <w:rFonts w:ascii="Times New Roman" w:hAnsi="Times New Roman"/>
          <w:kern w:val="2"/>
          <w:sz w:val="28"/>
          <w:szCs w:val="28"/>
        </w:rPr>
        <w:t>В разделе 3</w:t>
      </w:r>
      <w:r w:rsidR="003C01E7">
        <w:rPr>
          <w:rFonts w:ascii="Times New Roman" w:hAnsi="Times New Roman"/>
          <w:kern w:val="2"/>
          <w:sz w:val="28"/>
          <w:szCs w:val="28"/>
        </w:rPr>
        <w:t>:</w:t>
      </w:r>
    </w:p>
    <w:p w:rsidR="00D004DA" w:rsidRDefault="00D004DA" w:rsidP="00D004DA">
      <w:pPr>
        <w:pStyle w:val="aff9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1.2.2.1. В абзаце шестом пункта </w:t>
      </w:r>
      <w:r w:rsidRPr="00D004DA">
        <w:rPr>
          <w:rFonts w:ascii="Times New Roman" w:hAnsi="Times New Roman"/>
          <w:kern w:val="2"/>
          <w:sz w:val="28"/>
          <w:szCs w:val="28"/>
        </w:rPr>
        <w:t>3.2.1.4</w:t>
      </w:r>
      <w:r>
        <w:rPr>
          <w:rFonts w:ascii="Times New Roman" w:hAnsi="Times New Roman"/>
          <w:kern w:val="2"/>
          <w:sz w:val="28"/>
          <w:szCs w:val="28"/>
        </w:rPr>
        <w:t xml:space="preserve"> слова </w:t>
      </w:r>
      <w:r w:rsidRPr="00D004DA">
        <w:rPr>
          <w:rFonts w:ascii="Times New Roman" w:hAnsi="Times New Roman"/>
          <w:kern w:val="2"/>
          <w:sz w:val="28"/>
          <w:szCs w:val="28"/>
        </w:rPr>
        <w:t>«</w:t>
      </w:r>
      <w:r w:rsidRPr="00D004DA">
        <w:rPr>
          <w:rFonts w:ascii="Times New Roman" w:hAnsi="Times New Roman"/>
          <w:color w:val="000000"/>
          <w:sz w:val="28"/>
          <w:szCs w:val="28"/>
        </w:rPr>
        <w:t>трех дней</w:t>
      </w:r>
      <w:r w:rsidRPr="00D004DA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 заменить словами «трех рабочих дней».</w:t>
      </w:r>
    </w:p>
    <w:p w:rsidR="00D004DA" w:rsidRPr="00D004DA" w:rsidRDefault="00D004DA" w:rsidP="00D004DA">
      <w:pPr>
        <w:pStyle w:val="aff9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1.2.2.</w:t>
      </w:r>
      <w:r>
        <w:rPr>
          <w:rFonts w:ascii="Times New Roman" w:hAnsi="Times New Roman"/>
          <w:kern w:val="2"/>
          <w:sz w:val="28"/>
          <w:szCs w:val="28"/>
        </w:rPr>
        <w:t>2</w:t>
      </w:r>
      <w:r>
        <w:rPr>
          <w:rFonts w:ascii="Times New Roman" w:hAnsi="Times New Roman"/>
          <w:kern w:val="2"/>
          <w:sz w:val="28"/>
          <w:szCs w:val="28"/>
        </w:rPr>
        <w:t xml:space="preserve">. В абзаце шестом пункта </w:t>
      </w:r>
      <w:r w:rsidRPr="00D004DA">
        <w:rPr>
          <w:rFonts w:ascii="Times New Roman" w:hAnsi="Times New Roman"/>
          <w:kern w:val="2"/>
          <w:sz w:val="28"/>
          <w:szCs w:val="28"/>
        </w:rPr>
        <w:t>3.2.1.</w:t>
      </w:r>
      <w:r>
        <w:rPr>
          <w:rFonts w:ascii="Times New Roman" w:hAnsi="Times New Roman"/>
          <w:kern w:val="2"/>
          <w:sz w:val="28"/>
          <w:szCs w:val="28"/>
        </w:rPr>
        <w:t>5</w:t>
      </w:r>
      <w:r>
        <w:rPr>
          <w:rFonts w:ascii="Times New Roman" w:hAnsi="Times New Roman"/>
          <w:kern w:val="2"/>
          <w:sz w:val="28"/>
          <w:szCs w:val="28"/>
        </w:rPr>
        <w:t xml:space="preserve"> слова </w:t>
      </w:r>
      <w:r w:rsidRPr="00D004DA">
        <w:rPr>
          <w:rFonts w:ascii="Times New Roman" w:hAnsi="Times New Roman"/>
          <w:kern w:val="2"/>
          <w:sz w:val="28"/>
          <w:szCs w:val="28"/>
        </w:rPr>
        <w:t>«</w:t>
      </w:r>
      <w:r w:rsidRPr="00D004DA">
        <w:rPr>
          <w:rFonts w:ascii="Times New Roman" w:hAnsi="Times New Roman"/>
          <w:color w:val="000000"/>
          <w:sz w:val="28"/>
          <w:szCs w:val="28"/>
        </w:rPr>
        <w:t>трех дней»</w:t>
      </w:r>
      <w:r>
        <w:rPr>
          <w:rFonts w:ascii="Times New Roman" w:hAnsi="Times New Roman"/>
          <w:color w:val="000000"/>
          <w:sz w:val="28"/>
          <w:szCs w:val="28"/>
        </w:rPr>
        <w:t xml:space="preserve"> заменить словами «трех рабочих дней»</w:t>
      </w:r>
      <w:r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D004DA" w:rsidRPr="00D004DA" w:rsidRDefault="00D004DA" w:rsidP="00D004DA">
      <w:pPr>
        <w:pStyle w:val="aff9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1.2.2.</w:t>
      </w:r>
      <w:r>
        <w:rPr>
          <w:rFonts w:ascii="Times New Roman" w:hAnsi="Times New Roman"/>
          <w:kern w:val="2"/>
          <w:sz w:val="28"/>
          <w:szCs w:val="28"/>
        </w:rPr>
        <w:t>3</w:t>
      </w:r>
      <w:r>
        <w:rPr>
          <w:rFonts w:ascii="Times New Roman" w:hAnsi="Times New Roman"/>
          <w:kern w:val="2"/>
          <w:sz w:val="28"/>
          <w:szCs w:val="28"/>
        </w:rPr>
        <w:t xml:space="preserve">. В абзаце </w:t>
      </w:r>
      <w:r>
        <w:rPr>
          <w:rFonts w:ascii="Times New Roman" w:hAnsi="Times New Roman"/>
          <w:kern w:val="2"/>
          <w:sz w:val="28"/>
          <w:szCs w:val="28"/>
        </w:rPr>
        <w:t>одиннадцатом</w:t>
      </w:r>
      <w:r>
        <w:rPr>
          <w:rFonts w:ascii="Times New Roman" w:hAnsi="Times New Roman"/>
          <w:kern w:val="2"/>
          <w:sz w:val="28"/>
          <w:szCs w:val="28"/>
        </w:rPr>
        <w:t xml:space="preserve"> пункта </w:t>
      </w:r>
      <w:r w:rsidRPr="00D004DA">
        <w:rPr>
          <w:rFonts w:ascii="Times New Roman" w:hAnsi="Times New Roman"/>
          <w:kern w:val="2"/>
          <w:sz w:val="28"/>
          <w:szCs w:val="28"/>
        </w:rPr>
        <w:t>3.2.1.</w:t>
      </w:r>
      <w:r>
        <w:rPr>
          <w:rFonts w:ascii="Times New Roman" w:hAnsi="Times New Roman"/>
          <w:kern w:val="2"/>
          <w:sz w:val="28"/>
          <w:szCs w:val="28"/>
        </w:rPr>
        <w:t>6</w:t>
      </w:r>
      <w:r>
        <w:rPr>
          <w:rFonts w:ascii="Times New Roman" w:hAnsi="Times New Roman"/>
          <w:kern w:val="2"/>
          <w:sz w:val="28"/>
          <w:szCs w:val="28"/>
        </w:rPr>
        <w:t xml:space="preserve"> слова </w:t>
      </w:r>
      <w:r w:rsidRPr="00D004DA">
        <w:rPr>
          <w:rFonts w:ascii="Times New Roman" w:hAnsi="Times New Roman"/>
          <w:kern w:val="2"/>
          <w:sz w:val="28"/>
          <w:szCs w:val="28"/>
        </w:rPr>
        <w:t>«</w:t>
      </w:r>
      <w:r w:rsidRPr="00D004DA">
        <w:rPr>
          <w:rFonts w:ascii="Times New Roman" w:hAnsi="Times New Roman"/>
          <w:color w:val="000000"/>
          <w:sz w:val="28"/>
          <w:szCs w:val="28"/>
        </w:rPr>
        <w:t>трех дней»</w:t>
      </w:r>
      <w:r>
        <w:rPr>
          <w:rFonts w:ascii="Times New Roman" w:hAnsi="Times New Roman"/>
          <w:color w:val="000000"/>
          <w:sz w:val="28"/>
          <w:szCs w:val="28"/>
        </w:rPr>
        <w:t xml:space="preserve"> заменить словами «трех рабочих дней». </w:t>
      </w:r>
    </w:p>
    <w:p w:rsidR="00D004DA" w:rsidRPr="00D004DA" w:rsidRDefault="00D004DA" w:rsidP="00D004DA">
      <w:pPr>
        <w:pStyle w:val="aff9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1.2.2.</w:t>
      </w:r>
      <w:r>
        <w:rPr>
          <w:rFonts w:ascii="Times New Roman" w:hAnsi="Times New Roman"/>
          <w:kern w:val="2"/>
          <w:sz w:val="28"/>
          <w:szCs w:val="28"/>
        </w:rPr>
        <w:t>4</w:t>
      </w:r>
      <w:r>
        <w:rPr>
          <w:rFonts w:ascii="Times New Roman" w:hAnsi="Times New Roman"/>
          <w:kern w:val="2"/>
          <w:sz w:val="28"/>
          <w:szCs w:val="28"/>
        </w:rPr>
        <w:t xml:space="preserve">. В абзаце </w:t>
      </w:r>
      <w:r>
        <w:rPr>
          <w:rFonts w:ascii="Times New Roman" w:hAnsi="Times New Roman"/>
          <w:kern w:val="2"/>
          <w:sz w:val="28"/>
          <w:szCs w:val="28"/>
        </w:rPr>
        <w:t xml:space="preserve">пятнадцатом </w:t>
      </w:r>
      <w:r>
        <w:rPr>
          <w:rFonts w:ascii="Times New Roman" w:hAnsi="Times New Roman"/>
          <w:kern w:val="2"/>
          <w:sz w:val="28"/>
          <w:szCs w:val="28"/>
        </w:rPr>
        <w:t>пункта 3.2.</w:t>
      </w:r>
      <w:r>
        <w:rPr>
          <w:rFonts w:ascii="Times New Roman" w:hAnsi="Times New Roman"/>
          <w:kern w:val="2"/>
          <w:sz w:val="28"/>
          <w:szCs w:val="28"/>
        </w:rPr>
        <w:t>3</w:t>
      </w:r>
      <w:r>
        <w:rPr>
          <w:rFonts w:ascii="Times New Roman" w:hAnsi="Times New Roman"/>
          <w:kern w:val="2"/>
          <w:sz w:val="28"/>
          <w:szCs w:val="28"/>
        </w:rPr>
        <w:t xml:space="preserve"> слова «3 дней» заменить словами </w:t>
      </w:r>
      <w:r>
        <w:rPr>
          <w:rFonts w:ascii="Times New Roman" w:hAnsi="Times New Roman"/>
          <w:color w:val="000000"/>
          <w:sz w:val="28"/>
          <w:szCs w:val="28"/>
        </w:rPr>
        <w:t xml:space="preserve">«трех рабочих дней». </w:t>
      </w:r>
    </w:p>
    <w:p w:rsidR="00D004DA" w:rsidRPr="00D004DA" w:rsidRDefault="00D004DA" w:rsidP="00D004DA">
      <w:pPr>
        <w:pStyle w:val="aff9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D004DA" w:rsidRDefault="00127386" w:rsidP="00127386">
      <w:pPr>
        <w:pStyle w:val="aff9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1.2.2.</w:t>
      </w:r>
      <w:r w:rsidR="00D004DA">
        <w:rPr>
          <w:rFonts w:ascii="Times New Roman" w:hAnsi="Times New Roman"/>
          <w:kern w:val="2"/>
          <w:sz w:val="28"/>
          <w:szCs w:val="28"/>
        </w:rPr>
        <w:t>5</w:t>
      </w:r>
      <w:r>
        <w:rPr>
          <w:rFonts w:ascii="Times New Roman" w:hAnsi="Times New Roman"/>
          <w:kern w:val="2"/>
          <w:sz w:val="28"/>
          <w:szCs w:val="28"/>
        </w:rPr>
        <w:t>. В пункт</w:t>
      </w:r>
      <w:r w:rsidR="00D004DA">
        <w:rPr>
          <w:rFonts w:ascii="Times New Roman" w:hAnsi="Times New Roman"/>
          <w:kern w:val="2"/>
          <w:sz w:val="28"/>
          <w:szCs w:val="28"/>
        </w:rPr>
        <w:t>е</w:t>
      </w:r>
      <w:r>
        <w:rPr>
          <w:rFonts w:ascii="Times New Roman" w:hAnsi="Times New Roman"/>
          <w:kern w:val="2"/>
          <w:sz w:val="28"/>
          <w:szCs w:val="28"/>
        </w:rPr>
        <w:t xml:space="preserve"> 3.2.5</w:t>
      </w:r>
      <w:r w:rsidR="00D004DA">
        <w:rPr>
          <w:rFonts w:ascii="Times New Roman" w:hAnsi="Times New Roman"/>
          <w:kern w:val="2"/>
          <w:sz w:val="28"/>
          <w:szCs w:val="28"/>
        </w:rPr>
        <w:t>:</w:t>
      </w:r>
    </w:p>
    <w:p w:rsidR="00127386" w:rsidRDefault="00D004DA" w:rsidP="00127386">
      <w:pPr>
        <w:pStyle w:val="aff9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1.2.2.5.1.В абзаце четвертом</w:t>
      </w:r>
      <w:r w:rsidR="00127386">
        <w:rPr>
          <w:rFonts w:ascii="Times New Roman" w:hAnsi="Times New Roman"/>
          <w:kern w:val="2"/>
          <w:sz w:val="28"/>
          <w:szCs w:val="28"/>
        </w:rPr>
        <w:t xml:space="preserve"> слова «30 дней» заменить словами «</w:t>
      </w:r>
      <w:r w:rsidR="00127386" w:rsidRPr="00F95ED1">
        <w:rPr>
          <w:rFonts w:ascii="Times New Roman" w:hAnsi="Times New Roman"/>
          <w:kern w:val="2"/>
          <w:sz w:val="28"/>
          <w:szCs w:val="28"/>
        </w:rPr>
        <w:t>шестьдесят календарных дней</w:t>
      </w:r>
      <w:r w:rsidR="00127386">
        <w:rPr>
          <w:rFonts w:ascii="Times New Roman" w:hAnsi="Times New Roman"/>
          <w:kern w:val="2"/>
          <w:sz w:val="28"/>
          <w:szCs w:val="28"/>
        </w:rPr>
        <w:t>».</w:t>
      </w:r>
    </w:p>
    <w:p w:rsidR="00401EBA" w:rsidRPr="009A20FB" w:rsidRDefault="00401EBA" w:rsidP="00127386">
      <w:pPr>
        <w:pStyle w:val="aff9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1.2.2.5.2. В абзаце восьмом </w:t>
      </w:r>
      <w:r>
        <w:rPr>
          <w:rFonts w:ascii="Times New Roman" w:hAnsi="Times New Roman"/>
          <w:kern w:val="2"/>
          <w:sz w:val="28"/>
          <w:szCs w:val="28"/>
        </w:rPr>
        <w:t>слова «30 дней» заменить слова</w:t>
      </w:r>
      <w:r>
        <w:rPr>
          <w:rFonts w:ascii="Times New Roman" w:hAnsi="Times New Roman"/>
          <w:kern w:val="2"/>
          <w:sz w:val="28"/>
          <w:szCs w:val="28"/>
        </w:rPr>
        <w:t>ми</w:t>
      </w:r>
      <w:r>
        <w:rPr>
          <w:rFonts w:ascii="Times New Roman" w:hAnsi="Times New Roman"/>
          <w:kern w:val="2"/>
          <w:sz w:val="28"/>
          <w:szCs w:val="28"/>
        </w:rPr>
        <w:t xml:space="preserve"> «30 </w:t>
      </w:r>
      <w:r>
        <w:rPr>
          <w:rFonts w:ascii="Times New Roman" w:hAnsi="Times New Roman"/>
          <w:kern w:val="2"/>
          <w:sz w:val="28"/>
          <w:szCs w:val="28"/>
        </w:rPr>
        <w:t>рабочих дней».</w:t>
      </w:r>
    </w:p>
    <w:p w:rsidR="006E178E" w:rsidRPr="00206B15" w:rsidRDefault="00962BFD" w:rsidP="00962BFD">
      <w:pPr>
        <w:ind w:firstLine="709"/>
        <w:jc w:val="both"/>
      </w:pPr>
      <w:r>
        <w:t>2</w:t>
      </w:r>
      <w:r w:rsidR="00086C9B">
        <w:t>.  </w:t>
      </w:r>
      <w:r w:rsidR="00E00627">
        <w:t>П</w:t>
      </w:r>
      <w:r w:rsidR="00E00627" w:rsidRPr="00206B15">
        <w:t xml:space="preserve">остановление вступает в силу со дня его официального опубликования </w:t>
      </w:r>
      <w:r>
        <w:br/>
      </w:r>
      <w:r w:rsidR="00E00627" w:rsidRPr="00206B15">
        <w:t>в городской газете «Ростов официальный».</w:t>
      </w:r>
    </w:p>
    <w:p w:rsidR="00E00627" w:rsidRPr="008D0F96" w:rsidRDefault="00962BFD" w:rsidP="00825E30">
      <w:pPr>
        <w:ind w:firstLine="709"/>
        <w:jc w:val="both"/>
      </w:pPr>
      <w:r>
        <w:t>3</w:t>
      </w:r>
      <w:r w:rsidR="00E00627" w:rsidRPr="008D0F96">
        <w:t>.</w:t>
      </w:r>
      <w:r w:rsidR="00086C9B">
        <w:t>  </w:t>
      </w:r>
      <w:r w:rsidR="00E00627" w:rsidRPr="008D0F96">
        <w:t xml:space="preserve">Контроль за выполнением постановления возложить </w:t>
      </w:r>
      <w:r w:rsidR="00BA290E">
        <w:t xml:space="preserve">на </w:t>
      </w:r>
      <w:r w:rsidRPr="00C26D7D">
        <w:rPr>
          <w:color w:val="000000"/>
        </w:rPr>
        <w:t>возложить на глав администраций районов города Ростова-на-Дону</w:t>
      </w:r>
      <w:r>
        <w:t xml:space="preserve">, а также </w:t>
      </w:r>
      <w:r w:rsidR="00BA290E">
        <w:t xml:space="preserve">заместителя главы Администрации города Ростова-на-Дону </w:t>
      </w:r>
      <w:r w:rsidR="00C33C17">
        <w:t>по жилищно-коммунальному хозяйству</w:t>
      </w:r>
      <w:r w:rsidR="00E76F5E">
        <w:t xml:space="preserve"> </w:t>
      </w:r>
      <w:r w:rsidR="000B1DB0">
        <w:t>Марченко С.В</w:t>
      </w:r>
      <w:r w:rsidR="00747746">
        <w:t>.</w:t>
      </w:r>
    </w:p>
    <w:p w:rsidR="00222ACC" w:rsidRDefault="00222ACC" w:rsidP="003D5F40">
      <w:pPr>
        <w:pStyle w:val="ConsPlusNormal"/>
        <w:widowControl/>
        <w:tabs>
          <w:tab w:val="left" w:pos="1260"/>
        </w:tabs>
        <w:suppressAutoHyphens w:val="0"/>
        <w:autoSpaceDN w:val="0"/>
        <w:adjustRightInd w:val="0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F0711" w:rsidRDefault="001F0711" w:rsidP="003D5F40">
      <w:pPr>
        <w:pStyle w:val="ConsPlusNormal"/>
        <w:widowControl/>
        <w:tabs>
          <w:tab w:val="left" w:pos="1260"/>
        </w:tabs>
        <w:suppressAutoHyphens w:val="0"/>
        <w:autoSpaceDN w:val="0"/>
        <w:adjustRightInd w:val="0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B1DB0" w:rsidRDefault="000B1DB0" w:rsidP="003D5F40">
      <w:pPr>
        <w:pStyle w:val="ConsPlusNormal"/>
        <w:widowControl/>
        <w:tabs>
          <w:tab w:val="left" w:pos="1260"/>
        </w:tabs>
        <w:suppressAutoHyphens w:val="0"/>
        <w:autoSpaceDN w:val="0"/>
        <w:adjustRightInd w:val="0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765"/>
      </w:tblGrid>
      <w:tr w:rsidR="005E4BDF" w:rsidRPr="005E4BDF" w:rsidTr="00861247">
        <w:tc>
          <w:tcPr>
            <w:tcW w:w="3756" w:type="dxa"/>
          </w:tcPr>
          <w:p w:rsidR="005E4BDF" w:rsidRPr="005E4BDF" w:rsidRDefault="005E4BDF" w:rsidP="005E4BDF">
            <w:pPr>
              <w:tabs>
                <w:tab w:val="left" w:pos="7088"/>
              </w:tabs>
            </w:pPr>
            <w:r w:rsidRPr="005E4BDF">
              <w:t xml:space="preserve">Глава Администрации </w:t>
            </w:r>
          </w:p>
          <w:p w:rsidR="005E4BDF" w:rsidRPr="005E4BDF" w:rsidRDefault="005E4BDF" w:rsidP="005E4BDF">
            <w:pPr>
              <w:tabs>
                <w:tab w:val="left" w:pos="7088"/>
              </w:tabs>
            </w:pPr>
            <w:r w:rsidRPr="005E4BDF">
              <w:t xml:space="preserve">города Ростова-на-Дону </w:t>
            </w:r>
          </w:p>
        </w:tc>
        <w:tc>
          <w:tcPr>
            <w:tcW w:w="3685" w:type="dxa"/>
          </w:tcPr>
          <w:p w:rsidR="005E4BDF" w:rsidRPr="005E4BDF" w:rsidRDefault="005E4BDF" w:rsidP="005E4BDF">
            <w:pPr>
              <w:tabs>
                <w:tab w:val="left" w:pos="7088"/>
              </w:tabs>
              <w:jc w:val="center"/>
            </w:pPr>
          </w:p>
        </w:tc>
        <w:tc>
          <w:tcPr>
            <w:tcW w:w="2765" w:type="dxa"/>
          </w:tcPr>
          <w:p w:rsidR="005E4BDF" w:rsidRPr="005E4BDF" w:rsidRDefault="005E4BDF" w:rsidP="005E4BDF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5E4BDF" w:rsidRDefault="00861247" w:rsidP="00861247">
            <w:pPr>
              <w:keepNext/>
              <w:tabs>
                <w:tab w:val="left" w:pos="7088"/>
              </w:tabs>
              <w:ind w:right="497"/>
              <w:outlineLvl w:val="0"/>
            </w:pPr>
            <w:r>
              <w:t xml:space="preserve"> </w:t>
            </w:r>
            <w:r w:rsidR="005E4BDF" w:rsidRPr="005E4BDF">
              <w:t>А.В. Логвиненко</w:t>
            </w:r>
          </w:p>
          <w:p w:rsidR="00DC0119" w:rsidRPr="005E4BDF" w:rsidRDefault="00DC0119" w:rsidP="005E4BDF">
            <w:pPr>
              <w:keepNext/>
              <w:tabs>
                <w:tab w:val="left" w:pos="7088"/>
              </w:tabs>
              <w:outlineLvl w:val="0"/>
            </w:pPr>
          </w:p>
        </w:tc>
      </w:tr>
    </w:tbl>
    <w:p w:rsidR="00FD4619" w:rsidRDefault="00FD4619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962BFD" w:rsidRDefault="00962BFD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1C72A4" w:rsidRDefault="00153C14" w:rsidP="00153C1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20"/>
          <w:lang w:eastAsia="ar-SA"/>
        </w:rPr>
      </w:pPr>
      <w:r w:rsidRPr="00153C14">
        <w:rPr>
          <w:rFonts w:eastAsia="Arial"/>
          <w:sz w:val="20"/>
          <w:lang w:eastAsia="ar-SA"/>
        </w:rPr>
        <w:t xml:space="preserve">Постановление вносит Департамент </w:t>
      </w:r>
    </w:p>
    <w:p w:rsidR="00F02060" w:rsidRPr="001E0FA1" w:rsidRDefault="00153C14" w:rsidP="00861247">
      <w:pPr>
        <w:tabs>
          <w:tab w:val="left" w:pos="360"/>
          <w:tab w:val="left" w:pos="1080"/>
          <w:tab w:val="left" w:pos="4536"/>
          <w:tab w:val="left" w:pos="5940"/>
        </w:tabs>
        <w:rPr>
          <w:szCs w:val="28"/>
        </w:rPr>
      </w:pPr>
      <w:r w:rsidRPr="00153C14">
        <w:rPr>
          <w:rFonts w:eastAsia="Arial"/>
          <w:sz w:val="20"/>
          <w:lang w:eastAsia="ar-SA"/>
        </w:rPr>
        <w:t>жилищно-коммунального хозяйства</w:t>
      </w:r>
      <w:r w:rsidR="00093F34">
        <w:rPr>
          <w:rFonts w:eastAsia="Arial"/>
          <w:sz w:val="20"/>
          <w:lang w:eastAsia="ar-SA"/>
        </w:rPr>
        <w:t xml:space="preserve"> и энергетики</w:t>
      </w:r>
      <w:r w:rsidRPr="00153C14">
        <w:rPr>
          <w:rFonts w:eastAsia="Arial"/>
          <w:sz w:val="20"/>
          <w:lang w:eastAsia="ar-SA"/>
        </w:rPr>
        <w:t xml:space="preserve"> </w:t>
      </w:r>
      <w:r>
        <w:rPr>
          <w:rFonts w:eastAsia="Arial"/>
          <w:sz w:val="20"/>
          <w:lang w:eastAsia="ar-SA"/>
        </w:rPr>
        <w:br/>
      </w:r>
      <w:r w:rsidRPr="00153C14">
        <w:rPr>
          <w:rFonts w:eastAsia="Arial"/>
          <w:sz w:val="20"/>
          <w:lang w:eastAsia="ar-SA"/>
        </w:rPr>
        <w:t>города Ростова-на-До</w:t>
      </w:r>
      <w:r w:rsidR="001F0711">
        <w:rPr>
          <w:rFonts w:eastAsia="Arial"/>
          <w:sz w:val="20"/>
          <w:lang w:eastAsia="ar-SA"/>
        </w:rPr>
        <w:t>ну</w:t>
      </w:r>
    </w:p>
    <w:sectPr w:rsidR="00F02060" w:rsidRPr="001E0FA1" w:rsidSect="00E64D60">
      <w:headerReference w:type="even" r:id="rId8"/>
      <w:headerReference w:type="default" r:id="rId9"/>
      <w:footerReference w:type="default" r:id="rId10"/>
      <w:footerReference w:type="first" r:id="rId11"/>
      <w:pgSz w:w="11905" w:h="16837"/>
      <w:pgMar w:top="1134" w:right="567" w:bottom="1134" w:left="1701" w:header="159" w:footer="32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0CE4" w:rsidRDefault="00E10CE4">
      <w:r>
        <w:separator/>
      </w:r>
    </w:p>
  </w:endnote>
  <w:endnote w:type="continuationSeparator" w:id="0">
    <w:p w:rsidR="00E10CE4" w:rsidRDefault="00E10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ED1" w:rsidRPr="00077885" w:rsidRDefault="00F95ED1">
    <w:pPr>
      <w:pStyle w:val="a6"/>
      <w:jc w:val="right"/>
      <w:rPr>
        <w:rFonts w:ascii="Times New Roman" w:hAnsi="Times New Roman"/>
      </w:rPr>
    </w:pPr>
    <w:r w:rsidRPr="00077885">
      <w:rPr>
        <w:rFonts w:ascii="Times New Roman" w:hAnsi="Times New Roman"/>
      </w:rPr>
      <w:fldChar w:fldCharType="begin"/>
    </w:r>
    <w:r w:rsidRPr="00077885">
      <w:rPr>
        <w:rFonts w:ascii="Times New Roman" w:hAnsi="Times New Roman"/>
      </w:rPr>
      <w:instrText xml:space="preserve"> PAGE   \* MERGEFORMAT </w:instrText>
    </w:r>
    <w:r w:rsidRPr="00077885">
      <w:rPr>
        <w:rFonts w:ascii="Times New Roman" w:hAnsi="Times New Roman"/>
      </w:rPr>
      <w:fldChar w:fldCharType="separate"/>
    </w:r>
    <w:r w:rsidR="00C048AD">
      <w:rPr>
        <w:rFonts w:ascii="Times New Roman" w:hAnsi="Times New Roman"/>
        <w:noProof/>
      </w:rPr>
      <w:t>2</w:t>
    </w:r>
    <w:r w:rsidRPr="00077885">
      <w:rPr>
        <w:rFonts w:ascii="Times New Roman" w:hAnsi="Times New Roman"/>
      </w:rPr>
      <w:fldChar w:fldCharType="end"/>
    </w:r>
  </w:p>
  <w:p w:rsidR="00F95ED1" w:rsidRDefault="00F95ED1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ED1" w:rsidRPr="00CB67FA" w:rsidRDefault="00F95ED1">
    <w:pPr>
      <w:pStyle w:val="a6"/>
      <w:jc w:val="right"/>
      <w:rPr>
        <w:rFonts w:ascii="Times New Roman" w:hAnsi="Times New Roman"/>
      </w:rPr>
    </w:pPr>
    <w:r w:rsidRPr="00CB67FA">
      <w:rPr>
        <w:rFonts w:ascii="Times New Roman" w:hAnsi="Times New Roman"/>
      </w:rPr>
      <w:fldChar w:fldCharType="begin"/>
    </w:r>
    <w:r w:rsidRPr="00CB67FA">
      <w:rPr>
        <w:rFonts w:ascii="Times New Roman" w:hAnsi="Times New Roman"/>
      </w:rPr>
      <w:instrText>PAGE   \* MERGEFORMAT</w:instrText>
    </w:r>
    <w:r w:rsidRPr="00CB67FA">
      <w:rPr>
        <w:rFonts w:ascii="Times New Roman" w:hAnsi="Times New Roman"/>
      </w:rPr>
      <w:fldChar w:fldCharType="separate"/>
    </w:r>
    <w:r w:rsidR="00C048AD" w:rsidRPr="00C048AD">
      <w:rPr>
        <w:rFonts w:ascii="Times New Roman" w:hAnsi="Times New Roman"/>
        <w:noProof/>
        <w:lang w:val="ru-RU"/>
      </w:rPr>
      <w:t>1</w:t>
    </w:r>
    <w:r w:rsidRPr="00CB67FA">
      <w:rPr>
        <w:rFonts w:ascii="Times New Roman" w:hAnsi="Times New Roman"/>
      </w:rPr>
      <w:fldChar w:fldCharType="end"/>
    </w:r>
  </w:p>
  <w:p w:rsidR="00F95ED1" w:rsidRDefault="00F95ED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0CE4" w:rsidRDefault="00E10CE4">
      <w:r>
        <w:separator/>
      </w:r>
    </w:p>
  </w:footnote>
  <w:footnote w:type="continuationSeparator" w:id="0">
    <w:p w:rsidR="00E10CE4" w:rsidRDefault="00E10C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ED1" w:rsidRDefault="00F95ED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5ED1" w:rsidRDefault="00F95ED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ED1" w:rsidRDefault="00F95ED1" w:rsidP="00CB67FA">
    <w:pPr>
      <w:pStyle w:val="a3"/>
      <w:tabs>
        <w:tab w:val="clear" w:pos="4153"/>
        <w:tab w:val="clear" w:pos="8306"/>
        <w:tab w:val="left" w:pos="7034"/>
      </w:tabs>
      <w:ind w:right="360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35E62C3"/>
    <w:multiLevelType w:val="hybridMultilevel"/>
    <w:tmpl w:val="4B429948"/>
    <w:lvl w:ilvl="0" w:tplc="4050B952">
      <w:start w:val="1"/>
      <w:numFmt w:val="bullet"/>
      <w:lvlText w:val=""/>
      <w:lvlJc w:val="left"/>
      <w:pPr>
        <w:tabs>
          <w:tab w:val="num" w:pos="1741"/>
        </w:tabs>
        <w:ind w:left="72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3459C9"/>
    <w:multiLevelType w:val="multilevel"/>
    <w:tmpl w:val="39247F8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55" w:hanging="1515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2235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5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5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4" w15:restartNumberingAfterBreak="0">
    <w:nsid w:val="0878252D"/>
    <w:multiLevelType w:val="multilevel"/>
    <w:tmpl w:val="C8F4B94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10D331D7"/>
    <w:multiLevelType w:val="hybridMultilevel"/>
    <w:tmpl w:val="2FA2B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F53AEC"/>
    <w:multiLevelType w:val="hybridMultilevel"/>
    <w:tmpl w:val="4A3C5A8A"/>
    <w:lvl w:ilvl="0" w:tplc="4050B952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67917"/>
    <w:multiLevelType w:val="hybridMultilevel"/>
    <w:tmpl w:val="7A823A38"/>
    <w:lvl w:ilvl="0" w:tplc="4050B952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292E91"/>
    <w:multiLevelType w:val="multilevel"/>
    <w:tmpl w:val="753E4B6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9" w15:restartNumberingAfterBreak="0">
    <w:nsid w:val="26E42ECF"/>
    <w:multiLevelType w:val="hybridMultilevel"/>
    <w:tmpl w:val="EBA83974"/>
    <w:lvl w:ilvl="0" w:tplc="4050B952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1D2640"/>
    <w:multiLevelType w:val="hybridMultilevel"/>
    <w:tmpl w:val="3F2E32BC"/>
    <w:lvl w:ilvl="0" w:tplc="4050B952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DB159A"/>
    <w:multiLevelType w:val="multilevel"/>
    <w:tmpl w:val="A0D21972"/>
    <w:name w:val="WW8Num1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40"/>
        </w:tabs>
        <w:ind w:left="0" w:firstLine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rFonts w:hint="default"/>
      </w:rPr>
    </w:lvl>
  </w:abstractNum>
  <w:abstractNum w:abstractNumId="12" w15:restartNumberingAfterBreak="0">
    <w:nsid w:val="44011BFA"/>
    <w:multiLevelType w:val="hybridMultilevel"/>
    <w:tmpl w:val="F83CBDE8"/>
    <w:lvl w:ilvl="0" w:tplc="4050B952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642064"/>
    <w:multiLevelType w:val="hybridMultilevel"/>
    <w:tmpl w:val="2C4A9ABA"/>
    <w:lvl w:ilvl="0" w:tplc="26A29BB6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89045A"/>
    <w:multiLevelType w:val="hybridMultilevel"/>
    <w:tmpl w:val="662E47CC"/>
    <w:lvl w:ilvl="0" w:tplc="4050B952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5157CC"/>
    <w:multiLevelType w:val="hybridMultilevel"/>
    <w:tmpl w:val="CC009E6A"/>
    <w:lvl w:ilvl="0" w:tplc="4050B952">
      <w:start w:val="1"/>
      <w:numFmt w:val="bullet"/>
      <w:lvlText w:val=""/>
      <w:lvlJc w:val="left"/>
      <w:pPr>
        <w:tabs>
          <w:tab w:val="num" w:pos="1566"/>
        </w:tabs>
        <w:ind w:left="545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5"/>
        </w:tabs>
        <w:ind w:left="19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5"/>
        </w:tabs>
        <w:ind w:left="27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5"/>
        </w:tabs>
        <w:ind w:left="34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5"/>
        </w:tabs>
        <w:ind w:left="41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5"/>
        </w:tabs>
        <w:ind w:left="48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5"/>
        </w:tabs>
        <w:ind w:left="55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5"/>
        </w:tabs>
        <w:ind w:left="63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5"/>
        </w:tabs>
        <w:ind w:left="7025" w:hanging="360"/>
      </w:pPr>
      <w:rPr>
        <w:rFonts w:ascii="Wingdings" w:hAnsi="Wingdings" w:hint="default"/>
      </w:rPr>
    </w:lvl>
  </w:abstractNum>
  <w:abstractNum w:abstractNumId="16" w15:restartNumberingAfterBreak="0">
    <w:nsid w:val="56BC2A5A"/>
    <w:multiLevelType w:val="hybridMultilevel"/>
    <w:tmpl w:val="1A628044"/>
    <w:lvl w:ilvl="0" w:tplc="2AE60BF6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AA4E7A"/>
    <w:multiLevelType w:val="hybridMultilevel"/>
    <w:tmpl w:val="6046FD02"/>
    <w:lvl w:ilvl="0" w:tplc="B92C4328">
      <w:start w:val="1"/>
      <w:numFmt w:val="decimal"/>
      <w:lvlText w:val="%1."/>
      <w:lvlJc w:val="left"/>
      <w:pPr>
        <w:ind w:left="2160" w:hanging="90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540"/>
        </w:tabs>
        <w:ind w:left="15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60"/>
        </w:tabs>
        <w:ind w:left="22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80"/>
        </w:tabs>
        <w:ind w:left="29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00"/>
        </w:tabs>
        <w:ind w:left="37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20"/>
        </w:tabs>
        <w:ind w:left="44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40"/>
        </w:tabs>
        <w:ind w:left="51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60"/>
        </w:tabs>
        <w:ind w:left="58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80"/>
        </w:tabs>
        <w:ind w:left="6580" w:hanging="360"/>
      </w:pPr>
    </w:lvl>
  </w:abstractNum>
  <w:abstractNum w:abstractNumId="18" w15:restartNumberingAfterBreak="0">
    <w:nsid w:val="63F734F1"/>
    <w:multiLevelType w:val="multilevel"/>
    <w:tmpl w:val="BFC0E460"/>
    <w:lvl w:ilvl="0">
      <w:start w:val="3"/>
      <w:numFmt w:val="decimal"/>
      <w:lvlText w:val="%1.1."/>
      <w:lvlJc w:val="left"/>
      <w:pPr>
        <w:tabs>
          <w:tab w:val="num" w:pos="630"/>
        </w:tabs>
        <w:ind w:left="0" w:firstLine="709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4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66CB4F78"/>
    <w:multiLevelType w:val="hybridMultilevel"/>
    <w:tmpl w:val="0CBE35C8"/>
    <w:lvl w:ilvl="0" w:tplc="4050B952">
      <w:start w:val="1"/>
      <w:numFmt w:val="bullet"/>
      <w:lvlText w:val=""/>
      <w:lvlJc w:val="left"/>
      <w:pPr>
        <w:tabs>
          <w:tab w:val="num" w:pos="1741"/>
        </w:tabs>
        <w:ind w:left="72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AC5619F"/>
    <w:multiLevelType w:val="hybridMultilevel"/>
    <w:tmpl w:val="DA9C4ABE"/>
    <w:lvl w:ilvl="0" w:tplc="81400BD8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9"/>
  </w:num>
  <w:num w:numId="3">
    <w:abstractNumId w:val="10"/>
  </w:num>
  <w:num w:numId="4">
    <w:abstractNumId w:val="11"/>
  </w:num>
  <w:num w:numId="5">
    <w:abstractNumId w:val="15"/>
  </w:num>
  <w:num w:numId="6">
    <w:abstractNumId w:val="18"/>
  </w:num>
  <w:num w:numId="7">
    <w:abstractNumId w:val="2"/>
  </w:num>
  <w:num w:numId="8">
    <w:abstractNumId w:val="7"/>
  </w:num>
  <w:num w:numId="9">
    <w:abstractNumId w:val="12"/>
  </w:num>
  <w:num w:numId="10">
    <w:abstractNumId w:val="16"/>
  </w:num>
  <w:num w:numId="11">
    <w:abstractNumId w:val="5"/>
  </w:num>
  <w:num w:numId="12">
    <w:abstractNumId w:val="14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19"/>
  </w:num>
  <w:num w:numId="17">
    <w:abstractNumId w:val="8"/>
  </w:num>
  <w:num w:numId="18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13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E44"/>
    <w:rsid w:val="00001816"/>
    <w:rsid w:val="000021EB"/>
    <w:rsid w:val="00003458"/>
    <w:rsid w:val="00003549"/>
    <w:rsid w:val="000050C5"/>
    <w:rsid w:val="00007109"/>
    <w:rsid w:val="00011D3C"/>
    <w:rsid w:val="00012300"/>
    <w:rsid w:val="00013330"/>
    <w:rsid w:val="000155E8"/>
    <w:rsid w:val="00015A9D"/>
    <w:rsid w:val="00020218"/>
    <w:rsid w:val="00023258"/>
    <w:rsid w:val="000265CB"/>
    <w:rsid w:val="000278F1"/>
    <w:rsid w:val="0003229C"/>
    <w:rsid w:val="00032336"/>
    <w:rsid w:val="00036724"/>
    <w:rsid w:val="00037F93"/>
    <w:rsid w:val="00042927"/>
    <w:rsid w:val="00043B7E"/>
    <w:rsid w:val="00044B93"/>
    <w:rsid w:val="000474CD"/>
    <w:rsid w:val="000502DC"/>
    <w:rsid w:val="000511D7"/>
    <w:rsid w:val="0005175A"/>
    <w:rsid w:val="00051BA1"/>
    <w:rsid w:val="0005260D"/>
    <w:rsid w:val="000543E2"/>
    <w:rsid w:val="00054453"/>
    <w:rsid w:val="00054A7F"/>
    <w:rsid w:val="0005616E"/>
    <w:rsid w:val="00056FD9"/>
    <w:rsid w:val="00057F5E"/>
    <w:rsid w:val="0006016A"/>
    <w:rsid w:val="00063684"/>
    <w:rsid w:val="000637BF"/>
    <w:rsid w:val="00065D48"/>
    <w:rsid w:val="000705E8"/>
    <w:rsid w:val="000707E8"/>
    <w:rsid w:val="00071233"/>
    <w:rsid w:val="0007213C"/>
    <w:rsid w:val="00072463"/>
    <w:rsid w:val="000728C9"/>
    <w:rsid w:val="00074AF1"/>
    <w:rsid w:val="0007615A"/>
    <w:rsid w:val="000768C8"/>
    <w:rsid w:val="00076B65"/>
    <w:rsid w:val="00077885"/>
    <w:rsid w:val="00081C4D"/>
    <w:rsid w:val="0008231B"/>
    <w:rsid w:val="0008240F"/>
    <w:rsid w:val="00084F2F"/>
    <w:rsid w:val="000857C6"/>
    <w:rsid w:val="00086C9B"/>
    <w:rsid w:val="00090E91"/>
    <w:rsid w:val="00093F34"/>
    <w:rsid w:val="00094EBD"/>
    <w:rsid w:val="0009722B"/>
    <w:rsid w:val="000978CD"/>
    <w:rsid w:val="000A1C01"/>
    <w:rsid w:val="000A2332"/>
    <w:rsid w:val="000A4C3C"/>
    <w:rsid w:val="000A4E93"/>
    <w:rsid w:val="000A7CE4"/>
    <w:rsid w:val="000B0874"/>
    <w:rsid w:val="000B1DB0"/>
    <w:rsid w:val="000B3E27"/>
    <w:rsid w:val="000B3ED7"/>
    <w:rsid w:val="000B7969"/>
    <w:rsid w:val="000C069A"/>
    <w:rsid w:val="000C1679"/>
    <w:rsid w:val="000C4D76"/>
    <w:rsid w:val="000C538E"/>
    <w:rsid w:val="000C68E8"/>
    <w:rsid w:val="000C7398"/>
    <w:rsid w:val="000C7476"/>
    <w:rsid w:val="000C7C49"/>
    <w:rsid w:val="000D1FC5"/>
    <w:rsid w:val="000D3E7A"/>
    <w:rsid w:val="000D3E7E"/>
    <w:rsid w:val="000D405D"/>
    <w:rsid w:val="000D4696"/>
    <w:rsid w:val="000D6B41"/>
    <w:rsid w:val="000D7B34"/>
    <w:rsid w:val="000E523A"/>
    <w:rsid w:val="000E5562"/>
    <w:rsid w:val="000E597A"/>
    <w:rsid w:val="000E6B84"/>
    <w:rsid w:val="000F055A"/>
    <w:rsid w:val="000F160D"/>
    <w:rsid w:val="000F369C"/>
    <w:rsid w:val="000F3EA9"/>
    <w:rsid w:val="000F5E59"/>
    <w:rsid w:val="000F7BD2"/>
    <w:rsid w:val="000F7F4A"/>
    <w:rsid w:val="00100DE1"/>
    <w:rsid w:val="00101A01"/>
    <w:rsid w:val="00101DC4"/>
    <w:rsid w:val="001023F6"/>
    <w:rsid w:val="001034DF"/>
    <w:rsid w:val="00106E96"/>
    <w:rsid w:val="001076CB"/>
    <w:rsid w:val="00107920"/>
    <w:rsid w:val="00113353"/>
    <w:rsid w:val="00113450"/>
    <w:rsid w:val="00113B55"/>
    <w:rsid w:val="00116515"/>
    <w:rsid w:val="0012247B"/>
    <w:rsid w:val="00125474"/>
    <w:rsid w:val="00127386"/>
    <w:rsid w:val="00127642"/>
    <w:rsid w:val="00131732"/>
    <w:rsid w:val="001323ED"/>
    <w:rsid w:val="00132451"/>
    <w:rsid w:val="00132A1E"/>
    <w:rsid w:val="00134276"/>
    <w:rsid w:val="00134525"/>
    <w:rsid w:val="00136DA7"/>
    <w:rsid w:val="00136EB7"/>
    <w:rsid w:val="00137308"/>
    <w:rsid w:val="00137846"/>
    <w:rsid w:val="00140122"/>
    <w:rsid w:val="00140652"/>
    <w:rsid w:val="00143F7C"/>
    <w:rsid w:val="00144916"/>
    <w:rsid w:val="00146D36"/>
    <w:rsid w:val="001475D8"/>
    <w:rsid w:val="001507EA"/>
    <w:rsid w:val="00153C14"/>
    <w:rsid w:val="00154053"/>
    <w:rsid w:val="001566C5"/>
    <w:rsid w:val="00156853"/>
    <w:rsid w:val="001601CA"/>
    <w:rsid w:val="00161009"/>
    <w:rsid w:val="00161415"/>
    <w:rsid w:val="00163638"/>
    <w:rsid w:val="00163A6A"/>
    <w:rsid w:val="00163E4B"/>
    <w:rsid w:val="0016772E"/>
    <w:rsid w:val="00172CEF"/>
    <w:rsid w:val="00173A9E"/>
    <w:rsid w:val="001749A6"/>
    <w:rsid w:val="00174C16"/>
    <w:rsid w:val="001773D7"/>
    <w:rsid w:val="00182B6B"/>
    <w:rsid w:val="00183823"/>
    <w:rsid w:val="00183F1E"/>
    <w:rsid w:val="00184415"/>
    <w:rsid w:val="001854A5"/>
    <w:rsid w:val="00185EA6"/>
    <w:rsid w:val="00191506"/>
    <w:rsid w:val="00193F39"/>
    <w:rsid w:val="001A272A"/>
    <w:rsid w:val="001A396E"/>
    <w:rsid w:val="001A4045"/>
    <w:rsid w:val="001A4EDF"/>
    <w:rsid w:val="001A7604"/>
    <w:rsid w:val="001B5721"/>
    <w:rsid w:val="001B69C1"/>
    <w:rsid w:val="001B6C7F"/>
    <w:rsid w:val="001B7E26"/>
    <w:rsid w:val="001C081A"/>
    <w:rsid w:val="001C2A19"/>
    <w:rsid w:val="001C2FEC"/>
    <w:rsid w:val="001C4DCA"/>
    <w:rsid w:val="001C53E3"/>
    <w:rsid w:val="001C5B06"/>
    <w:rsid w:val="001C60D4"/>
    <w:rsid w:val="001C63FC"/>
    <w:rsid w:val="001C72A4"/>
    <w:rsid w:val="001C737F"/>
    <w:rsid w:val="001D021D"/>
    <w:rsid w:val="001D0554"/>
    <w:rsid w:val="001D242D"/>
    <w:rsid w:val="001D3196"/>
    <w:rsid w:val="001D3B54"/>
    <w:rsid w:val="001D4856"/>
    <w:rsid w:val="001D7563"/>
    <w:rsid w:val="001E004C"/>
    <w:rsid w:val="001E0FA1"/>
    <w:rsid w:val="001E3762"/>
    <w:rsid w:val="001E3F1B"/>
    <w:rsid w:val="001E4DC0"/>
    <w:rsid w:val="001E684B"/>
    <w:rsid w:val="001E722E"/>
    <w:rsid w:val="001F0711"/>
    <w:rsid w:val="001F449A"/>
    <w:rsid w:val="001F68F1"/>
    <w:rsid w:val="00200002"/>
    <w:rsid w:val="0020013E"/>
    <w:rsid w:val="00200E15"/>
    <w:rsid w:val="002012A6"/>
    <w:rsid w:val="002031ED"/>
    <w:rsid w:val="00204FBA"/>
    <w:rsid w:val="0020588A"/>
    <w:rsid w:val="00206506"/>
    <w:rsid w:val="00206AA8"/>
    <w:rsid w:val="002075AD"/>
    <w:rsid w:val="0021049E"/>
    <w:rsid w:val="00211637"/>
    <w:rsid w:val="002129A4"/>
    <w:rsid w:val="00213266"/>
    <w:rsid w:val="002153A9"/>
    <w:rsid w:val="00216DB6"/>
    <w:rsid w:val="0022098C"/>
    <w:rsid w:val="00220A7F"/>
    <w:rsid w:val="00220BB1"/>
    <w:rsid w:val="002210C0"/>
    <w:rsid w:val="00222514"/>
    <w:rsid w:val="00222ACC"/>
    <w:rsid w:val="0022320C"/>
    <w:rsid w:val="002251B4"/>
    <w:rsid w:val="00226E44"/>
    <w:rsid w:val="002308EA"/>
    <w:rsid w:val="00232C60"/>
    <w:rsid w:val="0023532F"/>
    <w:rsid w:val="002359F7"/>
    <w:rsid w:val="002363EC"/>
    <w:rsid w:val="00236B2C"/>
    <w:rsid w:val="00236C01"/>
    <w:rsid w:val="00236E71"/>
    <w:rsid w:val="0023772D"/>
    <w:rsid w:val="00242712"/>
    <w:rsid w:val="0024331E"/>
    <w:rsid w:val="002435EB"/>
    <w:rsid w:val="002437CC"/>
    <w:rsid w:val="00244110"/>
    <w:rsid w:val="0024576D"/>
    <w:rsid w:val="00245EFE"/>
    <w:rsid w:val="002503B2"/>
    <w:rsid w:val="002570E4"/>
    <w:rsid w:val="00261631"/>
    <w:rsid w:val="00263A97"/>
    <w:rsid w:val="0026461D"/>
    <w:rsid w:val="00264D64"/>
    <w:rsid w:val="00270826"/>
    <w:rsid w:val="0027588C"/>
    <w:rsid w:val="00275985"/>
    <w:rsid w:val="00276ECE"/>
    <w:rsid w:val="00280099"/>
    <w:rsid w:val="002821C2"/>
    <w:rsid w:val="002821E3"/>
    <w:rsid w:val="00282866"/>
    <w:rsid w:val="00284659"/>
    <w:rsid w:val="00284793"/>
    <w:rsid w:val="002865EE"/>
    <w:rsid w:val="0028719E"/>
    <w:rsid w:val="00291C03"/>
    <w:rsid w:val="00291D62"/>
    <w:rsid w:val="00294B4C"/>
    <w:rsid w:val="00296F55"/>
    <w:rsid w:val="00296F7C"/>
    <w:rsid w:val="002977E6"/>
    <w:rsid w:val="002A0E35"/>
    <w:rsid w:val="002A3503"/>
    <w:rsid w:val="002A4123"/>
    <w:rsid w:val="002A4FAD"/>
    <w:rsid w:val="002A56BB"/>
    <w:rsid w:val="002B0192"/>
    <w:rsid w:val="002B3F85"/>
    <w:rsid w:val="002B407E"/>
    <w:rsid w:val="002B687B"/>
    <w:rsid w:val="002B6BAC"/>
    <w:rsid w:val="002C3C1B"/>
    <w:rsid w:val="002C432C"/>
    <w:rsid w:val="002C550F"/>
    <w:rsid w:val="002C55ED"/>
    <w:rsid w:val="002C5BA3"/>
    <w:rsid w:val="002C797C"/>
    <w:rsid w:val="002C7CF3"/>
    <w:rsid w:val="002D0D25"/>
    <w:rsid w:val="002D213D"/>
    <w:rsid w:val="002D45EC"/>
    <w:rsid w:val="002D5537"/>
    <w:rsid w:val="002E0D27"/>
    <w:rsid w:val="002E1988"/>
    <w:rsid w:val="002E1E05"/>
    <w:rsid w:val="002E7B4B"/>
    <w:rsid w:val="002F0E58"/>
    <w:rsid w:val="002F19B0"/>
    <w:rsid w:val="002F3754"/>
    <w:rsid w:val="002F38E8"/>
    <w:rsid w:val="002F444F"/>
    <w:rsid w:val="002F7DA2"/>
    <w:rsid w:val="0030016B"/>
    <w:rsid w:val="00301FF5"/>
    <w:rsid w:val="003035A6"/>
    <w:rsid w:val="00303AF0"/>
    <w:rsid w:val="003050E2"/>
    <w:rsid w:val="00305819"/>
    <w:rsid w:val="0030582C"/>
    <w:rsid w:val="00305D7F"/>
    <w:rsid w:val="00305EC1"/>
    <w:rsid w:val="0030607E"/>
    <w:rsid w:val="00312A39"/>
    <w:rsid w:val="00312B9C"/>
    <w:rsid w:val="003136DE"/>
    <w:rsid w:val="00314A7A"/>
    <w:rsid w:val="00314CB9"/>
    <w:rsid w:val="00316037"/>
    <w:rsid w:val="0032022D"/>
    <w:rsid w:val="003204BE"/>
    <w:rsid w:val="00320C34"/>
    <w:rsid w:val="0032174B"/>
    <w:rsid w:val="00321BFB"/>
    <w:rsid w:val="00321C6B"/>
    <w:rsid w:val="003226A1"/>
    <w:rsid w:val="003238E2"/>
    <w:rsid w:val="00325254"/>
    <w:rsid w:val="003262E0"/>
    <w:rsid w:val="0032635D"/>
    <w:rsid w:val="003268C9"/>
    <w:rsid w:val="00326E79"/>
    <w:rsid w:val="0032714D"/>
    <w:rsid w:val="00330900"/>
    <w:rsid w:val="00331418"/>
    <w:rsid w:val="00335CF3"/>
    <w:rsid w:val="00337485"/>
    <w:rsid w:val="00337786"/>
    <w:rsid w:val="0034318A"/>
    <w:rsid w:val="0034482A"/>
    <w:rsid w:val="00346C57"/>
    <w:rsid w:val="00347115"/>
    <w:rsid w:val="00347A67"/>
    <w:rsid w:val="00347FF3"/>
    <w:rsid w:val="0035699A"/>
    <w:rsid w:val="00357709"/>
    <w:rsid w:val="003607CA"/>
    <w:rsid w:val="00366EC9"/>
    <w:rsid w:val="00367225"/>
    <w:rsid w:val="0037240B"/>
    <w:rsid w:val="00372435"/>
    <w:rsid w:val="00372F6B"/>
    <w:rsid w:val="00377570"/>
    <w:rsid w:val="00383542"/>
    <w:rsid w:val="003835C3"/>
    <w:rsid w:val="00383A5A"/>
    <w:rsid w:val="00384597"/>
    <w:rsid w:val="003923F7"/>
    <w:rsid w:val="00395281"/>
    <w:rsid w:val="00395520"/>
    <w:rsid w:val="00396E38"/>
    <w:rsid w:val="00396E42"/>
    <w:rsid w:val="003A0E2C"/>
    <w:rsid w:val="003A3F15"/>
    <w:rsid w:val="003A45C3"/>
    <w:rsid w:val="003A5631"/>
    <w:rsid w:val="003A592F"/>
    <w:rsid w:val="003A5BDD"/>
    <w:rsid w:val="003A6FF4"/>
    <w:rsid w:val="003A77FD"/>
    <w:rsid w:val="003B1CFB"/>
    <w:rsid w:val="003B25C4"/>
    <w:rsid w:val="003B2C59"/>
    <w:rsid w:val="003B2EBF"/>
    <w:rsid w:val="003B3F6D"/>
    <w:rsid w:val="003B413E"/>
    <w:rsid w:val="003B5461"/>
    <w:rsid w:val="003C01E7"/>
    <w:rsid w:val="003C22D8"/>
    <w:rsid w:val="003C3A56"/>
    <w:rsid w:val="003C607E"/>
    <w:rsid w:val="003C6843"/>
    <w:rsid w:val="003D014F"/>
    <w:rsid w:val="003D0415"/>
    <w:rsid w:val="003D4563"/>
    <w:rsid w:val="003D5F40"/>
    <w:rsid w:val="003E030D"/>
    <w:rsid w:val="003E0923"/>
    <w:rsid w:val="003E318D"/>
    <w:rsid w:val="003E3ECC"/>
    <w:rsid w:val="003E4C02"/>
    <w:rsid w:val="003E66B3"/>
    <w:rsid w:val="003E75A0"/>
    <w:rsid w:val="003F1A84"/>
    <w:rsid w:val="003F2326"/>
    <w:rsid w:val="003F4CC7"/>
    <w:rsid w:val="003F5C13"/>
    <w:rsid w:val="003F5DAE"/>
    <w:rsid w:val="004004CB"/>
    <w:rsid w:val="0040100C"/>
    <w:rsid w:val="00401EBA"/>
    <w:rsid w:val="004020D3"/>
    <w:rsid w:val="00402796"/>
    <w:rsid w:val="00402C22"/>
    <w:rsid w:val="00402D89"/>
    <w:rsid w:val="004030DA"/>
    <w:rsid w:val="00405659"/>
    <w:rsid w:val="004108AF"/>
    <w:rsid w:val="00410BC5"/>
    <w:rsid w:val="00411900"/>
    <w:rsid w:val="004136C0"/>
    <w:rsid w:val="00414D0D"/>
    <w:rsid w:val="0042118F"/>
    <w:rsid w:val="004271B9"/>
    <w:rsid w:val="004273C6"/>
    <w:rsid w:val="004301C3"/>
    <w:rsid w:val="00432A94"/>
    <w:rsid w:val="004336B5"/>
    <w:rsid w:val="0043440B"/>
    <w:rsid w:val="00435692"/>
    <w:rsid w:val="00435E31"/>
    <w:rsid w:val="0043619B"/>
    <w:rsid w:val="0043678B"/>
    <w:rsid w:val="00441142"/>
    <w:rsid w:val="004413B4"/>
    <w:rsid w:val="00441E97"/>
    <w:rsid w:val="00442887"/>
    <w:rsid w:val="004434E5"/>
    <w:rsid w:val="0044445D"/>
    <w:rsid w:val="00446008"/>
    <w:rsid w:val="00446C1C"/>
    <w:rsid w:val="00447677"/>
    <w:rsid w:val="0045098A"/>
    <w:rsid w:val="00450B29"/>
    <w:rsid w:val="004535DD"/>
    <w:rsid w:val="00454422"/>
    <w:rsid w:val="00454766"/>
    <w:rsid w:val="00461EA0"/>
    <w:rsid w:val="00461FE7"/>
    <w:rsid w:val="00462743"/>
    <w:rsid w:val="004629A3"/>
    <w:rsid w:val="0046447C"/>
    <w:rsid w:val="00464A35"/>
    <w:rsid w:val="00465D3C"/>
    <w:rsid w:val="00467FA1"/>
    <w:rsid w:val="00470EEE"/>
    <w:rsid w:val="004719E7"/>
    <w:rsid w:val="00471E45"/>
    <w:rsid w:val="00472144"/>
    <w:rsid w:val="00472DFB"/>
    <w:rsid w:val="004739A7"/>
    <w:rsid w:val="00476A22"/>
    <w:rsid w:val="00477A54"/>
    <w:rsid w:val="00480FAF"/>
    <w:rsid w:val="004813F1"/>
    <w:rsid w:val="004839EA"/>
    <w:rsid w:val="00484BF5"/>
    <w:rsid w:val="004867D6"/>
    <w:rsid w:val="00492849"/>
    <w:rsid w:val="0049285A"/>
    <w:rsid w:val="004932B4"/>
    <w:rsid w:val="00493766"/>
    <w:rsid w:val="00495A2C"/>
    <w:rsid w:val="00496D23"/>
    <w:rsid w:val="004A4C2B"/>
    <w:rsid w:val="004A52CB"/>
    <w:rsid w:val="004B04E9"/>
    <w:rsid w:val="004B1649"/>
    <w:rsid w:val="004C0108"/>
    <w:rsid w:val="004C130C"/>
    <w:rsid w:val="004C1463"/>
    <w:rsid w:val="004C16E5"/>
    <w:rsid w:val="004C3EBE"/>
    <w:rsid w:val="004C4F35"/>
    <w:rsid w:val="004C4F86"/>
    <w:rsid w:val="004C7FF2"/>
    <w:rsid w:val="004D000B"/>
    <w:rsid w:val="004D19D0"/>
    <w:rsid w:val="004D274A"/>
    <w:rsid w:val="004D2A63"/>
    <w:rsid w:val="004D2BD5"/>
    <w:rsid w:val="004D3B66"/>
    <w:rsid w:val="004D58AF"/>
    <w:rsid w:val="004D5DA7"/>
    <w:rsid w:val="004D6082"/>
    <w:rsid w:val="004D6C0E"/>
    <w:rsid w:val="004D7EE8"/>
    <w:rsid w:val="004E1A4F"/>
    <w:rsid w:val="004E29E7"/>
    <w:rsid w:val="004E2EBB"/>
    <w:rsid w:val="004E447B"/>
    <w:rsid w:val="004E7A0E"/>
    <w:rsid w:val="004F4768"/>
    <w:rsid w:val="004F49F2"/>
    <w:rsid w:val="004F66CE"/>
    <w:rsid w:val="004F6E8A"/>
    <w:rsid w:val="004F75D5"/>
    <w:rsid w:val="0050309F"/>
    <w:rsid w:val="0050689B"/>
    <w:rsid w:val="00507EF7"/>
    <w:rsid w:val="00510197"/>
    <w:rsid w:val="00511B53"/>
    <w:rsid w:val="005123C4"/>
    <w:rsid w:val="0051304C"/>
    <w:rsid w:val="00514102"/>
    <w:rsid w:val="00516532"/>
    <w:rsid w:val="00517284"/>
    <w:rsid w:val="0051774D"/>
    <w:rsid w:val="005240C5"/>
    <w:rsid w:val="005246B0"/>
    <w:rsid w:val="00524807"/>
    <w:rsid w:val="00524A04"/>
    <w:rsid w:val="00526DBE"/>
    <w:rsid w:val="00527005"/>
    <w:rsid w:val="005272DD"/>
    <w:rsid w:val="00530437"/>
    <w:rsid w:val="00532A89"/>
    <w:rsid w:val="005372E5"/>
    <w:rsid w:val="00537D20"/>
    <w:rsid w:val="005406A6"/>
    <w:rsid w:val="00541C16"/>
    <w:rsid w:val="005432AF"/>
    <w:rsid w:val="0054414A"/>
    <w:rsid w:val="0054460B"/>
    <w:rsid w:val="0054585D"/>
    <w:rsid w:val="00546991"/>
    <w:rsid w:val="00551212"/>
    <w:rsid w:val="00553672"/>
    <w:rsid w:val="00555B83"/>
    <w:rsid w:val="00555D9B"/>
    <w:rsid w:val="00561D27"/>
    <w:rsid w:val="00562914"/>
    <w:rsid w:val="00565813"/>
    <w:rsid w:val="00566558"/>
    <w:rsid w:val="005676F7"/>
    <w:rsid w:val="00567CEB"/>
    <w:rsid w:val="00572E7B"/>
    <w:rsid w:val="0057417F"/>
    <w:rsid w:val="00574220"/>
    <w:rsid w:val="00574F0C"/>
    <w:rsid w:val="005766C7"/>
    <w:rsid w:val="00576CBB"/>
    <w:rsid w:val="005844ED"/>
    <w:rsid w:val="0058454A"/>
    <w:rsid w:val="00585F56"/>
    <w:rsid w:val="005860EE"/>
    <w:rsid w:val="005868E9"/>
    <w:rsid w:val="0059030E"/>
    <w:rsid w:val="005915BF"/>
    <w:rsid w:val="0059268C"/>
    <w:rsid w:val="00592E35"/>
    <w:rsid w:val="0059603F"/>
    <w:rsid w:val="00596FC6"/>
    <w:rsid w:val="005977A1"/>
    <w:rsid w:val="005A33B1"/>
    <w:rsid w:val="005A36F3"/>
    <w:rsid w:val="005A3D2B"/>
    <w:rsid w:val="005A5CD0"/>
    <w:rsid w:val="005A6186"/>
    <w:rsid w:val="005A61CE"/>
    <w:rsid w:val="005B4DB2"/>
    <w:rsid w:val="005B6A6C"/>
    <w:rsid w:val="005B7826"/>
    <w:rsid w:val="005C1E19"/>
    <w:rsid w:val="005C415C"/>
    <w:rsid w:val="005C4D51"/>
    <w:rsid w:val="005D03D5"/>
    <w:rsid w:val="005D3C56"/>
    <w:rsid w:val="005E03F9"/>
    <w:rsid w:val="005E0D30"/>
    <w:rsid w:val="005E263D"/>
    <w:rsid w:val="005E2ED8"/>
    <w:rsid w:val="005E4BDF"/>
    <w:rsid w:val="005E5AE1"/>
    <w:rsid w:val="005E5AED"/>
    <w:rsid w:val="005E5D0F"/>
    <w:rsid w:val="005E5F0A"/>
    <w:rsid w:val="005E64F4"/>
    <w:rsid w:val="005F0478"/>
    <w:rsid w:val="005F0CD3"/>
    <w:rsid w:val="005F0EB7"/>
    <w:rsid w:val="005F213F"/>
    <w:rsid w:val="005F27E8"/>
    <w:rsid w:val="005F2889"/>
    <w:rsid w:val="005F326B"/>
    <w:rsid w:val="005F3382"/>
    <w:rsid w:val="005F3AF5"/>
    <w:rsid w:val="005F62B4"/>
    <w:rsid w:val="005F6FA8"/>
    <w:rsid w:val="00601779"/>
    <w:rsid w:val="00603DC6"/>
    <w:rsid w:val="0060451E"/>
    <w:rsid w:val="00604AFA"/>
    <w:rsid w:val="00605E6B"/>
    <w:rsid w:val="0060621B"/>
    <w:rsid w:val="00606A61"/>
    <w:rsid w:val="006102A6"/>
    <w:rsid w:val="006114D0"/>
    <w:rsid w:val="006120BA"/>
    <w:rsid w:val="006136A3"/>
    <w:rsid w:val="00614CC5"/>
    <w:rsid w:val="006164A3"/>
    <w:rsid w:val="00621E52"/>
    <w:rsid w:val="00624B75"/>
    <w:rsid w:val="00624C88"/>
    <w:rsid w:val="00625FBF"/>
    <w:rsid w:val="00626163"/>
    <w:rsid w:val="0062680B"/>
    <w:rsid w:val="00627053"/>
    <w:rsid w:val="00627D48"/>
    <w:rsid w:val="00627E7E"/>
    <w:rsid w:val="00631C72"/>
    <w:rsid w:val="00632608"/>
    <w:rsid w:val="006369E5"/>
    <w:rsid w:val="0063773A"/>
    <w:rsid w:val="00637743"/>
    <w:rsid w:val="006378AE"/>
    <w:rsid w:val="0064264B"/>
    <w:rsid w:val="00643441"/>
    <w:rsid w:val="0064366B"/>
    <w:rsid w:val="006441AC"/>
    <w:rsid w:val="00644B7E"/>
    <w:rsid w:val="006473C6"/>
    <w:rsid w:val="00651F02"/>
    <w:rsid w:val="00653361"/>
    <w:rsid w:val="006542A4"/>
    <w:rsid w:val="00660AD9"/>
    <w:rsid w:val="00660BB1"/>
    <w:rsid w:val="00660F3B"/>
    <w:rsid w:val="00661F47"/>
    <w:rsid w:val="00662BA0"/>
    <w:rsid w:val="00662F7E"/>
    <w:rsid w:val="0066314F"/>
    <w:rsid w:val="0066670B"/>
    <w:rsid w:val="00666965"/>
    <w:rsid w:val="00667759"/>
    <w:rsid w:val="0067228D"/>
    <w:rsid w:val="00672E21"/>
    <w:rsid w:val="00675F14"/>
    <w:rsid w:val="006766C7"/>
    <w:rsid w:val="006805C1"/>
    <w:rsid w:val="006814D0"/>
    <w:rsid w:val="00681DB5"/>
    <w:rsid w:val="0068291E"/>
    <w:rsid w:val="00684143"/>
    <w:rsid w:val="00684AB7"/>
    <w:rsid w:val="00685624"/>
    <w:rsid w:val="00685DD2"/>
    <w:rsid w:val="00686906"/>
    <w:rsid w:val="006900B9"/>
    <w:rsid w:val="0069099D"/>
    <w:rsid w:val="00693131"/>
    <w:rsid w:val="00695E48"/>
    <w:rsid w:val="006A639D"/>
    <w:rsid w:val="006A6C39"/>
    <w:rsid w:val="006A7C80"/>
    <w:rsid w:val="006B1A69"/>
    <w:rsid w:val="006B38FF"/>
    <w:rsid w:val="006B3C46"/>
    <w:rsid w:val="006B4842"/>
    <w:rsid w:val="006B5677"/>
    <w:rsid w:val="006B7021"/>
    <w:rsid w:val="006C0C46"/>
    <w:rsid w:val="006C2175"/>
    <w:rsid w:val="006D0325"/>
    <w:rsid w:val="006D0898"/>
    <w:rsid w:val="006D36E6"/>
    <w:rsid w:val="006D6A3F"/>
    <w:rsid w:val="006E1661"/>
    <w:rsid w:val="006E178E"/>
    <w:rsid w:val="006E201D"/>
    <w:rsid w:val="006E261C"/>
    <w:rsid w:val="006E5C62"/>
    <w:rsid w:val="006E5D33"/>
    <w:rsid w:val="006E5F2E"/>
    <w:rsid w:val="006E6312"/>
    <w:rsid w:val="006F3122"/>
    <w:rsid w:val="006F3457"/>
    <w:rsid w:val="006F6935"/>
    <w:rsid w:val="006F6D06"/>
    <w:rsid w:val="006F756A"/>
    <w:rsid w:val="0070168D"/>
    <w:rsid w:val="00701D26"/>
    <w:rsid w:val="00701DF0"/>
    <w:rsid w:val="00701F7E"/>
    <w:rsid w:val="007033BD"/>
    <w:rsid w:val="00710400"/>
    <w:rsid w:val="0071075E"/>
    <w:rsid w:val="00710A19"/>
    <w:rsid w:val="00711AD4"/>
    <w:rsid w:val="00714704"/>
    <w:rsid w:val="007166D5"/>
    <w:rsid w:val="007209A9"/>
    <w:rsid w:val="00721B46"/>
    <w:rsid w:val="0072516E"/>
    <w:rsid w:val="00725BC1"/>
    <w:rsid w:val="00726405"/>
    <w:rsid w:val="0073588E"/>
    <w:rsid w:val="007362E9"/>
    <w:rsid w:val="0073645C"/>
    <w:rsid w:val="007404D1"/>
    <w:rsid w:val="007427A9"/>
    <w:rsid w:val="0074424B"/>
    <w:rsid w:val="0074772D"/>
    <w:rsid w:val="00747746"/>
    <w:rsid w:val="00752319"/>
    <w:rsid w:val="0075235E"/>
    <w:rsid w:val="00752656"/>
    <w:rsid w:val="00752CF0"/>
    <w:rsid w:val="0075366F"/>
    <w:rsid w:val="007539A3"/>
    <w:rsid w:val="00754557"/>
    <w:rsid w:val="00754CAB"/>
    <w:rsid w:val="0075622C"/>
    <w:rsid w:val="00757725"/>
    <w:rsid w:val="007577B6"/>
    <w:rsid w:val="00757D41"/>
    <w:rsid w:val="00760370"/>
    <w:rsid w:val="00761178"/>
    <w:rsid w:val="0076269F"/>
    <w:rsid w:val="00763FAA"/>
    <w:rsid w:val="00765091"/>
    <w:rsid w:val="007656C6"/>
    <w:rsid w:val="007657B2"/>
    <w:rsid w:val="007719F5"/>
    <w:rsid w:val="00771C02"/>
    <w:rsid w:val="00774E47"/>
    <w:rsid w:val="00780071"/>
    <w:rsid w:val="00780D20"/>
    <w:rsid w:val="007814DB"/>
    <w:rsid w:val="00782927"/>
    <w:rsid w:val="007836A0"/>
    <w:rsid w:val="00784B35"/>
    <w:rsid w:val="00787511"/>
    <w:rsid w:val="00790A3B"/>
    <w:rsid w:val="007912A5"/>
    <w:rsid w:val="00791452"/>
    <w:rsid w:val="00793249"/>
    <w:rsid w:val="00795E5D"/>
    <w:rsid w:val="0079657C"/>
    <w:rsid w:val="007968B6"/>
    <w:rsid w:val="007979C3"/>
    <w:rsid w:val="007A1DEC"/>
    <w:rsid w:val="007A67C2"/>
    <w:rsid w:val="007A6B5A"/>
    <w:rsid w:val="007A6C54"/>
    <w:rsid w:val="007A7C05"/>
    <w:rsid w:val="007B12B8"/>
    <w:rsid w:val="007B63E2"/>
    <w:rsid w:val="007B7FB5"/>
    <w:rsid w:val="007C0233"/>
    <w:rsid w:val="007C2155"/>
    <w:rsid w:val="007C29EA"/>
    <w:rsid w:val="007C372F"/>
    <w:rsid w:val="007C423F"/>
    <w:rsid w:val="007C504D"/>
    <w:rsid w:val="007C507E"/>
    <w:rsid w:val="007C5415"/>
    <w:rsid w:val="007C7826"/>
    <w:rsid w:val="007D0B6B"/>
    <w:rsid w:val="007D0CDB"/>
    <w:rsid w:val="007D27BA"/>
    <w:rsid w:val="007D54A6"/>
    <w:rsid w:val="007D6417"/>
    <w:rsid w:val="007E1958"/>
    <w:rsid w:val="007E1A22"/>
    <w:rsid w:val="007E6DE3"/>
    <w:rsid w:val="007F0BF7"/>
    <w:rsid w:val="007F28BB"/>
    <w:rsid w:val="007F4F1E"/>
    <w:rsid w:val="00800A6A"/>
    <w:rsid w:val="00802302"/>
    <w:rsid w:val="00802CC8"/>
    <w:rsid w:val="00803BAC"/>
    <w:rsid w:val="0080738E"/>
    <w:rsid w:val="00810B3C"/>
    <w:rsid w:val="00810C10"/>
    <w:rsid w:val="00815B6A"/>
    <w:rsid w:val="008165EE"/>
    <w:rsid w:val="0081672F"/>
    <w:rsid w:val="0082004A"/>
    <w:rsid w:val="00820ECC"/>
    <w:rsid w:val="00822D69"/>
    <w:rsid w:val="008242D5"/>
    <w:rsid w:val="00825778"/>
    <w:rsid w:val="00825DA1"/>
    <w:rsid w:val="00825E30"/>
    <w:rsid w:val="0084108E"/>
    <w:rsid w:val="008415E5"/>
    <w:rsid w:val="008432DB"/>
    <w:rsid w:val="00843953"/>
    <w:rsid w:val="00844938"/>
    <w:rsid w:val="00844976"/>
    <w:rsid w:val="00844E9A"/>
    <w:rsid w:val="008450F4"/>
    <w:rsid w:val="0084712F"/>
    <w:rsid w:val="00847BF6"/>
    <w:rsid w:val="00847E44"/>
    <w:rsid w:val="00852C15"/>
    <w:rsid w:val="008560EB"/>
    <w:rsid w:val="00861247"/>
    <w:rsid w:val="00862045"/>
    <w:rsid w:val="00862C65"/>
    <w:rsid w:val="00864F95"/>
    <w:rsid w:val="00865134"/>
    <w:rsid w:val="0086714C"/>
    <w:rsid w:val="008678C2"/>
    <w:rsid w:val="008728E1"/>
    <w:rsid w:val="00872A5A"/>
    <w:rsid w:val="00872CD2"/>
    <w:rsid w:val="00880149"/>
    <w:rsid w:val="00880410"/>
    <w:rsid w:val="0088152E"/>
    <w:rsid w:val="0088380E"/>
    <w:rsid w:val="00884CE8"/>
    <w:rsid w:val="00891838"/>
    <w:rsid w:val="0089196C"/>
    <w:rsid w:val="00891F41"/>
    <w:rsid w:val="008943D8"/>
    <w:rsid w:val="00894C36"/>
    <w:rsid w:val="00894D51"/>
    <w:rsid w:val="00894D70"/>
    <w:rsid w:val="00895B5E"/>
    <w:rsid w:val="00896384"/>
    <w:rsid w:val="008977CA"/>
    <w:rsid w:val="008A0825"/>
    <w:rsid w:val="008A1B39"/>
    <w:rsid w:val="008A32C7"/>
    <w:rsid w:val="008A3D8D"/>
    <w:rsid w:val="008A40D9"/>
    <w:rsid w:val="008A4EE1"/>
    <w:rsid w:val="008A6361"/>
    <w:rsid w:val="008A6D0F"/>
    <w:rsid w:val="008A7B2E"/>
    <w:rsid w:val="008B0E58"/>
    <w:rsid w:val="008B1E4D"/>
    <w:rsid w:val="008B1FD6"/>
    <w:rsid w:val="008B4C82"/>
    <w:rsid w:val="008B67D1"/>
    <w:rsid w:val="008B73CC"/>
    <w:rsid w:val="008C19A8"/>
    <w:rsid w:val="008C1B85"/>
    <w:rsid w:val="008C2FD5"/>
    <w:rsid w:val="008C33F2"/>
    <w:rsid w:val="008C36E5"/>
    <w:rsid w:val="008C3B65"/>
    <w:rsid w:val="008C3D67"/>
    <w:rsid w:val="008C406D"/>
    <w:rsid w:val="008C43D7"/>
    <w:rsid w:val="008C4598"/>
    <w:rsid w:val="008C5A83"/>
    <w:rsid w:val="008C6AE1"/>
    <w:rsid w:val="008D0F96"/>
    <w:rsid w:val="008D370E"/>
    <w:rsid w:val="008D39CE"/>
    <w:rsid w:val="008D4F6B"/>
    <w:rsid w:val="008D6C39"/>
    <w:rsid w:val="008D6D56"/>
    <w:rsid w:val="008E102A"/>
    <w:rsid w:val="008E15A1"/>
    <w:rsid w:val="008E438D"/>
    <w:rsid w:val="008E4B59"/>
    <w:rsid w:val="008E5217"/>
    <w:rsid w:val="008E6BB8"/>
    <w:rsid w:val="008F0240"/>
    <w:rsid w:val="008F199E"/>
    <w:rsid w:val="008F3A6D"/>
    <w:rsid w:val="008F40F2"/>
    <w:rsid w:val="008F4D7E"/>
    <w:rsid w:val="008F50AA"/>
    <w:rsid w:val="008F5E44"/>
    <w:rsid w:val="008F7E07"/>
    <w:rsid w:val="00900F2C"/>
    <w:rsid w:val="0090120D"/>
    <w:rsid w:val="009048C5"/>
    <w:rsid w:val="00906371"/>
    <w:rsid w:val="0090707E"/>
    <w:rsid w:val="009074D2"/>
    <w:rsid w:val="009107E7"/>
    <w:rsid w:val="00911B12"/>
    <w:rsid w:val="00914985"/>
    <w:rsid w:val="009152D3"/>
    <w:rsid w:val="00922863"/>
    <w:rsid w:val="009229A5"/>
    <w:rsid w:val="00922EC1"/>
    <w:rsid w:val="00925D66"/>
    <w:rsid w:val="0092678D"/>
    <w:rsid w:val="00926A68"/>
    <w:rsid w:val="00926BFA"/>
    <w:rsid w:val="00927A00"/>
    <w:rsid w:val="00930AFF"/>
    <w:rsid w:val="009322D5"/>
    <w:rsid w:val="009336E3"/>
    <w:rsid w:val="00934874"/>
    <w:rsid w:val="00936C24"/>
    <w:rsid w:val="00937238"/>
    <w:rsid w:val="00937555"/>
    <w:rsid w:val="009378B5"/>
    <w:rsid w:val="00937C06"/>
    <w:rsid w:val="00937C89"/>
    <w:rsid w:val="009400AA"/>
    <w:rsid w:val="00940A2B"/>
    <w:rsid w:val="00944325"/>
    <w:rsid w:val="009469B1"/>
    <w:rsid w:val="00946AC9"/>
    <w:rsid w:val="0094784F"/>
    <w:rsid w:val="0095056F"/>
    <w:rsid w:val="00951018"/>
    <w:rsid w:val="00951791"/>
    <w:rsid w:val="009530C0"/>
    <w:rsid w:val="00953684"/>
    <w:rsid w:val="00953C9F"/>
    <w:rsid w:val="00955807"/>
    <w:rsid w:val="0095643F"/>
    <w:rsid w:val="00957E86"/>
    <w:rsid w:val="00960A85"/>
    <w:rsid w:val="00960A9F"/>
    <w:rsid w:val="009616C7"/>
    <w:rsid w:val="00961E27"/>
    <w:rsid w:val="00962BFD"/>
    <w:rsid w:val="00962DAB"/>
    <w:rsid w:val="00964ACE"/>
    <w:rsid w:val="00972F39"/>
    <w:rsid w:val="00973F37"/>
    <w:rsid w:val="00974F65"/>
    <w:rsid w:val="009763D8"/>
    <w:rsid w:val="009772D8"/>
    <w:rsid w:val="009827FA"/>
    <w:rsid w:val="00984A88"/>
    <w:rsid w:val="00986143"/>
    <w:rsid w:val="00990471"/>
    <w:rsid w:val="00990B9D"/>
    <w:rsid w:val="00991299"/>
    <w:rsid w:val="00991965"/>
    <w:rsid w:val="00992F3B"/>
    <w:rsid w:val="00994067"/>
    <w:rsid w:val="0099504B"/>
    <w:rsid w:val="00996066"/>
    <w:rsid w:val="00997879"/>
    <w:rsid w:val="009A0613"/>
    <w:rsid w:val="009A350C"/>
    <w:rsid w:val="009A3CEF"/>
    <w:rsid w:val="009A40F3"/>
    <w:rsid w:val="009A43F8"/>
    <w:rsid w:val="009A488A"/>
    <w:rsid w:val="009A53FC"/>
    <w:rsid w:val="009A6AC2"/>
    <w:rsid w:val="009A6EED"/>
    <w:rsid w:val="009A7193"/>
    <w:rsid w:val="009A7247"/>
    <w:rsid w:val="009B1653"/>
    <w:rsid w:val="009B17BD"/>
    <w:rsid w:val="009B3385"/>
    <w:rsid w:val="009B349A"/>
    <w:rsid w:val="009B3C8D"/>
    <w:rsid w:val="009B4D60"/>
    <w:rsid w:val="009C0629"/>
    <w:rsid w:val="009C0E48"/>
    <w:rsid w:val="009C19C2"/>
    <w:rsid w:val="009C4F72"/>
    <w:rsid w:val="009C5E57"/>
    <w:rsid w:val="009C659A"/>
    <w:rsid w:val="009D0044"/>
    <w:rsid w:val="009D0066"/>
    <w:rsid w:val="009D3545"/>
    <w:rsid w:val="009D45CA"/>
    <w:rsid w:val="009D7B78"/>
    <w:rsid w:val="009E09ED"/>
    <w:rsid w:val="009E2600"/>
    <w:rsid w:val="009E3E7F"/>
    <w:rsid w:val="009E52FA"/>
    <w:rsid w:val="009E53C8"/>
    <w:rsid w:val="009F0F10"/>
    <w:rsid w:val="009F42BC"/>
    <w:rsid w:val="009F48EF"/>
    <w:rsid w:val="009F4B3E"/>
    <w:rsid w:val="009F4C98"/>
    <w:rsid w:val="009F60D1"/>
    <w:rsid w:val="009F78E9"/>
    <w:rsid w:val="00A020C1"/>
    <w:rsid w:val="00A031B6"/>
    <w:rsid w:val="00A03783"/>
    <w:rsid w:val="00A049A3"/>
    <w:rsid w:val="00A05332"/>
    <w:rsid w:val="00A057F6"/>
    <w:rsid w:val="00A07434"/>
    <w:rsid w:val="00A130CC"/>
    <w:rsid w:val="00A1314F"/>
    <w:rsid w:val="00A13525"/>
    <w:rsid w:val="00A15C49"/>
    <w:rsid w:val="00A16178"/>
    <w:rsid w:val="00A16B6B"/>
    <w:rsid w:val="00A17BBC"/>
    <w:rsid w:val="00A21D82"/>
    <w:rsid w:val="00A22992"/>
    <w:rsid w:val="00A257D7"/>
    <w:rsid w:val="00A26D2E"/>
    <w:rsid w:val="00A27B4C"/>
    <w:rsid w:val="00A34610"/>
    <w:rsid w:val="00A35EB1"/>
    <w:rsid w:val="00A35F21"/>
    <w:rsid w:val="00A36045"/>
    <w:rsid w:val="00A37435"/>
    <w:rsid w:val="00A4161C"/>
    <w:rsid w:val="00A41934"/>
    <w:rsid w:val="00A43DD8"/>
    <w:rsid w:val="00A44387"/>
    <w:rsid w:val="00A443A8"/>
    <w:rsid w:val="00A445CB"/>
    <w:rsid w:val="00A446A2"/>
    <w:rsid w:val="00A461B3"/>
    <w:rsid w:val="00A47C44"/>
    <w:rsid w:val="00A5027B"/>
    <w:rsid w:val="00A5323C"/>
    <w:rsid w:val="00A533F2"/>
    <w:rsid w:val="00A540E8"/>
    <w:rsid w:val="00A5427E"/>
    <w:rsid w:val="00A54439"/>
    <w:rsid w:val="00A54C00"/>
    <w:rsid w:val="00A5520C"/>
    <w:rsid w:val="00A55C64"/>
    <w:rsid w:val="00A55D89"/>
    <w:rsid w:val="00A55DA9"/>
    <w:rsid w:val="00A56143"/>
    <w:rsid w:val="00A61A24"/>
    <w:rsid w:val="00A61F15"/>
    <w:rsid w:val="00A67CD5"/>
    <w:rsid w:val="00A7024E"/>
    <w:rsid w:val="00A70432"/>
    <w:rsid w:val="00A70D50"/>
    <w:rsid w:val="00A70E33"/>
    <w:rsid w:val="00A71CE0"/>
    <w:rsid w:val="00A72F73"/>
    <w:rsid w:val="00A73C11"/>
    <w:rsid w:val="00A75FED"/>
    <w:rsid w:val="00A76B0B"/>
    <w:rsid w:val="00A776C0"/>
    <w:rsid w:val="00A8017E"/>
    <w:rsid w:val="00A801CF"/>
    <w:rsid w:val="00A82A40"/>
    <w:rsid w:val="00A83E49"/>
    <w:rsid w:val="00A8457E"/>
    <w:rsid w:val="00A85221"/>
    <w:rsid w:val="00A8607A"/>
    <w:rsid w:val="00A90BF6"/>
    <w:rsid w:val="00A92ECC"/>
    <w:rsid w:val="00A97452"/>
    <w:rsid w:val="00A9750A"/>
    <w:rsid w:val="00AA0013"/>
    <w:rsid w:val="00AA0DEA"/>
    <w:rsid w:val="00AA1541"/>
    <w:rsid w:val="00AA3911"/>
    <w:rsid w:val="00AA58FA"/>
    <w:rsid w:val="00AA73D0"/>
    <w:rsid w:val="00AA7FC9"/>
    <w:rsid w:val="00AB233D"/>
    <w:rsid w:val="00AB32E2"/>
    <w:rsid w:val="00AB4AF4"/>
    <w:rsid w:val="00AB4B22"/>
    <w:rsid w:val="00AB4D79"/>
    <w:rsid w:val="00AB52AE"/>
    <w:rsid w:val="00AB6B04"/>
    <w:rsid w:val="00AC37FE"/>
    <w:rsid w:val="00AD1130"/>
    <w:rsid w:val="00AD1FB0"/>
    <w:rsid w:val="00AD1FF1"/>
    <w:rsid w:val="00AD29D6"/>
    <w:rsid w:val="00AD3CF4"/>
    <w:rsid w:val="00AD73BC"/>
    <w:rsid w:val="00AD7760"/>
    <w:rsid w:val="00AE0784"/>
    <w:rsid w:val="00AE1602"/>
    <w:rsid w:val="00AE1CB0"/>
    <w:rsid w:val="00AE4477"/>
    <w:rsid w:val="00AE4493"/>
    <w:rsid w:val="00AE5073"/>
    <w:rsid w:val="00AE6F2A"/>
    <w:rsid w:val="00AE723C"/>
    <w:rsid w:val="00AF085E"/>
    <w:rsid w:val="00AF1DF7"/>
    <w:rsid w:val="00AF294A"/>
    <w:rsid w:val="00AF3FFB"/>
    <w:rsid w:val="00AF4035"/>
    <w:rsid w:val="00AF5A0D"/>
    <w:rsid w:val="00AF5D11"/>
    <w:rsid w:val="00AF60A0"/>
    <w:rsid w:val="00B01274"/>
    <w:rsid w:val="00B02322"/>
    <w:rsid w:val="00B02C68"/>
    <w:rsid w:val="00B02D8B"/>
    <w:rsid w:val="00B0311D"/>
    <w:rsid w:val="00B04A9B"/>
    <w:rsid w:val="00B06C33"/>
    <w:rsid w:val="00B1542C"/>
    <w:rsid w:val="00B15DA7"/>
    <w:rsid w:val="00B222A1"/>
    <w:rsid w:val="00B24901"/>
    <w:rsid w:val="00B24C56"/>
    <w:rsid w:val="00B253BC"/>
    <w:rsid w:val="00B26A89"/>
    <w:rsid w:val="00B2708F"/>
    <w:rsid w:val="00B36371"/>
    <w:rsid w:val="00B363A9"/>
    <w:rsid w:val="00B373BC"/>
    <w:rsid w:val="00B40070"/>
    <w:rsid w:val="00B41165"/>
    <w:rsid w:val="00B41C83"/>
    <w:rsid w:val="00B41D72"/>
    <w:rsid w:val="00B4783E"/>
    <w:rsid w:val="00B55F51"/>
    <w:rsid w:val="00B5719E"/>
    <w:rsid w:val="00B6033D"/>
    <w:rsid w:val="00B60F22"/>
    <w:rsid w:val="00B626F8"/>
    <w:rsid w:val="00B7524E"/>
    <w:rsid w:val="00B774A7"/>
    <w:rsid w:val="00B8337B"/>
    <w:rsid w:val="00B85316"/>
    <w:rsid w:val="00B86803"/>
    <w:rsid w:val="00B9359E"/>
    <w:rsid w:val="00B944E9"/>
    <w:rsid w:val="00B94BED"/>
    <w:rsid w:val="00B960CC"/>
    <w:rsid w:val="00B96418"/>
    <w:rsid w:val="00B967B6"/>
    <w:rsid w:val="00BA290E"/>
    <w:rsid w:val="00BA2CE4"/>
    <w:rsid w:val="00BA3594"/>
    <w:rsid w:val="00BA4376"/>
    <w:rsid w:val="00BB11BC"/>
    <w:rsid w:val="00BB1612"/>
    <w:rsid w:val="00BB24CE"/>
    <w:rsid w:val="00BB282F"/>
    <w:rsid w:val="00BB4862"/>
    <w:rsid w:val="00BB4936"/>
    <w:rsid w:val="00BC491A"/>
    <w:rsid w:val="00BC4F90"/>
    <w:rsid w:val="00BC6C0A"/>
    <w:rsid w:val="00BC72D4"/>
    <w:rsid w:val="00BC79BA"/>
    <w:rsid w:val="00BD28EE"/>
    <w:rsid w:val="00BD2AA8"/>
    <w:rsid w:val="00BD3CB9"/>
    <w:rsid w:val="00BD4AF4"/>
    <w:rsid w:val="00BD59AC"/>
    <w:rsid w:val="00BD5C76"/>
    <w:rsid w:val="00BD60D6"/>
    <w:rsid w:val="00BD7AC4"/>
    <w:rsid w:val="00BE0CA6"/>
    <w:rsid w:val="00BE26FA"/>
    <w:rsid w:val="00BE3147"/>
    <w:rsid w:val="00BE39BE"/>
    <w:rsid w:val="00BE6B65"/>
    <w:rsid w:val="00BE7851"/>
    <w:rsid w:val="00BF06CC"/>
    <w:rsid w:val="00BF12BD"/>
    <w:rsid w:val="00BF23F4"/>
    <w:rsid w:val="00BF28CE"/>
    <w:rsid w:val="00BF6559"/>
    <w:rsid w:val="00C02074"/>
    <w:rsid w:val="00C0369C"/>
    <w:rsid w:val="00C048AD"/>
    <w:rsid w:val="00C048F6"/>
    <w:rsid w:val="00C051AC"/>
    <w:rsid w:val="00C058AD"/>
    <w:rsid w:val="00C06F53"/>
    <w:rsid w:val="00C0742D"/>
    <w:rsid w:val="00C117D6"/>
    <w:rsid w:val="00C14CDF"/>
    <w:rsid w:val="00C16E59"/>
    <w:rsid w:val="00C20479"/>
    <w:rsid w:val="00C2190F"/>
    <w:rsid w:val="00C21997"/>
    <w:rsid w:val="00C23D13"/>
    <w:rsid w:val="00C2522F"/>
    <w:rsid w:val="00C257B1"/>
    <w:rsid w:val="00C30299"/>
    <w:rsid w:val="00C319C5"/>
    <w:rsid w:val="00C31F58"/>
    <w:rsid w:val="00C32012"/>
    <w:rsid w:val="00C3309B"/>
    <w:rsid w:val="00C334C8"/>
    <w:rsid w:val="00C33C17"/>
    <w:rsid w:val="00C344E4"/>
    <w:rsid w:val="00C34B81"/>
    <w:rsid w:val="00C34EB6"/>
    <w:rsid w:val="00C43654"/>
    <w:rsid w:val="00C444CC"/>
    <w:rsid w:val="00C45BAD"/>
    <w:rsid w:val="00C4771A"/>
    <w:rsid w:val="00C5235F"/>
    <w:rsid w:val="00C55B7F"/>
    <w:rsid w:val="00C60ED0"/>
    <w:rsid w:val="00C6145F"/>
    <w:rsid w:val="00C626E7"/>
    <w:rsid w:val="00C63BE7"/>
    <w:rsid w:val="00C63F35"/>
    <w:rsid w:val="00C66253"/>
    <w:rsid w:val="00C72B6D"/>
    <w:rsid w:val="00C758AF"/>
    <w:rsid w:val="00C75DF4"/>
    <w:rsid w:val="00C768B8"/>
    <w:rsid w:val="00C76FEF"/>
    <w:rsid w:val="00C77964"/>
    <w:rsid w:val="00C80036"/>
    <w:rsid w:val="00C80F5F"/>
    <w:rsid w:val="00C80F61"/>
    <w:rsid w:val="00C810E3"/>
    <w:rsid w:val="00C81141"/>
    <w:rsid w:val="00C814EF"/>
    <w:rsid w:val="00C81C5D"/>
    <w:rsid w:val="00C82B07"/>
    <w:rsid w:val="00C83307"/>
    <w:rsid w:val="00C83968"/>
    <w:rsid w:val="00C846C6"/>
    <w:rsid w:val="00C8668F"/>
    <w:rsid w:val="00C903A9"/>
    <w:rsid w:val="00C91453"/>
    <w:rsid w:val="00C92102"/>
    <w:rsid w:val="00C9214F"/>
    <w:rsid w:val="00CA1174"/>
    <w:rsid w:val="00CA144D"/>
    <w:rsid w:val="00CA19A9"/>
    <w:rsid w:val="00CA238A"/>
    <w:rsid w:val="00CA2BE2"/>
    <w:rsid w:val="00CB2F56"/>
    <w:rsid w:val="00CB3AE3"/>
    <w:rsid w:val="00CB45BE"/>
    <w:rsid w:val="00CB67FA"/>
    <w:rsid w:val="00CB7D7A"/>
    <w:rsid w:val="00CB7DBB"/>
    <w:rsid w:val="00CC22AE"/>
    <w:rsid w:val="00CC2750"/>
    <w:rsid w:val="00CC356E"/>
    <w:rsid w:val="00CC4329"/>
    <w:rsid w:val="00CC6A2D"/>
    <w:rsid w:val="00CC7082"/>
    <w:rsid w:val="00CC7C18"/>
    <w:rsid w:val="00CD13F8"/>
    <w:rsid w:val="00CD17FE"/>
    <w:rsid w:val="00CD215C"/>
    <w:rsid w:val="00CD2349"/>
    <w:rsid w:val="00CD24B3"/>
    <w:rsid w:val="00CD26D9"/>
    <w:rsid w:val="00CD34C8"/>
    <w:rsid w:val="00CD69C7"/>
    <w:rsid w:val="00CE2B30"/>
    <w:rsid w:val="00CE3251"/>
    <w:rsid w:val="00CE3569"/>
    <w:rsid w:val="00CE4088"/>
    <w:rsid w:val="00CE4AE2"/>
    <w:rsid w:val="00CE58EA"/>
    <w:rsid w:val="00CE5B4C"/>
    <w:rsid w:val="00CE63E9"/>
    <w:rsid w:val="00CE6888"/>
    <w:rsid w:val="00CF021A"/>
    <w:rsid w:val="00CF077A"/>
    <w:rsid w:val="00CF16C3"/>
    <w:rsid w:val="00CF73A9"/>
    <w:rsid w:val="00D004DA"/>
    <w:rsid w:val="00D01423"/>
    <w:rsid w:val="00D02202"/>
    <w:rsid w:val="00D058FE"/>
    <w:rsid w:val="00D07921"/>
    <w:rsid w:val="00D103E4"/>
    <w:rsid w:val="00D10759"/>
    <w:rsid w:val="00D11217"/>
    <w:rsid w:val="00D114FF"/>
    <w:rsid w:val="00D11CD5"/>
    <w:rsid w:val="00D132C8"/>
    <w:rsid w:val="00D1413B"/>
    <w:rsid w:val="00D15661"/>
    <w:rsid w:val="00D1679D"/>
    <w:rsid w:val="00D21B07"/>
    <w:rsid w:val="00D22D22"/>
    <w:rsid w:val="00D23040"/>
    <w:rsid w:val="00D23105"/>
    <w:rsid w:val="00D23894"/>
    <w:rsid w:val="00D24515"/>
    <w:rsid w:val="00D30897"/>
    <w:rsid w:val="00D32796"/>
    <w:rsid w:val="00D34C93"/>
    <w:rsid w:val="00D35F95"/>
    <w:rsid w:val="00D36400"/>
    <w:rsid w:val="00D379BD"/>
    <w:rsid w:val="00D37FE7"/>
    <w:rsid w:val="00D41A8C"/>
    <w:rsid w:val="00D41AE1"/>
    <w:rsid w:val="00D42DF3"/>
    <w:rsid w:val="00D4334E"/>
    <w:rsid w:val="00D46342"/>
    <w:rsid w:val="00D46BAA"/>
    <w:rsid w:val="00D470B6"/>
    <w:rsid w:val="00D47D8B"/>
    <w:rsid w:val="00D535CF"/>
    <w:rsid w:val="00D56000"/>
    <w:rsid w:val="00D56E67"/>
    <w:rsid w:val="00D62171"/>
    <w:rsid w:val="00D63E11"/>
    <w:rsid w:val="00D649E4"/>
    <w:rsid w:val="00D65865"/>
    <w:rsid w:val="00D6651C"/>
    <w:rsid w:val="00D706D2"/>
    <w:rsid w:val="00D70EAD"/>
    <w:rsid w:val="00D71B65"/>
    <w:rsid w:val="00D767D1"/>
    <w:rsid w:val="00D80682"/>
    <w:rsid w:val="00D81EF7"/>
    <w:rsid w:val="00D867E2"/>
    <w:rsid w:val="00D8735B"/>
    <w:rsid w:val="00D916AD"/>
    <w:rsid w:val="00D92714"/>
    <w:rsid w:val="00D93DA6"/>
    <w:rsid w:val="00D95930"/>
    <w:rsid w:val="00D95D2C"/>
    <w:rsid w:val="00D96C01"/>
    <w:rsid w:val="00D97E98"/>
    <w:rsid w:val="00DA2290"/>
    <w:rsid w:val="00DA56DA"/>
    <w:rsid w:val="00DA6F5B"/>
    <w:rsid w:val="00DB0C1E"/>
    <w:rsid w:val="00DB1295"/>
    <w:rsid w:val="00DB19C4"/>
    <w:rsid w:val="00DB397F"/>
    <w:rsid w:val="00DB58EC"/>
    <w:rsid w:val="00DC0119"/>
    <w:rsid w:val="00DC0E44"/>
    <w:rsid w:val="00DC2845"/>
    <w:rsid w:val="00DC3387"/>
    <w:rsid w:val="00DC428F"/>
    <w:rsid w:val="00DC46D6"/>
    <w:rsid w:val="00DC6EDB"/>
    <w:rsid w:val="00DD0A58"/>
    <w:rsid w:val="00DD2677"/>
    <w:rsid w:val="00DD26DB"/>
    <w:rsid w:val="00DD3486"/>
    <w:rsid w:val="00DD3ACB"/>
    <w:rsid w:val="00DD516A"/>
    <w:rsid w:val="00DD5372"/>
    <w:rsid w:val="00DD5C25"/>
    <w:rsid w:val="00DE1B10"/>
    <w:rsid w:val="00DE1CB3"/>
    <w:rsid w:val="00DE2909"/>
    <w:rsid w:val="00DE34AD"/>
    <w:rsid w:val="00DE6E8C"/>
    <w:rsid w:val="00DF0CBD"/>
    <w:rsid w:val="00DF134C"/>
    <w:rsid w:val="00DF1D28"/>
    <w:rsid w:val="00DF36C2"/>
    <w:rsid w:val="00DF4419"/>
    <w:rsid w:val="00DF4E28"/>
    <w:rsid w:val="00DF7108"/>
    <w:rsid w:val="00DF7F7B"/>
    <w:rsid w:val="00E00627"/>
    <w:rsid w:val="00E00A49"/>
    <w:rsid w:val="00E01970"/>
    <w:rsid w:val="00E01D91"/>
    <w:rsid w:val="00E024DF"/>
    <w:rsid w:val="00E034DA"/>
    <w:rsid w:val="00E040F9"/>
    <w:rsid w:val="00E049BE"/>
    <w:rsid w:val="00E04B6F"/>
    <w:rsid w:val="00E04B76"/>
    <w:rsid w:val="00E068D9"/>
    <w:rsid w:val="00E07325"/>
    <w:rsid w:val="00E07BF0"/>
    <w:rsid w:val="00E10CE4"/>
    <w:rsid w:val="00E10D69"/>
    <w:rsid w:val="00E12A5B"/>
    <w:rsid w:val="00E13AB6"/>
    <w:rsid w:val="00E13ABD"/>
    <w:rsid w:val="00E14410"/>
    <w:rsid w:val="00E14653"/>
    <w:rsid w:val="00E164E1"/>
    <w:rsid w:val="00E17C90"/>
    <w:rsid w:val="00E20126"/>
    <w:rsid w:val="00E21424"/>
    <w:rsid w:val="00E21AD2"/>
    <w:rsid w:val="00E23698"/>
    <w:rsid w:val="00E2377E"/>
    <w:rsid w:val="00E23A5D"/>
    <w:rsid w:val="00E23F9D"/>
    <w:rsid w:val="00E2486F"/>
    <w:rsid w:val="00E24DB8"/>
    <w:rsid w:val="00E275E2"/>
    <w:rsid w:val="00E30042"/>
    <w:rsid w:val="00E3062B"/>
    <w:rsid w:val="00E30CCE"/>
    <w:rsid w:val="00E35DC5"/>
    <w:rsid w:val="00E36CC9"/>
    <w:rsid w:val="00E373DA"/>
    <w:rsid w:val="00E37C5E"/>
    <w:rsid w:val="00E40DAC"/>
    <w:rsid w:val="00E423CD"/>
    <w:rsid w:val="00E424C0"/>
    <w:rsid w:val="00E42AD9"/>
    <w:rsid w:val="00E479F1"/>
    <w:rsid w:val="00E50296"/>
    <w:rsid w:val="00E5032C"/>
    <w:rsid w:val="00E51E04"/>
    <w:rsid w:val="00E54027"/>
    <w:rsid w:val="00E5465D"/>
    <w:rsid w:val="00E54701"/>
    <w:rsid w:val="00E60A39"/>
    <w:rsid w:val="00E61EA3"/>
    <w:rsid w:val="00E62725"/>
    <w:rsid w:val="00E64D0D"/>
    <w:rsid w:val="00E64D60"/>
    <w:rsid w:val="00E66659"/>
    <w:rsid w:val="00E70108"/>
    <w:rsid w:val="00E747B1"/>
    <w:rsid w:val="00E74DE8"/>
    <w:rsid w:val="00E76F5E"/>
    <w:rsid w:val="00E80C93"/>
    <w:rsid w:val="00E84E13"/>
    <w:rsid w:val="00E90D57"/>
    <w:rsid w:val="00E925E7"/>
    <w:rsid w:val="00E935A0"/>
    <w:rsid w:val="00E94C2B"/>
    <w:rsid w:val="00E96599"/>
    <w:rsid w:val="00E96B8E"/>
    <w:rsid w:val="00E97260"/>
    <w:rsid w:val="00EA0905"/>
    <w:rsid w:val="00EA1A66"/>
    <w:rsid w:val="00EA36E4"/>
    <w:rsid w:val="00EA6A43"/>
    <w:rsid w:val="00EB1AF7"/>
    <w:rsid w:val="00EB3DE8"/>
    <w:rsid w:val="00EB3E91"/>
    <w:rsid w:val="00EB4C42"/>
    <w:rsid w:val="00EB6249"/>
    <w:rsid w:val="00EB642C"/>
    <w:rsid w:val="00EB66D8"/>
    <w:rsid w:val="00EB6BD0"/>
    <w:rsid w:val="00EC341F"/>
    <w:rsid w:val="00EC3E56"/>
    <w:rsid w:val="00EC74FE"/>
    <w:rsid w:val="00EC7714"/>
    <w:rsid w:val="00EC7F95"/>
    <w:rsid w:val="00ED274E"/>
    <w:rsid w:val="00ED5907"/>
    <w:rsid w:val="00ED7FEB"/>
    <w:rsid w:val="00EE215C"/>
    <w:rsid w:val="00EE4FBF"/>
    <w:rsid w:val="00EF1C06"/>
    <w:rsid w:val="00EF2B6B"/>
    <w:rsid w:val="00EF557A"/>
    <w:rsid w:val="00EF5596"/>
    <w:rsid w:val="00EF568E"/>
    <w:rsid w:val="00EF5914"/>
    <w:rsid w:val="00EF5A94"/>
    <w:rsid w:val="00EF61E7"/>
    <w:rsid w:val="00EF6789"/>
    <w:rsid w:val="00EF6885"/>
    <w:rsid w:val="00EF72CC"/>
    <w:rsid w:val="00F01F46"/>
    <w:rsid w:val="00F02060"/>
    <w:rsid w:val="00F02450"/>
    <w:rsid w:val="00F03E68"/>
    <w:rsid w:val="00F04735"/>
    <w:rsid w:val="00F07D75"/>
    <w:rsid w:val="00F11E82"/>
    <w:rsid w:val="00F12F01"/>
    <w:rsid w:val="00F12FF2"/>
    <w:rsid w:val="00F13560"/>
    <w:rsid w:val="00F13D2B"/>
    <w:rsid w:val="00F1448E"/>
    <w:rsid w:val="00F14A02"/>
    <w:rsid w:val="00F15D01"/>
    <w:rsid w:val="00F174E7"/>
    <w:rsid w:val="00F23DF9"/>
    <w:rsid w:val="00F2405E"/>
    <w:rsid w:val="00F2629C"/>
    <w:rsid w:val="00F31E11"/>
    <w:rsid w:val="00F32462"/>
    <w:rsid w:val="00F33A49"/>
    <w:rsid w:val="00F34003"/>
    <w:rsid w:val="00F340B0"/>
    <w:rsid w:val="00F350F2"/>
    <w:rsid w:val="00F350F7"/>
    <w:rsid w:val="00F377B0"/>
    <w:rsid w:val="00F41149"/>
    <w:rsid w:val="00F4146E"/>
    <w:rsid w:val="00F4381A"/>
    <w:rsid w:val="00F43CF9"/>
    <w:rsid w:val="00F44312"/>
    <w:rsid w:val="00F444C0"/>
    <w:rsid w:val="00F44C45"/>
    <w:rsid w:val="00F47392"/>
    <w:rsid w:val="00F526CF"/>
    <w:rsid w:val="00F541A8"/>
    <w:rsid w:val="00F55F4D"/>
    <w:rsid w:val="00F56806"/>
    <w:rsid w:val="00F56B07"/>
    <w:rsid w:val="00F57C96"/>
    <w:rsid w:val="00F610C5"/>
    <w:rsid w:val="00F61E40"/>
    <w:rsid w:val="00F6261D"/>
    <w:rsid w:val="00F649B9"/>
    <w:rsid w:val="00F65411"/>
    <w:rsid w:val="00F659B5"/>
    <w:rsid w:val="00F66308"/>
    <w:rsid w:val="00F6732C"/>
    <w:rsid w:val="00F676A9"/>
    <w:rsid w:val="00F71062"/>
    <w:rsid w:val="00F732E1"/>
    <w:rsid w:val="00F73785"/>
    <w:rsid w:val="00F75818"/>
    <w:rsid w:val="00F75B45"/>
    <w:rsid w:val="00F77698"/>
    <w:rsid w:val="00F77FD2"/>
    <w:rsid w:val="00F8228F"/>
    <w:rsid w:val="00F83480"/>
    <w:rsid w:val="00F8385D"/>
    <w:rsid w:val="00F84694"/>
    <w:rsid w:val="00F85679"/>
    <w:rsid w:val="00F867D2"/>
    <w:rsid w:val="00F87392"/>
    <w:rsid w:val="00F90E78"/>
    <w:rsid w:val="00F930B1"/>
    <w:rsid w:val="00F949C0"/>
    <w:rsid w:val="00F95ED1"/>
    <w:rsid w:val="00F96B26"/>
    <w:rsid w:val="00FA0283"/>
    <w:rsid w:val="00FA2448"/>
    <w:rsid w:val="00FA25CF"/>
    <w:rsid w:val="00FA2C3A"/>
    <w:rsid w:val="00FA2C9E"/>
    <w:rsid w:val="00FA631B"/>
    <w:rsid w:val="00FA703A"/>
    <w:rsid w:val="00FB191B"/>
    <w:rsid w:val="00FB3436"/>
    <w:rsid w:val="00FB4EBF"/>
    <w:rsid w:val="00FB5FF1"/>
    <w:rsid w:val="00FB624E"/>
    <w:rsid w:val="00FC1F43"/>
    <w:rsid w:val="00FC5ED9"/>
    <w:rsid w:val="00FC63FC"/>
    <w:rsid w:val="00FD0477"/>
    <w:rsid w:val="00FD2D29"/>
    <w:rsid w:val="00FD414E"/>
    <w:rsid w:val="00FD4619"/>
    <w:rsid w:val="00FD576D"/>
    <w:rsid w:val="00FD59EA"/>
    <w:rsid w:val="00FD5EFF"/>
    <w:rsid w:val="00FE3858"/>
    <w:rsid w:val="00FE446C"/>
    <w:rsid w:val="00FF07D5"/>
    <w:rsid w:val="00FF0DDB"/>
    <w:rsid w:val="00FF282E"/>
    <w:rsid w:val="00FF30DA"/>
    <w:rsid w:val="00FF47A9"/>
    <w:rsid w:val="00FF59F2"/>
    <w:rsid w:val="00FF6E8F"/>
    <w:rsid w:val="00FF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64713BED-19DA-4481-9ED3-0CE462268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619"/>
    <w:rPr>
      <w:sz w:val="28"/>
    </w:rPr>
  </w:style>
  <w:style w:type="paragraph" w:styleId="1">
    <w:name w:val="heading 1"/>
    <w:basedOn w:val="a"/>
    <w:next w:val="a"/>
    <w:link w:val="10"/>
    <w:qFormat/>
    <w:rsid w:val="00DC0E44"/>
    <w:pPr>
      <w:keepNext/>
      <w:tabs>
        <w:tab w:val="left" w:pos="7088"/>
      </w:tabs>
      <w:jc w:val="right"/>
      <w:outlineLvl w:val="0"/>
    </w:pPr>
    <w:rPr>
      <w:lang w:val="x-none" w:eastAsia="x-none"/>
    </w:rPr>
  </w:style>
  <w:style w:type="paragraph" w:styleId="2">
    <w:name w:val="heading 2"/>
    <w:basedOn w:val="a"/>
    <w:next w:val="a"/>
    <w:link w:val="20"/>
    <w:qFormat/>
    <w:rsid w:val="00FD0477"/>
    <w:pPr>
      <w:keepNext/>
      <w:jc w:val="center"/>
      <w:outlineLvl w:val="1"/>
    </w:pPr>
    <w:rPr>
      <w:szCs w:val="2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C0E44"/>
    <w:rPr>
      <w:sz w:val="28"/>
    </w:rPr>
  </w:style>
  <w:style w:type="character" w:customStyle="1" w:styleId="20">
    <w:name w:val="Заголовок 2 Знак"/>
    <w:link w:val="2"/>
    <w:rsid w:val="00FD0477"/>
    <w:rPr>
      <w:sz w:val="28"/>
      <w:szCs w:val="28"/>
    </w:rPr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FD0477"/>
    <w:rPr>
      <w:sz w:val="28"/>
    </w:rPr>
  </w:style>
  <w:style w:type="character" w:styleId="a5">
    <w:name w:val="page number"/>
    <w:basedOn w:val="a0"/>
  </w:style>
  <w:style w:type="paragraph" w:customStyle="1" w:styleId="ConsPlusNormal">
    <w:name w:val="ConsPlusNormal"/>
    <w:rsid w:val="00DC0E44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13">
    <w:name w:val="Знак Знак13"/>
    <w:basedOn w:val="a"/>
    <w:rsid w:val="00DC0E44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6">
    <w:name w:val="footer"/>
    <w:basedOn w:val="a"/>
    <w:link w:val="a7"/>
    <w:uiPriority w:val="99"/>
    <w:rsid w:val="00DC0E44"/>
    <w:pPr>
      <w:tabs>
        <w:tab w:val="center" w:pos="4677"/>
        <w:tab w:val="right" w:pos="9355"/>
      </w:tabs>
    </w:pPr>
    <w:rPr>
      <w:rFonts w:ascii="Courier New" w:hAnsi="Courier New"/>
      <w:lang w:val="x-none" w:eastAsia="ar-SA"/>
    </w:rPr>
  </w:style>
  <w:style w:type="character" w:customStyle="1" w:styleId="a7">
    <w:name w:val="Нижний колонтитул Знак"/>
    <w:link w:val="a6"/>
    <w:uiPriority w:val="99"/>
    <w:rsid w:val="00DC0E44"/>
    <w:rPr>
      <w:rFonts w:ascii="Courier New" w:hAnsi="Courier New"/>
      <w:sz w:val="28"/>
      <w:lang w:eastAsia="ar-SA"/>
    </w:rPr>
  </w:style>
  <w:style w:type="character" w:styleId="a8">
    <w:name w:val="Hyperlink"/>
    <w:uiPriority w:val="99"/>
    <w:rsid w:val="00DC0E44"/>
    <w:rPr>
      <w:color w:val="0000FF"/>
      <w:u w:val="single"/>
    </w:rPr>
  </w:style>
  <w:style w:type="paragraph" w:customStyle="1" w:styleId="130">
    <w:name w:val="Знак Знак13 Знак Знак Знак Знак Знак Знак Знак Знак"/>
    <w:basedOn w:val="a"/>
    <w:rsid w:val="00FD047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a9">
    <w:name w:val="Знак"/>
    <w:basedOn w:val="a"/>
    <w:rsid w:val="00FD047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WW8Num5z0">
    <w:name w:val="WW8Num5z0"/>
    <w:rsid w:val="00FD0477"/>
    <w:rPr>
      <w:rFonts w:ascii="Times New Roman" w:hAnsi="Times New Roman" w:cs="Times New Roman"/>
    </w:rPr>
  </w:style>
  <w:style w:type="character" w:customStyle="1" w:styleId="WW8Num7z0">
    <w:name w:val="WW8Num7z0"/>
    <w:rsid w:val="00FD0477"/>
    <w:rPr>
      <w:rFonts w:ascii="Symbol" w:hAnsi="Symbol" w:cs="StarSymbol"/>
      <w:sz w:val="18"/>
      <w:szCs w:val="18"/>
    </w:rPr>
  </w:style>
  <w:style w:type="character" w:customStyle="1" w:styleId="Absatz-Standardschriftart">
    <w:name w:val="Absatz-Standardschriftart"/>
    <w:rsid w:val="00FD0477"/>
  </w:style>
  <w:style w:type="character" w:customStyle="1" w:styleId="WW-Absatz-Standardschriftart">
    <w:name w:val="WW-Absatz-Standardschriftart"/>
    <w:rsid w:val="00FD0477"/>
  </w:style>
  <w:style w:type="character" w:customStyle="1" w:styleId="WW-Absatz-Standardschriftart1">
    <w:name w:val="WW-Absatz-Standardschriftart1"/>
    <w:rsid w:val="00FD0477"/>
  </w:style>
  <w:style w:type="character" w:customStyle="1" w:styleId="WW-Absatz-Standardschriftart11">
    <w:name w:val="WW-Absatz-Standardschriftart11"/>
    <w:rsid w:val="00FD0477"/>
  </w:style>
  <w:style w:type="character" w:customStyle="1" w:styleId="WW-Absatz-Standardschriftart111">
    <w:name w:val="WW-Absatz-Standardschriftart111"/>
    <w:rsid w:val="00FD0477"/>
  </w:style>
  <w:style w:type="character" w:customStyle="1" w:styleId="WW-Absatz-Standardschriftart1111">
    <w:name w:val="WW-Absatz-Standardschriftart1111"/>
    <w:rsid w:val="00FD0477"/>
  </w:style>
  <w:style w:type="character" w:customStyle="1" w:styleId="WW-Absatz-Standardschriftart11111">
    <w:name w:val="WW-Absatz-Standardschriftart11111"/>
    <w:rsid w:val="00FD0477"/>
  </w:style>
  <w:style w:type="character" w:customStyle="1" w:styleId="WW-Absatz-Standardschriftart111111">
    <w:name w:val="WW-Absatz-Standardschriftart111111"/>
    <w:rsid w:val="00FD0477"/>
  </w:style>
  <w:style w:type="character" w:customStyle="1" w:styleId="WW-Absatz-Standardschriftart1111111">
    <w:name w:val="WW-Absatz-Standardschriftart1111111"/>
    <w:rsid w:val="00FD0477"/>
  </w:style>
  <w:style w:type="character" w:customStyle="1" w:styleId="WW-Absatz-Standardschriftart11111111">
    <w:name w:val="WW-Absatz-Standardschriftart11111111"/>
    <w:rsid w:val="00FD0477"/>
  </w:style>
  <w:style w:type="character" w:customStyle="1" w:styleId="WW-Absatz-Standardschriftart111111111">
    <w:name w:val="WW-Absatz-Standardschriftart111111111"/>
    <w:rsid w:val="00FD0477"/>
  </w:style>
  <w:style w:type="character" w:customStyle="1" w:styleId="WW-Absatz-Standardschriftart1111111111">
    <w:name w:val="WW-Absatz-Standardschriftart1111111111"/>
    <w:rsid w:val="00FD0477"/>
  </w:style>
  <w:style w:type="character" w:customStyle="1" w:styleId="WW-Absatz-Standardschriftart11111111111">
    <w:name w:val="WW-Absatz-Standardschriftart11111111111"/>
    <w:rsid w:val="00FD0477"/>
  </w:style>
  <w:style w:type="character" w:customStyle="1" w:styleId="WW-Absatz-Standardschriftart111111111111">
    <w:name w:val="WW-Absatz-Standardschriftart111111111111"/>
    <w:rsid w:val="00FD0477"/>
  </w:style>
  <w:style w:type="character" w:customStyle="1" w:styleId="WW-Absatz-Standardschriftart1111111111111">
    <w:name w:val="WW-Absatz-Standardschriftart1111111111111"/>
    <w:rsid w:val="00FD0477"/>
  </w:style>
  <w:style w:type="character" w:customStyle="1" w:styleId="WW-Absatz-Standardschriftart11111111111111">
    <w:name w:val="WW-Absatz-Standardschriftart11111111111111"/>
    <w:rsid w:val="00FD0477"/>
  </w:style>
  <w:style w:type="character" w:customStyle="1" w:styleId="WW-Absatz-Standardschriftart111111111111111">
    <w:name w:val="WW-Absatz-Standardschriftart111111111111111"/>
    <w:rsid w:val="00FD0477"/>
  </w:style>
  <w:style w:type="character" w:customStyle="1" w:styleId="WW-Absatz-Standardschriftart1111111111111111">
    <w:name w:val="WW-Absatz-Standardschriftart1111111111111111"/>
    <w:rsid w:val="00FD0477"/>
  </w:style>
  <w:style w:type="character" w:customStyle="1" w:styleId="WW8Num8z0">
    <w:name w:val="WW8Num8z0"/>
    <w:rsid w:val="00FD0477"/>
    <w:rPr>
      <w:rFonts w:ascii="Times New Roman" w:hAnsi="Times New Roman" w:cs="Times New Roman"/>
      <w:sz w:val="28"/>
      <w:szCs w:val="28"/>
    </w:rPr>
  </w:style>
  <w:style w:type="character" w:customStyle="1" w:styleId="WW8Num9z0">
    <w:name w:val="WW8Num9z0"/>
    <w:rsid w:val="00FD0477"/>
    <w:rPr>
      <w:rFonts w:ascii="Symbol" w:hAnsi="Symbol" w:cs="Times New Roman"/>
    </w:rPr>
  </w:style>
  <w:style w:type="character" w:customStyle="1" w:styleId="WW-Absatz-Standardschriftart11111111111111111">
    <w:name w:val="WW-Absatz-Standardschriftart11111111111111111"/>
    <w:rsid w:val="00FD0477"/>
  </w:style>
  <w:style w:type="character" w:customStyle="1" w:styleId="WW-Absatz-Standardschriftart111111111111111111">
    <w:name w:val="WW-Absatz-Standardschriftart111111111111111111"/>
    <w:rsid w:val="00FD0477"/>
  </w:style>
  <w:style w:type="character" w:customStyle="1" w:styleId="21">
    <w:name w:val="Основной шрифт абзаца2"/>
    <w:rsid w:val="00FD0477"/>
  </w:style>
  <w:style w:type="character" w:customStyle="1" w:styleId="WW-Absatz-Standardschriftart1111111111111111111">
    <w:name w:val="WW-Absatz-Standardschriftart1111111111111111111"/>
    <w:rsid w:val="00FD0477"/>
  </w:style>
  <w:style w:type="character" w:customStyle="1" w:styleId="WW-Absatz-Standardschriftart11111111111111111111">
    <w:name w:val="WW-Absatz-Standardschriftart11111111111111111111"/>
    <w:rsid w:val="00FD0477"/>
  </w:style>
  <w:style w:type="character" w:customStyle="1" w:styleId="WW8Num10z0">
    <w:name w:val="WW8Num10z0"/>
    <w:rsid w:val="00FD0477"/>
    <w:rPr>
      <w:rFonts w:ascii="Symbol" w:hAnsi="Symbol" w:cs="Times New Roman"/>
    </w:rPr>
  </w:style>
  <w:style w:type="character" w:customStyle="1" w:styleId="WW-Absatz-Standardschriftart111111111111111111111">
    <w:name w:val="WW-Absatz-Standardschriftart111111111111111111111"/>
    <w:rsid w:val="00FD0477"/>
  </w:style>
  <w:style w:type="character" w:customStyle="1" w:styleId="WW8Num1z0">
    <w:name w:val="WW8Num1z0"/>
    <w:rsid w:val="00FD0477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FD0477"/>
    <w:rPr>
      <w:rFonts w:ascii="Times New Roman" w:hAnsi="Times New Roman" w:cs="Times New Roman"/>
    </w:rPr>
  </w:style>
  <w:style w:type="character" w:customStyle="1" w:styleId="WW8Num4z0">
    <w:name w:val="WW8Num4z0"/>
    <w:rsid w:val="00FD0477"/>
    <w:rPr>
      <w:rFonts w:ascii="Times New Roman" w:hAnsi="Times New Roman" w:cs="Times New Roman"/>
    </w:rPr>
  </w:style>
  <w:style w:type="character" w:customStyle="1" w:styleId="WW8Num14z0">
    <w:name w:val="WW8Num14z0"/>
    <w:rsid w:val="00FD0477"/>
    <w:rPr>
      <w:rFonts w:ascii="Symbol" w:hAnsi="Symbol" w:cs="StarSymbol"/>
      <w:sz w:val="18"/>
      <w:szCs w:val="18"/>
    </w:rPr>
  </w:style>
  <w:style w:type="character" w:customStyle="1" w:styleId="WW8Num16z0">
    <w:name w:val="WW8Num16z0"/>
    <w:rsid w:val="00FD0477"/>
    <w:rPr>
      <w:rFonts w:ascii="Times New Roman" w:hAnsi="Times New Roman"/>
      <w:sz w:val="28"/>
      <w:szCs w:val="28"/>
    </w:rPr>
  </w:style>
  <w:style w:type="character" w:customStyle="1" w:styleId="WW8Num17z0">
    <w:name w:val="WW8Num17z0"/>
    <w:rsid w:val="00FD0477"/>
    <w:rPr>
      <w:rFonts w:ascii="Times New Roman" w:hAnsi="Times New Roman" w:cs="Times New Roman"/>
    </w:rPr>
  </w:style>
  <w:style w:type="character" w:customStyle="1" w:styleId="WW8Num18z0">
    <w:name w:val="WW8Num18z0"/>
    <w:rsid w:val="00FD0477"/>
    <w:rPr>
      <w:rFonts w:ascii="Times New Roman" w:hAnsi="Times New Roman" w:cs="Times New Roman"/>
      <w:color w:val="000000"/>
    </w:rPr>
  </w:style>
  <w:style w:type="character" w:customStyle="1" w:styleId="WW8Num19z0">
    <w:name w:val="WW8Num19z0"/>
    <w:rsid w:val="00FD0477"/>
    <w:rPr>
      <w:rFonts w:ascii="Symbol" w:hAnsi="Symbol" w:cs="StarSymbol"/>
      <w:sz w:val="18"/>
      <w:szCs w:val="18"/>
    </w:rPr>
  </w:style>
  <w:style w:type="character" w:customStyle="1" w:styleId="WW-Absatz-Standardschriftart1111111111111111111111">
    <w:name w:val="WW-Absatz-Standardschriftart1111111111111111111111"/>
    <w:rsid w:val="00FD0477"/>
  </w:style>
  <w:style w:type="character" w:customStyle="1" w:styleId="WW8Num15z0">
    <w:name w:val="WW8Num15z0"/>
    <w:rsid w:val="00FD0477"/>
    <w:rPr>
      <w:rFonts w:ascii="Symbol" w:hAnsi="Symbol" w:cs="StarSymbol"/>
      <w:sz w:val="18"/>
      <w:szCs w:val="18"/>
    </w:rPr>
  </w:style>
  <w:style w:type="character" w:customStyle="1" w:styleId="WW8Num20z0">
    <w:name w:val="WW8Num20z0"/>
    <w:rsid w:val="00FD0477"/>
    <w:rPr>
      <w:rFonts w:ascii="Symbol" w:hAnsi="Symbol" w:cs="Times New Roman"/>
      <w:sz w:val="28"/>
      <w:szCs w:val="28"/>
    </w:rPr>
  </w:style>
  <w:style w:type="character" w:customStyle="1" w:styleId="WW-Absatz-Standardschriftart11111111111111111111111">
    <w:name w:val="WW-Absatz-Standardschriftart11111111111111111111111"/>
    <w:rsid w:val="00FD0477"/>
  </w:style>
  <w:style w:type="character" w:customStyle="1" w:styleId="WW8Num21z0">
    <w:name w:val="WW8Num21z0"/>
    <w:rsid w:val="00FD0477"/>
    <w:rPr>
      <w:rFonts w:ascii="Times New Roman" w:hAnsi="Times New Roman" w:cs="Times New Roman"/>
      <w:sz w:val="28"/>
      <w:szCs w:val="28"/>
    </w:rPr>
  </w:style>
  <w:style w:type="character" w:customStyle="1" w:styleId="WW-Absatz-Standardschriftart111111111111111111111111">
    <w:name w:val="WW-Absatz-Standardschriftart111111111111111111111111"/>
    <w:rsid w:val="00FD0477"/>
  </w:style>
  <w:style w:type="character" w:customStyle="1" w:styleId="WW8Num22z0">
    <w:name w:val="WW8Num22z0"/>
    <w:rsid w:val="00FD0477"/>
    <w:rPr>
      <w:rFonts w:ascii="Symbol" w:hAnsi="Symbol" w:cs="Times New Roman"/>
    </w:rPr>
  </w:style>
  <w:style w:type="character" w:customStyle="1" w:styleId="WW-Absatz-Standardschriftart1111111111111111111111111">
    <w:name w:val="WW-Absatz-Standardschriftart1111111111111111111111111"/>
    <w:rsid w:val="00FD0477"/>
  </w:style>
  <w:style w:type="character" w:customStyle="1" w:styleId="WW-Absatz-Standardschriftart11111111111111111111111111">
    <w:name w:val="WW-Absatz-Standardschriftart11111111111111111111111111"/>
    <w:rsid w:val="00FD0477"/>
  </w:style>
  <w:style w:type="character" w:customStyle="1" w:styleId="WW-Absatz-Standardschriftart111111111111111111111111111">
    <w:name w:val="WW-Absatz-Standardschriftart111111111111111111111111111"/>
    <w:rsid w:val="00FD0477"/>
  </w:style>
  <w:style w:type="character" w:customStyle="1" w:styleId="WW-Absatz-Standardschriftart1111111111111111111111111111">
    <w:name w:val="WW-Absatz-Standardschriftart1111111111111111111111111111"/>
    <w:rsid w:val="00FD0477"/>
  </w:style>
  <w:style w:type="character" w:customStyle="1" w:styleId="WW-Absatz-Standardschriftart11111111111111111111111111111">
    <w:name w:val="WW-Absatz-Standardschriftart11111111111111111111111111111"/>
    <w:rsid w:val="00FD0477"/>
  </w:style>
  <w:style w:type="character" w:customStyle="1" w:styleId="WW8Num6z0">
    <w:name w:val="WW8Num6z0"/>
    <w:rsid w:val="00FD0477"/>
    <w:rPr>
      <w:rFonts w:ascii="Times New Roman" w:hAnsi="Times New Roman" w:cs="Times New Roman"/>
    </w:rPr>
  </w:style>
  <w:style w:type="character" w:customStyle="1" w:styleId="WW8Num11z0">
    <w:name w:val="WW8Num11z0"/>
    <w:rsid w:val="00FD0477"/>
    <w:rPr>
      <w:rFonts w:ascii="Times New Roman" w:eastAsia="Times New Roman" w:hAnsi="Times New Roman" w:cs="Times New Roman"/>
    </w:rPr>
  </w:style>
  <w:style w:type="character" w:customStyle="1" w:styleId="WW-Absatz-Standardschriftart111111111111111111111111111111">
    <w:name w:val="WW-Absatz-Standardschriftart111111111111111111111111111111"/>
    <w:rsid w:val="00FD0477"/>
  </w:style>
  <w:style w:type="character" w:customStyle="1" w:styleId="WW-Absatz-Standardschriftart1111111111111111111111111111111">
    <w:name w:val="WW-Absatz-Standardschriftart1111111111111111111111111111111"/>
    <w:rsid w:val="00FD0477"/>
  </w:style>
  <w:style w:type="character" w:customStyle="1" w:styleId="WW8Num12z0">
    <w:name w:val="WW8Num12z0"/>
    <w:rsid w:val="00FD0477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">
    <w:name w:val="WW-Absatz-Standardschriftart11111111111111111111111111111111"/>
    <w:rsid w:val="00FD0477"/>
  </w:style>
  <w:style w:type="character" w:customStyle="1" w:styleId="WW-Absatz-Standardschriftart111111111111111111111111111111111">
    <w:name w:val="WW-Absatz-Standardschriftart111111111111111111111111111111111"/>
    <w:rsid w:val="00FD0477"/>
  </w:style>
  <w:style w:type="character" w:customStyle="1" w:styleId="WW-Absatz-Standardschriftart1111111111111111111111111111111111">
    <w:name w:val="WW-Absatz-Standardschriftart1111111111111111111111111111111111"/>
    <w:rsid w:val="00FD0477"/>
  </w:style>
  <w:style w:type="character" w:customStyle="1" w:styleId="WW-Absatz-Standardschriftart11111111111111111111111111111111111">
    <w:name w:val="WW-Absatz-Standardschriftart11111111111111111111111111111111111"/>
    <w:rsid w:val="00FD0477"/>
  </w:style>
  <w:style w:type="character" w:customStyle="1" w:styleId="WW-Absatz-Standardschriftart111111111111111111111111111111111111">
    <w:name w:val="WW-Absatz-Standardschriftart111111111111111111111111111111111111"/>
    <w:rsid w:val="00FD0477"/>
  </w:style>
  <w:style w:type="character" w:customStyle="1" w:styleId="WW-Absatz-Standardschriftart1111111111111111111111111111111111111">
    <w:name w:val="WW-Absatz-Standardschriftart1111111111111111111111111111111111111"/>
    <w:rsid w:val="00FD0477"/>
  </w:style>
  <w:style w:type="character" w:customStyle="1" w:styleId="WW-Absatz-Standardschriftart11111111111111111111111111111111111111">
    <w:name w:val="WW-Absatz-Standardschriftart11111111111111111111111111111111111111"/>
    <w:rsid w:val="00FD0477"/>
  </w:style>
  <w:style w:type="character" w:customStyle="1" w:styleId="WW-Absatz-Standardschriftart111111111111111111111111111111111111111">
    <w:name w:val="WW-Absatz-Standardschriftart111111111111111111111111111111111111111"/>
    <w:rsid w:val="00FD0477"/>
  </w:style>
  <w:style w:type="character" w:customStyle="1" w:styleId="WW-Absatz-Standardschriftart1111111111111111111111111111111111111111">
    <w:name w:val="WW-Absatz-Standardschriftart1111111111111111111111111111111111111111"/>
    <w:rsid w:val="00FD0477"/>
  </w:style>
  <w:style w:type="character" w:customStyle="1" w:styleId="WW-Absatz-Standardschriftart11111111111111111111111111111111111111111">
    <w:name w:val="WW-Absatz-Standardschriftart11111111111111111111111111111111111111111"/>
    <w:rsid w:val="00FD0477"/>
  </w:style>
  <w:style w:type="character" w:customStyle="1" w:styleId="WW-Absatz-Standardschriftart111111111111111111111111111111111111111111">
    <w:name w:val="WW-Absatz-Standardschriftart111111111111111111111111111111111111111111"/>
    <w:rsid w:val="00FD0477"/>
  </w:style>
  <w:style w:type="character" w:customStyle="1" w:styleId="WW-Absatz-Standardschriftart1111111111111111111111111111111111111111111">
    <w:name w:val="WW-Absatz-Standardschriftart1111111111111111111111111111111111111111111"/>
    <w:rsid w:val="00FD0477"/>
  </w:style>
  <w:style w:type="character" w:customStyle="1" w:styleId="WW-Absatz-Standardschriftart11111111111111111111111111111111111111111111">
    <w:name w:val="WW-Absatz-Standardschriftart11111111111111111111111111111111111111111111"/>
    <w:rsid w:val="00FD0477"/>
  </w:style>
  <w:style w:type="character" w:customStyle="1" w:styleId="WW-Absatz-Standardschriftart111111111111111111111111111111111111111111111">
    <w:name w:val="WW-Absatz-Standardschriftart111111111111111111111111111111111111111111111"/>
    <w:rsid w:val="00FD0477"/>
  </w:style>
  <w:style w:type="character" w:customStyle="1" w:styleId="WW-Absatz-Standardschriftart1111111111111111111111111111111111111111111111">
    <w:name w:val="WW-Absatz-Standardschriftart1111111111111111111111111111111111111111111111"/>
    <w:rsid w:val="00FD0477"/>
  </w:style>
  <w:style w:type="character" w:customStyle="1" w:styleId="WW-Absatz-Standardschriftart11111111111111111111111111111111111111111111111">
    <w:name w:val="WW-Absatz-Standardschriftart11111111111111111111111111111111111111111111111"/>
    <w:rsid w:val="00FD0477"/>
  </w:style>
  <w:style w:type="character" w:customStyle="1" w:styleId="WW-Absatz-Standardschriftart111111111111111111111111111111111111111111111111">
    <w:name w:val="WW-Absatz-Standardschriftart111111111111111111111111111111111111111111111111"/>
    <w:rsid w:val="00FD0477"/>
  </w:style>
  <w:style w:type="character" w:customStyle="1" w:styleId="WW-Absatz-Standardschriftart1111111111111111111111111111111111111111111111111">
    <w:name w:val="WW-Absatz-Standardschriftart1111111111111111111111111111111111111111111111111"/>
    <w:rsid w:val="00FD0477"/>
  </w:style>
  <w:style w:type="character" w:customStyle="1" w:styleId="WW8Num1z1">
    <w:name w:val="WW8Num1z1"/>
    <w:rsid w:val="00FD0477"/>
    <w:rPr>
      <w:rFonts w:ascii="Courier New" w:hAnsi="Courier New"/>
    </w:rPr>
  </w:style>
  <w:style w:type="character" w:customStyle="1" w:styleId="WW8Num1z2">
    <w:name w:val="WW8Num1z2"/>
    <w:rsid w:val="00FD0477"/>
    <w:rPr>
      <w:rFonts w:ascii="Wingdings" w:hAnsi="Wingdings"/>
    </w:rPr>
  </w:style>
  <w:style w:type="character" w:customStyle="1" w:styleId="WW8Num1z3">
    <w:name w:val="WW8Num1z3"/>
    <w:rsid w:val="00FD0477"/>
    <w:rPr>
      <w:rFonts w:ascii="Symbol" w:hAnsi="Symbol"/>
    </w:rPr>
  </w:style>
  <w:style w:type="character" w:customStyle="1" w:styleId="WW8Num6z1">
    <w:name w:val="WW8Num6z1"/>
    <w:rsid w:val="00FD0477"/>
    <w:rPr>
      <w:rFonts w:ascii="Courier New" w:hAnsi="Courier New" w:cs="Courier New"/>
    </w:rPr>
  </w:style>
  <w:style w:type="character" w:customStyle="1" w:styleId="WW8Num6z2">
    <w:name w:val="WW8Num6z2"/>
    <w:rsid w:val="00FD0477"/>
    <w:rPr>
      <w:rFonts w:ascii="Wingdings" w:hAnsi="Wingdings"/>
    </w:rPr>
  </w:style>
  <w:style w:type="character" w:customStyle="1" w:styleId="WW8Num6z3">
    <w:name w:val="WW8Num6z3"/>
    <w:rsid w:val="00FD0477"/>
    <w:rPr>
      <w:rFonts w:ascii="Symbol" w:hAnsi="Symbol"/>
    </w:rPr>
  </w:style>
  <w:style w:type="character" w:customStyle="1" w:styleId="WW8Num9z1">
    <w:name w:val="WW8Num9z1"/>
    <w:rsid w:val="00FD0477"/>
    <w:rPr>
      <w:rFonts w:ascii="Courier New" w:hAnsi="Courier New" w:cs="Courier New"/>
    </w:rPr>
  </w:style>
  <w:style w:type="character" w:customStyle="1" w:styleId="WW8Num9z2">
    <w:name w:val="WW8Num9z2"/>
    <w:rsid w:val="00FD0477"/>
    <w:rPr>
      <w:rFonts w:ascii="Wingdings" w:hAnsi="Wingdings"/>
    </w:rPr>
  </w:style>
  <w:style w:type="character" w:customStyle="1" w:styleId="WW8Num9z3">
    <w:name w:val="WW8Num9z3"/>
    <w:rsid w:val="00FD0477"/>
    <w:rPr>
      <w:rFonts w:ascii="Symbol" w:hAnsi="Symbol"/>
    </w:rPr>
  </w:style>
  <w:style w:type="character" w:customStyle="1" w:styleId="WW8Num11z1">
    <w:name w:val="WW8Num11z1"/>
    <w:rsid w:val="00FD0477"/>
    <w:rPr>
      <w:rFonts w:ascii="Symbol" w:hAnsi="Symbol"/>
    </w:rPr>
  </w:style>
  <w:style w:type="character" w:customStyle="1" w:styleId="WW8Num11z2">
    <w:name w:val="WW8Num11z2"/>
    <w:rsid w:val="00FD0477"/>
    <w:rPr>
      <w:rFonts w:ascii="Wingdings" w:hAnsi="Wingdings"/>
    </w:rPr>
  </w:style>
  <w:style w:type="character" w:customStyle="1" w:styleId="WW8Num11z4">
    <w:name w:val="WW8Num11z4"/>
    <w:rsid w:val="00FD0477"/>
    <w:rPr>
      <w:rFonts w:ascii="Courier New" w:hAnsi="Courier New"/>
    </w:rPr>
  </w:style>
  <w:style w:type="character" w:customStyle="1" w:styleId="WW8Num13z0">
    <w:name w:val="WW8Num13z0"/>
    <w:rsid w:val="00FD0477"/>
    <w:rPr>
      <w:rFonts w:ascii="Times New Roman" w:hAnsi="Times New Roman" w:cs="Times New Roman"/>
    </w:rPr>
  </w:style>
  <w:style w:type="character" w:customStyle="1" w:styleId="WW8Num13z1">
    <w:name w:val="WW8Num13z1"/>
    <w:rsid w:val="00FD0477"/>
    <w:rPr>
      <w:rFonts w:ascii="Times New Roman" w:hAnsi="Times New Roman"/>
      <w:sz w:val="28"/>
      <w:szCs w:val="28"/>
    </w:rPr>
  </w:style>
  <w:style w:type="character" w:customStyle="1" w:styleId="WW8Num13z2">
    <w:name w:val="WW8Num13z2"/>
    <w:rsid w:val="00FD0477"/>
    <w:rPr>
      <w:rFonts w:ascii="Wingdings" w:hAnsi="Wingdings"/>
    </w:rPr>
  </w:style>
  <w:style w:type="character" w:customStyle="1" w:styleId="WW8Num13z3">
    <w:name w:val="WW8Num13z3"/>
    <w:rsid w:val="00FD0477"/>
    <w:rPr>
      <w:rFonts w:ascii="Symbol" w:hAnsi="Symbol"/>
    </w:rPr>
  </w:style>
  <w:style w:type="character" w:customStyle="1" w:styleId="WW8Num13z4">
    <w:name w:val="WW8Num13z4"/>
    <w:rsid w:val="00FD0477"/>
    <w:rPr>
      <w:rFonts w:ascii="Courier New" w:hAnsi="Courier New" w:cs="Courier New"/>
    </w:rPr>
  </w:style>
  <w:style w:type="character" w:customStyle="1" w:styleId="WW8Num14z1">
    <w:name w:val="WW8Num14z1"/>
    <w:rsid w:val="00FD0477"/>
    <w:rPr>
      <w:rFonts w:ascii="Times New Roman" w:hAnsi="Times New Roman" w:cs="Times New Roman"/>
    </w:rPr>
  </w:style>
  <w:style w:type="character" w:customStyle="1" w:styleId="WW8Num17z2">
    <w:name w:val="WW8Num17z2"/>
    <w:rsid w:val="00FD0477"/>
    <w:rPr>
      <w:rFonts w:ascii="Wingdings" w:hAnsi="Wingdings"/>
    </w:rPr>
  </w:style>
  <w:style w:type="character" w:customStyle="1" w:styleId="WW8Num17z3">
    <w:name w:val="WW8Num17z3"/>
    <w:rsid w:val="00FD0477"/>
    <w:rPr>
      <w:rFonts w:ascii="Symbol" w:hAnsi="Symbol"/>
    </w:rPr>
  </w:style>
  <w:style w:type="character" w:customStyle="1" w:styleId="WW8Num17z4">
    <w:name w:val="WW8Num17z4"/>
    <w:rsid w:val="00FD0477"/>
    <w:rPr>
      <w:rFonts w:ascii="Courier New" w:hAnsi="Courier New" w:cs="Courier New"/>
    </w:rPr>
  </w:style>
  <w:style w:type="character" w:customStyle="1" w:styleId="WW8Num18z2">
    <w:name w:val="WW8Num18z2"/>
    <w:rsid w:val="00FD0477"/>
    <w:rPr>
      <w:rFonts w:ascii="Wingdings" w:hAnsi="Wingdings"/>
    </w:rPr>
  </w:style>
  <w:style w:type="character" w:customStyle="1" w:styleId="WW8Num18z3">
    <w:name w:val="WW8Num18z3"/>
    <w:rsid w:val="00FD0477"/>
    <w:rPr>
      <w:rFonts w:ascii="Symbol" w:hAnsi="Symbol"/>
    </w:rPr>
  </w:style>
  <w:style w:type="character" w:customStyle="1" w:styleId="WW8Num18z4">
    <w:name w:val="WW8Num18z4"/>
    <w:rsid w:val="00FD0477"/>
    <w:rPr>
      <w:rFonts w:ascii="Courier New" w:hAnsi="Courier New" w:cs="Courier New"/>
    </w:rPr>
  </w:style>
  <w:style w:type="character" w:customStyle="1" w:styleId="11">
    <w:name w:val="Основной шрифт абзаца1"/>
    <w:rsid w:val="00FD0477"/>
  </w:style>
  <w:style w:type="character" w:customStyle="1" w:styleId="aa">
    <w:name w:val="Гипертекстовая ссылка"/>
    <w:rsid w:val="00FD0477"/>
    <w:rPr>
      <w:color w:val="008000"/>
      <w:szCs w:val="20"/>
      <w:u w:val="single"/>
    </w:rPr>
  </w:style>
  <w:style w:type="character" w:customStyle="1" w:styleId="ab">
    <w:name w:val="Маркеры списка"/>
    <w:rsid w:val="00FD0477"/>
    <w:rPr>
      <w:rFonts w:ascii="StarSymbol" w:eastAsia="StarSymbol" w:hAnsi="StarSymbol" w:cs="StarSymbol"/>
      <w:sz w:val="18"/>
      <w:szCs w:val="18"/>
    </w:rPr>
  </w:style>
  <w:style w:type="character" w:customStyle="1" w:styleId="ac">
    <w:name w:val="Символ нумерации"/>
    <w:rsid w:val="00FD0477"/>
  </w:style>
  <w:style w:type="paragraph" w:customStyle="1" w:styleId="ad">
    <w:name w:val="Заголовок"/>
    <w:basedOn w:val="a"/>
    <w:next w:val="ae"/>
    <w:rsid w:val="00FD0477"/>
    <w:pPr>
      <w:keepNext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e">
    <w:name w:val="Body Text"/>
    <w:basedOn w:val="a"/>
    <w:link w:val="af"/>
    <w:rsid w:val="00FD0477"/>
    <w:pPr>
      <w:autoSpaceDE w:val="0"/>
      <w:spacing w:line="300" w:lineRule="exact"/>
      <w:jc w:val="both"/>
    </w:pPr>
    <w:rPr>
      <w:lang w:val="x-none" w:eastAsia="ar-SA"/>
    </w:rPr>
  </w:style>
  <w:style w:type="character" w:customStyle="1" w:styleId="af">
    <w:name w:val="Основной текст Знак"/>
    <w:link w:val="ae"/>
    <w:rsid w:val="00FD0477"/>
    <w:rPr>
      <w:sz w:val="28"/>
      <w:lang w:eastAsia="ar-SA"/>
    </w:rPr>
  </w:style>
  <w:style w:type="paragraph" w:styleId="af0">
    <w:name w:val="List"/>
    <w:basedOn w:val="ae"/>
    <w:rsid w:val="00FD0477"/>
    <w:rPr>
      <w:rFonts w:ascii="Arial" w:hAnsi="Arial" w:cs="Tahoma"/>
    </w:rPr>
  </w:style>
  <w:style w:type="paragraph" w:customStyle="1" w:styleId="22">
    <w:name w:val="Название2"/>
    <w:basedOn w:val="a"/>
    <w:rsid w:val="00FD0477"/>
    <w:pPr>
      <w:suppressLineNumbers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FD0477"/>
    <w:pPr>
      <w:suppressLineNumbers/>
    </w:pPr>
    <w:rPr>
      <w:rFonts w:ascii="Arial" w:hAnsi="Arial" w:cs="Tahoma"/>
      <w:lang w:eastAsia="ar-SA"/>
    </w:rPr>
  </w:style>
  <w:style w:type="paragraph" w:customStyle="1" w:styleId="12">
    <w:name w:val="Название1"/>
    <w:basedOn w:val="a"/>
    <w:rsid w:val="00FD0477"/>
    <w:pPr>
      <w:suppressLineNumbers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14">
    <w:name w:val="Указатель1"/>
    <w:basedOn w:val="a"/>
    <w:rsid w:val="00FD0477"/>
    <w:pPr>
      <w:suppressLineNumbers/>
    </w:pPr>
    <w:rPr>
      <w:rFonts w:ascii="Arial" w:hAnsi="Arial" w:cs="Tahoma"/>
      <w:lang w:eastAsia="ar-SA"/>
    </w:rPr>
  </w:style>
  <w:style w:type="paragraph" w:styleId="af1">
    <w:name w:val="Title"/>
    <w:basedOn w:val="ad"/>
    <w:next w:val="af2"/>
    <w:link w:val="af3"/>
    <w:qFormat/>
    <w:rsid w:val="00FD0477"/>
    <w:rPr>
      <w:rFonts w:cs="Times New Roman"/>
      <w:lang w:val="x-none"/>
    </w:rPr>
  </w:style>
  <w:style w:type="paragraph" w:styleId="af2">
    <w:name w:val="Subtitle"/>
    <w:basedOn w:val="ad"/>
    <w:next w:val="ae"/>
    <w:link w:val="af4"/>
    <w:qFormat/>
    <w:rsid w:val="00FD0477"/>
    <w:pPr>
      <w:jc w:val="center"/>
    </w:pPr>
    <w:rPr>
      <w:rFonts w:cs="Times New Roman"/>
      <w:i/>
      <w:iCs/>
      <w:lang w:val="x-none"/>
    </w:rPr>
  </w:style>
  <w:style w:type="character" w:customStyle="1" w:styleId="af4">
    <w:name w:val="Подзаголовок Знак"/>
    <w:link w:val="af2"/>
    <w:rsid w:val="00FD0477"/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af3">
    <w:name w:val="Название Знак"/>
    <w:link w:val="af1"/>
    <w:rsid w:val="00FD0477"/>
    <w:rPr>
      <w:rFonts w:ascii="Arial" w:eastAsia="Lucida Sans Unicode" w:hAnsi="Arial" w:cs="Tahoma"/>
      <w:sz w:val="28"/>
      <w:szCs w:val="28"/>
      <w:lang w:eastAsia="ar-SA"/>
    </w:rPr>
  </w:style>
  <w:style w:type="paragraph" w:styleId="af5">
    <w:name w:val="Body Text Indent"/>
    <w:basedOn w:val="a"/>
    <w:link w:val="af6"/>
    <w:rsid w:val="00FD0477"/>
    <w:pPr>
      <w:spacing w:line="260" w:lineRule="exact"/>
      <w:ind w:left="426"/>
    </w:pPr>
    <w:rPr>
      <w:rFonts w:ascii="Courier New" w:hAnsi="Courier New"/>
      <w:b/>
      <w:i/>
      <w:lang w:val="x-none" w:eastAsia="ar-SA"/>
    </w:rPr>
  </w:style>
  <w:style w:type="character" w:customStyle="1" w:styleId="af6">
    <w:name w:val="Основной текст с отступом Знак"/>
    <w:link w:val="af5"/>
    <w:rsid w:val="00FD0477"/>
    <w:rPr>
      <w:rFonts w:ascii="Courier New" w:hAnsi="Courier New"/>
      <w:b/>
      <w:i/>
      <w:sz w:val="28"/>
      <w:lang w:eastAsia="ar-SA"/>
    </w:rPr>
  </w:style>
  <w:style w:type="paragraph" w:customStyle="1" w:styleId="210">
    <w:name w:val="Основной текст с отступом 21"/>
    <w:basedOn w:val="a"/>
    <w:rsid w:val="00FD0477"/>
    <w:pPr>
      <w:autoSpaceDE w:val="0"/>
      <w:ind w:firstLine="709"/>
      <w:jc w:val="both"/>
    </w:pPr>
    <w:rPr>
      <w:rFonts w:ascii="Courier New" w:hAnsi="Courier New"/>
      <w:lang w:eastAsia="ar-SA"/>
    </w:rPr>
  </w:style>
  <w:style w:type="paragraph" w:customStyle="1" w:styleId="31">
    <w:name w:val="Основной текст с отступом 31"/>
    <w:basedOn w:val="a"/>
    <w:rsid w:val="00FD0477"/>
    <w:pPr>
      <w:autoSpaceDE w:val="0"/>
      <w:ind w:firstLine="720"/>
      <w:jc w:val="both"/>
    </w:pPr>
    <w:rPr>
      <w:rFonts w:ascii="Courier New" w:hAnsi="Courier New"/>
      <w:lang w:eastAsia="ar-SA"/>
    </w:rPr>
  </w:style>
  <w:style w:type="paragraph" w:customStyle="1" w:styleId="ConsPlusNonformat">
    <w:name w:val="ConsPlusNonformat"/>
    <w:rsid w:val="00FD0477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f7">
    <w:name w:val="Balloon Text"/>
    <w:basedOn w:val="a"/>
    <w:link w:val="af8"/>
    <w:rsid w:val="00FD0477"/>
    <w:rPr>
      <w:rFonts w:ascii="Tahoma" w:hAnsi="Tahoma"/>
      <w:sz w:val="16"/>
      <w:szCs w:val="16"/>
      <w:lang w:val="x-none" w:eastAsia="ar-SA"/>
    </w:rPr>
  </w:style>
  <w:style w:type="character" w:customStyle="1" w:styleId="af8">
    <w:name w:val="Текст выноски Знак"/>
    <w:link w:val="af7"/>
    <w:rsid w:val="00FD0477"/>
    <w:rPr>
      <w:rFonts w:ascii="Tahoma" w:hAnsi="Tahoma" w:cs="Tahoma"/>
      <w:sz w:val="16"/>
      <w:szCs w:val="16"/>
      <w:lang w:eastAsia="ar-SA"/>
    </w:rPr>
  </w:style>
  <w:style w:type="paragraph" w:customStyle="1" w:styleId="15">
    <w:name w:val="Цитата1"/>
    <w:basedOn w:val="a"/>
    <w:rsid w:val="00FD0477"/>
    <w:pPr>
      <w:autoSpaceDE w:val="0"/>
      <w:ind w:left="546" w:right="562"/>
      <w:jc w:val="center"/>
    </w:pPr>
    <w:rPr>
      <w:szCs w:val="28"/>
      <w:lang w:eastAsia="ar-SA"/>
    </w:rPr>
  </w:style>
  <w:style w:type="paragraph" w:customStyle="1" w:styleId="211">
    <w:name w:val="Основной текст 21"/>
    <w:basedOn w:val="a"/>
    <w:rsid w:val="00FD0477"/>
    <w:pPr>
      <w:spacing w:after="120" w:line="480" w:lineRule="auto"/>
    </w:pPr>
    <w:rPr>
      <w:rFonts w:ascii="Courier New" w:hAnsi="Courier New"/>
      <w:lang w:eastAsia="ar-SA"/>
    </w:rPr>
  </w:style>
  <w:style w:type="paragraph" w:customStyle="1" w:styleId="200">
    <w:name w:val="Обычный (веб)20"/>
    <w:basedOn w:val="a"/>
    <w:link w:val="201"/>
    <w:rsid w:val="00FD0477"/>
    <w:pPr>
      <w:jc w:val="both"/>
    </w:pPr>
    <w:rPr>
      <w:color w:val="000000"/>
      <w:sz w:val="24"/>
      <w:szCs w:val="24"/>
      <w:lang w:val="x-none" w:eastAsia="ar-SA"/>
    </w:rPr>
  </w:style>
  <w:style w:type="character" w:customStyle="1" w:styleId="201">
    <w:name w:val="Обычный (веб)20 Знак"/>
    <w:link w:val="200"/>
    <w:rsid w:val="00FD0477"/>
    <w:rPr>
      <w:color w:val="000000"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rsid w:val="00FD04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lang w:val="x-none" w:eastAsia="ar-SA"/>
    </w:rPr>
  </w:style>
  <w:style w:type="character" w:customStyle="1" w:styleId="HTML0">
    <w:name w:val="Стандартный HTML Знак"/>
    <w:link w:val="HTML"/>
    <w:uiPriority w:val="99"/>
    <w:rsid w:val="00FD0477"/>
    <w:rPr>
      <w:rFonts w:ascii="Courier New" w:hAnsi="Courier New" w:cs="Courier New"/>
      <w:lang w:eastAsia="ar-SA"/>
    </w:rPr>
  </w:style>
  <w:style w:type="paragraph" w:customStyle="1" w:styleId="af9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rsid w:val="00FD0477"/>
    <w:pPr>
      <w:spacing w:before="280" w:after="280"/>
    </w:pPr>
    <w:rPr>
      <w:rFonts w:ascii="Tahoma" w:hAnsi="Tahoma"/>
      <w:sz w:val="20"/>
      <w:lang w:val="en-US" w:eastAsia="ar-SA"/>
    </w:rPr>
  </w:style>
  <w:style w:type="paragraph" w:customStyle="1" w:styleId="afa">
    <w:name w:val="Содержимое таблицы"/>
    <w:basedOn w:val="a"/>
    <w:rsid w:val="00FD0477"/>
    <w:pPr>
      <w:suppressLineNumbers/>
    </w:pPr>
    <w:rPr>
      <w:rFonts w:ascii="Courier New" w:hAnsi="Courier New"/>
      <w:lang w:eastAsia="ar-SA"/>
    </w:rPr>
  </w:style>
  <w:style w:type="paragraph" w:customStyle="1" w:styleId="afb">
    <w:name w:val="Заголовок таблицы"/>
    <w:basedOn w:val="afa"/>
    <w:rsid w:val="00FD0477"/>
    <w:pPr>
      <w:jc w:val="center"/>
    </w:pPr>
    <w:rPr>
      <w:b/>
      <w:bCs/>
    </w:rPr>
  </w:style>
  <w:style w:type="paragraph" w:customStyle="1" w:styleId="afc">
    <w:name w:val="Содержимое врезки"/>
    <w:basedOn w:val="ae"/>
    <w:rsid w:val="00FD0477"/>
  </w:style>
  <w:style w:type="paragraph" w:styleId="24">
    <w:name w:val="Body Text 2"/>
    <w:basedOn w:val="a"/>
    <w:link w:val="25"/>
    <w:rsid w:val="00FD0477"/>
    <w:pPr>
      <w:spacing w:after="120" w:line="480" w:lineRule="auto"/>
    </w:pPr>
    <w:rPr>
      <w:rFonts w:ascii="Courier New" w:hAnsi="Courier New"/>
      <w:lang w:val="x-none" w:eastAsia="x-none"/>
    </w:rPr>
  </w:style>
  <w:style w:type="character" w:customStyle="1" w:styleId="25">
    <w:name w:val="Основной текст 2 Знак"/>
    <w:link w:val="24"/>
    <w:rsid w:val="00FD0477"/>
    <w:rPr>
      <w:rFonts w:ascii="Courier New" w:hAnsi="Courier New"/>
      <w:sz w:val="28"/>
    </w:rPr>
  </w:style>
  <w:style w:type="paragraph" w:customStyle="1" w:styleId="afd">
    <w:name w:val="Знак"/>
    <w:basedOn w:val="a"/>
    <w:rsid w:val="00FD047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afe">
    <w:name w:val="Знак Знак"/>
    <w:locked/>
    <w:rsid w:val="00FD0477"/>
    <w:rPr>
      <w:b/>
      <w:lang w:val="en-US" w:eastAsia="ru-RU" w:bidi="ar-SA"/>
    </w:rPr>
  </w:style>
  <w:style w:type="character" w:customStyle="1" w:styleId="3">
    <w:name w:val="Знак Знак3"/>
    <w:locked/>
    <w:rsid w:val="00FD0477"/>
    <w:rPr>
      <w:sz w:val="28"/>
      <w:lang w:val="ru-RU" w:eastAsia="ru-RU" w:bidi="ar-SA"/>
    </w:rPr>
  </w:style>
  <w:style w:type="character" w:styleId="aff">
    <w:name w:val="FollowedHyperlink"/>
    <w:rsid w:val="00FD0477"/>
    <w:rPr>
      <w:color w:val="800080"/>
      <w:u w:val="single"/>
    </w:rPr>
  </w:style>
  <w:style w:type="character" w:customStyle="1" w:styleId="26">
    <w:name w:val="Знак Знак2"/>
    <w:locked/>
    <w:rsid w:val="00FD0477"/>
    <w:rPr>
      <w:sz w:val="28"/>
      <w:lang w:val="ru-RU" w:eastAsia="ru-RU" w:bidi="ar-SA"/>
    </w:rPr>
  </w:style>
  <w:style w:type="character" w:customStyle="1" w:styleId="16">
    <w:name w:val="Знак Знак1"/>
    <w:locked/>
    <w:rsid w:val="00FD0477"/>
    <w:rPr>
      <w:rFonts w:ascii="Arial" w:hAnsi="Arial" w:cs="Arial"/>
      <w:b/>
      <w:bCs/>
      <w:sz w:val="36"/>
      <w:szCs w:val="36"/>
      <w:lang w:val="ru-RU" w:eastAsia="ru-RU" w:bidi="ar-SA"/>
    </w:rPr>
  </w:style>
  <w:style w:type="paragraph" w:customStyle="1" w:styleId="ConsNormal">
    <w:name w:val="ConsNormal"/>
    <w:rsid w:val="00FD047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FD047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FD047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Cell">
    <w:name w:val="ConsCell"/>
    <w:rsid w:val="00FD047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harCharCharChar">
    <w:name w:val="Char Char Знак Знак Char Char Знак Знак Знак"/>
    <w:basedOn w:val="a"/>
    <w:rsid w:val="00FD0477"/>
    <w:rPr>
      <w:rFonts w:ascii="Verdana" w:hAnsi="Verdana" w:cs="Verdana"/>
      <w:sz w:val="20"/>
      <w:lang w:val="en-US" w:eastAsia="en-US"/>
    </w:rPr>
  </w:style>
  <w:style w:type="paragraph" w:customStyle="1" w:styleId="2100">
    <w:name w:val="Заголовок 210"/>
    <w:basedOn w:val="a"/>
    <w:rsid w:val="00FD0477"/>
    <w:pPr>
      <w:spacing w:before="150" w:after="150" w:line="228" w:lineRule="auto"/>
      <w:ind w:right="300"/>
      <w:outlineLvl w:val="2"/>
    </w:pPr>
    <w:rPr>
      <w:color w:val="0057B0"/>
      <w:sz w:val="27"/>
      <w:szCs w:val="27"/>
    </w:rPr>
  </w:style>
  <w:style w:type="paragraph" w:customStyle="1" w:styleId="ConsPlusTitle">
    <w:name w:val="ConsPlusTitle"/>
    <w:rsid w:val="00FD047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7">
    <w:name w:val="Знак2"/>
    <w:basedOn w:val="a"/>
    <w:rsid w:val="00FD0477"/>
    <w:rPr>
      <w:rFonts w:ascii="Verdana" w:hAnsi="Verdana" w:cs="Verdana"/>
      <w:sz w:val="20"/>
      <w:lang w:val="en-US" w:eastAsia="en-US"/>
    </w:rPr>
  </w:style>
  <w:style w:type="paragraph" w:customStyle="1" w:styleId="17">
    <w:name w:val="Знак1 Знак Знак Знак"/>
    <w:basedOn w:val="a"/>
    <w:rsid w:val="00FD0477"/>
    <w:rPr>
      <w:rFonts w:ascii="Verdana" w:hAnsi="Verdana" w:cs="Verdana"/>
      <w:sz w:val="20"/>
      <w:lang w:val="en-US" w:eastAsia="en-US"/>
    </w:rPr>
  </w:style>
  <w:style w:type="paragraph" w:customStyle="1" w:styleId="30">
    <w:name w:val="Знак3 Знак Знак Знак"/>
    <w:basedOn w:val="a"/>
    <w:autoRedefine/>
    <w:rsid w:val="00FD0477"/>
    <w:pPr>
      <w:spacing w:before="100" w:beforeAutospacing="1" w:after="100" w:afterAutospacing="1"/>
    </w:pPr>
    <w:rPr>
      <w:szCs w:val="28"/>
      <w:lang w:val="en-US" w:eastAsia="en-US"/>
    </w:rPr>
  </w:style>
  <w:style w:type="paragraph" w:styleId="aff0">
    <w:name w:val="Normal (Web)"/>
    <w:basedOn w:val="a"/>
    <w:uiPriority w:val="99"/>
    <w:rsid w:val="00FD0477"/>
    <w:pPr>
      <w:spacing w:before="100" w:beforeAutospacing="1" w:after="100" w:afterAutospacing="1"/>
    </w:pPr>
    <w:rPr>
      <w:sz w:val="24"/>
      <w:szCs w:val="24"/>
    </w:rPr>
  </w:style>
  <w:style w:type="paragraph" w:styleId="28">
    <w:name w:val="Body Text Indent 2"/>
    <w:basedOn w:val="a"/>
    <w:link w:val="29"/>
    <w:rsid w:val="00FD0477"/>
    <w:pPr>
      <w:spacing w:after="120" w:line="480" w:lineRule="auto"/>
      <w:ind w:left="283"/>
    </w:pPr>
    <w:rPr>
      <w:lang w:val="x-none" w:eastAsia="x-none"/>
    </w:rPr>
  </w:style>
  <w:style w:type="character" w:customStyle="1" w:styleId="29">
    <w:name w:val="Основной текст с отступом 2 Знак"/>
    <w:link w:val="28"/>
    <w:rsid w:val="00FD0477"/>
    <w:rPr>
      <w:sz w:val="28"/>
    </w:rPr>
  </w:style>
  <w:style w:type="paragraph" w:styleId="32">
    <w:name w:val="Body Text 3"/>
    <w:basedOn w:val="a"/>
    <w:link w:val="33"/>
    <w:rsid w:val="00FD0477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ой текст 3 Знак"/>
    <w:link w:val="32"/>
    <w:rsid w:val="00FD0477"/>
    <w:rPr>
      <w:sz w:val="16"/>
      <w:szCs w:val="16"/>
    </w:rPr>
  </w:style>
  <w:style w:type="character" w:customStyle="1" w:styleId="18">
    <w:name w:val="Гиперссылка1"/>
    <w:rsid w:val="00FD0477"/>
    <w:rPr>
      <w:color w:val="0000FF"/>
      <w:u w:val="single"/>
    </w:rPr>
  </w:style>
  <w:style w:type="paragraph" w:styleId="34">
    <w:name w:val="Body Text Indent 3"/>
    <w:basedOn w:val="a"/>
    <w:link w:val="35"/>
    <w:rsid w:val="00FD0477"/>
    <w:pPr>
      <w:ind w:firstLine="332"/>
      <w:jc w:val="both"/>
    </w:pPr>
    <w:rPr>
      <w:sz w:val="24"/>
      <w:szCs w:val="28"/>
      <w:lang w:val="x-none" w:eastAsia="x-none"/>
    </w:rPr>
  </w:style>
  <w:style w:type="character" w:customStyle="1" w:styleId="35">
    <w:name w:val="Основной текст с отступом 3 Знак"/>
    <w:link w:val="34"/>
    <w:rsid w:val="00FD0477"/>
    <w:rPr>
      <w:sz w:val="24"/>
      <w:szCs w:val="28"/>
    </w:rPr>
  </w:style>
  <w:style w:type="paragraph" w:customStyle="1" w:styleId="2a">
    <w:name w:val="заголовок 2"/>
    <w:basedOn w:val="a"/>
    <w:next w:val="a"/>
    <w:rsid w:val="00FD0477"/>
    <w:pPr>
      <w:keepNext/>
      <w:autoSpaceDE w:val="0"/>
      <w:autoSpaceDN w:val="0"/>
      <w:jc w:val="center"/>
    </w:pPr>
    <w:rPr>
      <w:szCs w:val="28"/>
    </w:rPr>
  </w:style>
  <w:style w:type="character" w:styleId="aff1">
    <w:name w:val="Strong"/>
    <w:qFormat/>
    <w:rsid w:val="00FD0477"/>
    <w:rPr>
      <w:b/>
      <w:bCs/>
    </w:rPr>
  </w:style>
  <w:style w:type="paragraph" w:styleId="aff2">
    <w:name w:val="footnote text"/>
    <w:basedOn w:val="a"/>
    <w:link w:val="aff3"/>
    <w:rsid w:val="00FD0477"/>
    <w:pPr>
      <w:autoSpaceDE w:val="0"/>
      <w:autoSpaceDN w:val="0"/>
      <w:adjustRightInd w:val="0"/>
    </w:pPr>
    <w:rPr>
      <w:rFonts w:eastAsia="Calibri"/>
      <w:sz w:val="20"/>
      <w:lang w:val="x-none" w:eastAsia="x-none"/>
    </w:rPr>
  </w:style>
  <w:style w:type="character" w:customStyle="1" w:styleId="aff3">
    <w:name w:val="Текст сноски Знак"/>
    <w:link w:val="aff2"/>
    <w:rsid w:val="00FD0477"/>
    <w:rPr>
      <w:rFonts w:eastAsia="Calibri"/>
    </w:rPr>
  </w:style>
  <w:style w:type="character" w:styleId="aff4">
    <w:name w:val="footnote reference"/>
    <w:rsid w:val="00FD0477"/>
    <w:rPr>
      <w:rFonts w:cs="Times New Roman"/>
      <w:vertAlign w:val="superscript"/>
    </w:rPr>
  </w:style>
  <w:style w:type="character" w:customStyle="1" w:styleId="FootnoteTextChar">
    <w:name w:val="Footnote Text Char"/>
    <w:locked/>
    <w:rsid w:val="00FD0477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FontStyle57">
    <w:name w:val="Font Style57"/>
    <w:rsid w:val="00FD0477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rsid w:val="00FD0477"/>
    <w:pPr>
      <w:suppressAutoHyphens/>
      <w:spacing w:line="278" w:lineRule="exact"/>
      <w:jc w:val="both"/>
    </w:pPr>
    <w:rPr>
      <w:kern w:val="1"/>
      <w:sz w:val="24"/>
      <w:szCs w:val="24"/>
      <w:lang w:eastAsia="ar-SA"/>
    </w:rPr>
  </w:style>
  <w:style w:type="paragraph" w:customStyle="1" w:styleId="Style17">
    <w:name w:val="Style17"/>
    <w:basedOn w:val="a"/>
    <w:rsid w:val="00FD0477"/>
    <w:pPr>
      <w:widowControl w:val="0"/>
      <w:autoSpaceDE w:val="0"/>
      <w:spacing w:line="284" w:lineRule="exact"/>
      <w:ind w:firstLine="552"/>
    </w:pPr>
    <w:rPr>
      <w:kern w:val="1"/>
      <w:sz w:val="24"/>
      <w:szCs w:val="24"/>
      <w:lang w:eastAsia="ar-SA"/>
    </w:rPr>
  </w:style>
  <w:style w:type="character" w:customStyle="1" w:styleId="FontStyle62">
    <w:name w:val="Font Style62"/>
    <w:rsid w:val="00FD0477"/>
  </w:style>
  <w:style w:type="character" w:customStyle="1" w:styleId="FontStyle56">
    <w:name w:val="Font Style56"/>
    <w:rsid w:val="00FD047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8">
    <w:name w:val="Style48"/>
    <w:basedOn w:val="a"/>
    <w:rsid w:val="00FD0477"/>
    <w:pPr>
      <w:widowControl w:val="0"/>
      <w:autoSpaceDE w:val="0"/>
      <w:spacing w:line="274" w:lineRule="exact"/>
      <w:jc w:val="both"/>
    </w:pPr>
    <w:rPr>
      <w:kern w:val="1"/>
      <w:sz w:val="24"/>
      <w:szCs w:val="24"/>
      <w:lang w:eastAsia="ar-SA"/>
    </w:rPr>
  </w:style>
  <w:style w:type="paragraph" w:customStyle="1" w:styleId="Style28">
    <w:name w:val="Style28"/>
    <w:basedOn w:val="a"/>
    <w:rsid w:val="00FD0477"/>
    <w:pPr>
      <w:widowControl w:val="0"/>
      <w:autoSpaceDE w:val="0"/>
      <w:jc w:val="center"/>
    </w:pPr>
    <w:rPr>
      <w:kern w:val="1"/>
      <w:sz w:val="24"/>
      <w:szCs w:val="24"/>
      <w:lang w:eastAsia="ar-SA"/>
    </w:rPr>
  </w:style>
  <w:style w:type="paragraph" w:customStyle="1" w:styleId="Style29">
    <w:name w:val="Style29"/>
    <w:basedOn w:val="a"/>
    <w:rsid w:val="00FD0477"/>
    <w:pPr>
      <w:widowControl w:val="0"/>
      <w:autoSpaceDE w:val="0"/>
      <w:spacing w:line="277" w:lineRule="exact"/>
      <w:jc w:val="center"/>
    </w:pPr>
    <w:rPr>
      <w:kern w:val="1"/>
      <w:sz w:val="24"/>
      <w:szCs w:val="24"/>
      <w:lang w:eastAsia="ar-SA"/>
    </w:rPr>
  </w:style>
  <w:style w:type="paragraph" w:customStyle="1" w:styleId="Style22">
    <w:name w:val="Style22"/>
    <w:basedOn w:val="a"/>
    <w:rsid w:val="00FD0477"/>
    <w:pPr>
      <w:widowControl w:val="0"/>
      <w:autoSpaceDE w:val="0"/>
    </w:pPr>
    <w:rPr>
      <w:kern w:val="1"/>
      <w:sz w:val="24"/>
      <w:szCs w:val="24"/>
      <w:lang w:eastAsia="ar-SA"/>
    </w:rPr>
  </w:style>
  <w:style w:type="paragraph" w:customStyle="1" w:styleId="Style40">
    <w:name w:val="Style40"/>
    <w:basedOn w:val="a"/>
    <w:rsid w:val="00FD0477"/>
    <w:pPr>
      <w:widowControl w:val="0"/>
      <w:autoSpaceDE w:val="0"/>
    </w:pPr>
    <w:rPr>
      <w:kern w:val="1"/>
      <w:sz w:val="24"/>
      <w:szCs w:val="24"/>
      <w:lang w:eastAsia="ar-SA"/>
    </w:rPr>
  </w:style>
  <w:style w:type="table" w:styleId="aff5">
    <w:name w:val="Table Grid"/>
    <w:basedOn w:val="a1"/>
    <w:uiPriority w:val="59"/>
    <w:rsid w:val="00FD04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">
    <w:name w:val="u"/>
    <w:basedOn w:val="a"/>
    <w:rsid w:val="00FD0477"/>
    <w:pPr>
      <w:ind w:firstLine="284"/>
      <w:jc w:val="both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6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rsid w:val="00FD047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9">
    <w:name w:val="Знак1 Знак Знак Знак"/>
    <w:basedOn w:val="a"/>
    <w:rsid w:val="00FD047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aff7">
    <w:name w:val="Знак Знак Знак Знак Знак Знак"/>
    <w:basedOn w:val="a"/>
    <w:rsid w:val="00FD047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aff8">
    <w:name w:val="Знак Знак Знак Знак"/>
    <w:basedOn w:val="a"/>
    <w:rsid w:val="00FD047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1">
    <w:name w:val="Знак Знак13 Знак Знак Знак"/>
    <w:basedOn w:val="a"/>
    <w:rsid w:val="00FD047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f9">
    <w:name w:val="No Spacing"/>
    <w:uiPriority w:val="1"/>
    <w:qFormat/>
    <w:rsid w:val="008C43D7"/>
    <w:rPr>
      <w:rFonts w:ascii="Calibri" w:eastAsia="Calibri" w:hAnsi="Calibri"/>
      <w:sz w:val="22"/>
      <w:szCs w:val="22"/>
      <w:lang w:eastAsia="en-US"/>
    </w:rPr>
  </w:style>
  <w:style w:type="paragraph" w:customStyle="1" w:styleId="affa">
    <w:name w:val="Прижатый влево"/>
    <w:basedOn w:val="a"/>
    <w:next w:val="a"/>
    <w:uiPriority w:val="99"/>
    <w:rsid w:val="008C43D7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ConsPlusTitlePage">
    <w:name w:val="ConsPlusTitlePage"/>
    <w:uiPriority w:val="99"/>
    <w:rsid w:val="000D1FC5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character" w:customStyle="1" w:styleId="apple-converted-space">
    <w:name w:val="apple-converted-space"/>
    <w:basedOn w:val="a0"/>
    <w:rsid w:val="008F4D7E"/>
  </w:style>
  <w:style w:type="paragraph" w:customStyle="1" w:styleId="Default">
    <w:name w:val="Default"/>
    <w:rsid w:val="0090637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a">
    <w:name w:val="заголовок 1"/>
    <w:basedOn w:val="a"/>
    <w:next w:val="a"/>
    <w:rsid w:val="000265CB"/>
    <w:pPr>
      <w:keepNext/>
      <w:autoSpaceDE w:val="0"/>
      <w:autoSpaceDN w:val="0"/>
    </w:pPr>
    <w:rPr>
      <w:szCs w:val="28"/>
    </w:rPr>
  </w:style>
  <w:style w:type="character" w:styleId="affb">
    <w:name w:val="Emphasis"/>
    <w:basedOn w:val="a0"/>
    <w:qFormat/>
    <w:rsid w:val="00A55D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lipenko\Application%20Data\Microsoft\&#1064;&#1072;&#1073;&#1083;&#1086;&#1085;&#1099;\Post_go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F6CD08-4930-4E6E-B636-C84BB6E51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Post_gor.dot</Template>
  <TotalTime>3</TotalTime>
  <Pages>2</Pages>
  <Words>288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Кравченко Дарья Михайловна</dc:creator>
  <cp:keywords/>
  <cp:lastModifiedBy>Камчатная Анна Михайловна</cp:lastModifiedBy>
  <cp:revision>3</cp:revision>
  <cp:lastPrinted>2024-12-24T09:11:00Z</cp:lastPrinted>
  <dcterms:created xsi:type="dcterms:W3CDTF">2024-12-24T09:12:00Z</dcterms:created>
  <dcterms:modified xsi:type="dcterms:W3CDTF">2024-12-24T09:14:00Z</dcterms:modified>
</cp:coreProperties>
</file>