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4CC7" w:rsidRPr="00777324" w:rsidRDefault="003F4CC7" w:rsidP="003F4CC7">
      <w:pPr>
        <w:jc w:val="center"/>
        <w:rPr>
          <w:b/>
          <w:spacing w:val="32"/>
          <w:sz w:val="38"/>
          <w:szCs w:val="38"/>
        </w:rPr>
      </w:pPr>
      <w:r w:rsidRPr="00777324">
        <w:rPr>
          <w:b/>
          <w:spacing w:val="32"/>
          <w:sz w:val="38"/>
          <w:szCs w:val="38"/>
        </w:rPr>
        <w:t>АДМИНИСТРАЦИЯ</w:t>
      </w:r>
    </w:p>
    <w:p w:rsidR="003F4CC7" w:rsidRPr="00821D4C" w:rsidRDefault="003F4CC7" w:rsidP="003F4CC7">
      <w:pPr>
        <w:jc w:val="center"/>
        <w:rPr>
          <w:b/>
          <w:spacing w:val="-2"/>
          <w:sz w:val="40"/>
          <w:szCs w:val="40"/>
        </w:rPr>
      </w:pPr>
      <w:proofErr w:type="gramStart"/>
      <w:r w:rsidRPr="00821D4C">
        <w:rPr>
          <w:b/>
          <w:spacing w:val="-2"/>
          <w:sz w:val="40"/>
          <w:szCs w:val="40"/>
        </w:rPr>
        <w:t>ГОРОДА</w:t>
      </w:r>
      <w:r>
        <w:rPr>
          <w:b/>
          <w:spacing w:val="-2"/>
          <w:sz w:val="40"/>
          <w:szCs w:val="40"/>
        </w:rPr>
        <w:t xml:space="preserve">  </w:t>
      </w:r>
      <w:r w:rsidRPr="00821D4C">
        <w:rPr>
          <w:b/>
          <w:spacing w:val="-2"/>
          <w:sz w:val="40"/>
          <w:szCs w:val="40"/>
        </w:rPr>
        <w:t>РОСТОВА</w:t>
      </w:r>
      <w:proofErr w:type="gramEnd"/>
      <w:r w:rsidRPr="00821D4C">
        <w:rPr>
          <w:b/>
          <w:spacing w:val="-2"/>
          <w:sz w:val="40"/>
          <w:szCs w:val="40"/>
        </w:rPr>
        <w:t>-НА-ДОНУ</w:t>
      </w:r>
    </w:p>
    <w:p w:rsidR="003F4CC7" w:rsidRPr="001944B5" w:rsidRDefault="003F4CC7">
      <w:pPr>
        <w:jc w:val="center"/>
        <w:rPr>
          <w:b/>
          <w:sz w:val="36"/>
        </w:rPr>
      </w:pPr>
    </w:p>
    <w:p w:rsidR="00510197" w:rsidRPr="001944B5" w:rsidRDefault="00510197">
      <w:pPr>
        <w:jc w:val="center"/>
        <w:rPr>
          <w:rFonts w:ascii="Arial" w:hAnsi="Arial"/>
        </w:rPr>
      </w:pPr>
      <w:r>
        <w:rPr>
          <w:b/>
          <w:sz w:val="36"/>
        </w:rPr>
        <w:t>ПОСТАНОВЛЕНИЕ</w:t>
      </w:r>
    </w:p>
    <w:p w:rsidR="00510197" w:rsidRPr="001944B5" w:rsidRDefault="00510197">
      <w:pPr>
        <w:jc w:val="center"/>
      </w:pPr>
    </w:p>
    <w:p w:rsidR="00510197" w:rsidRDefault="00510197">
      <w:pPr>
        <w:jc w:val="center"/>
        <w:rPr>
          <w:b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616"/>
        <w:gridCol w:w="5244"/>
        <w:gridCol w:w="400"/>
        <w:gridCol w:w="1868"/>
      </w:tblGrid>
      <w:tr w:rsidR="00510197">
        <w:tc>
          <w:tcPr>
            <w:tcW w:w="1616" w:type="dxa"/>
          </w:tcPr>
          <w:p w:rsidR="00510197" w:rsidRPr="00A13525" w:rsidRDefault="00510197">
            <w:pPr>
              <w:tabs>
                <w:tab w:val="left" w:pos="0"/>
              </w:tabs>
            </w:pPr>
          </w:p>
        </w:tc>
        <w:tc>
          <w:tcPr>
            <w:tcW w:w="5244" w:type="dxa"/>
          </w:tcPr>
          <w:p w:rsidR="00510197" w:rsidRPr="001944B5" w:rsidRDefault="0051019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</w:pPr>
          </w:p>
        </w:tc>
        <w:tc>
          <w:tcPr>
            <w:tcW w:w="400" w:type="dxa"/>
          </w:tcPr>
          <w:p w:rsidR="00510197" w:rsidRDefault="0051019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lang w:val="en-US"/>
              </w:rPr>
            </w:pPr>
            <w:r>
              <w:t>№</w:t>
            </w:r>
          </w:p>
        </w:tc>
        <w:tc>
          <w:tcPr>
            <w:tcW w:w="1868" w:type="dxa"/>
          </w:tcPr>
          <w:p w:rsidR="00510197" w:rsidRPr="00B950DA" w:rsidRDefault="00510197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</w:pPr>
          </w:p>
        </w:tc>
      </w:tr>
    </w:tbl>
    <w:p w:rsidR="00510197" w:rsidRDefault="00510197">
      <w:pPr>
        <w:tabs>
          <w:tab w:val="left" w:pos="7088"/>
        </w:tabs>
        <w:jc w:val="both"/>
        <w:rPr>
          <w:lang w:val="en-US"/>
        </w:rPr>
      </w:pPr>
    </w:p>
    <w:p w:rsidR="007D6F6F" w:rsidRPr="0056119C" w:rsidRDefault="007D6F6F" w:rsidP="0002790D">
      <w:pPr>
        <w:keepNext/>
        <w:widowControl w:val="0"/>
        <w:tabs>
          <w:tab w:val="left" w:pos="360"/>
          <w:tab w:val="left" w:pos="1080"/>
          <w:tab w:val="left" w:pos="4536"/>
          <w:tab w:val="left" w:pos="5245"/>
          <w:tab w:val="left" w:pos="5940"/>
        </w:tabs>
        <w:spacing w:line="260" w:lineRule="exact"/>
        <w:ind w:right="4534"/>
        <w:outlineLvl w:val="0"/>
        <w:rPr>
          <w:szCs w:val="28"/>
        </w:rPr>
      </w:pPr>
      <w:r w:rsidRPr="0056119C">
        <w:rPr>
          <w:szCs w:val="28"/>
        </w:rPr>
        <w:t xml:space="preserve">Об утверждении административного регламента № АР-203-01 </w:t>
      </w:r>
      <w:r w:rsidR="0002790D">
        <w:rPr>
          <w:szCs w:val="28"/>
        </w:rPr>
        <w:t>м</w:t>
      </w:r>
      <w:r w:rsidRPr="0056119C">
        <w:rPr>
          <w:szCs w:val="28"/>
        </w:rPr>
        <w:t xml:space="preserve">униципальной услуги «Предоставление информации о порядке предоставления жилищно-коммунальных услуг населению» </w:t>
      </w:r>
    </w:p>
    <w:p w:rsidR="007D6F6F" w:rsidRPr="0056119C" w:rsidRDefault="007D6F6F" w:rsidP="007D6F6F">
      <w:pPr>
        <w:pStyle w:val="ConsPlusTitle"/>
        <w:keepNext/>
        <w:ind w:right="143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D6F6F" w:rsidRPr="008146E4" w:rsidRDefault="007D6F6F" w:rsidP="007D6F6F">
      <w:pPr>
        <w:ind w:firstLine="709"/>
        <w:jc w:val="both"/>
        <w:rPr>
          <w:szCs w:val="28"/>
        </w:rPr>
      </w:pPr>
      <w:r w:rsidRPr="008146E4">
        <w:rPr>
          <w:szCs w:val="28"/>
        </w:rPr>
        <w:t xml:space="preserve">В соответствии со </w:t>
      </w:r>
      <w:hyperlink r:id="rId8" w:history="1">
        <w:r w:rsidRPr="008146E4">
          <w:rPr>
            <w:szCs w:val="28"/>
          </w:rPr>
          <w:t>статьей 16</w:t>
        </w:r>
      </w:hyperlink>
      <w:r w:rsidRPr="008146E4">
        <w:rPr>
          <w:szCs w:val="28"/>
        </w:rPr>
        <w:t xml:space="preserve"> Федерального закона от 06.10.2003 </w:t>
      </w:r>
      <w:r w:rsidR="009C0C6D">
        <w:rPr>
          <w:szCs w:val="28"/>
        </w:rPr>
        <w:br/>
      </w:r>
      <w:r w:rsidRPr="008146E4">
        <w:rPr>
          <w:szCs w:val="28"/>
        </w:rPr>
        <w:t xml:space="preserve">№ 131-ФЗ "Об общих принципах организации местного самоуправления </w:t>
      </w:r>
      <w:r w:rsidR="009C0C6D">
        <w:rPr>
          <w:szCs w:val="28"/>
        </w:rPr>
        <w:br/>
      </w:r>
      <w:r w:rsidRPr="008146E4">
        <w:rPr>
          <w:szCs w:val="28"/>
        </w:rPr>
        <w:t xml:space="preserve">в Российской Федерации", Федеральным законом от 27.07.2010 № 210-ФЗ </w:t>
      </w:r>
      <w:r w:rsidR="009C0C6D">
        <w:rPr>
          <w:szCs w:val="28"/>
        </w:rPr>
        <w:br/>
      </w:r>
      <w:r w:rsidRPr="008146E4">
        <w:rPr>
          <w:szCs w:val="28"/>
        </w:rPr>
        <w:t>«Об организации предоставления государственных и муниципальных</w:t>
      </w:r>
      <w:r w:rsidRPr="008146E4">
        <w:rPr>
          <w:b/>
          <w:szCs w:val="28"/>
        </w:rPr>
        <w:t xml:space="preserve"> </w:t>
      </w:r>
      <w:r w:rsidRPr="008146E4">
        <w:rPr>
          <w:szCs w:val="28"/>
        </w:rPr>
        <w:t>услуг»</w:t>
      </w:r>
      <w:r w:rsidRPr="008146E4">
        <w:rPr>
          <w:b/>
          <w:szCs w:val="28"/>
        </w:rPr>
        <w:t xml:space="preserve">, </w:t>
      </w:r>
      <w:r w:rsidRPr="008146E4">
        <w:rPr>
          <w:szCs w:val="28"/>
        </w:rPr>
        <w:t>решением</w:t>
      </w:r>
      <w:r w:rsidRPr="008146E4">
        <w:rPr>
          <w:b/>
          <w:szCs w:val="28"/>
        </w:rPr>
        <w:t xml:space="preserve"> </w:t>
      </w:r>
      <w:r w:rsidRPr="008146E4">
        <w:rPr>
          <w:szCs w:val="28"/>
        </w:rPr>
        <w:t xml:space="preserve">Ростовской-на-Дону городской Думы от 21.06.2011 № 138 </w:t>
      </w:r>
      <w:r w:rsidR="009C0C6D">
        <w:rPr>
          <w:szCs w:val="28"/>
        </w:rPr>
        <w:br/>
      </w:r>
      <w:r w:rsidRPr="008146E4">
        <w:rPr>
          <w:szCs w:val="28"/>
        </w:rPr>
        <w:t>«Об утверждении положений об отраслевых (функциональных) органах Администрации города Ростова-на-Дону» (ред. от 24.12.2013),</w:t>
      </w:r>
      <w:r w:rsidR="00587030">
        <w:rPr>
          <w:szCs w:val="28"/>
        </w:rPr>
        <w:t xml:space="preserve"> постановлением Администрации города Ростова-на-Дону от 15.02.2019 № 108 «О разработке </w:t>
      </w:r>
      <w:r w:rsidR="009C0C6D">
        <w:rPr>
          <w:szCs w:val="28"/>
        </w:rPr>
        <w:br/>
      </w:r>
      <w:r w:rsidR="00587030">
        <w:rPr>
          <w:szCs w:val="28"/>
        </w:rPr>
        <w:t xml:space="preserve">и утверждении административных регламентов предоставления муниципальных услуг», </w:t>
      </w:r>
      <w:r w:rsidRPr="008146E4">
        <w:rPr>
          <w:szCs w:val="28"/>
        </w:rPr>
        <w:t>в целях</w:t>
      </w:r>
      <w:r w:rsidRPr="008146E4">
        <w:rPr>
          <w:b/>
          <w:szCs w:val="28"/>
        </w:rPr>
        <w:t xml:space="preserve"> </w:t>
      </w:r>
      <w:r w:rsidRPr="008146E4">
        <w:rPr>
          <w:szCs w:val="28"/>
        </w:rPr>
        <w:t xml:space="preserve">обеспечения информационной открытости деятельности Администрации города, повышения качества и доступности предоставляемых муниципальных услуг </w:t>
      </w:r>
    </w:p>
    <w:p w:rsidR="007D6F6F" w:rsidRPr="008146E4" w:rsidRDefault="007D6F6F" w:rsidP="007D6F6F">
      <w:pPr>
        <w:ind w:firstLine="709"/>
        <w:jc w:val="both"/>
        <w:rPr>
          <w:szCs w:val="28"/>
        </w:rPr>
      </w:pPr>
    </w:p>
    <w:p w:rsidR="007D6F6F" w:rsidRPr="008146E4" w:rsidRDefault="007D6F6F" w:rsidP="007D6F6F">
      <w:pPr>
        <w:ind w:firstLine="709"/>
        <w:jc w:val="center"/>
        <w:rPr>
          <w:szCs w:val="28"/>
        </w:rPr>
      </w:pPr>
      <w:r w:rsidRPr="008146E4">
        <w:rPr>
          <w:szCs w:val="28"/>
        </w:rPr>
        <w:t>П О С Т А Н О В Л Я Ю:</w:t>
      </w:r>
    </w:p>
    <w:p w:rsidR="007D6F6F" w:rsidRPr="008146E4" w:rsidRDefault="007D6F6F" w:rsidP="007D6F6F">
      <w:pPr>
        <w:ind w:firstLine="709"/>
        <w:jc w:val="both"/>
        <w:rPr>
          <w:szCs w:val="28"/>
        </w:rPr>
      </w:pPr>
    </w:p>
    <w:p w:rsidR="007D6F6F" w:rsidRDefault="007D6F6F" w:rsidP="00FE2729">
      <w:pPr>
        <w:numPr>
          <w:ilvl w:val="0"/>
          <w:numId w:val="4"/>
        </w:numPr>
        <w:ind w:left="0" w:firstLine="633"/>
        <w:jc w:val="both"/>
        <w:rPr>
          <w:szCs w:val="28"/>
        </w:rPr>
      </w:pPr>
      <w:r w:rsidRPr="008146E4">
        <w:rPr>
          <w:szCs w:val="28"/>
        </w:rPr>
        <w:t>Утвердить административный регламент № АР-203-01 муниципальной услуги «Предоставление информации о порядке предоставления жилищно-коммунальных услуг населению» согласно приложению.</w:t>
      </w:r>
    </w:p>
    <w:p w:rsidR="00587030" w:rsidRDefault="00587030" w:rsidP="00FE2729">
      <w:pPr>
        <w:numPr>
          <w:ilvl w:val="0"/>
          <w:numId w:val="4"/>
        </w:numPr>
        <w:ind w:left="0" w:firstLine="709"/>
        <w:jc w:val="both"/>
        <w:rPr>
          <w:szCs w:val="28"/>
        </w:rPr>
      </w:pPr>
      <w:r>
        <w:rPr>
          <w:szCs w:val="28"/>
        </w:rPr>
        <w:t xml:space="preserve">Признать утратившим силу постановление Администрации города Ростова-на-Дону от </w:t>
      </w:r>
      <w:r>
        <w:t>06.05.</w:t>
      </w:r>
      <w:r w:rsidRPr="00587030">
        <w:t>20</w:t>
      </w:r>
      <w:r>
        <w:t>14 № 506 «</w:t>
      </w:r>
      <w:r w:rsidRPr="0056119C">
        <w:rPr>
          <w:szCs w:val="28"/>
        </w:rPr>
        <w:t>Об утверждении административного регламента № АР-203-01 муниципальной услуги «Предоставление информации о порядке предоставления жилищно-коммунальных услуг населению</w:t>
      </w:r>
      <w:r>
        <w:rPr>
          <w:szCs w:val="28"/>
        </w:rPr>
        <w:t>».</w:t>
      </w:r>
    </w:p>
    <w:p w:rsidR="00587030" w:rsidRPr="00587030" w:rsidRDefault="00587030" w:rsidP="00FE2729">
      <w:pPr>
        <w:numPr>
          <w:ilvl w:val="0"/>
          <w:numId w:val="4"/>
        </w:numPr>
        <w:ind w:left="0" w:firstLine="709"/>
        <w:jc w:val="both"/>
        <w:rPr>
          <w:szCs w:val="28"/>
        </w:rPr>
      </w:pPr>
      <w:r>
        <w:rPr>
          <w:szCs w:val="28"/>
        </w:rPr>
        <w:t>Признать утратившим силу постановление Администрации города Ростова-на-Дону от 01.07.2016 № 895 «</w:t>
      </w:r>
      <w:r w:rsidRPr="00485E10">
        <w:rPr>
          <w:spacing w:val="-4"/>
          <w:szCs w:val="28"/>
        </w:rPr>
        <w:t xml:space="preserve">О внесении изменений </w:t>
      </w:r>
      <w:r>
        <w:rPr>
          <w:spacing w:val="-4"/>
          <w:szCs w:val="28"/>
        </w:rPr>
        <w:br/>
      </w:r>
      <w:r w:rsidRPr="00485E10">
        <w:rPr>
          <w:spacing w:val="-4"/>
          <w:szCs w:val="28"/>
        </w:rPr>
        <w:t xml:space="preserve">в постановление Администрации города </w:t>
      </w:r>
      <w:r>
        <w:rPr>
          <w:spacing w:val="-4"/>
          <w:szCs w:val="28"/>
        </w:rPr>
        <w:t>Ростова-на-Дону от 06.05.2014 № </w:t>
      </w:r>
      <w:r w:rsidRPr="00485E10">
        <w:rPr>
          <w:spacing w:val="-4"/>
          <w:szCs w:val="28"/>
        </w:rPr>
        <w:t>506 «Об утверждении административного регламен</w:t>
      </w:r>
      <w:r>
        <w:rPr>
          <w:spacing w:val="-4"/>
          <w:szCs w:val="28"/>
        </w:rPr>
        <w:t xml:space="preserve">та № АР-203-01 муниципальной услуги </w:t>
      </w:r>
      <w:r w:rsidRPr="00485E10">
        <w:rPr>
          <w:spacing w:val="-4"/>
          <w:szCs w:val="28"/>
        </w:rPr>
        <w:t>«Предоставление информации о порядке предоставления жилищно-коммунальных услуг населению</w:t>
      </w:r>
      <w:r>
        <w:rPr>
          <w:spacing w:val="-4"/>
          <w:szCs w:val="28"/>
        </w:rPr>
        <w:t>».</w:t>
      </w:r>
    </w:p>
    <w:p w:rsidR="007D6F6F" w:rsidRPr="008146E4" w:rsidRDefault="00587030" w:rsidP="007D6F6F">
      <w:pPr>
        <w:ind w:firstLine="709"/>
        <w:jc w:val="both"/>
        <w:rPr>
          <w:szCs w:val="28"/>
        </w:rPr>
      </w:pPr>
      <w:r>
        <w:rPr>
          <w:szCs w:val="28"/>
        </w:rPr>
        <w:t>4. По</w:t>
      </w:r>
      <w:r w:rsidR="007D6F6F" w:rsidRPr="008146E4">
        <w:rPr>
          <w:szCs w:val="28"/>
        </w:rPr>
        <w:t>становление вступает в силу со дня его официального опубликования в городской газете «Ростов официальный».</w:t>
      </w:r>
    </w:p>
    <w:p w:rsidR="007D6F6F" w:rsidRPr="008146E4" w:rsidRDefault="007D6F6F" w:rsidP="007D6F6F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3.</w:t>
      </w:r>
      <w:r w:rsidRPr="008146E4">
        <w:rPr>
          <w:szCs w:val="28"/>
        </w:rPr>
        <w:t xml:space="preserve">Контроль за выполнением постановления возложить на заместителя главы Администрации города </w:t>
      </w:r>
      <w:r w:rsidR="00587030">
        <w:rPr>
          <w:szCs w:val="28"/>
        </w:rPr>
        <w:t>по жилищно-коммунальному хозяйству Пикалова А.Н.</w:t>
      </w:r>
    </w:p>
    <w:p w:rsidR="00510197" w:rsidRDefault="00510197">
      <w:pPr>
        <w:tabs>
          <w:tab w:val="left" w:pos="7088"/>
        </w:tabs>
        <w:jc w:val="both"/>
      </w:pPr>
    </w:p>
    <w:p w:rsidR="00587030" w:rsidRDefault="00587030">
      <w:pPr>
        <w:tabs>
          <w:tab w:val="left" w:pos="7088"/>
        </w:tabs>
        <w:jc w:val="both"/>
      </w:pPr>
    </w:p>
    <w:p w:rsidR="00587030" w:rsidRPr="007D6F6F" w:rsidRDefault="00587030">
      <w:pPr>
        <w:tabs>
          <w:tab w:val="left" w:pos="7088"/>
        </w:tabs>
        <w:jc w:val="both"/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15"/>
        <w:gridCol w:w="2959"/>
        <w:gridCol w:w="2410"/>
      </w:tblGrid>
      <w:tr w:rsidR="00510197" w:rsidTr="00587030">
        <w:tc>
          <w:tcPr>
            <w:tcW w:w="3915" w:type="dxa"/>
          </w:tcPr>
          <w:p w:rsidR="00587030" w:rsidRDefault="00587030" w:rsidP="00587030">
            <w:pPr>
              <w:tabs>
                <w:tab w:val="left" w:pos="7088"/>
              </w:tabs>
            </w:pPr>
            <w:r>
              <w:t xml:space="preserve">Глава Администрации </w:t>
            </w:r>
          </w:p>
          <w:p w:rsidR="00510197" w:rsidRDefault="00587030" w:rsidP="00587030">
            <w:pPr>
              <w:tabs>
                <w:tab w:val="left" w:pos="7088"/>
              </w:tabs>
            </w:pPr>
            <w:r>
              <w:t>города Ростова-на-Дону</w:t>
            </w:r>
          </w:p>
        </w:tc>
        <w:tc>
          <w:tcPr>
            <w:tcW w:w="2959" w:type="dxa"/>
          </w:tcPr>
          <w:p w:rsidR="00510197" w:rsidRDefault="00510197">
            <w:pPr>
              <w:tabs>
                <w:tab w:val="left" w:pos="7088"/>
              </w:tabs>
              <w:jc w:val="both"/>
            </w:pPr>
          </w:p>
        </w:tc>
        <w:tc>
          <w:tcPr>
            <w:tcW w:w="2410" w:type="dxa"/>
          </w:tcPr>
          <w:p w:rsidR="00510197" w:rsidRDefault="00587030" w:rsidP="007F28BB">
            <w:pPr>
              <w:tabs>
                <w:tab w:val="left" w:pos="7088"/>
              </w:tabs>
            </w:pPr>
            <w:r>
              <w:t>А.В. Логвиненко</w:t>
            </w:r>
          </w:p>
        </w:tc>
      </w:tr>
    </w:tbl>
    <w:p w:rsidR="00510197" w:rsidRDefault="00510197">
      <w:pPr>
        <w:jc w:val="both"/>
      </w:pPr>
    </w:p>
    <w:p w:rsidR="00587030" w:rsidRDefault="00587030">
      <w:pPr>
        <w:jc w:val="both"/>
      </w:pPr>
    </w:p>
    <w:p w:rsidR="00587030" w:rsidRDefault="00587030">
      <w:pPr>
        <w:jc w:val="both"/>
      </w:pPr>
    </w:p>
    <w:p w:rsidR="00587030" w:rsidRDefault="00587030">
      <w:pPr>
        <w:jc w:val="both"/>
      </w:pPr>
    </w:p>
    <w:p w:rsidR="00587030" w:rsidRDefault="00587030">
      <w:pPr>
        <w:jc w:val="both"/>
      </w:pPr>
    </w:p>
    <w:p w:rsidR="00587030" w:rsidRDefault="00587030">
      <w:pPr>
        <w:jc w:val="both"/>
      </w:pPr>
    </w:p>
    <w:p w:rsidR="00587030" w:rsidRDefault="00587030">
      <w:pPr>
        <w:jc w:val="both"/>
      </w:pPr>
    </w:p>
    <w:p w:rsidR="00587030" w:rsidRDefault="00587030">
      <w:pPr>
        <w:jc w:val="both"/>
      </w:pPr>
    </w:p>
    <w:p w:rsidR="00587030" w:rsidRDefault="00587030">
      <w:pPr>
        <w:jc w:val="both"/>
      </w:pPr>
    </w:p>
    <w:p w:rsidR="00587030" w:rsidRDefault="00587030">
      <w:pPr>
        <w:jc w:val="both"/>
      </w:pPr>
    </w:p>
    <w:p w:rsidR="00587030" w:rsidRDefault="00587030">
      <w:pPr>
        <w:jc w:val="both"/>
      </w:pPr>
    </w:p>
    <w:p w:rsidR="00587030" w:rsidRDefault="00587030">
      <w:pPr>
        <w:jc w:val="both"/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16"/>
          <w:lang w:eastAsia="ar-SA"/>
        </w:rPr>
      </w:pPr>
    </w:p>
    <w:p w:rsidR="00E210E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20"/>
          <w:lang w:eastAsia="ar-SA"/>
        </w:rPr>
      </w:pPr>
      <w:r w:rsidRPr="00153C14">
        <w:rPr>
          <w:rFonts w:eastAsia="Arial"/>
          <w:sz w:val="20"/>
          <w:lang w:eastAsia="ar-SA"/>
        </w:rPr>
        <w:t xml:space="preserve">Постановление вносит Департамент </w:t>
      </w:r>
    </w:p>
    <w:p w:rsidR="00E210E4" w:rsidRPr="00153C14" w:rsidRDefault="00E210E4" w:rsidP="00E210E4">
      <w:pPr>
        <w:tabs>
          <w:tab w:val="left" w:pos="360"/>
          <w:tab w:val="left" w:pos="1080"/>
          <w:tab w:val="left" w:pos="4536"/>
          <w:tab w:val="left" w:pos="5940"/>
        </w:tabs>
        <w:rPr>
          <w:rFonts w:eastAsia="Arial"/>
          <w:sz w:val="20"/>
          <w:lang w:eastAsia="ar-SA"/>
        </w:rPr>
      </w:pPr>
      <w:r w:rsidRPr="00153C14">
        <w:rPr>
          <w:rFonts w:eastAsia="Arial"/>
          <w:sz w:val="20"/>
          <w:lang w:eastAsia="ar-SA"/>
        </w:rPr>
        <w:t>жилищно-коммунального хозяйства</w:t>
      </w:r>
      <w:r>
        <w:rPr>
          <w:rFonts w:eastAsia="Arial"/>
          <w:sz w:val="20"/>
          <w:lang w:eastAsia="ar-SA"/>
        </w:rPr>
        <w:t xml:space="preserve"> и энергетики</w:t>
      </w:r>
      <w:r w:rsidRPr="00153C14">
        <w:rPr>
          <w:rFonts w:eastAsia="Arial"/>
          <w:sz w:val="20"/>
          <w:lang w:eastAsia="ar-SA"/>
        </w:rPr>
        <w:t xml:space="preserve"> </w:t>
      </w:r>
      <w:r>
        <w:rPr>
          <w:rFonts w:eastAsia="Arial"/>
          <w:sz w:val="20"/>
          <w:lang w:eastAsia="ar-SA"/>
        </w:rPr>
        <w:br/>
      </w:r>
      <w:r w:rsidRPr="00153C14">
        <w:rPr>
          <w:rFonts w:eastAsia="Arial"/>
          <w:sz w:val="20"/>
          <w:lang w:eastAsia="ar-SA"/>
        </w:rPr>
        <w:t>города Ростова-на-Дону</w:t>
      </w:r>
    </w:p>
    <w:p w:rsidR="007E441E" w:rsidRPr="00E479F1" w:rsidRDefault="00E210E4" w:rsidP="002857FE">
      <w:pPr>
        <w:tabs>
          <w:tab w:val="left" w:pos="360"/>
          <w:tab w:val="left" w:pos="1080"/>
          <w:tab w:val="left" w:pos="4536"/>
          <w:tab w:val="left" w:pos="5940"/>
        </w:tabs>
        <w:rPr>
          <w:szCs w:val="28"/>
        </w:rPr>
      </w:pPr>
      <w:r>
        <w:rPr>
          <w:rFonts w:eastAsia="Arial"/>
          <w:sz w:val="16"/>
          <w:lang w:eastAsia="ar-SA"/>
        </w:rPr>
        <w:br w:type="page"/>
      </w:r>
    </w:p>
    <w:p w:rsidR="007E441E" w:rsidRDefault="007E441E" w:rsidP="007E441E">
      <w:pPr>
        <w:tabs>
          <w:tab w:val="left" w:pos="360"/>
          <w:tab w:val="left" w:pos="1080"/>
          <w:tab w:val="left" w:pos="4536"/>
          <w:tab w:val="left" w:pos="5940"/>
        </w:tabs>
        <w:ind w:left="4536"/>
        <w:jc w:val="center"/>
        <w:rPr>
          <w:szCs w:val="28"/>
        </w:rPr>
      </w:pPr>
      <w:r w:rsidRPr="000F3A25">
        <w:rPr>
          <w:szCs w:val="28"/>
        </w:rPr>
        <w:lastRenderedPageBreak/>
        <w:t>Приложение</w:t>
      </w:r>
      <w:r>
        <w:rPr>
          <w:szCs w:val="28"/>
        </w:rPr>
        <w:t xml:space="preserve"> </w:t>
      </w:r>
      <w:r>
        <w:rPr>
          <w:szCs w:val="28"/>
        </w:rPr>
        <w:br/>
        <w:t>к постановлению Администрации</w:t>
      </w:r>
    </w:p>
    <w:p w:rsidR="007E441E" w:rsidRPr="000F3A25" w:rsidRDefault="007E441E" w:rsidP="007E441E">
      <w:pPr>
        <w:tabs>
          <w:tab w:val="left" w:pos="-7797"/>
          <w:tab w:val="left" w:pos="-6946"/>
          <w:tab w:val="left" w:pos="4536"/>
        </w:tabs>
        <w:ind w:left="4536"/>
        <w:jc w:val="center"/>
        <w:rPr>
          <w:szCs w:val="28"/>
        </w:rPr>
      </w:pPr>
      <w:r w:rsidRPr="000F3A25">
        <w:rPr>
          <w:szCs w:val="28"/>
        </w:rPr>
        <w:t>города</w:t>
      </w:r>
      <w:r>
        <w:rPr>
          <w:szCs w:val="28"/>
        </w:rPr>
        <w:t xml:space="preserve"> </w:t>
      </w:r>
      <w:r w:rsidRPr="000F3A25">
        <w:rPr>
          <w:szCs w:val="28"/>
        </w:rPr>
        <w:t>Ростова-на-Дону</w:t>
      </w:r>
    </w:p>
    <w:p w:rsidR="007E441E" w:rsidRPr="000F3A25" w:rsidRDefault="007E441E" w:rsidP="007E441E">
      <w:pPr>
        <w:tabs>
          <w:tab w:val="left" w:pos="-7797"/>
          <w:tab w:val="left" w:pos="-6946"/>
          <w:tab w:val="left" w:pos="4536"/>
        </w:tabs>
        <w:ind w:left="4536"/>
        <w:jc w:val="center"/>
        <w:rPr>
          <w:bCs/>
          <w:szCs w:val="28"/>
        </w:rPr>
      </w:pPr>
      <w:r w:rsidRPr="000F3A25">
        <w:rPr>
          <w:szCs w:val="28"/>
        </w:rPr>
        <w:t>от ________№ _________</w:t>
      </w:r>
    </w:p>
    <w:p w:rsidR="007E441E" w:rsidRDefault="007E441E" w:rsidP="007E441E">
      <w:pPr>
        <w:jc w:val="center"/>
      </w:pPr>
      <w:r>
        <w:t xml:space="preserve"> </w:t>
      </w:r>
    </w:p>
    <w:p w:rsidR="007E441E" w:rsidRDefault="007E441E" w:rsidP="007E441E">
      <w:pPr>
        <w:jc w:val="center"/>
        <w:rPr>
          <w:szCs w:val="28"/>
        </w:rPr>
      </w:pPr>
      <w:r>
        <w:t>АДМИНИСТРАТИВНЫЙ РЕГЛАМЕНТ №</w:t>
      </w:r>
      <w:r w:rsidRPr="0056119C">
        <w:rPr>
          <w:szCs w:val="28"/>
        </w:rPr>
        <w:t xml:space="preserve"> АР-203-01 </w:t>
      </w:r>
    </w:p>
    <w:p w:rsidR="007E441E" w:rsidRDefault="007E441E" w:rsidP="007E441E">
      <w:pPr>
        <w:jc w:val="center"/>
        <w:rPr>
          <w:szCs w:val="28"/>
        </w:rPr>
      </w:pPr>
      <w:r>
        <w:rPr>
          <w:szCs w:val="28"/>
        </w:rPr>
        <w:t xml:space="preserve">МУНИЦИПАЛЬНОЙ УСЛУГИ «ПРЕДОСТАВЛЕНИЕ ИНФОРМАЦИИ </w:t>
      </w:r>
    </w:p>
    <w:p w:rsidR="007E441E" w:rsidRDefault="007E441E" w:rsidP="007E441E">
      <w:pPr>
        <w:jc w:val="center"/>
        <w:rPr>
          <w:szCs w:val="28"/>
        </w:rPr>
      </w:pPr>
      <w:r>
        <w:rPr>
          <w:szCs w:val="28"/>
        </w:rPr>
        <w:t xml:space="preserve">О ПОРЯДКЕ ПРЕДОСТАВЛЕНИЯ ЖИЛИЩНО-КОММУНАЛЬНЫХ </w:t>
      </w:r>
    </w:p>
    <w:p w:rsidR="007E441E" w:rsidRDefault="007E441E" w:rsidP="007E441E">
      <w:pPr>
        <w:jc w:val="center"/>
      </w:pPr>
      <w:r>
        <w:rPr>
          <w:szCs w:val="28"/>
        </w:rPr>
        <w:t>УСЛУГ НАСЕЛЕНИЮ»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jc w:val="both"/>
        <w:outlineLvl w:val="1"/>
        <w:rPr>
          <w:rFonts w:cs="Calibri"/>
          <w:szCs w:val="28"/>
        </w:rPr>
      </w:pPr>
      <w:bookmarkStart w:id="0" w:name="Par30"/>
      <w:bookmarkStart w:id="1" w:name="Par35"/>
      <w:bookmarkEnd w:id="0"/>
      <w:bookmarkEnd w:id="1"/>
    </w:p>
    <w:p w:rsidR="007D6F6F" w:rsidRPr="00740C07" w:rsidRDefault="007D6F6F" w:rsidP="00740C07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r w:rsidRPr="00740C07">
        <w:rPr>
          <w:szCs w:val="28"/>
        </w:rPr>
        <w:t xml:space="preserve">1. </w:t>
      </w:r>
      <w:r w:rsidR="00E96461">
        <w:rPr>
          <w:szCs w:val="28"/>
        </w:rPr>
        <w:t>Общие положения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16382" w:rsidRDefault="00A16382" w:rsidP="00A16382">
      <w:pPr>
        <w:pStyle w:val="a6"/>
        <w:numPr>
          <w:ilvl w:val="1"/>
          <w:numId w:val="5"/>
        </w:numPr>
        <w:jc w:val="both"/>
        <w:rPr>
          <w:rFonts w:ascii="Times New Roman" w:hAnsi="Times New Roman"/>
          <w:sz w:val="28"/>
          <w:szCs w:val="28"/>
        </w:rPr>
      </w:pPr>
      <w:bookmarkStart w:id="2" w:name="Par41"/>
      <w:bookmarkEnd w:id="2"/>
      <w:r>
        <w:rPr>
          <w:rFonts w:ascii="Times New Roman" w:hAnsi="Times New Roman"/>
          <w:sz w:val="28"/>
          <w:szCs w:val="28"/>
        </w:rPr>
        <w:t>Предмет регулирования административного регламента.</w:t>
      </w:r>
    </w:p>
    <w:p w:rsidR="00A16382" w:rsidRDefault="00A16382" w:rsidP="00A16382">
      <w:pPr>
        <w:pStyle w:val="a6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Предметом правового регулирования административного регламента предоставления муниципальной услуги «Предоставление информации о порядке предоставления жилищно-коммунальных услуг населению» (далее - а</w:t>
      </w:r>
      <w:r w:rsidR="007D6F6F" w:rsidRPr="00740C07">
        <w:rPr>
          <w:rFonts w:ascii="Times New Roman" w:hAnsi="Times New Roman"/>
          <w:sz w:val="28"/>
          <w:szCs w:val="28"/>
        </w:rPr>
        <w:t>дминистративный регламент</w:t>
      </w:r>
      <w:r w:rsidR="00C2152D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являются общественные отношения, возникающие в процессе предоставления муниципальной услуги.</w:t>
      </w:r>
    </w:p>
    <w:p w:rsidR="007D6F6F" w:rsidRPr="00740C07" w:rsidRDefault="00A16382" w:rsidP="00A16382">
      <w:pPr>
        <w:pStyle w:val="a6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Административный регламент разработан в целях повышения качества и доступности предоставления муниципальной услуги для заявителей, указанных в подразделе 1.3 раздела 1 административного регламента, определяет сроки и последовательность выполнения административных </w:t>
      </w:r>
      <w:r w:rsidR="006856AD" w:rsidRPr="00C2152D">
        <w:rPr>
          <w:rFonts w:ascii="Times New Roman" w:hAnsi="Times New Roman"/>
          <w:sz w:val="28"/>
          <w:szCs w:val="28"/>
        </w:rPr>
        <w:t>процедур</w:t>
      </w:r>
      <w:r w:rsidR="006856AD" w:rsidRPr="006856AD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7D6F6F" w:rsidRPr="00740C07">
        <w:rPr>
          <w:rFonts w:ascii="Times New Roman" w:hAnsi="Times New Roman"/>
          <w:sz w:val="28"/>
          <w:szCs w:val="28"/>
        </w:rPr>
        <w:t>специалистами Департамента жилищно-коммунального хозяйства и энергетики города Ростова-на-Дону (далее</w:t>
      </w:r>
      <w:r w:rsidR="00740C07">
        <w:rPr>
          <w:rFonts w:ascii="Times New Roman" w:hAnsi="Times New Roman"/>
          <w:sz w:val="28"/>
          <w:szCs w:val="28"/>
        </w:rPr>
        <w:t xml:space="preserve"> </w:t>
      </w:r>
      <w:r w:rsidR="007D6F6F" w:rsidRPr="00740C07">
        <w:rPr>
          <w:rFonts w:ascii="Times New Roman" w:hAnsi="Times New Roman"/>
          <w:sz w:val="28"/>
          <w:szCs w:val="28"/>
        </w:rPr>
        <w:t>-</w:t>
      </w:r>
      <w:r w:rsidR="00740C07">
        <w:rPr>
          <w:rFonts w:ascii="Times New Roman" w:hAnsi="Times New Roman"/>
          <w:sz w:val="28"/>
          <w:szCs w:val="28"/>
        </w:rPr>
        <w:t xml:space="preserve"> </w:t>
      </w:r>
      <w:r w:rsidR="007D6F6F" w:rsidRPr="00740C07">
        <w:rPr>
          <w:rFonts w:ascii="Times New Roman" w:hAnsi="Times New Roman"/>
          <w:sz w:val="28"/>
          <w:szCs w:val="28"/>
        </w:rPr>
        <w:t>Департамент ЖКХ и энергетики), муни</w:t>
      </w:r>
      <w:r w:rsidR="00740C07">
        <w:rPr>
          <w:rFonts w:ascii="Times New Roman" w:hAnsi="Times New Roman"/>
          <w:sz w:val="28"/>
          <w:szCs w:val="28"/>
        </w:rPr>
        <w:t>ципальным казенным учреждением «Многофун</w:t>
      </w:r>
      <w:r w:rsidR="007D6F6F" w:rsidRPr="00740C07">
        <w:rPr>
          <w:rFonts w:ascii="Times New Roman" w:hAnsi="Times New Roman"/>
          <w:sz w:val="28"/>
          <w:szCs w:val="28"/>
        </w:rPr>
        <w:t>кциональны</w:t>
      </w:r>
      <w:r w:rsidR="00740C07">
        <w:rPr>
          <w:rFonts w:ascii="Times New Roman" w:hAnsi="Times New Roman"/>
          <w:sz w:val="28"/>
          <w:szCs w:val="28"/>
        </w:rPr>
        <w:t>й</w:t>
      </w:r>
      <w:r w:rsidR="007D6F6F" w:rsidRPr="00740C07">
        <w:rPr>
          <w:rFonts w:ascii="Times New Roman" w:hAnsi="Times New Roman"/>
          <w:sz w:val="28"/>
          <w:szCs w:val="28"/>
        </w:rPr>
        <w:t xml:space="preserve"> центр </w:t>
      </w:r>
      <w:r w:rsidR="009C0C6D">
        <w:rPr>
          <w:rFonts w:ascii="Times New Roman" w:hAnsi="Times New Roman"/>
          <w:sz w:val="28"/>
          <w:szCs w:val="28"/>
        </w:rPr>
        <w:t xml:space="preserve">предоставления государственных и муниципальных услуг </w:t>
      </w:r>
      <w:r w:rsidR="007D6F6F" w:rsidRPr="00740C07">
        <w:rPr>
          <w:rFonts w:ascii="Times New Roman" w:hAnsi="Times New Roman"/>
          <w:sz w:val="28"/>
          <w:szCs w:val="28"/>
        </w:rPr>
        <w:t>города Ростов</w:t>
      </w:r>
      <w:r w:rsidR="00740C07">
        <w:rPr>
          <w:rFonts w:ascii="Times New Roman" w:hAnsi="Times New Roman"/>
          <w:sz w:val="28"/>
          <w:szCs w:val="28"/>
        </w:rPr>
        <w:t xml:space="preserve">а-на-Дону» </w:t>
      </w:r>
      <w:r w:rsidR="006856AD">
        <w:rPr>
          <w:rFonts w:ascii="Times New Roman" w:hAnsi="Times New Roman"/>
          <w:sz w:val="28"/>
          <w:szCs w:val="28"/>
        </w:rPr>
        <w:br/>
      </w:r>
      <w:r w:rsidR="00740C07">
        <w:rPr>
          <w:rFonts w:ascii="Times New Roman" w:hAnsi="Times New Roman"/>
          <w:sz w:val="28"/>
          <w:szCs w:val="28"/>
        </w:rPr>
        <w:t>(далее - МКУ «МФЦ города Ростова-на-Дону»</w:t>
      </w:r>
      <w:r w:rsidR="007D6F6F" w:rsidRPr="00740C07">
        <w:rPr>
          <w:rFonts w:ascii="Times New Roman" w:hAnsi="Times New Roman"/>
          <w:sz w:val="28"/>
          <w:szCs w:val="28"/>
        </w:rPr>
        <w:t xml:space="preserve">) при </w:t>
      </w:r>
      <w:r>
        <w:rPr>
          <w:rFonts w:ascii="Times New Roman" w:hAnsi="Times New Roman"/>
          <w:sz w:val="28"/>
          <w:szCs w:val="28"/>
        </w:rPr>
        <w:t xml:space="preserve">осуществлении полномочий по </w:t>
      </w:r>
      <w:r w:rsidR="007D6F6F" w:rsidRPr="00740C07">
        <w:rPr>
          <w:rFonts w:ascii="Times New Roman" w:hAnsi="Times New Roman"/>
          <w:sz w:val="28"/>
          <w:szCs w:val="28"/>
        </w:rPr>
        <w:t>предоставлени</w:t>
      </w:r>
      <w:r w:rsidR="006856AD" w:rsidRPr="00C2152D">
        <w:rPr>
          <w:rFonts w:ascii="Times New Roman" w:hAnsi="Times New Roman"/>
          <w:sz w:val="28"/>
          <w:szCs w:val="28"/>
        </w:rPr>
        <w:t>ю</w:t>
      </w:r>
      <w:r w:rsidR="007D6F6F" w:rsidRPr="00740C0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гражданам </w:t>
      </w:r>
      <w:r w:rsidR="007D6F6F" w:rsidRPr="00740C07">
        <w:rPr>
          <w:rFonts w:ascii="Times New Roman" w:hAnsi="Times New Roman"/>
          <w:sz w:val="28"/>
          <w:szCs w:val="28"/>
        </w:rPr>
        <w:t>информации о порядке предоставления жилищно-коммунальных услуг населению.</w:t>
      </w:r>
    </w:p>
    <w:p w:rsidR="007D6F6F" w:rsidRDefault="007D6F6F" w:rsidP="00740C07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Целью</w:t>
      </w:r>
      <w:r w:rsidR="00A16382">
        <w:rPr>
          <w:szCs w:val="28"/>
        </w:rPr>
        <w:t xml:space="preserve"> получения муниципальной услуги является</w:t>
      </w:r>
      <w:r w:rsidRPr="00740C07">
        <w:rPr>
          <w:szCs w:val="28"/>
        </w:rPr>
        <w:t xml:space="preserve"> предоставление гражданам по их запросам информации об установленных ценах (тарифах) на услуги и работы по содержанию и ремонту общего имущества в многоквартирных домах и жилых помещений в них, о размерах оплаты в соответствии с установленными ценами (тарифами), об объеме, о перечне и качестве оказываемых услуг и (или) выполняемых работ, о ценах (тарифах) на предоставляемые коммунальные услуги и размерах оплаты этих услуг, об участии представителей органов местного самоуправления в годовых и во внеочередных общих собраниях собственников помещений в многоквартирных домах, информации о муниципальных программах в жилищной сфере и в сфере коммунальных услуг, о нормативных правовых актах органов местного самоуправления, регулирующих отношения в данных сферах, о состоянии расположенных на территориях муниципальных образований объектов коммунальной и инженерной инфраструктур, о лицах, осуществляющих эксплуатацию указанных объектов, о производственных программах и об инвестиционных программах организаций, поставляющих ресурсы, </w:t>
      </w:r>
      <w:r w:rsidRPr="00740C07">
        <w:rPr>
          <w:szCs w:val="28"/>
        </w:rPr>
        <w:lastRenderedPageBreak/>
        <w:t>необходимые для предоставления коммунальных услуг, о соблюдении установленных параметров качества товаров и услуг таких организаций, о состоянии расчетов исполнителей коммунальных услуг (лиц, осуществляющих предоставление коммунальных услуг) с лицами, осуществляющими производство и реализацию ресурсов, необходимых для предоставления коммунальных услуг, а также с лицами, осуществляющими водоотведение, о состоянии расчетов потребителей с исполнителями коммунальных услуг.</w:t>
      </w:r>
    </w:p>
    <w:p w:rsidR="00A16382" w:rsidRPr="00740C07" w:rsidRDefault="00A16382" w:rsidP="00A16382">
      <w:pPr>
        <w:pStyle w:val="a6"/>
        <w:ind w:firstLine="540"/>
        <w:jc w:val="both"/>
        <w:rPr>
          <w:rFonts w:ascii="Times New Roman" w:hAnsi="Times New Roman"/>
          <w:sz w:val="28"/>
          <w:szCs w:val="28"/>
        </w:rPr>
      </w:pPr>
      <w:r w:rsidRPr="00740C0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Pr="00740C0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Т</w:t>
      </w:r>
      <w:r w:rsidRPr="00740C07">
        <w:rPr>
          <w:rFonts w:ascii="Times New Roman" w:hAnsi="Times New Roman"/>
          <w:sz w:val="28"/>
          <w:szCs w:val="28"/>
        </w:rPr>
        <w:t>ермины</w:t>
      </w:r>
      <w:r>
        <w:rPr>
          <w:rFonts w:ascii="Times New Roman" w:hAnsi="Times New Roman"/>
          <w:sz w:val="28"/>
          <w:szCs w:val="28"/>
        </w:rPr>
        <w:t>,</w:t>
      </w:r>
      <w:r w:rsidRPr="00740C07">
        <w:rPr>
          <w:rFonts w:ascii="Times New Roman" w:hAnsi="Times New Roman"/>
          <w:sz w:val="28"/>
          <w:szCs w:val="28"/>
        </w:rPr>
        <w:t xml:space="preserve"> определения,</w:t>
      </w:r>
      <w:r>
        <w:rPr>
          <w:rFonts w:ascii="Times New Roman" w:hAnsi="Times New Roman"/>
          <w:sz w:val="28"/>
          <w:szCs w:val="28"/>
        </w:rPr>
        <w:t xml:space="preserve"> сокращения, используемые в административном р</w:t>
      </w:r>
      <w:r w:rsidRPr="00740C07">
        <w:rPr>
          <w:rFonts w:ascii="Times New Roman" w:hAnsi="Times New Roman"/>
          <w:sz w:val="28"/>
          <w:szCs w:val="28"/>
        </w:rPr>
        <w:t>егламенте:</w:t>
      </w:r>
    </w:p>
    <w:p w:rsidR="00A16382" w:rsidRPr="00740C07" w:rsidRDefault="00A16382" w:rsidP="00A16382">
      <w:pPr>
        <w:pStyle w:val="a6"/>
        <w:ind w:firstLine="540"/>
        <w:jc w:val="both"/>
        <w:rPr>
          <w:rFonts w:ascii="Times New Roman" w:hAnsi="Times New Roman"/>
          <w:sz w:val="28"/>
          <w:szCs w:val="28"/>
        </w:rPr>
      </w:pPr>
      <w:r w:rsidRPr="00740C07">
        <w:rPr>
          <w:rFonts w:ascii="Times New Roman" w:hAnsi="Times New Roman"/>
          <w:sz w:val="28"/>
          <w:szCs w:val="28"/>
        </w:rPr>
        <w:t>Департамент ЖКХ и энергетики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0C07">
        <w:rPr>
          <w:rFonts w:ascii="Times New Roman" w:hAnsi="Times New Roman"/>
          <w:sz w:val="28"/>
          <w:szCs w:val="28"/>
        </w:rPr>
        <w:t>- Департамент жилищно-коммунального хозяйства и энергетики города Ростова-на-Дону;</w:t>
      </w:r>
    </w:p>
    <w:p w:rsidR="00A16382" w:rsidRPr="00740C07" w:rsidRDefault="00AF2080" w:rsidP="00A1638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МФЦ </w:t>
      </w:r>
      <w:r w:rsidR="00A16382" w:rsidRPr="00740C07">
        <w:rPr>
          <w:szCs w:val="28"/>
        </w:rPr>
        <w:t xml:space="preserve">– муниципальное казенное учреждение </w:t>
      </w:r>
      <w:r w:rsidR="00A16382">
        <w:rPr>
          <w:szCs w:val="28"/>
        </w:rPr>
        <w:t>«М</w:t>
      </w:r>
      <w:r w:rsidR="00A16382" w:rsidRPr="00740C07">
        <w:rPr>
          <w:szCs w:val="28"/>
        </w:rPr>
        <w:t>ногофункциональны</w:t>
      </w:r>
      <w:r w:rsidR="00A16382">
        <w:rPr>
          <w:szCs w:val="28"/>
        </w:rPr>
        <w:t>й</w:t>
      </w:r>
      <w:r w:rsidR="00A16382" w:rsidRPr="00740C07">
        <w:rPr>
          <w:szCs w:val="28"/>
        </w:rPr>
        <w:t xml:space="preserve"> центр</w:t>
      </w:r>
      <w:r w:rsidR="00A16382">
        <w:rPr>
          <w:szCs w:val="28"/>
        </w:rPr>
        <w:t xml:space="preserve"> предоставления государственных и муниципальных услуг</w:t>
      </w:r>
      <w:r w:rsidR="00A16382" w:rsidRPr="00740C07">
        <w:rPr>
          <w:szCs w:val="28"/>
        </w:rPr>
        <w:t xml:space="preserve"> города Ростова-на-Дону</w:t>
      </w:r>
      <w:r w:rsidR="00A16382">
        <w:rPr>
          <w:szCs w:val="28"/>
        </w:rPr>
        <w:t>»</w:t>
      </w:r>
      <w:r w:rsidR="00A16382" w:rsidRPr="00740C07">
        <w:rPr>
          <w:szCs w:val="28"/>
        </w:rPr>
        <w:t>;</w:t>
      </w:r>
    </w:p>
    <w:p w:rsidR="00A16382" w:rsidRPr="00740C07" w:rsidRDefault="00A16382" w:rsidP="00A1638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 xml:space="preserve">ИИС </w:t>
      </w:r>
      <w:r w:rsidR="00AF2080">
        <w:rPr>
          <w:szCs w:val="28"/>
        </w:rPr>
        <w:t xml:space="preserve">ЕС </w:t>
      </w:r>
      <w:r w:rsidRPr="00740C07">
        <w:rPr>
          <w:szCs w:val="28"/>
        </w:rPr>
        <w:t xml:space="preserve">МФЦ РО - интегрированная информационная система </w:t>
      </w:r>
      <w:r w:rsidR="00AF2080">
        <w:rPr>
          <w:szCs w:val="28"/>
        </w:rPr>
        <w:t>единой сети многофункциональных</w:t>
      </w:r>
      <w:r w:rsidR="008B1627">
        <w:rPr>
          <w:szCs w:val="28"/>
        </w:rPr>
        <w:t xml:space="preserve"> центров Ростовской области</w:t>
      </w:r>
      <w:r w:rsidRPr="00740C07">
        <w:rPr>
          <w:szCs w:val="28"/>
        </w:rPr>
        <w:t>;</w:t>
      </w:r>
    </w:p>
    <w:p w:rsidR="00A16382" w:rsidRDefault="00A16382" w:rsidP="00A1638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Официальн</w:t>
      </w:r>
      <w:r w:rsidR="006856AD" w:rsidRPr="00C2152D">
        <w:rPr>
          <w:szCs w:val="28"/>
        </w:rPr>
        <w:t>ый</w:t>
      </w:r>
      <w:r>
        <w:rPr>
          <w:szCs w:val="28"/>
        </w:rPr>
        <w:t xml:space="preserve"> портал Администрации города Ростова-на-Дону – официальный </w:t>
      </w:r>
      <w:r w:rsidRPr="00740C07">
        <w:rPr>
          <w:szCs w:val="28"/>
        </w:rPr>
        <w:t>Интернет-портал</w:t>
      </w:r>
      <w:r>
        <w:rPr>
          <w:szCs w:val="28"/>
        </w:rPr>
        <w:t xml:space="preserve"> городской Думы и </w:t>
      </w:r>
      <w:r w:rsidRPr="00740C07">
        <w:rPr>
          <w:szCs w:val="28"/>
        </w:rPr>
        <w:t xml:space="preserve">Администрации города </w:t>
      </w:r>
      <w:r>
        <w:rPr>
          <w:szCs w:val="28"/>
        </w:rPr>
        <w:t>Ростова-на-Дону</w:t>
      </w:r>
      <w:r w:rsidR="00AF2080">
        <w:rPr>
          <w:szCs w:val="28"/>
        </w:rPr>
        <w:t>;</w:t>
      </w:r>
    </w:p>
    <w:p w:rsidR="00AF2080" w:rsidRDefault="00AF2080" w:rsidP="00A1638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Уведомление о получении заявления –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начале процедуры предоставления муниципальной услуги, а также сведения о дате и времени окончания предоставлении муниципальной услуги</w:t>
      </w:r>
      <w:r w:rsidR="00E83714">
        <w:rPr>
          <w:szCs w:val="28"/>
        </w:rPr>
        <w:t>;</w:t>
      </w:r>
    </w:p>
    <w:p w:rsidR="00E83714" w:rsidRDefault="00E83714" w:rsidP="00A1638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Система «Дело» - межведомственная система электронного документооборота и делопроизводства «Дело».</w:t>
      </w:r>
    </w:p>
    <w:p w:rsidR="00E83714" w:rsidRDefault="00E83714" w:rsidP="00E83714">
      <w:pPr>
        <w:numPr>
          <w:ilvl w:val="1"/>
          <w:numId w:val="6"/>
        </w:num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Круг заявителей.</w:t>
      </w:r>
    </w:p>
    <w:p w:rsidR="007D6F6F" w:rsidRPr="00740C07" w:rsidRDefault="007D6F6F" w:rsidP="00E83714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Заявителями</w:t>
      </w:r>
      <w:r w:rsidR="00740C07">
        <w:rPr>
          <w:szCs w:val="28"/>
        </w:rPr>
        <w:t xml:space="preserve"> </w:t>
      </w:r>
      <w:r w:rsidRPr="00740C07">
        <w:rPr>
          <w:szCs w:val="28"/>
        </w:rPr>
        <w:t>- получателями муниципальной услуги являются физические или юридические лица.</w:t>
      </w:r>
    </w:p>
    <w:p w:rsidR="00E83714" w:rsidRDefault="00E83714" w:rsidP="00E83714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 xml:space="preserve">От имени </w:t>
      </w:r>
      <w:r>
        <w:rPr>
          <w:szCs w:val="28"/>
        </w:rPr>
        <w:t xml:space="preserve">заявителя могут выступать представители физических и юридических лиц, имеющие такое право в силу наделения их соответствующими полномочиями в порядке, установленном законодательством Российской Федерации. </w:t>
      </w:r>
    </w:p>
    <w:p w:rsidR="00E83714" w:rsidRDefault="00E83714" w:rsidP="009B266A">
      <w:pPr>
        <w:numPr>
          <w:ilvl w:val="1"/>
          <w:numId w:val="6"/>
        </w:numPr>
        <w:autoSpaceDE w:val="0"/>
        <w:autoSpaceDN w:val="0"/>
        <w:adjustRightInd w:val="0"/>
        <w:ind w:left="0" w:firstLine="540"/>
        <w:jc w:val="both"/>
        <w:rPr>
          <w:szCs w:val="28"/>
        </w:rPr>
      </w:pPr>
      <w:r>
        <w:rPr>
          <w:szCs w:val="28"/>
        </w:rPr>
        <w:t>Требования к порядку информирования и консультирования о предоставлении муниципальной услуги.</w:t>
      </w:r>
    </w:p>
    <w:p w:rsidR="000A1D2D" w:rsidRDefault="00E83714" w:rsidP="009B266A">
      <w:pPr>
        <w:numPr>
          <w:ilvl w:val="2"/>
          <w:numId w:val="6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 xml:space="preserve">Порядок получения заявителем информации и консультации по вопросам предоставления муниципальной услуги и услуг, которые являются необходимыми и обязательными для предоставления муниципальной услуги, сведений о ходе предоставления муниципальной услуги, в </w:t>
      </w:r>
      <w:r w:rsidR="000A1D2D">
        <w:rPr>
          <w:szCs w:val="28"/>
        </w:rPr>
        <w:t>том числе с использованием официального портала Админ</w:t>
      </w:r>
      <w:r w:rsidR="009B266A">
        <w:rPr>
          <w:szCs w:val="28"/>
        </w:rPr>
        <w:t xml:space="preserve">истрации города Ростова-на-Дону и Портала </w:t>
      </w:r>
      <w:proofErr w:type="spellStart"/>
      <w:r w:rsidR="009B266A">
        <w:rPr>
          <w:szCs w:val="28"/>
        </w:rPr>
        <w:t>госуслуг</w:t>
      </w:r>
      <w:proofErr w:type="spellEnd"/>
      <w:r w:rsidR="009B266A">
        <w:rPr>
          <w:szCs w:val="28"/>
        </w:rPr>
        <w:t>.</w:t>
      </w:r>
    </w:p>
    <w:p w:rsidR="009B266A" w:rsidRDefault="009B266A" w:rsidP="009B266A">
      <w:pPr>
        <w:numPr>
          <w:ilvl w:val="2"/>
          <w:numId w:val="6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 xml:space="preserve">Заявителям предоставляется информация в порядке информирования и консультирования согласно пунктам </w:t>
      </w:r>
      <w:proofErr w:type="gramStart"/>
      <w:r>
        <w:rPr>
          <w:szCs w:val="28"/>
        </w:rPr>
        <w:t>1.4.1.1.-</w:t>
      </w:r>
      <w:proofErr w:type="gramEnd"/>
      <w:r>
        <w:rPr>
          <w:szCs w:val="28"/>
        </w:rPr>
        <w:t>1.4.1.8. раздела 1 административного регламента, а именно:</w:t>
      </w:r>
    </w:p>
    <w:p w:rsidR="009B266A" w:rsidRDefault="009B266A" w:rsidP="009B266A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информирование и консультирование в МФЦ;</w:t>
      </w:r>
    </w:p>
    <w:p w:rsidR="009B266A" w:rsidRDefault="009B266A" w:rsidP="009B266A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lastRenderedPageBreak/>
        <w:t>информирование и консультирование в Департаменте ЖКХ и энергетики;</w:t>
      </w:r>
    </w:p>
    <w:p w:rsidR="009B266A" w:rsidRDefault="009B266A" w:rsidP="009B266A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информирование и консультирование по телефону;</w:t>
      </w:r>
    </w:p>
    <w:p w:rsidR="009B266A" w:rsidRDefault="009B266A" w:rsidP="009B266A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публичная устная консультация;</w:t>
      </w:r>
    </w:p>
    <w:p w:rsidR="008214FB" w:rsidRDefault="008214FB" w:rsidP="009B266A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публичная письменная ко</w:t>
      </w:r>
      <w:r w:rsidR="008B1627">
        <w:rPr>
          <w:szCs w:val="28"/>
        </w:rPr>
        <w:t>н</w:t>
      </w:r>
      <w:r>
        <w:rPr>
          <w:szCs w:val="28"/>
        </w:rPr>
        <w:t>сультация;</w:t>
      </w:r>
    </w:p>
    <w:p w:rsidR="009B266A" w:rsidRDefault="009B266A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размещение информации на стендах и (или) иных источниках информирования в местах предоставления муниципальных услуг;</w:t>
      </w:r>
    </w:p>
    <w:p w:rsidR="009B266A" w:rsidRDefault="009B266A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размещение информации на официальном портале Администрации города Ростова-на-Дону;</w:t>
      </w:r>
    </w:p>
    <w:p w:rsidR="009B266A" w:rsidRDefault="009B266A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размещение информации на информационно-аналитическом Интернет-портале единой сети МФЦ Ростовской области.</w:t>
      </w:r>
    </w:p>
    <w:p w:rsidR="009B266A" w:rsidRDefault="009B266A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Информация предоставляется заявителю бесплатно. К информации, размещенной на официальном портале Администрации города Ростова-на-Дону, обеспечивается доступ заявителя без выполнения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</w:t>
      </w:r>
      <w:r w:rsidR="00995BDB">
        <w:rPr>
          <w:szCs w:val="28"/>
        </w:rPr>
        <w:t>,</w:t>
      </w:r>
      <w:r>
        <w:rPr>
          <w:szCs w:val="28"/>
        </w:rPr>
        <w:t xml:space="preserve"> или предоставление им персональных данных.</w:t>
      </w:r>
    </w:p>
    <w:p w:rsidR="009B266A" w:rsidRDefault="009B266A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1.4.1.1. </w:t>
      </w:r>
      <w:r w:rsidR="00C30CA9">
        <w:rPr>
          <w:szCs w:val="28"/>
        </w:rPr>
        <w:t>Информирование и консультирование в МФЦ.</w:t>
      </w:r>
    </w:p>
    <w:p w:rsidR="00C30CA9" w:rsidRDefault="00C30CA9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Информирование и консультирование заявителей о порядке предоставления муниципальных услуг, ходе рассмотрения запросов о предоставлении муниципальных услуг, а также по иным вопросам, связанным с предоставлением муниципальных услуг, в МФЦ осуществляется бесплатно.</w:t>
      </w:r>
    </w:p>
    <w:p w:rsidR="00995BDB" w:rsidRDefault="00995BDB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услуг, утвержденными постановлением Правительства Российской Федерации.</w:t>
      </w:r>
    </w:p>
    <w:p w:rsidR="00995BDB" w:rsidRDefault="00995BDB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1.4.1.2. Информирование и консультирование в Департаменте ЖКХ и энергетики.</w:t>
      </w:r>
    </w:p>
    <w:p w:rsidR="00995BDB" w:rsidRDefault="00995BDB" w:rsidP="00995BDB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Информирование и консультирование заявителей о порядке предоставления муниципальных услуг, ходе рассмотрения запросов о предоставлении муниципальных услуг, а также по иным вопросам, связанным с предоставлением муниципальных услуг, в </w:t>
      </w:r>
      <w:r w:rsidR="00FE052A">
        <w:rPr>
          <w:szCs w:val="28"/>
        </w:rPr>
        <w:t>Департаменте ЖКХ и энергетики</w:t>
      </w:r>
      <w:r>
        <w:rPr>
          <w:szCs w:val="28"/>
        </w:rPr>
        <w:t xml:space="preserve"> осуществляется бесплатно.</w:t>
      </w:r>
    </w:p>
    <w:p w:rsidR="00995BDB" w:rsidRDefault="00FE052A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Специалисты Департамента ЖКХ осуществляют информирование и консультирование заявителей о порядке предоставления муниципальных услуг, в том числе по вопросам:</w:t>
      </w:r>
    </w:p>
    <w:p w:rsidR="00FE052A" w:rsidRDefault="00FE052A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круга заявителей;</w:t>
      </w:r>
    </w:p>
    <w:p w:rsidR="00FE052A" w:rsidRDefault="00FE052A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срока предоставления муниципальных услуг;</w:t>
      </w:r>
    </w:p>
    <w:p w:rsidR="00FE052A" w:rsidRDefault="00FE052A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последовательности административных процедур;</w:t>
      </w:r>
    </w:p>
    <w:p w:rsidR="00FE052A" w:rsidRDefault="00FE052A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перечня документов, необходимых для получения муниципальных услуг.</w:t>
      </w:r>
    </w:p>
    <w:p w:rsidR="00FE052A" w:rsidRDefault="00FE052A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1.4.1.3. Информирование и консультирование по телефону.</w:t>
      </w:r>
    </w:p>
    <w:p w:rsidR="00FE052A" w:rsidRDefault="00FE052A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Ответ на телефонный звонок должен начинаться с информации о наименовании органа (организации), в котор</w:t>
      </w:r>
      <w:r w:rsidR="00A92EFE" w:rsidRPr="00C2152D">
        <w:rPr>
          <w:szCs w:val="28"/>
        </w:rPr>
        <w:t>ую</w:t>
      </w:r>
      <w:r w:rsidRPr="00C2152D">
        <w:rPr>
          <w:szCs w:val="28"/>
        </w:rPr>
        <w:t xml:space="preserve"> </w:t>
      </w:r>
      <w:r>
        <w:rPr>
          <w:szCs w:val="28"/>
        </w:rPr>
        <w:t>позвонил гражданин.</w:t>
      </w:r>
    </w:p>
    <w:p w:rsidR="00FE052A" w:rsidRDefault="00FE052A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>В том случае, если специалист, осуществляющий консультацию по телефону, не может ответить по существу на вопрос, связанный с предоставлением муниципальной услуги, специалист обязан проинформировать заинтересованное лицо об организациях, структурных подразделениях, которые располагают сведениями, необходимыми для ответа на вопрос.</w:t>
      </w:r>
    </w:p>
    <w:p w:rsidR="008214FB" w:rsidRDefault="00FE052A" w:rsidP="008214FB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Информация о муниципальной услуге по телефону-автоинформатору не </w:t>
      </w:r>
      <w:r w:rsidR="008214FB">
        <w:rPr>
          <w:szCs w:val="28"/>
        </w:rPr>
        <w:t>предоставляется.</w:t>
      </w:r>
    </w:p>
    <w:p w:rsidR="008214FB" w:rsidRDefault="008214FB" w:rsidP="008214FB">
      <w:pPr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1.4.1.4. Публичная устная консультация.</w:t>
      </w:r>
    </w:p>
    <w:p w:rsidR="008214FB" w:rsidRDefault="00FE052A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Публичная устная консультация осуществляется директором</w:t>
      </w:r>
      <w:r w:rsidR="008214FB">
        <w:rPr>
          <w:szCs w:val="28"/>
        </w:rPr>
        <w:t>,</w:t>
      </w:r>
      <w:r>
        <w:rPr>
          <w:szCs w:val="28"/>
        </w:rPr>
        <w:t xml:space="preserve"> </w:t>
      </w:r>
      <w:r w:rsidR="008214FB">
        <w:rPr>
          <w:szCs w:val="28"/>
        </w:rPr>
        <w:t xml:space="preserve">заместителями директора </w:t>
      </w:r>
      <w:r>
        <w:rPr>
          <w:szCs w:val="28"/>
        </w:rPr>
        <w:t>Департамента ЖКХ и э</w:t>
      </w:r>
      <w:r w:rsidR="008214FB">
        <w:rPr>
          <w:szCs w:val="28"/>
        </w:rPr>
        <w:t xml:space="preserve">нергетики </w:t>
      </w:r>
      <w:r>
        <w:rPr>
          <w:szCs w:val="28"/>
        </w:rPr>
        <w:t>с привлечением средст</w:t>
      </w:r>
      <w:r w:rsidR="008214FB">
        <w:rPr>
          <w:szCs w:val="28"/>
        </w:rPr>
        <w:t>в массовой информации – радио, телевидения, а также путем проведения встреч информационных групп Администрации города Ростова-на-Дону с населением и выездных встреч главы Администрации города Ростова-на-Дону с населением районов города Ростова-на-Дону.</w:t>
      </w:r>
    </w:p>
    <w:p w:rsidR="008214FB" w:rsidRDefault="008214FB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1.4.1.5. Публичная письменная консультация.</w:t>
      </w:r>
    </w:p>
    <w:p w:rsidR="008214FB" w:rsidRDefault="008214FB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Публичная письменная консультация осуществляется путем размещения информационных материалов на официальном портале Администрации города Ростова-на-Дону, публикации информационных материалов в средствах массовой информации.</w:t>
      </w:r>
    </w:p>
    <w:p w:rsidR="008214FB" w:rsidRDefault="008214FB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1.4.1.6. специалисты Департамента ЖКХ и энергетики, предоставляющие муниципальную услугу, работники МФЦ не вправе осуществлять консультирование заинтересованных лиц, выходящее за рамки предоставления информации о стандартных процедурах и условиях оказания муниципальной услуги и влияющее прямо или косвенно на индивидуальные решения заинтересованных лиц.</w:t>
      </w:r>
    </w:p>
    <w:p w:rsidR="008214FB" w:rsidRDefault="008214FB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1.4.1.7. На стендах и (или) иных источниках информирования в местах предоставления муниципальных услуг размещаются следующие информационные материалы:</w:t>
      </w:r>
    </w:p>
    <w:p w:rsidR="008214FB" w:rsidRDefault="00E77598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="008214FB">
        <w:rPr>
          <w:szCs w:val="28"/>
        </w:rPr>
        <w:t>еречень муниципальных услуг, предоставление которых организовано в МФЦ;</w:t>
      </w:r>
    </w:p>
    <w:p w:rsidR="008214FB" w:rsidRDefault="00E77598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с</w:t>
      </w:r>
      <w:r w:rsidR="008214FB">
        <w:rPr>
          <w:szCs w:val="28"/>
        </w:rPr>
        <w:t>роки предоставления муниципальных услуг;</w:t>
      </w:r>
    </w:p>
    <w:p w:rsidR="008214FB" w:rsidRDefault="00E77598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</w:t>
      </w:r>
      <w:r w:rsidR="008214FB">
        <w:rPr>
          <w:szCs w:val="28"/>
        </w:rPr>
        <w:t>орядок обжалования решений, действий (бездействия) органа, предоставляющего муниципальную услугу, а также его должностных лиц, муниципальных служащих, работников и работников МФЦ;</w:t>
      </w:r>
    </w:p>
    <w:p w:rsidR="008214FB" w:rsidRDefault="00E77598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информация о предусмотренной законодательством Российской Федерации ответственности должностных лиц органов, предоставляющих муниципальные услуги, за нарушение порядка предоставления муниципальных услуг.</w:t>
      </w:r>
    </w:p>
    <w:p w:rsidR="00E77598" w:rsidRDefault="00E77598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1.4.1.8. На официальном портале Администрации города Ростова-на-Дону, на информационно-аналитическом Интернет-портале единой сети МФЦ Ростовской области размещается следующая информация:</w:t>
      </w:r>
    </w:p>
    <w:p w:rsidR="00E77598" w:rsidRDefault="00E77598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круг заявителей;</w:t>
      </w:r>
    </w:p>
    <w:p w:rsidR="00E77598" w:rsidRDefault="00E77598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исчерпывающий перечень документов, необходимых для предоставления услуги, требования к оформлению указанных документов;</w:t>
      </w:r>
    </w:p>
    <w:p w:rsidR="00E77598" w:rsidRDefault="00E77598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результаты предоставления муниципальной услуги, порядок выдачи документа, являющегося результатом предоставления муниципальной услуги;</w:t>
      </w:r>
    </w:p>
    <w:p w:rsidR="00E77598" w:rsidRDefault="00E77598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>срок предоставления муниципальной услуги</w:t>
      </w:r>
      <w:r w:rsidR="00AE3F8E">
        <w:rPr>
          <w:szCs w:val="28"/>
        </w:rPr>
        <w:t>;</w:t>
      </w:r>
    </w:p>
    <w:p w:rsidR="00AE3F8E" w:rsidRDefault="00AE3F8E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 праве заявителя на досудебное (внесудебное) обжалование решений, действий (бездействия), принятых (осуществленных) в ходе предоставления муниципальной услуги;</w:t>
      </w:r>
    </w:p>
    <w:p w:rsidR="00AE3F8E" w:rsidRDefault="00AE3F8E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формы заявлений (уведомлений, сообщений), используемые при предоставлении муниципальной услуги.</w:t>
      </w:r>
    </w:p>
    <w:p w:rsidR="00AE3F8E" w:rsidRDefault="00AE3F8E" w:rsidP="009B266A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Текст административного регламента размещается на официальном портале Администрации города Ростова-на-Дону.</w:t>
      </w:r>
    </w:p>
    <w:p w:rsidR="00AE3F8E" w:rsidRDefault="00AE3F8E" w:rsidP="008C75D1">
      <w:pPr>
        <w:numPr>
          <w:ilvl w:val="2"/>
          <w:numId w:val="7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>Порядок, форма, место размещения и способы получения справочной информации, в том числе на стендах и (или) иных источниках информирования в местах предоставления муниципальных услуг и услуг, которые являются необходимыми и обязательными для предоставления муниципальной услуги, и в МФЦ.</w:t>
      </w:r>
    </w:p>
    <w:p w:rsidR="00AE3F8E" w:rsidRDefault="00AE3F8E" w:rsidP="00AE3F8E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Справочная информация о местонахождении и графике работы, справочных телефонах Департамента ЖКХ и энергетики и МФЦ, а также адресах официальных сайтов, электронной почты Департамента ЖКХ и энергетики, МФЦ размещается:</w:t>
      </w:r>
    </w:p>
    <w:p w:rsidR="00AE3F8E" w:rsidRDefault="00A4620E" w:rsidP="00AE3F8E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н</w:t>
      </w:r>
      <w:r w:rsidR="00AE3F8E">
        <w:rPr>
          <w:szCs w:val="28"/>
        </w:rPr>
        <w:t xml:space="preserve">а официальном портале Администрации города Ростова-на-Дону: </w:t>
      </w:r>
      <w:hyperlink r:id="rId9" w:history="1">
        <w:r w:rsidR="00AE3F8E" w:rsidRPr="00A21D18">
          <w:rPr>
            <w:rStyle w:val="aa"/>
            <w:szCs w:val="28"/>
          </w:rPr>
          <w:t>www.rostov-gorod.ru</w:t>
        </w:r>
      </w:hyperlink>
      <w:r w:rsidR="00AE3F8E">
        <w:rPr>
          <w:szCs w:val="28"/>
        </w:rPr>
        <w:t xml:space="preserve"> – Городская власть – Администрация города</w:t>
      </w:r>
      <w:r>
        <w:rPr>
          <w:szCs w:val="28"/>
        </w:rPr>
        <w:t xml:space="preserve"> – Департаменты – Департамент жилищно-коммунального хозяйства и энергетики – Административные регламенты;</w:t>
      </w:r>
    </w:p>
    <w:p w:rsidR="00A4620E" w:rsidRDefault="00A4620E" w:rsidP="00AE3F8E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на официальном сайте МФЦ </w:t>
      </w:r>
      <w:hyperlink r:id="rId10" w:history="1">
        <w:r w:rsidRPr="00A21D18">
          <w:rPr>
            <w:rStyle w:val="aa"/>
            <w:szCs w:val="28"/>
            <w:lang w:val="en-US"/>
          </w:rPr>
          <w:t>www</w:t>
        </w:r>
        <w:r w:rsidRPr="00A21D18">
          <w:rPr>
            <w:rStyle w:val="aa"/>
            <w:szCs w:val="28"/>
          </w:rPr>
          <w:t>.</w:t>
        </w:r>
        <w:proofErr w:type="spellStart"/>
        <w:r w:rsidRPr="00A21D18">
          <w:rPr>
            <w:rStyle w:val="aa"/>
            <w:szCs w:val="28"/>
            <w:lang w:val="en-US"/>
          </w:rPr>
          <w:t>mfc</w:t>
        </w:r>
        <w:proofErr w:type="spellEnd"/>
        <w:r w:rsidRPr="00A21D18">
          <w:rPr>
            <w:rStyle w:val="aa"/>
            <w:szCs w:val="28"/>
          </w:rPr>
          <w:t>61.</w:t>
        </w:r>
        <w:proofErr w:type="spellStart"/>
        <w:r w:rsidRPr="00A21D18">
          <w:rPr>
            <w:rStyle w:val="aa"/>
            <w:szCs w:val="28"/>
            <w:lang w:val="en-US"/>
          </w:rPr>
          <w:t>ru</w:t>
        </w:r>
        <w:proofErr w:type="spellEnd"/>
      </w:hyperlink>
      <w:r>
        <w:rPr>
          <w:szCs w:val="28"/>
        </w:rPr>
        <w:t>;</w:t>
      </w:r>
    </w:p>
    <w:p w:rsidR="008C015B" w:rsidRDefault="008C015B" w:rsidP="00AE3F8E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на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;</w:t>
      </w:r>
    </w:p>
    <w:p w:rsidR="00A4620E" w:rsidRDefault="00A4620E" w:rsidP="00AE3F8E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на стендах и (или) иных источниках информирования в местах предоставления муниципальных услуг.</w:t>
      </w:r>
    </w:p>
    <w:p w:rsidR="00A4620E" w:rsidRPr="00A4620E" w:rsidRDefault="00A4620E" w:rsidP="00AE3F8E">
      <w:pPr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 помещениях МФЦ размещается справочная информация, предусмотренная Правилами организации деятельности многофункциональных центров предоставления государственных и муниципальных услуг, утвержденными постановление Правительства Российской Федерации.</w:t>
      </w:r>
    </w:p>
    <w:p w:rsidR="009B266A" w:rsidRDefault="002A4847" w:rsidP="008C75D1">
      <w:pPr>
        <w:numPr>
          <w:ilvl w:val="1"/>
          <w:numId w:val="7"/>
        </w:numPr>
        <w:autoSpaceDE w:val="0"/>
        <w:autoSpaceDN w:val="0"/>
        <w:adjustRightInd w:val="0"/>
        <w:ind w:left="0" w:firstLine="540"/>
        <w:jc w:val="both"/>
        <w:rPr>
          <w:szCs w:val="28"/>
        </w:rPr>
      </w:pPr>
      <w:r>
        <w:rPr>
          <w:szCs w:val="28"/>
        </w:rPr>
        <w:t>Должностные лица, ответственные за исполнение административного регламента муниципальной услуги и его актуализацию.</w:t>
      </w:r>
    </w:p>
    <w:p w:rsidR="002A4847" w:rsidRDefault="002A4847" w:rsidP="002A484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Ответственность за исполнение административного регламента муниципальной услуги несут: директор Департамента ЖКХ и энергетики, начальник МФЦ в рамках своих полномочий.</w:t>
      </w:r>
    </w:p>
    <w:p w:rsidR="002A4847" w:rsidRDefault="002A4847" w:rsidP="002A484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Ответственность за актуализацию административного регламента муниципальной услуги несет директор Департамента ЖКХ и энергетики.</w:t>
      </w:r>
    </w:p>
    <w:p w:rsidR="007D6F6F" w:rsidRPr="00740C07" w:rsidRDefault="007D6F6F" w:rsidP="002E5DCB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7D6F6F" w:rsidRPr="00740C07" w:rsidRDefault="007D6F6F" w:rsidP="00740C07">
      <w:pPr>
        <w:widowControl w:val="0"/>
        <w:autoSpaceDE w:val="0"/>
        <w:autoSpaceDN w:val="0"/>
        <w:adjustRightInd w:val="0"/>
        <w:jc w:val="both"/>
        <w:rPr>
          <w:szCs w:val="28"/>
        </w:rPr>
      </w:pPr>
      <w:bookmarkStart w:id="3" w:name="Par113"/>
      <w:bookmarkEnd w:id="3"/>
    </w:p>
    <w:p w:rsidR="007D6F6F" w:rsidRPr="00740C07" w:rsidRDefault="007D6F6F" w:rsidP="00E6770D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bookmarkStart w:id="4" w:name="Par117"/>
      <w:bookmarkEnd w:id="4"/>
      <w:r w:rsidRPr="00740C07">
        <w:rPr>
          <w:szCs w:val="28"/>
        </w:rPr>
        <w:t xml:space="preserve">2. </w:t>
      </w:r>
      <w:r w:rsidR="00043019">
        <w:rPr>
          <w:szCs w:val="28"/>
        </w:rPr>
        <w:t>Стандарт</w:t>
      </w:r>
      <w:r w:rsidRPr="00740C07">
        <w:rPr>
          <w:szCs w:val="28"/>
        </w:rPr>
        <w:t xml:space="preserve"> </w:t>
      </w:r>
      <w:r w:rsidR="00043019">
        <w:rPr>
          <w:szCs w:val="28"/>
        </w:rPr>
        <w:t>предоставления</w:t>
      </w:r>
      <w:r w:rsidRPr="00740C07">
        <w:rPr>
          <w:szCs w:val="28"/>
        </w:rPr>
        <w:t xml:space="preserve"> </w:t>
      </w:r>
      <w:r w:rsidR="00043019">
        <w:rPr>
          <w:szCs w:val="28"/>
        </w:rPr>
        <w:t>муниципальной услуги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043019" w:rsidRDefault="007D6F6F" w:rsidP="00E6770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 xml:space="preserve">2.1. </w:t>
      </w:r>
      <w:r w:rsidR="00043019">
        <w:rPr>
          <w:szCs w:val="28"/>
        </w:rPr>
        <w:t>Наименование муниципальной услуги.</w:t>
      </w:r>
      <w:r w:rsidR="00043019" w:rsidRPr="00043019">
        <w:rPr>
          <w:szCs w:val="28"/>
        </w:rPr>
        <w:t xml:space="preserve"> </w:t>
      </w:r>
    </w:p>
    <w:p w:rsidR="00043019" w:rsidRDefault="00043019" w:rsidP="00E6770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Наименование муниципальной услуги </w:t>
      </w:r>
      <w:r w:rsidRPr="00740C07">
        <w:rPr>
          <w:szCs w:val="28"/>
        </w:rPr>
        <w:t>АР-203-01-3.2</w:t>
      </w:r>
      <w:r>
        <w:rPr>
          <w:szCs w:val="28"/>
        </w:rPr>
        <w:t xml:space="preserve"> - </w:t>
      </w:r>
      <w:r w:rsidRPr="00740C07">
        <w:rPr>
          <w:szCs w:val="28"/>
        </w:rPr>
        <w:t>«Предоставление информации о порядке предоставления жилищно-коммунальных услуг населению»</w:t>
      </w:r>
      <w:r>
        <w:rPr>
          <w:szCs w:val="28"/>
        </w:rPr>
        <w:t xml:space="preserve"> (далее – муниципальная услуга</w:t>
      </w:r>
      <w:r w:rsidR="003C6C4D">
        <w:rPr>
          <w:szCs w:val="28"/>
        </w:rPr>
        <w:t>)</w:t>
      </w:r>
      <w:r>
        <w:rPr>
          <w:szCs w:val="28"/>
        </w:rPr>
        <w:t>.</w:t>
      </w:r>
    </w:p>
    <w:p w:rsidR="00043019" w:rsidRDefault="00043019" w:rsidP="00E6770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2.2. </w:t>
      </w:r>
      <w:r w:rsidR="003C6C4D">
        <w:rPr>
          <w:szCs w:val="28"/>
        </w:rPr>
        <w:t xml:space="preserve">Наименование функциональных подразделений, органов </w:t>
      </w:r>
      <w:r w:rsidR="003C6C4D">
        <w:rPr>
          <w:szCs w:val="28"/>
        </w:rPr>
        <w:lastRenderedPageBreak/>
        <w:t>Администрации города Ростова-на-Дону, муниципальных учреждений и друг</w:t>
      </w:r>
      <w:r w:rsidR="008B1627">
        <w:rPr>
          <w:szCs w:val="28"/>
        </w:rPr>
        <w:t>и</w:t>
      </w:r>
      <w:r w:rsidR="003C6C4D">
        <w:rPr>
          <w:szCs w:val="28"/>
        </w:rPr>
        <w:t>х организаций, предоставляющих услугу.</w:t>
      </w:r>
    </w:p>
    <w:p w:rsidR="003C6C4D" w:rsidRDefault="003C6C4D" w:rsidP="00E6770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Муниципальная услуга предоставляется, Департаментом ЖКХ и энергетики.</w:t>
      </w:r>
    </w:p>
    <w:p w:rsidR="003C6C4D" w:rsidRDefault="003C6C4D" w:rsidP="00E6770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Организации, принимающие участие в предоставлении муниципальной услуги - </w:t>
      </w:r>
      <w:r w:rsidR="008B1627">
        <w:rPr>
          <w:szCs w:val="28"/>
        </w:rPr>
        <w:t>М</w:t>
      </w:r>
      <w:r w:rsidRPr="00740C07">
        <w:rPr>
          <w:szCs w:val="28"/>
        </w:rPr>
        <w:t>ФЦ</w:t>
      </w:r>
      <w:r>
        <w:rPr>
          <w:szCs w:val="28"/>
        </w:rPr>
        <w:t>.</w:t>
      </w:r>
    </w:p>
    <w:p w:rsidR="00FD73D1" w:rsidRDefault="00FD73D1" w:rsidP="00E6770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 соответствии с требованиями пункта 3 части 1 статьи 7 Федерального закона от 27.07.2010 № 210-ФЗ «Об организации предоставления государственных и муниципальных услуг» 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государственные органы,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от 27.07.2010 № 210-ФЗ «Об организации предоставления государственных и муниципальных услуг».</w:t>
      </w:r>
    </w:p>
    <w:p w:rsidR="00FD73D1" w:rsidRDefault="00FD73D1" w:rsidP="00E6770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Запрещается требовать от заявителя 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FD73D1" w:rsidRDefault="00FD73D1" w:rsidP="00E6770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2.3. Описание результата предоставления муниципальной услуги.</w:t>
      </w:r>
    </w:p>
    <w:p w:rsidR="00FD73D1" w:rsidRDefault="00FD73D1" w:rsidP="00E6770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Результатом предоставления муниципальной услуги является:</w:t>
      </w:r>
    </w:p>
    <w:p w:rsidR="00C51E54" w:rsidRDefault="00C51E54" w:rsidP="00C51E54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C51E54">
        <w:rPr>
          <w:rFonts w:ascii="Times New Roman" w:hAnsi="Times New Roman" w:cs="Times New Roman"/>
          <w:sz w:val="28"/>
          <w:szCs w:val="28"/>
        </w:rPr>
        <w:t>редоставление информации заявителю.</w:t>
      </w:r>
    </w:p>
    <w:p w:rsidR="00C51E54" w:rsidRDefault="00C51E54" w:rsidP="00C51E54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Заявителю в качестве результата предоставления муниципальной услуги обеспечивается по его выбору возможность получения:</w:t>
      </w:r>
    </w:p>
    <w:p w:rsidR="00C51E54" w:rsidRDefault="00C51E54" w:rsidP="00C51E54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документа на бумажном носителе;</w:t>
      </w:r>
    </w:p>
    <w:p w:rsidR="00C51E54" w:rsidRPr="00C51E54" w:rsidRDefault="00C51E54" w:rsidP="00C51E54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электронного документа.</w:t>
      </w:r>
    </w:p>
    <w:p w:rsidR="00C51E54" w:rsidRDefault="00C51E54" w:rsidP="00C51E54">
      <w:pPr>
        <w:pStyle w:val="ConsPlusCel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Муниципальная услуга предоставляется в течение 26 рабочих дней со дня поступления заявления.</w:t>
      </w:r>
    </w:p>
    <w:p w:rsidR="00C51E54" w:rsidRDefault="00C51E54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обращении гражданина за предоставлением муниципальной услуги в </w:t>
      </w:r>
      <w:r w:rsidRPr="00C51E54">
        <w:rPr>
          <w:rFonts w:ascii="Times New Roman" w:hAnsi="Times New Roman" w:cs="Times New Roman"/>
          <w:sz w:val="28"/>
          <w:szCs w:val="28"/>
        </w:rPr>
        <w:t>МКУ «МФЦ города Ростова-на-Дону»</w:t>
      </w:r>
      <w:r>
        <w:rPr>
          <w:rFonts w:ascii="Times New Roman" w:hAnsi="Times New Roman" w:cs="Times New Roman"/>
          <w:sz w:val="28"/>
          <w:szCs w:val="28"/>
        </w:rPr>
        <w:t xml:space="preserve"> увеличивается на 2 дня.</w:t>
      </w:r>
    </w:p>
    <w:p w:rsidR="00C51E54" w:rsidRDefault="00C51E54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не предусмотрено.</w:t>
      </w:r>
    </w:p>
    <w:p w:rsidR="00C51E54" w:rsidRDefault="00C51E54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в электронном виде начинается с момента приема и регистрации заявления о получении муниципальной услуги.</w:t>
      </w:r>
    </w:p>
    <w:p w:rsidR="00C51E54" w:rsidRDefault="00C51E54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Нормативные правовые акты, регулирующие предоставление муниципальной услуги.</w:t>
      </w:r>
    </w:p>
    <w:p w:rsidR="006400C1" w:rsidRDefault="006400C1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регулирующих предоставление муниципальной услуги, размещается на официальном портале Администрации города Ростова-на-Дону</w:t>
      </w:r>
      <w:r w:rsidR="00485F83">
        <w:rPr>
          <w:rFonts w:ascii="Times New Roman" w:hAnsi="Times New Roman" w:cs="Times New Roman"/>
          <w:sz w:val="28"/>
          <w:szCs w:val="28"/>
        </w:rPr>
        <w:t xml:space="preserve"> и Портале </w:t>
      </w:r>
      <w:proofErr w:type="spellStart"/>
      <w:r w:rsidR="00485F8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485F83">
        <w:rPr>
          <w:rFonts w:ascii="Times New Roman" w:hAnsi="Times New Roman" w:cs="Times New Roman"/>
          <w:sz w:val="28"/>
          <w:szCs w:val="28"/>
        </w:rPr>
        <w:t>.</w:t>
      </w:r>
    </w:p>
    <w:p w:rsidR="006400C1" w:rsidRDefault="006400C1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Исчерпывающий перечень документов, необходимых в соответствии с законодательными или иными правовыми актами для предоставления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предоставления.</w:t>
      </w:r>
    </w:p>
    <w:p w:rsidR="006400C1" w:rsidRDefault="006400C1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Нотариальное удостоверение доверенностей; удостоверение доверенностей органом (организацией), выдавшим документ заявитель получает в соответствии с Перечнем услуг, которые являются необходимыми и обязательными для предоставления муниципальных услуг Администрации города Ростова-на-Дону и ее органами, утвержденным решением Ростовской-на-Дону городской Думы.</w:t>
      </w:r>
    </w:p>
    <w:p w:rsidR="006400C1" w:rsidRDefault="006400C1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</w:t>
      </w:r>
      <w:r w:rsidR="00F4648A">
        <w:rPr>
          <w:rFonts w:ascii="Times New Roman" w:hAnsi="Times New Roman" w:cs="Times New Roman"/>
          <w:sz w:val="28"/>
          <w:szCs w:val="28"/>
        </w:rPr>
        <w:t xml:space="preserve"> представляется одним из следующих способов:</w:t>
      </w:r>
    </w:p>
    <w:p w:rsidR="00F4648A" w:rsidRDefault="00485F83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F4648A">
        <w:rPr>
          <w:rFonts w:ascii="Times New Roman" w:hAnsi="Times New Roman" w:cs="Times New Roman"/>
          <w:sz w:val="28"/>
          <w:szCs w:val="28"/>
        </w:rPr>
        <w:t xml:space="preserve">а бумажном носителе – при личном обращении в </w:t>
      </w:r>
      <w:r w:rsidR="008B1627">
        <w:rPr>
          <w:rFonts w:ascii="Times New Roman" w:hAnsi="Times New Roman" w:cs="Times New Roman"/>
          <w:sz w:val="28"/>
          <w:szCs w:val="28"/>
        </w:rPr>
        <w:t>МФЦ</w:t>
      </w:r>
      <w:r w:rsidR="00F4648A">
        <w:rPr>
          <w:rFonts w:ascii="Times New Roman" w:hAnsi="Times New Roman" w:cs="Times New Roman"/>
          <w:sz w:val="28"/>
          <w:szCs w:val="28"/>
        </w:rPr>
        <w:t>, Департамент ЖКХ и энергетики, почтовым отправлением в Департамент ЖКХ и энергетики;</w:t>
      </w:r>
    </w:p>
    <w:p w:rsidR="00F4648A" w:rsidRDefault="00485F83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4648A">
        <w:rPr>
          <w:rFonts w:ascii="Times New Roman" w:hAnsi="Times New Roman" w:cs="Times New Roman"/>
          <w:sz w:val="28"/>
          <w:szCs w:val="28"/>
        </w:rPr>
        <w:t xml:space="preserve"> форме электронного документа –</w:t>
      </w:r>
      <w:r>
        <w:rPr>
          <w:rFonts w:ascii="Times New Roman" w:hAnsi="Times New Roman" w:cs="Times New Roman"/>
          <w:sz w:val="28"/>
          <w:szCs w:val="28"/>
        </w:rPr>
        <w:t xml:space="preserve"> с использованием Портала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возможности),</w:t>
      </w:r>
      <w:r w:rsidR="005328F2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 в адрес Департамента ЖКХ и энергетики.</w:t>
      </w:r>
    </w:p>
    <w:p w:rsidR="005328F2" w:rsidRPr="008B1627" w:rsidRDefault="005328F2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1627">
        <w:rPr>
          <w:rFonts w:ascii="Times New Roman" w:hAnsi="Times New Roman" w:cs="Times New Roman"/>
          <w:sz w:val="28"/>
          <w:szCs w:val="28"/>
        </w:rPr>
        <w:t>Заявление на бумажном носителе представляется с учетом требований, указанных в пунктах 2.17 раздела 2 административного регламента, а также следующих требований:</w:t>
      </w:r>
    </w:p>
    <w:p w:rsidR="005328F2" w:rsidRDefault="00485F83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5328F2" w:rsidRPr="008B1627">
        <w:rPr>
          <w:rFonts w:ascii="Times New Roman" w:hAnsi="Times New Roman" w:cs="Times New Roman"/>
          <w:sz w:val="28"/>
          <w:szCs w:val="28"/>
        </w:rPr>
        <w:t xml:space="preserve"> заявлении не должно быть подчисток, приписок, зачеркнутых слов и иных неоговоренных в них исправлений</w:t>
      </w:r>
      <w:r w:rsidR="005328F2">
        <w:rPr>
          <w:rFonts w:ascii="Times New Roman" w:hAnsi="Times New Roman" w:cs="Times New Roman"/>
          <w:sz w:val="28"/>
          <w:szCs w:val="28"/>
        </w:rPr>
        <w:t>;</w:t>
      </w:r>
    </w:p>
    <w:p w:rsidR="005328F2" w:rsidRDefault="00485F83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328F2">
        <w:rPr>
          <w:rFonts w:ascii="Times New Roman" w:hAnsi="Times New Roman" w:cs="Times New Roman"/>
          <w:sz w:val="28"/>
          <w:szCs w:val="28"/>
        </w:rPr>
        <w:t>аявление не может быть заполнено карандашом;</w:t>
      </w:r>
    </w:p>
    <w:p w:rsidR="005328F2" w:rsidRDefault="00485F83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328F2">
        <w:rPr>
          <w:rFonts w:ascii="Times New Roman" w:hAnsi="Times New Roman" w:cs="Times New Roman"/>
          <w:sz w:val="28"/>
          <w:szCs w:val="28"/>
        </w:rPr>
        <w:t>аявление должно быть подписано заявителем либо представителем заявителя.</w:t>
      </w:r>
    </w:p>
    <w:p w:rsidR="005328F2" w:rsidRDefault="00485F83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5328F2">
        <w:rPr>
          <w:rFonts w:ascii="Times New Roman" w:hAnsi="Times New Roman" w:cs="Times New Roman"/>
          <w:sz w:val="28"/>
          <w:szCs w:val="28"/>
        </w:rPr>
        <w:t xml:space="preserve">аявление </w:t>
      </w:r>
      <w:r w:rsidR="005328F2" w:rsidRPr="005328F2">
        <w:rPr>
          <w:rFonts w:ascii="Times New Roman" w:hAnsi="Times New Roman" w:cs="Times New Roman"/>
          <w:sz w:val="28"/>
          <w:szCs w:val="28"/>
        </w:rPr>
        <w:t>в электронном виде проис</w:t>
      </w:r>
      <w:r w:rsidR="005328F2">
        <w:rPr>
          <w:rFonts w:ascii="Times New Roman" w:hAnsi="Times New Roman" w:cs="Times New Roman"/>
          <w:sz w:val="28"/>
          <w:szCs w:val="28"/>
        </w:rPr>
        <w:t>ходит посредством электронной почты, дополнительная подача таких документов в какой-либо иной форме не требуется.</w:t>
      </w:r>
    </w:p>
    <w:p w:rsidR="00485F83" w:rsidRDefault="00485F83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подача документов происходит посредством Портала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>, электронной почты дополнительная подача таких документов в какой-либо иной форме не тре</w:t>
      </w:r>
      <w:r w:rsidR="00C2152D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уется.</w:t>
      </w:r>
    </w:p>
    <w:p w:rsidR="005328F2" w:rsidRDefault="005328F2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получения муниципальной услуги заявителем предоставляются следующие документы.</w:t>
      </w:r>
    </w:p>
    <w:p w:rsidR="005328F2" w:rsidRDefault="005328F2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2.6.1. </w:t>
      </w:r>
      <w:r w:rsidRPr="005328F2">
        <w:rPr>
          <w:rFonts w:ascii="Times New Roman" w:hAnsi="Times New Roman" w:cs="Times New Roman"/>
          <w:sz w:val="28"/>
          <w:szCs w:val="28"/>
        </w:rPr>
        <w:t>Заявление о предоставлении информации о жилищно-коммунальных услугах</w:t>
      </w:r>
      <w:r>
        <w:rPr>
          <w:rFonts w:ascii="Times New Roman" w:hAnsi="Times New Roman" w:cs="Times New Roman"/>
          <w:sz w:val="28"/>
          <w:szCs w:val="28"/>
        </w:rPr>
        <w:t xml:space="preserve"> 1 экз. (оригинал).</w:t>
      </w:r>
    </w:p>
    <w:p w:rsidR="005328F2" w:rsidRDefault="005328F2" w:rsidP="005328F2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2.6.2. Документ, подтверждающий полномочия представителя заявителя, в случае</w:t>
      </w:r>
      <w:r w:rsidR="00215C90">
        <w:rPr>
          <w:rFonts w:ascii="Times New Roman" w:hAnsi="Times New Roman" w:cs="Times New Roman"/>
          <w:sz w:val="28"/>
          <w:szCs w:val="28"/>
        </w:rPr>
        <w:t>, если с заявлением обращается представитель заявителя:</w:t>
      </w:r>
    </w:p>
    <w:p w:rsidR="00215C90" w:rsidRDefault="00215C90" w:rsidP="005328F2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Доверенность, оформленная в установленном законом порядке на представление интересов заявителя (заявителей) – 1 экз. (копия при предъявлении оригинала при личном обращении) – для физических лиц.</w:t>
      </w:r>
    </w:p>
    <w:p w:rsidR="00215C90" w:rsidRDefault="00215C90" w:rsidP="00215C90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15C90">
        <w:rPr>
          <w:rFonts w:ascii="Times New Roman" w:hAnsi="Times New Roman" w:cs="Times New Roman"/>
          <w:sz w:val="28"/>
          <w:szCs w:val="28"/>
        </w:rPr>
        <w:t>Документ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Pr="00215C90">
        <w:rPr>
          <w:rFonts w:ascii="Times New Roman" w:hAnsi="Times New Roman" w:cs="Times New Roman"/>
          <w:sz w:val="28"/>
          <w:szCs w:val="28"/>
        </w:rPr>
        <w:t>подтверждающий полномочия законного представителя действовать от его имени без предъявления доверенности</w:t>
      </w:r>
      <w:r>
        <w:rPr>
          <w:rFonts w:ascii="Times New Roman" w:hAnsi="Times New Roman" w:cs="Times New Roman"/>
          <w:sz w:val="28"/>
          <w:szCs w:val="28"/>
        </w:rPr>
        <w:t xml:space="preserve"> – 1 экз. (копия при предъявлении оригинала при личном общении) -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215C90">
        <w:rPr>
          <w:rFonts w:ascii="Times New Roman" w:hAnsi="Times New Roman" w:cs="Times New Roman"/>
          <w:sz w:val="28"/>
          <w:szCs w:val="28"/>
        </w:rPr>
        <w:t xml:space="preserve">для юридических лиц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15C90">
        <w:rPr>
          <w:rFonts w:ascii="Times New Roman" w:hAnsi="Times New Roman" w:cs="Times New Roman"/>
          <w:sz w:val="28"/>
          <w:szCs w:val="28"/>
        </w:rPr>
        <w:t>протокол (выписка из протокола) общего собрания учредителей (участников, акционеров, членов) об избрании органа юридического лица, приказ (распоряжение) о назначении руководителя - 1 экз. (копия)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215C90">
        <w:rPr>
          <w:rFonts w:ascii="Times New Roman" w:hAnsi="Times New Roman" w:cs="Times New Roman"/>
          <w:sz w:val="28"/>
          <w:szCs w:val="28"/>
        </w:rPr>
        <w:t xml:space="preserve">если от имени юридического лица обращается иное лицо (не руководитель), дополнительно </w:t>
      </w:r>
      <w:r w:rsidRPr="00215C90">
        <w:rPr>
          <w:rFonts w:ascii="Times New Roman" w:hAnsi="Times New Roman" w:cs="Times New Roman"/>
          <w:sz w:val="28"/>
          <w:szCs w:val="28"/>
        </w:rPr>
        <w:lastRenderedPageBreak/>
        <w:t>представляется: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15C90">
        <w:rPr>
          <w:rFonts w:ascii="Times New Roman" w:hAnsi="Times New Roman" w:cs="Times New Roman"/>
          <w:sz w:val="28"/>
          <w:szCs w:val="28"/>
        </w:rPr>
        <w:t>- доверенность, подтверждающая полномочия представителя заявителя, - 1 экз.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Pr="00215C90">
        <w:rPr>
          <w:rFonts w:ascii="Times New Roman" w:hAnsi="Times New Roman" w:cs="Times New Roman"/>
          <w:sz w:val="28"/>
          <w:szCs w:val="28"/>
        </w:rPr>
        <w:t>если доверенность подписана лицом, уполномоченным руководителем, дополнительно представляется: - документ, подтверждающий полномочия такого лица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328F2" w:rsidRDefault="00215C90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2.6.3. </w:t>
      </w:r>
      <w:r w:rsidR="005328F2" w:rsidRPr="005328F2">
        <w:rPr>
          <w:rFonts w:ascii="Times New Roman" w:hAnsi="Times New Roman" w:cs="Times New Roman"/>
          <w:sz w:val="28"/>
          <w:szCs w:val="28"/>
        </w:rPr>
        <w:t>Документ, удостоверяющий личность заявителя</w:t>
      </w:r>
      <w:r>
        <w:rPr>
          <w:rFonts w:ascii="Times New Roman" w:hAnsi="Times New Roman" w:cs="Times New Roman"/>
          <w:sz w:val="28"/>
          <w:szCs w:val="28"/>
        </w:rPr>
        <w:t xml:space="preserve"> (представителя заявителя) – 1 экз. (копия при предъявлении оригинала при личном обращении).</w:t>
      </w:r>
    </w:p>
    <w:p w:rsidR="00215C90" w:rsidRDefault="00215C90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Документом, удостоверяющим личность заявителя (представителя заявителя), является паспорт гражданина Российской Федерации, временное удостоверение личности гражданина Российской Федерации (для граждан Российской Федерации), паспорт гражданина иностранного государства, легализованный на территории Российской Федерации</w:t>
      </w:r>
      <w:r w:rsidR="007A6066">
        <w:rPr>
          <w:rFonts w:ascii="Times New Roman" w:hAnsi="Times New Roman" w:cs="Times New Roman"/>
          <w:sz w:val="28"/>
          <w:szCs w:val="28"/>
        </w:rPr>
        <w:t xml:space="preserve"> (для иностранных граждан), разрешение на временное проживание (для лиц без гражданства), вид на жительство (для лиц без гражданства), удостоверение беженца в Российской Федерации (для беженцев), свидетельство о рассмотрении ходатайства о признании беженцем на территории Российской Федерации по существу (для беженцев), свидетельство о предоставлении временного убежища на территории Российской Федерации.</w:t>
      </w:r>
    </w:p>
    <w:p w:rsidR="00560900" w:rsidRDefault="003C6856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60900">
        <w:rPr>
          <w:rFonts w:ascii="Times New Roman" w:hAnsi="Times New Roman" w:cs="Times New Roman"/>
          <w:sz w:val="28"/>
          <w:szCs w:val="28"/>
        </w:rPr>
        <w:t>2.7. Исчерпывающий перечень документов, необходимых в соответс</w:t>
      </w:r>
      <w:r w:rsidR="00510583" w:rsidRPr="00560900">
        <w:rPr>
          <w:rFonts w:ascii="Times New Roman" w:hAnsi="Times New Roman" w:cs="Times New Roman"/>
          <w:sz w:val="28"/>
          <w:szCs w:val="28"/>
        </w:rPr>
        <w:t>т</w:t>
      </w:r>
      <w:r w:rsidRPr="00560900">
        <w:rPr>
          <w:rFonts w:ascii="Times New Roman" w:hAnsi="Times New Roman" w:cs="Times New Roman"/>
          <w:sz w:val="28"/>
          <w:szCs w:val="28"/>
        </w:rPr>
        <w:t>вии</w:t>
      </w:r>
      <w:r w:rsidR="00560900">
        <w:rPr>
          <w:rFonts w:ascii="Times New Roman" w:hAnsi="Times New Roman" w:cs="Times New Roman"/>
          <w:sz w:val="28"/>
          <w:szCs w:val="28"/>
        </w:rPr>
        <w:t xml:space="preserve"> с законодательством или иными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предоставить, а также способы их получения заявителями, в том числе в электронной форме, порядок их представления.</w:t>
      </w:r>
    </w:p>
    <w:p w:rsidR="007A6066" w:rsidRDefault="00560900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дополнительных документов для оказания муниципальной услуги действующим законодательством не предусмотрено.</w:t>
      </w:r>
    </w:p>
    <w:p w:rsidR="00510583" w:rsidRDefault="00510583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510583" w:rsidRDefault="00510583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Оснований для отказа в приеме документов, необходимых для предоставления муниципальной услуги, действующим законодательством не предусмотрено.</w:t>
      </w:r>
    </w:p>
    <w:p w:rsidR="00510583" w:rsidRDefault="00510583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Исчерпывающий перечень оснований для приостановления или отказа </w:t>
      </w:r>
      <w:r w:rsidR="004009C2">
        <w:rPr>
          <w:rFonts w:ascii="Times New Roman" w:hAnsi="Times New Roman" w:cs="Times New Roman"/>
          <w:sz w:val="28"/>
          <w:szCs w:val="28"/>
        </w:rPr>
        <w:t>в предоставлении</w:t>
      </w:r>
      <w:r w:rsidR="00CF1A78">
        <w:rPr>
          <w:rFonts w:ascii="Times New Roman" w:hAnsi="Times New Roman" w:cs="Times New Roman"/>
          <w:sz w:val="28"/>
          <w:szCs w:val="28"/>
        </w:rPr>
        <w:t xml:space="preserve"> муниципальной услуги.</w:t>
      </w:r>
    </w:p>
    <w:p w:rsidR="00CF1A78" w:rsidRDefault="00CF1A78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Оснований для приостановления или отказа в предоставлении муниципальной услуги </w:t>
      </w:r>
      <w:r w:rsidR="00560900">
        <w:rPr>
          <w:rFonts w:ascii="Times New Roman" w:hAnsi="Times New Roman" w:cs="Times New Roman"/>
          <w:sz w:val="28"/>
          <w:szCs w:val="28"/>
        </w:rPr>
        <w:t xml:space="preserve">действующим </w:t>
      </w:r>
      <w:r>
        <w:rPr>
          <w:rFonts w:ascii="Times New Roman" w:hAnsi="Times New Roman" w:cs="Times New Roman"/>
          <w:sz w:val="28"/>
          <w:szCs w:val="28"/>
        </w:rPr>
        <w:t>законодательством не предусмотрено.</w:t>
      </w:r>
    </w:p>
    <w:p w:rsidR="00D71D97" w:rsidRDefault="00D71D97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:rsidR="00560900" w:rsidRDefault="00560900" w:rsidP="00560900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необходимых и обязательных услуг для оказания муниципальной услуги действующим законодательством не предусмотрено.</w:t>
      </w:r>
    </w:p>
    <w:p w:rsidR="00D71D97" w:rsidRDefault="00D71D97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2.11. Порядок, размер и основания взимания государственной пошлины или иной платы.</w:t>
      </w:r>
    </w:p>
    <w:p w:rsidR="00D71D97" w:rsidRDefault="00D71D97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без взимания государственной пошлины или иной платы.</w:t>
      </w:r>
    </w:p>
    <w:p w:rsidR="002A5613" w:rsidRDefault="002A5613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2.12.</w:t>
      </w:r>
      <w:r w:rsidR="004B1860">
        <w:rPr>
          <w:rFonts w:ascii="Times New Roman" w:hAnsi="Times New Roman" w:cs="Times New Roman"/>
          <w:sz w:val="28"/>
          <w:szCs w:val="28"/>
        </w:rPr>
        <w:t xml:space="preserve">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платы.</w:t>
      </w:r>
    </w:p>
    <w:p w:rsidR="004B1860" w:rsidRDefault="004B1860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Порядок, размер, основания взимания платы за предоставление услуг по нотариальному удостоверению доверенностей установлен законодательством Российской Федерации о нотариате.</w:t>
      </w:r>
    </w:p>
    <w:p w:rsidR="0082634C" w:rsidRDefault="0082634C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Максимальный срок ожидания в очереди при подаче запроса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таких услуг.</w:t>
      </w:r>
    </w:p>
    <w:p w:rsidR="0082634C" w:rsidRDefault="0082634C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ожидания в очереди для подачи документов и получения результата муниципальной услуги не превышает 15 минут.</w:t>
      </w:r>
    </w:p>
    <w:p w:rsidR="0082634C" w:rsidRDefault="0082634C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обслуживании заявителей – Героев Социалистического Труда; полных кавалеров ордена Трудовой Славы; инвалидов войны; лиц, награжденных знаком «Жителю блокадного Ленинграда»; Героев Советского Союза; Героев Российской Федерации; полных кавалеров ордена Славы; инвалидов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263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групп,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вне основной очереди, в том числе с помощью электронной системы управления очередью. При этом такие заявители предъявляют документы, подтверждающие их принадлежность к указанной категории лиц.</w:t>
      </w:r>
    </w:p>
    <w:p w:rsidR="00582B88" w:rsidRDefault="00582B88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 Срок и порядок регистрации запроса заявителя о предоставлении муниципальной услуги и услуги, предоставляемой организацией, участвующей в предоставлении муниципальной услуги, в том числе в электронной форме.</w:t>
      </w:r>
    </w:p>
    <w:p w:rsidR="00582B88" w:rsidRDefault="00582B88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предоставлении запроса в МФЦ, Департамент ЖКХ и энергетики, регистрация осуществляется в день его приема.</w:t>
      </w:r>
    </w:p>
    <w:p w:rsidR="00582B88" w:rsidRDefault="00582B88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запроса по почте в адрес Департамента ЖКХ и энергетики, регистрация осуществляется в день его поступления.</w:t>
      </w:r>
    </w:p>
    <w:p w:rsidR="00582B88" w:rsidRDefault="00582B88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запроса посредством электронной почты регистрация осуществляется в день его поступления либо на следующий рабочий день в случае поступления запроса по окончании рабочего времени. В случае поступления запроса заявителя о предоставлении муниципальной услуги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CE3C19" w:rsidRDefault="00CE3C19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размещению и оформлению визуальной, текстовой и мультимедийной информации о </w:t>
      </w:r>
      <w:r w:rsidR="00B96933">
        <w:rPr>
          <w:rFonts w:ascii="Times New Roman" w:hAnsi="Times New Roman" w:cs="Times New Roman"/>
          <w:sz w:val="28"/>
          <w:szCs w:val="28"/>
        </w:rPr>
        <w:t xml:space="preserve">порядке предоставления такой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</w:t>
      </w:r>
      <w:r w:rsidR="00B96933">
        <w:rPr>
          <w:rFonts w:ascii="Times New Roman" w:hAnsi="Times New Roman" w:cs="Times New Roman"/>
          <w:sz w:val="28"/>
          <w:szCs w:val="28"/>
        </w:rPr>
        <w:lastRenderedPageBreak/>
        <w:t>инвалидов.</w:t>
      </w:r>
    </w:p>
    <w:p w:rsidR="00B96933" w:rsidRDefault="00B96933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предоставления муниципальной услуги должно быть оборудовано отдельным входом для свободно доступа заявителей.</w:t>
      </w:r>
    </w:p>
    <w:p w:rsidR="00B01553" w:rsidRPr="0082634C" w:rsidRDefault="00B01553" w:rsidP="00C51E54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Помещения оборудуются в соответствии с действующими санитарными правилами и нормами. Места предоставления муниципальной услуги</w:t>
      </w:r>
      <w:r w:rsidR="009E28CA">
        <w:rPr>
          <w:rFonts w:ascii="Times New Roman" w:hAnsi="Times New Roman" w:cs="Times New Roman"/>
          <w:sz w:val="28"/>
          <w:szCs w:val="28"/>
        </w:rPr>
        <w:t xml:space="preserve"> должны отвечать следующим требованиям.</w:t>
      </w:r>
    </w:p>
    <w:p w:rsidR="003C6856" w:rsidRDefault="009E28CA" w:rsidP="006400C1">
      <w:pPr>
        <w:pStyle w:val="ConsPlusCel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Помещение должно быть оборудовано отдельным входом для свободного доступа заявителей. </w:t>
      </w:r>
    </w:p>
    <w:p w:rsidR="009E28CA" w:rsidRDefault="009E28CA" w:rsidP="009E28C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Помещения оборудуются в соответствии с действующими санитарными правилами и нормами. Места предоставления муниципальной услуги оборудуются системами кондиционирования (охлаждения и нагревания) и вентилирования воздуха, средствами пожаротушения и оповещения о возникновении чрезвычайной ситуации.</w:t>
      </w:r>
    </w:p>
    <w:p w:rsidR="009E28CA" w:rsidRDefault="009E28CA" w:rsidP="009E28C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Помещения оборудуются пандусами, специальными ограждениями и перилами, обеспечиваются беспрепятственное передвижение и разворот инвалидных колясок. Предусматривается выделение окна на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колясок.</w:t>
      </w:r>
    </w:p>
    <w:p w:rsidR="009E28CA" w:rsidRDefault="009E28CA" w:rsidP="009E28C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обслуживания заявителей с ограниченными возможностями должны быть обеспечены:</w:t>
      </w:r>
    </w:p>
    <w:p w:rsidR="009E28CA" w:rsidRDefault="009E28CA" w:rsidP="009E28C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960F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словия для беспрепятственного доступа </w:t>
      </w:r>
      <w:proofErr w:type="gramStart"/>
      <w:r>
        <w:rPr>
          <w:rFonts w:ascii="Times New Roman" w:hAnsi="Times New Roman" w:cs="Times New Roman"/>
          <w:sz w:val="28"/>
          <w:szCs w:val="28"/>
        </w:rPr>
        <w:t>к объекта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предоставляемым в них услугам;</w:t>
      </w:r>
    </w:p>
    <w:p w:rsidR="009E28CA" w:rsidRDefault="009E28CA" w:rsidP="009E28C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960F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озможность самостоятельно или с помощью сотрудников, предоставляющих услуги, передвижения по территории, на которой расположены объекты, входа в такие объекты и выхода из них;</w:t>
      </w:r>
    </w:p>
    <w:p w:rsidR="009E28CA" w:rsidRDefault="009E28CA" w:rsidP="009E28CA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960F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озможность посадки в транспортное средство и высадки из него перед входом в объекты, в том числе с использованием кресла-коляски и, при необходимости, с помощью сотрудников, предоставляющих услуги;</w:t>
      </w:r>
    </w:p>
    <w:p w:rsidR="009E28CA" w:rsidRDefault="001960F1" w:rsidP="001960F1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9E28CA">
        <w:rPr>
          <w:rFonts w:ascii="Times New Roman" w:hAnsi="Times New Roman" w:cs="Times New Roman"/>
          <w:sz w:val="28"/>
          <w:szCs w:val="28"/>
        </w:rPr>
        <w:t>адлежащее размещение оборудования и носителей информации, необходимых для обеспечения беспрепятс</w:t>
      </w:r>
      <w:r>
        <w:rPr>
          <w:rFonts w:ascii="Times New Roman" w:hAnsi="Times New Roman" w:cs="Times New Roman"/>
          <w:sz w:val="28"/>
          <w:szCs w:val="28"/>
        </w:rPr>
        <w:t>т</w:t>
      </w:r>
      <w:r w:rsidR="009E28CA">
        <w:rPr>
          <w:rFonts w:ascii="Times New Roman" w:hAnsi="Times New Roman" w:cs="Times New Roman"/>
          <w:sz w:val="28"/>
          <w:szCs w:val="28"/>
        </w:rPr>
        <w:t xml:space="preserve">венного </w:t>
      </w:r>
      <w:r>
        <w:rPr>
          <w:rFonts w:ascii="Times New Roman" w:hAnsi="Times New Roman" w:cs="Times New Roman"/>
          <w:sz w:val="28"/>
          <w:szCs w:val="28"/>
        </w:rPr>
        <w:t>доступа инвалидов к объектам и услугам с учетом ограничений их жизнедеятельности;</w:t>
      </w:r>
    </w:p>
    <w:p w:rsidR="001960F1" w:rsidRDefault="001960F1" w:rsidP="001960F1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Брайля.</w:t>
      </w:r>
    </w:p>
    <w:p w:rsidR="001960F1" w:rsidRDefault="001960F1" w:rsidP="001960F1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ожидания приема заявителями, заполнения необходимых для получения муниципальной услуги документов отводятся места, оборудованные стульями, столами (стойками) для возможности оформления документов, обеспечиваются канцелярскими принадлежностями, бланками заявлений и образцами их заполнения. Количество мест ожидания определяется исходя из фактической нагрузки и возможности их размещения в помещениях.</w:t>
      </w:r>
    </w:p>
    <w:p w:rsidR="001960F1" w:rsidRDefault="001960F1" w:rsidP="001960F1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Помещения для работы с заявителями оборудуются соответствующими стендами и (или) иными источниками информирования.</w:t>
      </w:r>
    </w:p>
    <w:p w:rsidR="001960F1" w:rsidRDefault="001960F1" w:rsidP="001960F1">
      <w:pPr>
        <w:pStyle w:val="ConsPlusCel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стендах (или) иных </w:t>
      </w:r>
      <w:r>
        <w:rPr>
          <w:rFonts w:ascii="Times New Roman" w:hAnsi="Times New Roman" w:cs="Times New Roman"/>
          <w:sz w:val="28"/>
          <w:szCs w:val="28"/>
        </w:rPr>
        <w:lastRenderedPageBreak/>
        <w:t>источниках информирования в местах предоставления муниципальных услуг</w:t>
      </w:r>
      <w:r w:rsidR="00485F83">
        <w:rPr>
          <w:rFonts w:ascii="Times New Roman" w:hAnsi="Times New Roman" w:cs="Times New Roman"/>
          <w:sz w:val="28"/>
          <w:szCs w:val="28"/>
        </w:rPr>
        <w:t xml:space="preserve">, а также а Портале </w:t>
      </w:r>
      <w:proofErr w:type="spellStart"/>
      <w:r w:rsidR="00485F8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официальном портале Администрации города Ростова-на-Дону.</w:t>
      </w:r>
    </w:p>
    <w:p w:rsidR="006400C1" w:rsidRDefault="00DE2DEE" w:rsidP="00DE2DE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2.16.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многофункциональном центре предоставления государственных и муниципальных услуг (в том числе в полном объеме), в любом территориальном подразделении органа, предоставляющего муниципальную услугу, по выбору заявителя (экстерриториальный принцип), посредством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услуг, предусмотренного статьей 15.1 Федерального закона от 27.07.2010 № 210-ФЗ «Об организации предоставления государственных и муниципальных услуг».</w:t>
      </w:r>
    </w:p>
    <w:p w:rsidR="00DE2DEE" w:rsidRDefault="00DE2DEE" w:rsidP="00DE2DE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2.16.1. Показателями доступности муниципальной услуги являются:</w:t>
      </w:r>
    </w:p>
    <w:p w:rsidR="00DE2DEE" w:rsidRDefault="00DE2DEE" w:rsidP="00DE2DE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56E13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оличество взаимодействий заявителя с должностными лицами при предоставлении муниципальной услуги и их продолжительность;</w:t>
      </w:r>
    </w:p>
    <w:p w:rsidR="00DE2DEE" w:rsidRDefault="00956E13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E2DEE">
        <w:rPr>
          <w:rFonts w:ascii="Times New Roman" w:hAnsi="Times New Roman" w:cs="Times New Roman"/>
          <w:sz w:val="28"/>
          <w:szCs w:val="28"/>
        </w:rPr>
        <w:t>озможность получения муниципальной услуги своевременно и в соответствии со стандартом предоставления муниципальной услуги;</w:t>
      </w:r>
    </w:p>
    <w:p w:rsidR="00DE2DEE" w:rsidRDefault="00956E13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E2DEE">
        <w:rPr>
          <w:rFonts w:ascii="Times New Roman" w:hAnsi="Times New Roman" w:cs="Times New Roman"/>
          <w:sz w:val="28"/>
          <w:szCs w:val="28"/>
        </w:rPr>
        <w:t>озможность получения полной, актуальной и достоверной информации о порядке предоставления муниципальной услуги, в том числе с использованием</w:t>
      </w:r>
      <w:r w:rsidR="00485F83">
        <w:rPr>
          <w:rFonts w:ascii="Times New Roman" w:hAnsi="Times New Roman" w:cs="Times New Roman"/>
          <w:sz w:val="28"/>
          <w:szCs w:val="28"/>
        </w:rPr>
        <w:t xml:space="preserve"> Портала </w:t>
      </w:r>
      <w:proofErr w:type="spellStart"/>
      <w:r w:rsidR="00485F8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485F83">
        <w:rPr>
          <w:rFonts w:ascii="Times New Roman" w:hAnsi="Times New Roman" w:cs="Times New Roman"/>
          <w:sz w:val="28"/>
          <w:szCs w:val="28"/>
        </w:rPr>
        <w:t>,</w:t>
      </w:r>
      <w:r w:rsidR="00DE2DEE">
        <w:rPr>
          <w:rFonts w:ascii="Times New Roman" w:hAnsi="Times New Roman" w:cs="Times New Roman"/>
          <w:sz w:val="28"/>
          <w:szCs w:val="28"/>
        </w:rPr>
        <w:t xml:space="preserve"> официального портала Администрации города Ростова-на-Дону;</w:t>
      </w:r>
    </w:p>
    <w:p w:rsidR="00485F83" w:rsidRDefault="00485F83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 получения муниципальной услуги в электронной форме посредством Портала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(при наличии технической возможности) в соответствии с порядком, закрепленным в разделе 3 административного регламента;</w:t>
      </w:r>
    </w:p>
    <w:p w:rsidR="00DE2DEE" w:rsidRDefault="00956E13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DE2DEE">
        <w:rPr>
          <w:rFonts w:ascii="Times New Roman" w:hAnsi="Times New Roman" w:cs="Times New Roman"/>
          <w:sz w:val="28"/>
          <w:szCs w:val="28"/>
        </w:rPr>
        <w:t>озможность по</w:t>
      </w:r>
      <w:r>
        <w:rPr>
          <w:rFonts w:ascii="Times New Roman" w:hAnsi="Times New Roman" w:cs="Times New Roman"/>
          <w:sz w:val="28"/>
          <w:szCs w:val="28"/>
        </w:rPr>
        <w:t>лучения муниципальной услуги в МФЦ;</w:t>
      </w:r>
    </w:p>
    <w:p w:rsidR="00956E13" w:rsidRDefault="00956E13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по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956E13" w:rsidRDefault="00956E13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получение информации о результате предоставления муниципальной услуги;</w:t>
      </w:r>
    </w:p>
    <w:p w:rsidR="00956E13" w:rsidRDefault="00956E13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возможность обращения в досудебном (внесудебном) и (или) судебном порядке в соответствии с законодательством Российской Федерации с жалобой на решения, действия (бездействие) органа, предоставляющего муниципальную услугу, а также должностных лиц, муниципальных служащих, работников и работников МФЦ.</w:t>
      </w:r>
    </w:p>
    <w:p w:rsidR="00956E13" w:rsidRDefault="00956E13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невозможно:</w:t>
      </w:r>
    </w:p>
    <w:p w:rsidR="00956E13" w:rsidRDefault="00956E13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экстерриториальному принципу в органе, предоставляющем муниципальную услугу, ввиду отсутствия у него территориальных </w:t>
      </w:r>
      <w:r>
        <w:rPr>
          <w:rFonts w:ascii="Times New Roman" w:hAnsi="Times New Roman" w:cs="Times New Roman"/>
          <w:sz w:val="28"/>
          <w:szCs w:val="28"/>
        </w:rPr>
        <w:lastRenderedPageBreak/>
        <w:t>подразделений;</w:t>
      </w:r>
    </w:p>
    <w:p w:rsidR="00956E13" w:rsidRDefault="00956E13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однократном обращении заявителя в МФЦ с запросом о предоставлении нескольких государственных и (или) муниципальных услуг, предусмотренных статьей 15.1. Федерального закона от 27.07.2010 № 210-ФЗ «Об организации предоставления государственных и муниципальных услуг»;</w:t>
      </w:r>
    </w:p>
    <w:p w:rsidR="00956E13" w:rsidRDefault="00EE1F77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МФЦ в полном объеме в соответствии с частью 1.3 статьи 16 Федерального закона от 27.07.2010 № 210-ФЗ «Об организации предоставления государственных и муниципальных услуг».</w:t>
      </w:r>
    </w:p>
    <w:p w:rsidR="00EE1F77" w:rsidRDefault="00EE1F77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2.16.2. Показатели доступности муниципальной услуги для инвалидов:</w:t>
      </w:r>
    </w:p>
    <w:p w:rsidR="00EE1F77" w:rsidRDefault="00EE1F77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стойкий расстройства функции зрения и самостоятельного передвижения, и оказание им помощи на объектах;</w:t>
      </w:r>
    </w:p>
    <w:p w:rsidR="00EE1F77" w:rsidRDefault="00EE1F77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допуск на объекты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сурдопереводчика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EE1F77" w:rsidRDefault="00EE1F77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допуск на объекты собаки-проводника при наличии документа, подтверждающего ее специальное обучение, выданного в соответствии с Приказом Министерства труда и социальной защиты Российской Федерации от 22.06.2015 №386н;</w:t>
      </w:r>
    </w:p>
    <w:p w:rsidR="00EE1F77" w:rsidRDefault="00EE1F77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лицами.</w:t>
      </w:r>
    </w:p>
    <w:p w:rsidR="00EE1F77" w:rsidRDefault="00EE1F77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2.16.3. Основные требования к качеству предоставления муниципальной услуги:</w:t>
      </w:r>
    </w:p>
    <w:p w:rsidR="00EE1F77" w:rsidRDefault="00EE1F77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своевременность предоставления муниципальной услуги;</w:t>
      </w:r>
    </w:p>
    <w:p w:rsidR="00EE1F77" w:rsidRDefault="00EE1F77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достоверность и полнота информирования заявителя о ходе рассмотрения его обращения;</w:t>
      </w:r>
    </w:p>
    <w:p w:rsidR="00EE1F77" w:rsidRDefault="00EE1F77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комфортных условий при предоставлении муниципальной услуги;</w:t>
      </w:r>
    </w:p>
    <w:p w:rsidR="00EE1F77" w:rsidRDefault="00EE1F77" w:rsidP="00EE1F77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удобство и доступность получения заявителем информации о порядке предоставления муниципальной услуги.</w:t>
      </w:r>
    </w:p>
    <w:p w:rsidR="00EE1F77" w:rsidRDefault="00EE1F77" w:rsidP="00EE1F77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2.16.4. Показател</w:t>
      </w:r>
      <w:r w:rsidR="00ED272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ми качества предоставления муниципальной услуги явля</w:t>
      </w:r>
      <w:r w:rsidR="00ED2729">
        <w:rPr>
          <w:rFonts w:ascii="Times New Roman" w:hAnsi="Times New Roman" w:cs="Times New Roman"/>
          <w:sz w:val="28"/>
          <w:szCs w:val="28"/>
        </w:rPr>
        <w:t>ются соблюдение установленного административным регламентом срока рассмотрения запроса, отсутствие или наличие жалоб на решения, действия (бездействие) органа, предоставляющего муниципальную услугу, а также его должностных лиц, муниципальных служащих, работников и работников МФЦ, принятые (осуществленные) в ходе предоставления муниципальной услуги.</w:t>
      </w:r>
    </w:p>
    <w:p w:rsidR="00ED2729" w:rsidRDefault="00ED2729" w:rsidP="00EE1F77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2.16.5. При предоставлении муниципальной услуги: </w:t>
      </w:r>
    </w:p>
    <w:p w:rsidR="00ED2729" w:rsidRDefault="00ED2729" w:rsidP="00EE1F77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заявления почтовым отправлением или в электронной форме непосредственного взаимодействия заявителя с должностным лицом, осуществляющим предоставление муниципальной услуги, не требуется;</w:t>
      </w:r>
    </w:p>
    <w:p w:rsidR="00ED2729" w:rsidRDefault="00ED2729" w:rsidP="00EE1F77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обращении в МФЦ, Департамент ЖКХ и энергетики заявитель не более 2-х раз взаимо</w:t>
      </w:r>
      <w:r w:rsidR="002F45A5">
        <w:rPr>
          <w:rFonts w:ascii="Times New Roman" w:hAnsi="Times New Roman" w:cs="Times New Roman"/>
          <w:sz w:val="28"/>
          <w:szCs w:val="28"/>
        </w:rPr>
        <w:t>действует с сотрудником МФЦ, Департамента ЖКХ и энергетики, участвующим в предоставлении муниципальной услуги, при подаче запроса и получении подготовленных в ходе исполнения муниципальной услуги документов. Продолжительность одного такого взаимодействия не должна превышать 15 минут.</w:t>
      </w:r>
    </w:p>
    <w:p w:rsidR="002F45A5" w:rsidRDefault="002F45A5" w:rsidP="00EE1F77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Возможность получения сведений о ходе предоставления муниципальной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>услуги реализуется по номерам телефонов</w:t>
      </w:r>
      <w:r w:rsidR="008C75D1">
        <w:rPr>
          <w:rFonts w:ascii="Times New Roman" w:hAnsi="Times New Roman" w:cs="Times New Roman"/>
          <w:sz w:val="28"/>
          <w:szCs w:val="28"/>
        </w:rPr>
        <w:t xml:space="preserve">, адресам электронной почты, указанным на </w:t>
      </w:r>
      <w:r w:rsidR="006E6DE4">
        <w:rPr>
          <w:rFonts w:ascii="Times New Roman" w:hAnsi="Times New Roman" w:cs="Times New Roman"/>
          <w:sz w:val="28"/>
          <w:szCs w:val="28"/>
        </w:rPr>
        <w:t xml:space="preserve">Портале </w:t>
      </w:r>
      <w:proofErr w:type="spellStart"/>
      <w:r w:rsidR="006E6DE4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6E6DE4">
        <w:rPr>
          <w:rFonts w:ascii="Times New Roman" w:hAnsi="Times New Roman" w:cs="Times New Roman"/>
          <w:sz w:val="28"/>
          <w:szCs w:val="28"/>
        </w:rPr>
        <w:t xml:space="preserve">, на </w:t>
      </w:r>
      <w:r w:rsidR="008C75D1">
        <w:rPr>
          <w:rFonts w:ascii="Times New Roman" w:hAnsi="Times New Roman" w:cs="Times New Roman"/>
          <w:sz w:val="28"/>
          <w:szCs w:val="28"/>
        </w:rPr>
        <w:t>официальном портале Администрации города Ростова-на-Дону, адрес которой привед</w:t>
      </w:r>
      <w:r w:rsidR="00A37F2D">
        <w:rPr>
          <w:rFonts w:ascii="Times New Roman" w:hAnsi="Times New Roman" w:cs="Times New Roman"/>
          <w:sz w:val="28"/>
          <w:szCs w:val="28"/>
        </w:rPr>
        <w:t>е</w:t>
      </w:r>
      <w:r w:rsidR="008C75D1">
        <w:rPr>
          <w:rFonts w:ascii="Times New Roman" w:hAnsi="Times New Roman" w:cs="Times New Roman"/>
          <w:sz w:val="28"/>
          <w:szCs w:val="28"/>
        </w:rPr>
        <w:t xml:space="preserve">н в пункте 1.4.2. </w:t>
      </w:r>
      <w:r w:rsidR="00A37F2D">
        <w:rPr>
          <w:rFonts w:ascii="Times New Roman" w:hAnsi="Times New Roman" w:cs="Times New Roman"/>
          <w:sz w:val="28"/>
          <w:szCs w:val="28"/>
        </w:rPr>
        <w:t>раздела 1</w:t>
      </w:r>
      <w:r w:rsidR="004833E6">
        <w:rPr>
          <w:rFonts w:ascii="Times New Roman" w:hAnsi="Times New Roman" w:cs="Times New Roman"/>
          <w:sz w:val="28"/>
          <w:szCs w:val="28"/>
        </w:rPr>
        <w:t xml:space="preserve"> административного регламен</w:t>
      </w:r>
      <w:r w:rsidR="006E6DE4">
        <w:rPr>
          <w:rFonts w:ascii="Times New Roman" w:hAnsi="Times New Roman" w:cs="Times New Roman"/>
          <w:sz w:val="28"/>
          <w:szCs w:val="28"/>
        </w:rPr>
        <w:t xml:space="preserve">та посредством Портала </w:t>
      </w:r>
      <w:proofErr w:type="spellStart"/>
      <w:r w:rsidR="006E6DE4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6E6DE4">
        <w:rPr>
          <w:rFonts w:ascii="Times New Roman" w:hAnsi="Times New Roman" w:cs="Times New Roman"/>
          <w:sz w:val="28"/>
          <w:szCs w:val="28"/>
        </w:rPr>
        <w:t>.</w:t>
      </w:r>
    </w:p>
    <w:p w:rsidR="00A37F2D" w:rsidRDefault="00A37F2D" w:rsidP="00EE1F77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</w:t>
      </w:r>
      <w:r w:rsidR="006E6DE4">
        <w:rPr>
          <w:rFonts w:ascii="Times New Roman" w:hAnsi="Times New Roman" w:cs="Times New Roman"/>
          <w:sz w:val="28"/>
          <w:szCs w:val="28"/>
        </w:rPr>
        <w:t xml:space="preserve"> Иные требования,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форме.</w:t>
      </w:r>
    </w:p>
    <w:p w:rsidR="006E6DE4" w:rsidRDefault="006E6DE4" w:rsidP="00EE1F77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2.17.1. Особенности предоставления муниципальной услуги в МФЦ, особенности предоставления муниципальной услуги по экстерриториальному принципу.</w:t>
      </w:r>
    </w:p>
    <w:p w:rsidR="006E6DE4" w:rsidRDefault="006E6DE4" w:rsidP="00EE1F77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через МФЦ осуществляется при наличии соглашения о взаимодействии.</w:t>
      </w:r>
    </w:p>
    <w:p w:rsidR="00577C5B" w:rsidRDefault="006E6DE4" w:rsidP="00577C5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на базе многофункциональных центров предоставления государственных и муниципальных услуг Ростовской области в рамках обеспечения реализации принципа экстерриториальности не осуществляется.</w:t>
      </w:r>
    </w:p>
    <w:p w:rsidR="00656B27" w:rsidRDefault="006E6DE4" w:rsidP="00577C5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2.17.2. </w:t>
      </w:r>
      <w:r w:rsidR="00656B27">
        <w:rPr>
          <w:rFonts w:ascii="Times New Roman" w:hAnsi="Times New Roman" w:cs="Times New Roman"/>
          <w:sz w:val="28"/>
          <w:szCs w:val="28"/>
        </w:rPr>
        <w:t>Предоставление дополнительных документов для оказания муниципальной услуги действующим законодательством не предусмотрено.</w:t>
      </w:r>
    </w:p>
    <w:p w:rsidR="00577C5B" w:rsidRDefault="00577C5B" w:rsidP="00577C5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2.17.3. При отправке по почте заявление направляется в адрес Департамента ЖКХ и энергетики почтовым отправлением.</w:t>
      </w:r>
    </w:p>
    <w:p w:rsidR="00577C5B" w:rsidRDefault="00577C5B" w:rsidP="00577C5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2.17.4. Предоставление муниципальной услуги с использованием Портал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осуществляется в отношении заявителей, прошедших процедуру регистрации и авторизации с использованием ЕСИА.</w:t>
      </w:r>
    </w:p>
    <w:p w:rsidR="00577C5B" w:rsidRDefault="00577C5B" w:rsidP="00577C5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2.17.5. Заявление о предоставлении муниципальной услуги в электронном виде направляется на адрес электронной почты Департамента ЖКХ и энергетики либо посредством Портала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77C5B" w:rsidRDefault="00577C5B" w:rsidP="00577C5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2.17.6. Требования к заявлению, направляемому в электронном виде:</w:t>
      </w:r>
    </w:p>
    <w:p w:rsidR="00577C5B" w:rsidRDefault="00577C5B" w:rsidP="00577C5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в форме электронного документа направляется в виде файла в форматах: </w:t>
      </w:r>
      <w:r>
        <w:rPr>
          <w:rFonts w:ascii="Times New Roman" w:hAnsi="Times New Roman" w:cs="Times New Roman"/>
          <w:sz w:val="28"/>
          <w:szCs w:val="28"/>
          <w:lang w:val="en-US"/>
        </w:rPr>
        <w:t>doc</w:t>
      </w:r>
      <w:r w:rsidRPr="00577C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docx</w:t>
      </w:r>
      <w:proofErr w:type="spellEnd"/>
      <w:r w:rsidRPr="00577C5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txt</w:t>
      </w:r>
      <w:r w:rsidRPr="00577C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xls</w:t>
      </w:r>
      <w:proofErr w:type="spellEnd"/>
      <w:r w:rsidRPr="00577C5B">
        <w:rPr>
          <w:rFonts w:ascii="Times New Roman" w:hAnsi="Times New Roman" w:cs="Times New Roman"/>
          <w:sz w:val="28"/>
          <w:szCs w:val="28"/>
        </w:rPr>
        <w:t>,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xlsx</w:t>
      </w:r>
      <w:proofErr w:type="spellEnd"/>
      <w:r w:rsidRPr="00577C5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rtf</w:t>
      </w:r>
      <w:r w:rsidRPr="00577C5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если заявление предоставляется в форме электронного документа посредством электронной почты;</w:t>
      </w:r>
    </w:p>
    <w:p w:rsidR="00956E13" w:rsidRDefault="00577C5B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52D">
        <w:rPr>
          <w:rFonts w:ascii="Times New Roman" w:hAnsi="Times New Roman" w:cs="Times New Roman"/>
          <w:sz w:val="28"/>
          <w:szCs w:val="28"/>
        </w:rPr>
        <w:t>2.17.7. Заявление в форме</w:t>
      </w:r>
      <w:r w:rsidR="00924562" w:rsidRPr="00C2152D">
        <w:rPr>
          <w:rFonts w:ascii="Times New Roman" w:hAnsi="Times New Roman" w:cs="Times New Roman"/>
          <w:sz w:val="28"/>
          <w:szCs w:val="28"/>
        </w:rPr>
        <w:t xml:space="preserve"> электронного документа подписывается</w:t>
      </w:r>
      <w:r w:rsidR="00924562">
        <w:rPr>
          <w:rFonts w:ascii="Times New Roman" w:hAnsi="Times New Roman" w:cs="Times New Roman"/>
          <w:sz w:val="28"/>
          <w:szCs w:val="28"/>
        </w:rPr>
        <w:t xml:space="preserve"> по выбору заявителя:</w:t>
      </w:r>
    </w:p>
    <w:p w:rsidR="00924562" w:rsidRDefault="00924562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простой электронной подписью заявителя (представителя заявителя);</w:t>
      </w:r>
    </w:p>
    <w:p w:rsidR="00924562" w:rsidRDefault="00924562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усиленной квалифицированной электронной подписью заявителя (представителя заявителя).</w:t>
      </w:r>
    </w:p>
    <w:p w:rsidR="00924562" w:rsidRDefault="00924562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при обращении в электронной форме за получением муниципальной услуги идентификация и аутентификация заявителя – физического лица осуществляется с использованием ЕСИА, заявитель – физическое лицо вправе использовать простую электронную подпись при обращении в электронной форме за получением такой муниципальной услуги при условии, что при выдаче ключа простой электронной подписи личность физического лица установлена при личном приеме.</w:t>
      </w:r>
    </w:p>
    <w:p w:rsidR="00924562" w:rsidRDefault="00924562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2.17.8. 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924562" w:rsidRDefault="00924562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2.17.9. В случае если федеральными законами используемый вид электронной подписи не установлен, вид электронной подписи определяется в соответствии с критериями определения видов электронной подписи, установленными Правилами определения видов электронной подписи, установленными Правилами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утвержденными постановлением</w:t>
      </w:r>
      <w:r w:rsidR="001E6F14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25.06.2012 № 634 «О видах электронной подписи», использование которых допускается при обращении за получением государственных и муниципальных услуг.</w:t>
      </w:r>
    </w:p>
    <w:p w:rsidR="001E6F14" w:rsidRDefault="001E6F14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2.17.10. </w:t>
      </w:r>
      <w:r w:rsidRPr="00C2152D">
        <w:rPr>
          <w:rFonts w:ascii="Times New Roman" w:hAnsi="Times New Roman" w:cs="Times New Roman"/>
          <w:sz w:val="28"/>
          <w:szCs w:val="28"/>
        </w:rPr>
        <w:t>В случае если федеральными законами и изданными в соответствии с ними нормативными правовыми актами предусмотрено предоставление нотариально</w:t>
      </w:r>
      <w:r>
        <w:rPr>
          <w:rFonts w:ascii="Times New Roman" w:hAnsi="Times New Roman" w:cs="Times New Roman"/>
          <w:sz w:val="28"/>
          <w:szCs w:val="28"/>
        </w:rPr>
        <w:t xml:space="preserve"> заверенных копий документов, соответствие электронного образца копии документа его оригиналу должно быть засвидетельствовано усиленной квалифицированно электронной подписью нотариуса.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копий, то такие копии подписываются простой электронной подписью заявителя (представителя заявителя).</w:t>
      </w:r>
    </w:p>
    <w:p w:rsidR="001E6F14" w:rsidRDefault="001E6F14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для получения муниципальной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:rsidR="00507BDA" w:rsidRDefault="00507BDA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2.17.11. Направленное в электронной форме заявление подлежит проверке на предмет соблюдения установленных условий признания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действительности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усиленной квалифицированной электронной подписи, с использованием которой они подписаны.</w:t>
      </w:r>
    </w:p>
    <w:p w:rsidR="00507BDA" w:rsidRDefault="00507BDA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2.17.12. Средства электронной подписи, применяемые при подаче заявлений, должны быть сертифицированы в соответствии с законодательством Российской Федерации.</w:t>
      </w:r>
    </w:p>
    <w:p w:rsidR="00507BDA" w:rsidRDefault="00507BDA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2.17.13. В случае обращения заявителя за предоставлением муниципальной услуги в электронной форме результат муниципальной услуги выдается (направляется) заявителю в соответствии со способом получения результата, указанном в заявлении.</w:t>
      </w:r>
    </w:p>
    <w:p w:rsidR="00507BDA" w:rsidRDefault="00507BDA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Направление результат муниципальной услуги через Портал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только в случае обращения заявителя с использованием Портала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07BDA" w:rsidRDefault="00507BDA" w:rsidP="00956E1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6F6F" w:rsidRPr="00740C07" w:rsidRDefault="007D6F6F" w:rsidP="00E6770D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bookmarkStart w:id="5" w:name="Par123"/>
      <w:bookmarkEnd w:id="5"/>
      <w:r w:rsidRPr="00740C07">
        <w:rPr>
          <w:szCs w:val="28"/>
        </w:rPr>
        <w:t>3. С</w:t>
      </w:r>
      <w:r w:rsidR="00382A25">
        <w:rPr>
          <w:szCs w:val="28"/>
        </w:rPr>
        <w:t>остав</w:t>
      </w:r>
      <w:r w:rsidRPr="00740C07">
        <w:rPr>
          <w:szCs w:val="28"/>
        </w:rPr>
        <w:t xml:space="preserve">, </w:t>
      </w:r>
      <w:r w:rsidR="00382A25">
        <w:rPr>
          <w:szCs w:val="28"/>
        </w:rPr>
        <w:t>последовательность</w:t>
      </w:r>
      <w:r w:rsidRPr="00740C07">
        <w:rPr>
          <w:szCs w:val="28"/>
        </w:rPr>
        <w:t xml:space="preserve"> </w:t>
      </w:r>
      <w:r w:rsidR="00382A25">
        <w:rPr>
          <w:szCs w:val="28"/>
        </w:rPr>
        <w:t>и</w:t>
      </w:r>
      <w:r w:rsidRPr="00740C07">
        <w:rPr>
          <w:szCs w:val="28"/>
        </w:rPr>
        <w:t xml:space="preserve"> </w:t>
      </w:r>
      <w:r w:rsidR="00382A25">
        <w:rPr>
          <w:szCs w:val="28"/>
        </w:rPr>
        <w:t>сроки</w:t>
      </w:r>
      <w:r w:rsidRPr="00740C07">
        <w:rPr>
          <w:szCs w:val="28"/>
        </w:rPr>
        <w:t xml:space="preserve"> </w:t>
      </w:r>
      <w:r w:rsidR="00382A25">
        <w:rPr>
          <w:szCs w:val="28"/>
        </w:rPr>
        <w:t>выполнения</w:t>
      </w:r>
    </w:p>
    <w:p w:rsidR="007D6F6F" w:rsidRPr="00740C07" w:rsidRDefault="00382A25" w:rsidP="00E6770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административных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процедур</w:t>
      </w:r>
      <w:r w:rsidR="007D6F6F" w:rsidRPr="00740C07">
        <w:rPr>
          <w:szCs w:val="28"/>
        </w:rPr>
        <w:t xml:space="preserve">, </w:t>
      </w:r>
      <w:r>
        <w:rPr>
          <w:szCs w:val="28"/>
        </w:rPr>
        <w:t>требования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к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порядку</w:t>
      </w:r>
    </w:p>
    <w:p w:rsidR="007D6F6F" w:rsidRPr="00740C07" w:rsidRDefault="00382A25" w:rsidP="00E6770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их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выполнения</w:t>
      </w:r>
      <w:r w:rsidR="007D6F6F" w:rsidRPr="00740C07">
        <w:rPr>
          <w:szCs w:val="28"/>
        </w:rPr>
        <w:t>,</w:t>
      </w:r>
      <w:r>
        <w:rPr>
          <w:szCs w:val="28"/>
        </w:rPr>
        <w:t xml:space="preserve"> в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том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числе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особенности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выполнения</w:t>
      </w:r>
    </w:p>
    <w:p w:rsidR="007D6F6F" w:rsidRPr="00740C07" w:rsidRDefault="00382A25" w:rsidP="00E6770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административных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процедур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в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электронной</w:t>
      </w:r>
      <w:r w:rsidR="007D6F6F" w:rsidRPr="00740C07">
        <w:rPr>
          <w:szCs w:val="28"/>
        </w:rPr>
        <w:t xml:space="preserve"> </w:t>
      </w:r>
      <w:r>
        <w:rPr>
          <w:szCs w:val="28"/>
        </w:rPr>
        <w:t xml:space="preserve">форме, а также особенности выполнения административных процедур в многофункциональных центрах </w:t>
      </w:r>
      <w:r>
        <w:rPr>
          <w:szCs w:val="28"/>
        </w:rPr>
        <w:lastRenderedPageBreak/>
        <w:t>предоставления государственных и муниципальных услуг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382A25" w:rsidRDefault="00382A25" w:rsidP="00382A25">
      <w:pPr>
        <w:widowControl w:val="0"/>
        <w:numPr>
          <w:ilvl w:val="1"/>
          <w:numId w:val="4"/>
        </w:num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Исчерпывающий перечень административных процедур при предоставлении муниципальной услуги.</w:t>
      </w:r>
    </w:p>
    <w:p w:rsidR="00382A25" w:rsidRDefault="00382A25" w:rsidP="00382A2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М</w:t>
      </w:r>
      <w:r w:rsidR="007D6F6F" w:rsidRPr="00382A25">
        <w:rPr>
          <w:szCs w:val="28"/>
        </w:rPr>
        <w:t>униципальн</w:t>
      </w:r>
      <w:r>
        <w:rPr>
          <w:szCs w:val="28"/>
        </w:rPr>
        <w:t>ая</w:t>
      </w:r>
      <w:r w:rsidR="007D6F6F" w:rsidRPr="00382A25">
        <w:rPr>
          <w:szCs w:val="28"/>
        </w:rPr>
        <w:t xml:space="preserve"> услуг</w:t>
      </w:r>
      <w:r>
        <w:rPr>
          <w:szCs w:val="28"/>
        </w:rPr>
        <w:t>а</w:t>
      </w:r>
      <w:r w:rsidR="007D6F6F" w:rsidRPr="00382A25">
        <w:rPr>
          <w:szCs w:val="28"/>
        </w:rPr>
        <w:t xml:space="preserve"> включает в себя </w:t>
      </w:r>
      <w:r>
        <w:rPr>
          <w:szCs w:val="28"/>
        </w:rPr>
        <w:t>следующие</w:t>
      </w:r>
      <w:r w:rsidR="007D6F6F" w:rsidRPr="00382A25">
        <w:rPr>
          <w:szCs w:val="28"/>
        </w:rPr>
        <w:t xml:space="preserve"> административны</w:t>
      </w:r>
      <w:r>
        <w:rPr>
          <w:szCs w:val="28"/>
        </w:rPr>
        <w:t>е</w:t>
      </w:r>
      <w:r w:rsidR="007D6F6F" w:rsidRPr="00382A25">
        <w:rPr>
          <w:szCs w:val="28"/>
        </w:rPr>
        <w:t xml:space="preserve"> процедур</w:t>
      </w:r>
      <w:r>
        <w:rPr>
          <w:szCs w:val="28"/>
        </w:rPr>
        <w:t>ы:</w:t>
      </w:r>
    </w:p>
    <w:p w:rsidR="00382A25" w:rsidRDefault="00382A25" w:rsidP="00382A2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прием и регистрация заявления;</w:t>
      </w:r>
    </w:p>
    <w:p w:rsidR="00A27956" w:rsidRDefault="00A27956" w:rsidP="00382A2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формирование, направление межведомственных запросов и получение информации,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 муниципальных услуг;</w:t>
      </w:r>
    </w:p>
    <w:p w:rsidR="00A27956" w:rsidRDefault="00A27956" w:rsidP="00382A25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рассмотрение заявления и подготовка результата предоставления муниципальной услуги;</w:t>
      </w:r>
    </w:p>
    <w:p w:rsidR="00A27956" w:rsidRDefault="00A27956" w:rsidP="00987A1E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выдача (направление) результата муниципальной услуги (в соответствии со способом, указанным в заявлении).</w:t>
      </w:r>
    </w:p>
    <w:p w:rsidR="007D6F6F" w:rsidRPr="00740C07" w:rsidRDefault="007D6F6F" w:rsidP="00987A1E">
      <w:pPr>
        <w:pStyle w:val="a6"/>
        <w:ind w:firstLine="540"/>
        <w:jc w:val="both"/>
        <w:rPr>
          <w:rFonts w:ascii="Times New Roman" w:hAnsi="Times New Roman"/>
          <w:sz w:val="28"/>
          <w:szCs w:val="28"/>
        </w:rPr>
      </w:pPr>
      <w:r w:rsidRPr="00740C07">
        <w:rPr>
          <w:rFonts w:ascii="Times New Roman" w:hAnsi="Times New Roman"/>
          <w:sz w:val="28"/>
          <w:szCs w:val="28"/>
        </w:rPr>
        <w:t xml:space="preserve">3.2. </w:t>
      </w:r>
      <w:r w:rsidR="00987A1E">
        <w:rPr>
          <w:rFonts w:ascii="Times New Roman" w:hAnsi="Times New Roman"/>
          <w:sz w:val="28"/>
          <w:szCs w:val="28"/>
        </w:rPr>
        <w:t xml:space="preserve">Описание административных процедур при предоставлении муниципальной услуги. 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3.2.1. Административная процедура - консультирование, прием и регистрация заявления.</w:t>
      </w:r>
    </w:p>
    <w:p w:rsidR="00987A1E" w:rsidRDefault="00987A1E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Основанием для начала административной процедуры является обращение заявителя или его уполномоченного представителя с заявлением и комплектом документов, указанных в пунктах </w:t>
      </w:r>
      <w:proofErr w:type="gramStart"/>
      <w:r>
        <w:rPr>
          <w:szCs w:val="28"/>
        </w:rPr>
        <w:t>2.6.1.-</w:t>
      </w:r>
      <w:proofErr w:type="gramEnd"/>
      <w:r>
        <w:rPr>
          <w:szCs w:val="28"/>
        </w:rPr>
        <w:t xml:space="preserve">2.6.3. раздела 2 административного регламента. </w:t>
      </w:r>
    </w:p>
    <w:p w:rsidR="007D6F6F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Ответственным</w:t>
      </w:r>
      <w:r w:rsidR="00987A1E">
        <w:rPr>
          <w:szCs w:val="28"/>
        </w:rPr>
        <w:t>и</w:t>
      </w:r>
      <w:r w:rsidRPr="00740C07">
        <w:rPr>
          <w:szCs w:val="28"/>
        </w:rPr>
        <w:t xml:space="preserve"> за исполнение</w:t>
      </w:r>
      <w:r w:rsidR="00987A1E">
        <w:rPr>
          <w:szCs w:val="28"/>
        </w:rPr>
        <w:t xml:space="preserve"> данной</w:t>
      </w:r>
      <w:r w:rsidRPr="00740C07">
        <w:rPr>
          <w:szCs w:val="28"/>
        </w:rPr>
        <w:t xml:space="preserve"> </w:t>
      </w:r>
      <w:r w:rsidR="00987A1E">
        <w:rPr>
          <w:szCs w:val="28"/>
        </w:rPr>
        <w:t xml:space="preserve">административной процедуры </w:t>
      </w:r>
      <w:proofErr w:type="gramStart"/>
      <w:r w:rsidR="00987A1E">
        <w:rPr>
          <w:szCs w:val="28"/>
        </w:rPr>
        <w:t>являю</w:t>
      </w:r>
      <w:r w:rsidRPr="00740C07">
        <w:rPr>
          <w:szCs w:val="28"/>
        </w:rPr>
        <w:t xml:space="preserve">тся </w:t>
      </w:r>
      <w:r w:rsidR="00987A1E">
        <w:rPr>
          <w:szCs w:val="28"/>
        </w:rPr>
        <w:t xml:space="preserve"> специалисты</w:t>
      </w:r>
      <w:proofErr w:type="gramEnd"/>
      <w:r w:rsidR="00987A1E">
        <w:rPr>
          <w:szCs w:val="28"/>
        </w:rPr>
        <w:t xml:space="preserve"> </w:t>
      </w:r>
      <w:r w:rsidRPr="00740C07">
        <w:rPr>
          <w:szCs w:val="28"/>
        </w:rPr>
        <w:t>Департамент</w:t>
      </w:r>
      <w:r w:rsidR="00987A1E">
        <w:rPr>
          <w:szCs w:val="28"/>
        </w:rPr>
        <w:t>а</w:t>
      </w:r>
      <w:r w:rsidRPr="00740C07">
        <w:rPr>
          <w:szCs w:val="28"/>
        </w:rPr>
        <w:t xml:space="preserve"> ЖКХ и энергетики, МФЦ</w:t>
      </w:r>
      <w:r w:rsidR="00987A1E">
        <w:rPr>
          <w:szCs w:val="28"/>
        </w:rPr>
        <w:t>.</w:t>
      </w:r>
    </w:p>
    <w:p w:rsidR="00987A1E" w:rsidRDefault="00987A1E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3.2.1.1. Прием и регистрация заявления при обращении заявителя (представителя заявителя) в МФЦ.</w:t>
      </w:r>
    </w:p>
    <w:p w:rsidR="00987A1E" w:rsidRDefault="007D6F6F" w:rsidP="00740C07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 xml:space="preserve">Специалист </w:t>
      </w:r>
      <w:r w:rsidR="00987A1E">
        <w:rPr>
          <w:szCs w:val="28"/>
        </w:rPr>
        <w:t>М</w:t>
      </w:r>
      <w:r w:rsidRPr="00740C07">
        <w:rPr>
          <w:szCs w:val="28"/>
        </w:rPr>
        <w:t xml:space="preserve">ФЦ, </w:t>
      </w:r>
      <w:r w:rsidR="00987A1E">
        <w:rPr>
          <w:szCs w:val="28"/>
        </w:rPr>
        <w:t>ответственный за прием документов:</w:t>
      </w:r>
    </w:p>
    <w:p w:rsidR="007D6F6F" w:rsidRPr="00740C07" w:rsidRDefault="007D6F6F" w:rsidP="00740C07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устанавливает личность заявителя</w:t>
      </w:r>
      <w:r w:rsidR="00987A1E">
        <w:rPr>
          <w:szCs w:val="28"/>
        </w:rPr>
        <w:t xml:space="preserve"> (представителя заявителя)</w:t>
      </w:r>
      <w:r w:rsidRPr="00740C07">
        <w:rPr>
          <w:szCs w:val="28"/>
        </w:rPr>
        <w:t>, в том числе проверяет доку</w:t>
      </w:r>
      <w:r w:rsidR="00987A1E">
        <w:rPr>
          <w:szCs w:val="28"/>
        </w:rPr>
        <w:t>мент, удостоверяющий личность;</w:t>
      </w:r>
    </w:p>
    <w:p w:rsidR="007D6F6F" w:rsidRDefault="007D6F6F" w:rsidP="00987A1E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проверяет полномочия представителя заявителя действовать от его имени</w:t>
      </w:r>
      <w:r w:rsidR="00987A1E">
        <w:rPr>
          <w:szCs w:val="28"/>
        </w:rPr>
        <w:t>;</w:t>
      </w:r>
      <w:r w:rsidRPr="00740C07">
        <w:rPr>
          <w:szCs w:val="28"/>
        </w:rPr>
        <w:t xml:space="preserve"> </w:t>
      </w:r>
      <w:r w:rsidR="00987A1E">
        <w:rPr>
          <w:szCs w:val="28"/>
        </w:rPr>
        <w:t>проверяет п</w:t>
      </w:r>
      <w:r w:rsidRPr="00740C07">
        <w:rPr>
          <w:szCs w:val="28"/>
        </w:rPr>
        <w:t>олномочия представителя юридического лица действовать от имени юридическог</w:t>
      </w:r>
      <w:r w:rsidR="00987A1E">
        <w:rPr>
          <w:szCs w:val="28"/>
        </w:rPr>
        <w:t>о лица;</w:t>
      </w:r>
    </w:p>
    <w:p w:rsidR="00987A1E" w:rsidRDefault="00987A1E" w:rsidP="00987A1E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проверяет соответствие в заявлении данных (сведений) с данными (сведениями), содержащимися в представленных документах, а также удостоверяется о наличии в заявлении подписи заявителя (представителя заявителя) и даты его </w:t>
      </w:r>
      <w:r w:rsidRPr="00987A1E">
        <w:rPr>
          <w:szCs w:val="28"/>
        </w:rPr>
        <w:t>предоставления;</w:t>
      </w:r>
    </w:p>
    <w:p w:rsidR="00987A1E" w:rsidRDefault="00987A1E" w:rsidP="00987A1E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проверяет наличие всех документов, указанных в пунктах 2.6.1-2.6.3. раздела 2 административного регламента, необходимых для предоставления муниципальной услуги;</w:t>
      </w:r>
    </w:p>
    <w:p w:rsidR="00801067" w:rsidRPr="00740C07" w:rsidRDefault="00801067" w:rsidP="0080106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(представителя заявителя) о наличии препятствий для рассмотрения вопроса о предоставлении муниципальной услуги, объясняет заявителю (представителю заявителя) </w:t>
      </w:r>
      <w:r>
        <w:rPr>
          <w:szCs w:val="28"/>
        </w:rPr>
        <w:lastRenderedPageBreak/>
        <w:t>содержание выявленных недостатков в предоставленных документах и предлагает принять меры по их устранению;</w:t>
      </w:r>
    </w:p>
    <w:p w:rsidR="00801067" w:rsidRDefault="00801067" w:rsidP="00740C0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</w:t>
      </w:r>
      <w:r w:rsidR="007D6F6F" w:rsidRPr="00740C07">
        <w:rPr>
          <w:szCs w:val="28"/>
        </w:rPr>
        <w:t xml:space="preserve"> случае </w:t>
      </w:r>
      <w:proofErr w:type="spellStart"/>
      <w:r w:rsidR="007D6F6F" w:rsidRPr="00740C07">
        <w:rPr>
          <w:szCs w:val="28"/>
        </w:rPr>
        <w:t>незаполнения</w:t>
      </w:r>
      <w:proofErr w:type="spellEnd"/>
      <w:r w:rsidR="007D6F6F" w:rsidRPr="00740C07">
        <w:rPr>
          <w:szCs w:val="28"/>
        </w:rPr>
        <w:t xml:space="preserve"> </w:t>
      </w:r>
      <w:r>
        <w:rPr>
          <w:szCs w:val="28"/>
        </w:rPr>
        <w:t>отдельных</w:t>
      </w:r>
      <w:r w:rsidR="004B0404">
        <w:rPr>
          <w:szCs w:val="28"/>
        </w:rPr>
        <w:t xml:space="preserve"> пунктов заявления</w:t>
      </w:r>
      <w:r>
        <w:rPr>
          <w:szCs w:val="28"/>
        </w:rPr>
        <w:t>,</w:t>
      </w:r>
      <w:r w:rsidR="007D6F6F" w:rsidRPr="00740C07">
        <w:rPr>
          <w:szCs w:val="28"/>
        </w:rPr>
        <w:t xml:space="preserve"> предлагает заявителю</w:t>
      </w:r>
      <w:r>
        <w:rPr>
          <w:szCs w:val="28"/>
        </w:rPr>
        <w:t xml:space="preserve"> (представителю заявителя)</w:t>
      </w:r>
      <w:r w:rsidR="007D6F6F" w:rsidRPr="00740C07">
        <w:rPr>
          <w:szCs w:val="28"/>
        </w:rPr>
        <w:t xml:space="preserve"> заполнить все пункты заявления для последующего принятия заявления. </w:t>
      </w:r>
    </w:p>
    <w:p w:rsidR="00801067" w:rsidRDefault="00801067" w:rsidP="00740C0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При приеме документов, необходимых для предоставления муниципальной услуги, специалист МФЦ 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</w:t>
      </w:r>
      <w:r w:rsidR="00A92EFE">
        <w:rPr>
          <w:szCs w:val="28"/>
        </w:rPr>
        <w:t xml:space="preserve"> </w:t>
      </w:r>
      <w:r>
        <w:rPr>
          <w:szCs w:val="28"/>
        </w:rPr>
        <w:t>оригинале)</w:t>
      </w:r>
      <w:r w:rsidR="00A92EFE">
        <w:rPr>
          <w:szCs w:val="28"/>
        </w:rPr>
        <w:t xml:space="preserve">. </w:t>
      </w:r>
      <w:r>
        <w:rPr>
          <w:szCs w:val="28"/>
        </w:rPr>
        <w:t>регистрирует заявление и пакет документов в ИИС ЕС МФЦ РО, выдает заявителю (представителю заявителя) выписку из ИИС ЕС МФЦ РО о получении этих документов с указанием перечня и даты их принятия.</w:t>
      </w:r>
    </w:p>
    <w:p w:rsidR="007D6F6F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Прием, регистрация, учет заявлений специалистами МФЦ, а также передача заявлений в Департамент ЖКХ и энергетики осуществляются в соответствии с соглашением о взаимодействии.</w:t>
      </w:r>
    </w:p>
    <w:p w:rsidR="00801067" w:rsidRPr="00740C07" w:rsidRDefault="00801067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3.2.1.2. Прием и регистрация заявления и пакета документов при обращении заявителя (представителя заявителя) в Департамент ЖКХ и энергетики.</w:t>
      </w:r>
    </w:p>
    <w:p w:rsidR="00D027C2" w:rsidRPr="00740C07" w:rsidRDefault="00D027C2" w:rsidP="00D027C2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Специалист Департамента ЖКХ и энергетики, ответственный за делопроизводство, </w:t>
      </w:r>
      <w:r w:rsidRPr="00740C07">
        <w:rPr>
          <w:szCs w:val="28"/>
        </w:rPr>
        <w:t>устанавливает личность заявителя</w:t>
      </w:r>
      <w:r>
        <w:rPr>
          <w:szCs w:val="28"/>
        </w:rPr>
        <w:t xml:space="preserve"> (представителя заявителя)</w:t>
      </w:r>
      <w:r w:rsidRPr="00740C07">
        <w:rPr>
          <w:szCs w:val="28"/>
        </w:rPr>
        <w:t>, в том числе проверяет доку</w:t>
      </w:r>
      <w:r>
        <w:rPr>
          <w:szCs w:val="28"/>
        </w:rPr>
        <w:t>мент, удостоверяющий личность;</w:t>
      </w:r>
    </w:p>
    <w:p w:rsidR="00D027C2" w:rsidRDefault="00D027C2" w:rsidP="00D027C2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проверяет полномочия представителя заявителя действовать от его имени</w:t>
      </w:r>
      <w:r>
        <w:rPr>
          <w:szCs w:val="28"/>
        </w:rPr>
        <w:t>;</w:t>
      </w:r>
      <w:r w:rsidRPr="00740C07">
        <w:rPr>
          <w:szCs w:val="28"/>
        </w:rPr>
        <w:t xml:space="preserve"> </w:t>
      </w:r>
      <w:r>
        <w:rPr>
          <w:szCs w:val="28"/>
        </w:rPr>
        <w:t>проверяет п</w:t>
      </w:r>
      <w:r w:rsidRPr="00740C07">
        <w:rPr>
          <w:szCs w:val="28"/>
        </w:rPr>
        <w:t>олномочия представителя юридического лица действовать от имени юридическог</w:t>
      </w:r>
      <w:r>
        <w:rPr>
          <w:szCs w:val="28"/>
        </w:rPr>
        <w:t>о лица;</w:t>
      </w:r>
    </w:p>
    <w:p w:rsidR="00D027C2" w:rsidRDefault="00D027C2" w:rsidP="00D027C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проверяет соответствие в заявлении данных (сведений) с данными (сведениями), содержащимися в представленных документах, а также удостоверяется о наличии в заявлении подписи заявителя (представителя заявителя) и даты его </w:t>
      </w:r>
      <w:r w:rsidRPr="00987A1E">
        <w:rPr>
          <w:szCs w:val="28"/>
        </w:rPr>
        <w:t>предоставления;</w:t>
      </w:r>
    </w:p>
    <w:p w:rsidR="00D027C2" w:rsidRDefault="00D027C2" w:rsidP="00D027C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проверяет наличие всех документов, указанных в пунктах 2.6.1-2.6.3. раздела 2 административного регламента, необходимых для предоставления муниципальной услуги;</w:t>
      </w:r>
    </w:p>
    <w:p w:rsidR="00D027C2" w:rsidRPr="00740C07" w:rsidRDefault="00D027C2" w:rsidP="00D027C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 случае установления факта несоответствия представленных документов либо отсутствия необходимых документов для предоставления муниципальной услуги информирует в устной форме заявителя (представителя заявителя) о наличии препятствий для рассмотрения вопроса о предоставлении муниципальной услуги, объясняет заявителю (представителю заявителя) содержание выявленных недостатков в предоставленных документах и предлагает принять меры по их устранению;</w:t>
      </w:r>
    </w:p>
    <w:p w:rsidR="00D027C2" w:rsidRDefault="00D027C2" w:rsidP="00D027C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</w:t>
      </w:r>
      <w:r w:rsidRPr="00740C07">
        <w:rPr>
          <w:szCs w:val="28"/>
        </w:rPr>
        <w:t xml:space="preserve"> случае </w:t>
      </w:r>
      <w:proofErr w:type="spellStart"/>
      <w:r w:rsidRPr="00740C07">
        <w:rPr>
          <w:szCs w:val="28"/>
        </w:rPr>
        <w:t>незаполнения</w:t>
      </w:r>
      <w:proofErr w:type="spellEnd"/>
      <w:r w:rsidRPr="00740C07">
        <w:rPr>
          <w:szCs w:val="28"/>
        </w:rPr>
        <w:t xml:space="preserve"> </w:t>
      </w:r>
      <w:r>
        <w:rPr>
          <w:szCs w:val="28"/>
        </w:rPr>
        <w:t>отдельных пунктов заявления,</w:t>
      </w:r>
      <w:r w:rsidRPr="00740C07">
        <w:rPr>
          <w:szCs w:val="28"/>
        </w:rPr>
        <w:t xml:space="preserve"> предлагает заявителю</w:t>
      </w:r>
      <w:r>
        <w:rPr>
          <w:szCs w:val="28"/>
        </w:rPr>
        <w:t xml:space="preserve"> (представителю заявителя)</w:t>
      </w:r>
      <w:r w:rsidRPr="00740C07">
        <w:rPr>
          <w:szCs w:val="28"/>
        </w:rPr>
        <w:t xml:space="preserve"> заполнить все пункты заявления для последующего принятия заявления. </w:t>
      </w:r>
    </w:p>
    <w:p w:rsidR="00D027C2" w:rsidRDefault="00D027C2" w:rsidP="00D027C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При приеме документов, необходимых для предоставления муниципальной услуги, специалист Департамента ЖКХ и энергетики, ответственный за делопроизводство, сверяет оригиналы документов с представленными копиями, заверяет штампом «копия верна», ставит дату и подпись (за исключением документов, которые должны быть представлены в оригинале), регистрирует </w:t>
      </w:r>
      <w:r>
        <w:rPr>
          <w:szCs w:val="28"/>
        </w:rPr>
        <w:lastRenderedPageBreak/>
        <w:t>заявление в системе «Дело» в день их поступления либо на следующий рабочий день в случае поступления заявления по окончании рабочего времени. В случае поступления заявления и пакета документов, необходимых для предоставления муниципальной услуги, в выходные или нерабочие праздничные дни их регистрация осуществляется в первый рабочий день, следующий за выходным или нерабочим праздничным днем.</w:t>
      </w:r>
    </w:p>
    <w:p w:rsidR="00D027C2" w:rsidRDefault="00D027C2" w:rsidP="00D027C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Административный регламент предоставления муниципальной услуги и отдел, ответственный за ее предоставление, определяются специалистом Департамента ЖКХ и энергетики, ответственным за делопроизводство.</w:t>
      </w:r>
    </w:p>
    <w:p w:rsidR="00E83425" w:rsidRDefault="00D027C2" w:rsidP="00D027C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Заявителю (представителю заявителя) в личный кабинет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</w:t>
      </w:r>
      <w:r w:rsidR="00E83425">
        <w:rPr>
          <w:szCs w:val="28"/>
        </w:rPr>
        <w:t>специалист Департамента ЖКХ и энергетики, ответственный за делопроизводство, направляет уведомление о получении заявления.</w:t>
      </w:r>
    </w:p>
    <w:p w:rsidR="00E83425" w:rsidRDefault="00E83425" w:rsidP="00D027C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Доведение исполнения муниципальной услуги до специалиста, ответственного за ее исполнение, осуществляется в порядке общего делопроизводства.</w:t>
      </w:r>
    </w:p>
    <w:p w:rsidR="00E83425" w:rsidRDefault="00E83425" w:rsidP="00D027C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 случае если в результате проверки</w:t>
      </w:r>
      <w:r w:rsidR="00D027C2">
        <w:rPr>
          <w:szCs w:val="28"/>
        </w:rPr>
        <w:t xml:space="preserve"> </w:t>
      </w:r>
      <w:r>
        <w:rPr>
          <w:szCs w:val="28"/>
        </w:rPr>
        <w:t>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Департамента ЖКХ и энергетики, ответственный за делопроизводство,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в электронной форме с указанием пунктов статьи 11 Федерал</w:t>
      </w:r>
      <w:r w:rsidR="00A92EFE">
        <w:rPr>
          <w:szCs w:val="28"/>
        </w:rPr>
        <w:t>ьного закона от 06.04.2011 № 63</w:t>
      </w:r>
      <w:r w:rsidR="00A92EFE" w:rsidRPr="00A92EFE">
        <w:rPr>
          <w:color w:val="FF0000"/>
          <w:szCs w:val="28"/>
        </w:rPr>
        <w:t>-</w:t>
      </w:r>
      <w:r>
        <w:rPr>
          <w:szCs w:val="28"/>
        </w:rPr>
        <w:t>ФЗ «Об электронной подписи»,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</w:t>
      </w:r>
      <w:r w:rsidR="00A92EFE">
        <w:rPr>
          <w:szCs w:val="28"/>
        </w:rPr>
        <w:t xml:space="preserve">я заявителю </w:t>
      </w:r>
      <w:proofErr w:type="gramStart"/>
      <w:r w:rsidR="00A92EFE">
        <w:rPr>
          <w:szCs w:val="28"/>
        </w:rPr>
        <w:t>в его личный кабине</w:t>
      </w:r>
      <w:proofErr w:type="gramEnd"/>
      <w:r>
        <w:rPr>
          <w:szCs w:val="28"/>
        </w:rPr>
        <w:t xml:space="preserve">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 После получения уведомления заявитель вправе обратиться повторно за предоставлением муниципальной услуги, устранив нарушения, которые послужили основанием для отказа в пр</w:t>
      </w:r>
      <w:r w:rsidR="007E1FED" w:rsidRPr="007E1FED">
        <w:rPr>
          <w:szCs w:val="28"/>
        </w:rPr>
        <w:t>и</w:t>
      </w:r>
      <w:r>
        <w:rPr>
          <w:szCs w:val="28"/>
        </w:rPr>
        <w:t>еме к рассмотрению его заявления и пакета документов.</w:t>
      </w:r>
    </w:p>
    <w:p w:rsidR="009848F8" w:rsidRDefault="00954F60" w:rsidP="00D027C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3.2.1.5. Прием и регистрации заявления и пакета документов при </w:t>
      </w:r>
      <w:r w:rsidR="009848F8">
        <w:rPr>
          <w:szCs w:val="28"/>
        </w:rPr>
        <w:t>направлении заявления и пакета документов посредством электронной почты.</w:t>
      </w:r>
    </w:p>
    <w:p w:rsidR="007E1FED" w:rsidRDefault="009848F8" w:rsidP="00D027C2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При направлении заявления и пакета документов посредством электронной почты в Департамент ЖКХ и энергетики их регистрация осуществляется специалистом Департамента ЖКХ и энергетики</w:t>
      </w:r>
      <w:r w:rsidR="007E1FED">
        <w:rPr>
          <w:szCs w:val="28"/>
        </w:rPr>
        <w:t>, ответственным за делопроизводство, в системе «Дело» в день их поступления либо на следующий рабочий день в случае поступления заявления по окончании рабочего времени. В случае поступления заявления и пакета документов, необходимых для предоставления муниципальной услуги, в выходные или нерабочие праздничные дни их регистрация осуществляется в первый рабочий день, следующий за выходным или нерабочим праздничным днем.</w:t>
      </w:r>
    </w:p>
    <w:p w:rsidR="007E1FED" w:rsidRDefault="007E1FED" w:rsidP="007E1FE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>Административный регламент предоставления муниципальной услуги и отдел, ответственный за ее предоставление, определяются специалистом Департамента ЖКХ и энергетики, ответственным за делопроизводство.</w:t>
      </w:r>
    </w:p>
    <w:p w:rsidR="007E1FED" w:rsidRDefault="007E1FED" w:rsidP="007E1FE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Уведомление о получении заявления направляется специалистом Департамента ЖКХ и энергетики, ответственным за делопроизводство, заявителю (представителю заявителя) по электронной почте не позднее рабочего дня, следующего за днем регистрации заявления и пакета документов в Департамента ЖКХ и энергетики.</w:t>
      </w:r>
    </w:p>
    <w:p w:rsidR="007E1FED" w:rsidRDefault="007E1FED" w:rsidP="007E1FE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Доведение исполнения муниципальной услуги до специалиста, ответственного за ее исполнение, осуществляется в порядке общего делопроизводства.</w:t>
      </w:r>
    </w:p>
    <w:p w:rsidR="007E1FED" w:rsidRDefault="007E1FED" w:rsidP="007E1FE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 случае если в результате проверки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выявлено несоблюдение установленных условий признания ее действительности, специалист Департамента ЖКХ и энергетики, ответственный за делопроизводство, в течение трех дней со дня завершения проведения проверки усиленной квалифицированной электронной подписи принимает решение об отказе в приеме к рассмотрению заявления, пакета документов и направляет заявителю уведомление об этом в электронной форме с указанием пунктов статьи 11 Федерального закона от 06.04.2011 № 63_ФЗ «Об электронной подписи», которые послужили основанием для принятия указанного решения. Уведомление подписывается усиленной квалифицированной электронной подписью и направляется по адресу электронной почты заявителя. После получения уведомления заявитель вправе обратиться повторно за предоставлением муниципальной услуги, устранив нарушения, которые послужили основанием для отказа в пр</w:t>
      </w:r>
      <w:r w:rsidRPr="007E1FED">
        <w:rPr>
          <w:szCs w:val="28"/>
        </w:rPr>
        <w:t>и</w:t>
      </w:r>
      <w:r>
        <w:rPr>
          <w:szCs w:val="28"/>
        </w:rPr>
        <w:t>еме к рассмотрению его заявления и пакета документов.</w:t>
      </w:r>
    </w:p>
    <w:p w:rsidR="007E1FED" w:rsidRDefault="007E1FED" w:rsidP="007E1FE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3.2.1.6. Критерием принятия решения о регистрации заявления и пакета документов является факт представления заявления и пакета документов, необходимых для предоставления муниципальной услуги.</w:t>
      </w:r>
    </w:p>
    <w:p w:rsidR="007E1FED" w:rsidRDefault="007E1FED" w:rsidP="007E1FED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Результатом административной процедуры является:</w:t>
      </w:r>
    </w:p>
    <w:p w:rsidR="007E1FED" w:rsidRDefault="007D6F6F" w:rsidP="007E1FE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регистрация заявления</w:t>
      </w:r>
      <w:r w:rsidR="007E1FED">
        <w:rPr>
          <w:szCs w:val="28"/>
        </w:rPr>
        <w:t xml:space="preserve"> и пакета документов</w:t>
      </w:r>
      <w:r w:rsidRPr="00740C07">
        <w:rPr>
          <w:szCs w:val="28"/>
        </w:rPr>
        <w:t xml:space="preserve"> в Департаменте ЖКХ и энергетики</w:t>
      </w:r>
      <w:r w:rsidR="007E1FED">
        <w:rPr>
          <w:szCs w:val="28"/>
        </w:rPr>
        <w:t xml:space="preserve"> и передача их в отдел, ответственный за предоставление муниципальной услуги;</w:t>
      </w:r>
    </w:p>
    <w:p w:rsidR="007E1FED" w:rsidRDefault="007E1FED" w:rsidP="007E1FE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направление уведомления о получении заявления.</w:t>
      </w:r>
    </w:p>
    <w:p w:rsidR="007D6F6F" w:rsidRDefault="007E1FED" w:rsidP="007E1FE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В случае если выявлено несоблюдение установленных условий признания </w:t>
      </w:r>
      <w:proofErr w:type="gramStart"/>
      <w:r>
        <w:rPr>
          <w:szCs w:val="28"/>
        </w:rPr>
        <w:t>действительности</w:t>
      </w:r>
      <w:proofErr w:type="gramEnd"/>
      <w:r>
        <w:rPr>
          <w:szCs w:val="28"/>
        </w:rPr>
        <w:t xml:space="preserve">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результатом административной процедуры является направление заявителю уведомления об отказе в приеме к рассмотрению заявления и пакета документов в электронной форме. </w:t>
      </w:r>
    </w:p>
    <w:p w:rsidR="00205697" w:rsidRDefault="00205697" w:rsidP="007E1FE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Способом фиксации результата административной процедуры является:</w:t>
      </w:r>
    </w:p>
    <w:p w:rsidR="00205697" w:rsidRDefault="00205697" w:rsidP="007E1FE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регистрация заявления и пакета документов;</w:t>
      </w:r>
    </w:p>
    <w:p w:rsidR="00205697" w:rsidRDefault="00205697" w:rsidP="007E1FE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отметка в системе «Дело» о направлении уведомления о получении </w:t>
      </w:r>
      <w:r>
        <w:rPr>
          <w:szCs w:val="28"/>
        </w:rPr>
        <w:lastRenderedPageBreak/>
        <w:t>заявления.</w:t>
      </w:r>
    </w:p>
    <w:p w:rsidR="00205697" w:rsidRDefault="00205697" w:rsidP="0020569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В случае если выявлено несоблюдение установленных условий признания </w:t>
      </w:r>
      <w:proofErr w:type="gramStart"/>
      <w:r>
        <w:rPr>
          <w:szCs w:val="28"/>
        </w:rPr>
        <w:t>действительности</w:t>
      </w:r>
      <w:proofErr w:type="gramEnd"/>
      <w:r>
        <w:rPr>
          <w:szCs w:val="28"/>
        </w:rPr>
        <w:t xml:space="preserve"> усиленной квалифицированной электронной подписи, с использованием которой подписаны заявление и пакет электронных документов для предоставления муниципальной услуги, способом фиксации административной процедуры является отметка в системе «Дело» о направлении заявителю уведомления об отказе в приеме к рассмотрению заявления и пакета документов в электронной форме. </w:t>
      </w:r>
    </w:p>
    <w:p w:rsidR="007D6F6F" w:rsidRDefault="00205697" w:rsidP="0020569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Срок приема и регистрации заявления пакета документов составляет</w:t>
      </w:r>
      <w:r w:rsidR="007D6F6F" w:rsidRPr="00740C07">
        <w:rPr>
          <w:szCs w:val="28"/>
        </w:rPr>
        <w:t xml:space="preserve"> 1 день.</w:t>
      </w:r>
    </w:p>
    <w:p w:rsidR="00205697" w:rsidRDefault="00205697" w:rsidP="0020569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В течение трех дней со дня завершения проведения </w:t>
      </w:r>
      <w:proofErr w:type="gramStart"/>
      <w:r>
        <w:rPr>
          <w:szCs w:val="28"/>
        </w:rPr>
        <w:t>проверки</w:t>
      </w:r>
      <w:proofErr w:type="gramEnd"/>
      <w:r>
        <w:rPr>
          <w:szCs w:val="28"/>
        </w:rPr>
        <w:t xml:space="preserve"> усиленной квалифицированной электронной подписи, с использованием которой подписаны заявление и пакет документов, заявителю направляется уведомление об отказе в приеме к рассмотрению заявления и пакета документов в электронной форме. </w:t>
      </w:r>
    </w:p>
    <w:p w:rsidR="00205697" w:rsidRDefault="00205697" w:rsidP="0020569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Максимальный срок исполнения данной административной процедуры составляет 3 дня.</w:t>
      </w:r>
    </w:p>
    <w:p w:rsidR="00205697" w:rsidRDefault="00205697" w:rsidP="0020569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3.2.2.</w:t>
      </w:r>
      <w:r w:rsidR="00AA0380">
        <w:rPr>
          <w:szCs w:val="28"/>
        </w:rPr>
        <w:t xml:space="preserve"> Административная процедура – формирование</w:t>
      </w:r>
      <w:r w:rsidR="00FB4D27">
        <w:rPr>
          <w:szCs w:val="28"/>
        </w:rPr>
        <w:t>,</w:t>
      </w:r>
      <w:r w:rsidR="00AA0380">
        <w:rPr>
          <w:szCs w:val="28"/>
        </w:rPr>
        <w:t xml:space="preserve"> </w:t>
      </w:r>
      <w:r w:rsidR="00FB4D27">
        <w:rPr>
          <w:szCs w:val="28"/>
        </w:rPr>
        <w:t>н</w:t>
      </w:r>
      <w:r w:rsidR="00AA0380">
        <w:rPr>
          <w:szCs w:val="28"/>
        </w:rPr>
        <w:t>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 муниципальных услуг.</w:t>
      </w:r>
    </w:p>
    <w:p w:rsidR="00AA0380" w:rsidRDefault="00AA0380" w:rsidP="0020569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Основанием для начала административной процедуры является отсутствие в Департаменте ЖКХ и энергетики документов и информации, необходимых в соответствии с законодательством или иными нормативными актами </w:t>
      </w:r>
      <w:r w:rsidR="009927E0">
        <w:rPr>
          <w:szCs w:val="28"/>
        </w:rPr>
        <w:t>для предоставления муниципальной услуги, которые находятся в распоряжении государственных органов, органов местного самоуправления</w:t>
      </w:r>
      <w:r w:rsidR="00AF332F">
        <w:rPr>
          <w:szCs w:val="28"/>
        </w:rPr>
        <w:t xml:space="preserve"> </w:t>
      </w:r>
      <w:r w:rsidR="009927E0">
        <w:rPr>
          <w:szCs w:val="28"/>
        </w:rPr>
        <w:t xml:space="preserve">и иных органов, участвующих в предоставлении государственных или муниципальных </w:t>
      </w:r>
      <w:r w:rsidR="00AF332F">
        <w:rPr>
          <w:szCs w:val="28"/>
        </w:rPr>
        <w:t>услуг, предусмотренных в пункте 2.7.раздела 2 административного регламента.</w:t>
      </w:r>
    </w:p>
    <w:p w:rsidR="00AF332F" w:rsidRDefault="00AF332F" w:rsidP="0020569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Ответственным за исполнение данной административной процедуры является специалист Департамента ЖКХ и энергетики, ответственный за предоставлением муниципальной услуги.</w:t>
      </w:r>
    </w:p>
    <w:p w:rsidR="00AF332F" w:rsidRPr="00740C07" w:rsidRDefault="00AF332F" w:rsidP="0020569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Межведомственный запрос формируется в соответствии с требованиями статьи 7.2 Федерального закона от 27.07.2010 № 210-ФЗ «Об организации предоставления государственных и муниципальных услуг».</w:t>
      </w:r>
    </w:p>
    <w:p w:rsidR="007D6F6F" w:rsidRPr="00740C07" w:rsidRDefault="00AF332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Направление межведомственного запроса осуществляется с использованием единой системы межведомственного электронного взаимодействия либо в виде бумажного документа.</w:t>
      </w:r>
    </w:p>
    <w:p w:rsidR="007D6F6F" w:rsidRPr="00740C07" w:rsidRDefault="00AF332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Для предоставления информации о порядке предоставления жилищно-коммунальных услуг населению, специалист Департамента ЖКХ и энергетики, ответственный за предоставление муниципальной услуги, формирует и направляет м</w:t>
      </w:r>
      <w:r w:rsidR="007D6F6F" w:rsidRPr="00740C07">
        <w:rPr>
          <w:szCs w:val="28"/>
        </w:rPr>
        <w:t xml:space="preserve">ежведомственные запросы </w:t>
      </w:r>
      <w:r>
        <w:rPr>
          <w:szCs w:val="28"/>
        </w:rPr>
        <w:t>для получения документов и информации, которые находятся в распоряжении государственных органов. Органов местного самоуправления и иных органов, участвующих в предо</w:t>
      </w:r>
      <w:r w:rsidR="0042793C">
        <w:rPr>
          <w:szCs w:val="28"/>
        </w:rPr>
        <w:t>ставлении государственных и мун</w:t>
      </w:r>
      <w:r>
        <w:rPr>
          <w:szCs w:val="28"/>
        </w:rPr>
        <w:t>иципальных услуг</w:t>
      </w:r>
      <w:r w:rsidR="007D6F6F" w:rsidRPr="00740C07">
        <w:rPr>
          <w:szCs w:val="28"/>
        </w:rPr>
        <w:t>:</w:t>
      </w:r>
    </w:p>
    <w:p w:rsidR="007D6F6F" w:rsidRPr="00740C07" w:rsidRDefault="0042793C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</w:t>
      </w:r>
      <w:r w:rsidR="007D6F6F" w:rsidRPr="00740C07">
        <w:rPr>
          <w:szCs w:val="28"/>
        </w:rPr>
        <w:t xml:space="preserve"> организации обслуживающие жилищный фонд;</w:t>
      </w:r>
    </w:p>
    <w:p w:rsidR="007D6F6F" w:rsidRPr="00740C07" w:rsidRDefault="0042793C" w:rsidP="00740C0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>в</w:t>
      </w:r>
      <w:r w:rsidR="004B0404">
        <w:rPr>
          <w:szCs w:val="28"/>
        </w:rPr>
        <w:t xml:space="preserve"> </w:t>
      </w:r>
      <w:r w:rsidR="007D6F6F" w:rsidRPr="00740C07">
        <w:rPr>
          <w:szCs w:val="28"/>
        </w:rPr>
        <w:t>организации, осуществляющие поставки ресурсов, необходимы</w:t>
      </w:r>
      <w:r w:rsidR="004B0404">
        <w:rPr>
          <w:szCs w:val="28"/>
        </w:rPr>
        <w:t>х</w:t>
      </w:r>
      <w:r w:rsidR="007D6F6F" w:rsidRPr="00740C07">
        <w:rPr>
          <w:szCs w:val="28"/>
        </w:rPr>
        <w:t xml:space="preserve"> для пр</w:t>
      </w:r>
      <w:r>
        <w:rPr>
          <w:szCs w:val="28"/>
        </w:rPr>
        <w:t>едоставления коммунальных услуг;</w:t>
      </w:r>
    </w:p>
    <w:p w:rsidR="007D6F6F" w:rsidRDefault="0042793C" w:rsidP="00740C0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</w:t>
      </w:r>
      <w:r w:rsidR="004B0404">
        <w:rPr>
          <w:szCs w:val="28"/>
        </w:rPr>
        <w:t xml:space="preserve"> </w:t>
      </w:r>
      <w:r w:rsidR="007D6F6F" w:rsidRPr="00740C07">
        <w:rPr>
          <w:szCs w:val="28"/>
        </w:rPr>
        <w:t>Региональную службу по тарифам Ростовской области</w:t>
      </w:r>
      <w:r>
        <w:rPr>
          <w:szCs w:val="28"/>
        </w:rPr>
        <w:t>;</w:t>
      </w:r>
    </w:p>
    <w:p w:rsidR="0042793C" w:rsidRDefault="0042793C" w:rsidP="00740C0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 Государственную жилищную инспекцию Ростовской области;</w:t>
      </w:r>
    </w:p>
    <w:p w:rsidR="0042793C" w:rsidRDefault="0042793C" w:rsidP="00740C0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 Министерство жилищно-коммунального хозяйства Ростовской области:</w:t>
      </w:r>
    </w:p>
    <w:p w:rsidR="0042793C" w:rsidRDefault="0042793C" w:rsidP="00740C0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 иные государственные органы или органы местного самоуправления.</w:t>
      </w:r>
    </w:p>
    <w:p w:rsidR="0042793C" w:rsidRPr="00740C07" w:rsidRDefault="0042793C" w:rsidP="00740C0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органов. Органов местного самоуправления и иных органов, участвующих в предоставлении государственных и муниципальных услуг.</w:t>
      </w:r>
    </w:p>
    <w:p w:rsidR="0042793C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 xml:space="preserve">Результатом административной процедуры является получение </w:t>
      </w:r>
      <w:r w:rsidR="0042793C">
        <w:rPr>
          <w:szCs w:val="28"/>
        </w:rPr>
        <w:t>из государственных органов, органов местного самоуправления и иных органов, участвующих в предоставлении государственных и муниципальных услуг, запрашиваемых документов и информации, необходимых для предоставления муниципальной услуги.</w:t>
      </w:r>
    </w:p>
    <w:p w:rsidR="0042793C" w:rsidRDefault="0042793C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Способом фиксации результата административной процедуры является регистрация запрашиваемых документов и информации.</w:t>
      </w:r>
    </w:p>
    <w:p w:rsidR="0042793C" w:rsidRDefault="0042793C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Максимальный срок исполнения административной процедуры составляет – 5 рабочих дней со дня поступления заявления и пакета документов в Департамент ЖКХ и энергетики.</w:t>
      </w:r>
    </w:p>
    <w:p w:rsidR="0042793C" w:rsidRDefault="0042793C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3.2.3. Административная процедура – рассмотрение заявления и пакета документов.</w:t>
      </w:r>
    </w:p>
    <w:p w:rsidR="0042793C" w:rsidRDefault="0042793C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Основанием для начала административной процедуры является получение всех документов и информации, необходимых для предоставления муниципальной услуги.</w:t>
      </w:r>
    </w:p>
    <w:p w:rsidR="00EB2970" w:rsidRDefault="00EB2970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Ответственным за исполнение данной административной процедуры является специалист Департамента ЖКХ и энергетики, ответственный за предоставление муниципальной услуги.</w:t>
      </w:r>
    </w:p>
    <w:p w:rsidR="00EB2970" w:rsidRDefault="00EB2970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Порядок осуществления административной процедуры:</w:t>
      </w:r>
    </w:p>
    <w:p w:rsidR="00EB2970" w:rsidRDefault="00EB2970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получение специалистом Департамента ЖКХ и энергетики, ответственным за предоставление муниципальной услуги, заявления и пакета документов;</w:t>
      </w:r>
    </w:p>
    <w:p w:rsidR="00EB2970" w:rsidRDefault="00EB2970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рассмотрение и проверка комплектности представленных заявителем (представителем заявителя) документов, в том числе, полученных в результате межведомственного взаимодействия.</w:t>
      </w:r>
    </w:p>
    <w:p w:rsidR="00A61247" w:rsidRDefault="00A61247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Отказ в предоставлении информации о порядке предоставления жилищно-коммунальных услуг населению действующим законодательством не предусмотрен.</w:t>
      </w:r>
    </w:p>
    <w:p w:rsidR="00A61247" w:rsidRDefault="00A61247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3.2.4. Административная процедура – рассмотрение заявления и пакета документов и подготовка результатов предоставления муниципальной услуги.</w:t>
      </w:r>
    </w:p>
    <w:p w:rsidR="00A61247" w:rsidRDefault="00A61247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Основанием для начала административной процедуры является получение Департаментом ЖКХ и энергетики заявления, пакета документов и информации, необходимых для предоставления муниципальной услуги.</w:t>
      </w:r>
    </w:p>
    <w:p w:rsidR="00A61247" w:rsidRDefault="00A61247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Ответственным за исполнение данной административной процедуры </w:t>
      </w:r>
      <w:r>
        <w:rPr>
          <w:szCs w:val="28"/>
        </w:rPr>
        <w:lastRenderedPageBreak/>
        <w:t>является специалист Департамента ЖКХ и энергетики, ответственный за предоставление муниципальной услуги.</w:t>
      </w:r>
    </w:p>
    <w:p w:rsidR="00A61247" w:rsidRDefault="002E6EC0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Оснований для приостановления или отказа в предоставлении муниципальной услуги действующим законодательством не предусмотрено.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Результатом административной процедуры является: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- предоставление ответа с использованием информации полученной по межведомственному взаимодействию;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 xml:space="preserve">В случае если в заявлении содержится вопрос информационного характера, срок ответа - не более семи рабочих дней с момента получения заявления. 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Результатом административной процедуры является: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 xml:space="preserve"> - предоставление ответа, не требующего запроса информации по межведомственному взаимодействию.  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В случае если в заявлении содержится вопрос, требующий комиссионного выхода на место, срок ответа - четырнадцать рабочих дней с момента получения заявления.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Результатом административной процедуры является: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 xml:space="preserve"> - предоставление ответа, по итогам комиссионного обследования. 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В случае если в заявлении содержится вопрос, требующий комиссионного выхода на место, а также получению информации по межведомственному взаимодействию срок ответа - двадцать рабочих дней с момента получения заявления.</w:t>
      </w:r>
    </w:p>
    <w:p w:rsidR="007D6F6F" w:rsidRDefault="007D6F6F" w:rsidP="00740C07">
      <w:pPr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Срок исполнения данной административной услуги составляет 20 рабочих дней с момента получения заявления.</w:t>
      </w:r>
    </w:p>
    <w:p w:rsidR="00FB4D27" w:rsidRPr="00740C07" w:rsidRDefault="00FB4D27" w:rsidP="00740C07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Способом фиксации результата административной процедуры является подписание и регистрация в системе «Дело» директором или заместителями директора Департамента ЖКХ и энергетики информации о порядке </w:t>
      </w:r>
      <w:r w:rsidRPr="008146E4">
        <w:rPr>
          <w:szCs w:val="28"/>
        </w:rPr>
        <w:t>о порядке предоставления жилищно-коммунальных услуг населению</w:t>
      </w:r>
      <w:r>
        <w:rPr>
          <w:szCs w:val="28"/>
        </w:rPr>
        <w:t xml:space="preserve">. </w:t>
      </w:r>
    </w:p>
    <w:p w:rsidR="00FB4D27" w:rsidRDefault="00FB4D27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>Максимальный срок исполнения данной административной процедуры составляет 20 рабочих дней с момента получения заявления.</w:t>
      </w:r>
    </w:p>
    <w:p w:rsidR="00B473E5" w:rsidRDefault="00B473E5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3.2.5. Административная процедура – выдача (направление) результата муниципальной услуги (в соответствии со способом, указанным в заявлении).</w:t>
      </w:r>
    </w:p>
    <w:p w:rsidR="00B473E5" w:rsidRDefault="00B473E5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Основанием для начала административной процедуры является получение специалистом МФЦ по реестру, либо специалистом Департамента ЖКХ и энергетики, ответственным за делопроизводство результата муниципальной услуги для выдачи (направления) заявителю (представителю заявителя).</w:t>
      </w:r>
    </w:p>
    <w:p w:rsidR="00B473E5" w:rsidRDefault="00B473E5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Ответственными за исполнение административной процедуры являются специалисты МФЦ, специалисты Департамента ЖКХ и энергетики, ответственные за делопроизводство.</w:t>
      </w:r>
    </w:p>
    <w:p w:rsidR="00B473E5" w:rsidRDefault="00B473E5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3.2.5.1. Выдача результата муниципальной слуги при обращении заявителя (представителя заявителя) в МФЦ.</w:t>
      </w:r>
    </w:p>
    <w:p w:rsidR="00B473E5" w:rsidRDefault="00B473E5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В случае согласия заявителя (представителя заявителя) МФЦ уведомляет </w:t>
      </w:r>
      <w:r>
        <w:rPr>
          <w:szCs w:val="28"/>
          <w:lang w:val="en-US"/>
        </w:rPr>
        <w:t>SMS</w:t>
      </w:r>
      <w:r>
        <w:rPr>
          <w:szCs w:val="28"/>
        </w:rPr>
        <w:t>-сообщением на мобильный номер телефона заявителя (представителя заявителя) о ходе предоставления муниципальной услуги.</w:t>
      </w:r>
    </w:p>
    <w:p w:rsidR="00B473E5" w:rsidRDefault="00B473E5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Выдача результата муниципальной услуги осуществляется в следующем порядке:</w:t>
      </w:r>
    </w:p>
    <w:p w:rsidR="00B473E5" w:rsidRDefault="0091079E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lastRenderedPageBreak/>
        <w:t>заявитель (представитель заявителя) прибывает в МФЦ с документом, удостоверяющим личность (представитель заявителя дополнительно представляет документ, подтверждающий полномочия представителя действовать от имени заявителя), и выпиской из ИИС ЕС МФЦ РО;</w:t>
      </w:r>
    </w:p>
    <w:p w:rsidR="0091079E" w:rsidRDefault="0091079E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специалист МФЦ знакомит заявителя (представителя заявителя) с перечнем и содержанием выдаваемых документов;</w:t>
      </w:r>
    </w:p>
    <w:p w:rsidR="0091079E" w:rsidRDefault="0091079E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заявитель (представитель заявителя) подтверждает получение результата муниципальной услуги личной подписью с расшифровкой в соответствующей графе выписки из ИИС ЕС МФЦ РО.</w:t>
      </w:r>
    </w:p>
    <w:p w:rsidR="0091079E" w:rsidRDefault="0091079E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3.2.5.2. Выдача результата муниципальной услуги при личном обращении в Департамент ЖКХ и энергетики.</w:t>
      </w:r>
    </w:p>
    <w:p w:rsidR="0091079E" w:rsidRDefault="0091079E" w:rsidP="0091079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Выдача результата муниципальной услуги осуществляется в следующем порядке:</w:t>
      </w:r>
    </w:p>
    <w:p w:rsidR="0091079E" w:rsidRDefault="0091079E" w:rsidP="0091079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заявитель (представитель заявителя) прибывает в Департамент ЖКХ и энергетики с документом, удостоверяющим личность (представитель заявителя дополнительно представляет документ, подтверждающий полномочия представителя действовать от имени заявителя);</w:t>
      </w:r>
    </w:p>
    <w:p w:rsidR="0091079E" w:rsidRDefault="0091079E" w:rsidP="0091079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специалист Департамента ЖКХ и энергетики, ответственный за делопроизводство, знакомит заявителя (представителя заявителя) с перечнем и содержанием выдаваемых документов.</w:t>
      </w:r>
    </w:p>
    <w:p w:rsidR="0091079E" w:rsidRDefault="0091079E" w:rsidP="0091079E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заявитель (представитель заявителя) подтверждает получение результата муниципальной услуги личной подписью с расшифровкой в регистрационной карточке документа из системы «Дело».</w:t>
      </w:r>
    </w:p>
    <w:p w:rsidR="0091079E" w:rsidRDefault="0091079E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3.2.5.3. Направление результата муниципальной услуги по почте.</w:t>
      </w:r>
    </w:p>
    <w:p w:rsidR="0091079E" w:rsidRDefault="0091079E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В случае указания заявителем (представителем заявителя) способа получения результата муниципальной услуги по почте, специалист Департамента ЖКХ и энергетики направляет по почте результат муниципальной услуги.</w:t>
      </w:r>
    </w:p>
    <w:p w:rsidR="0091079E" w:rsidRDefault="0091079E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3.2.5.4. Направление результата муниципальной услуги по электронной почте или через Портал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</w:t>
      </w:r>
    </w:p>
    <w:p w:rsidR="0091079E" w:rsidRDefault="0091079E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В случае указания заявителем (представителем заявителя) способа получения результата муниципальной услуги </w:t>
      </w:r>
      <w:r w:rsidR="002B246F">
        <w:rPr>
          <w:szCs w:val="28"/>
        </w:rPr>
        <w:t xml:space="preserve">посредством электронной почты либо через Портал </w:t>
      </w:r>
      <w:proofErr w:type="spellStart"/>
      <w:r w:rsidR="002B246F">
        <w:rPr>
          <w:szCs w:val="28"/>
        </w:rPr>
        <w:t>госуслуг</w:t>
      </w:r>
      <w:proofErr w:type="spellEnd"/>
      <w:r w:rsidR="002B246F">
        <w:rPr>
          <w:szCs w:val="28"/>
        </w:rPr>
        <w:t xml:space="preserve">, специалист Департамента ЖКХ и энергетики, ответственны за делопроизводство, направляет по указанному адресу электронной почты либо через Портал </w:t>
      </w:r>
      <w:proofErr w:type="spellStart"/>
      <w:r w:rsidR="002B246F">
        <w:rPr>
          <w:szCs w:val="28"/>
        </w:rPr>
        <w:t>госулуг</w:t>
      </w:r>
      <w:proofErr w:type="spellEnd"/>
      <w:r w:rsidR="002B246F">
        <w:rPr>
          <w:szCs w:val="28"/>
        </w:rPr>
        <w:t xml:space="preserve"> подписанные уполномоченным на подписание соответствующих документов должностным лицом Департамента ЖКХ и энергетики с использованием усиленной квалифицированной электронной подписи информацию о порядке </w:t>
      </w:r>
      <w:r w:rsidR="002B246F" w:rsidRPr="008146E4">
        <w:rPr>
          <w:szCs w:val="28"/>
        </w:rPr>
        <w:t>о порядке предоставления жилищно-коммунальных услуг населению</w:t>
      </w:r>
      <w:r w:rsidR="002B246F">
        <w:rPr>
          <w:szCs w:val="28"/>
        </w:rPr>
        <w:t>.</w:t>
      </w:r>
    </w:p>
    <w:p w:rsidR="002B246F" w:rsidRDefault="002B246F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Направление результата муниципальной услуги через Портал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возможно только в случае обращения заявителя с использованием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</w:t>
      </w:r>
    </w:p>
    <w:p w:rsidR="002B246F" w:rsidRDefault="002B246F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3.2.5.5. Критерием принятия решения при выборе способа выдачи (направления) результата муниципальной услуги является способ получения результата муниципальной услуги, указанный в заявлении заявителем </w:t>
      </w:r>
      <w:r>
        <w:rPr>
          <w:szCs w:val="28"/>
        </w:rPr>
        <w:lastRenderedPageBreak/>
        <w:t>(представителем заявителя).</w:t>
      </w:r>
    </w:p>
    <w:p w:rsidR="002B246F" w:rsidRDefault="002B246F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Результатом административной процедуры является выдача (направление) заявителю (представителю заявителя) результата муниципальной услуги.</w:t>
      </w:r>
    </w:p>
    <w:p w:rsidR="002B246F" w:rsidRDefault="002B246F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Способом фиксации результата административной процедуры является:</w:t>
      </w:r>
    </w:p>
    <w:p w:rsidR="002B246F" w:rsidRDefault="002B246F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при выдаче в МФЦ – отметка в выписке из ИИС ЕС МФЦ РО о получении заявителем (представителем заявителя) результата муниципальной услуги);</w:t>
      </w:r>
    </w:p>
    <w:p w:rsidR="002B246F" w:rsidRDefault="002B246F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при выдаче в Департамента ЖКХ и энергетики - личная подпись заявителя (представителя заявителя) с расшифровкой в регистрационной карточке документа из системы «Дело»;</w:t>
      </w:r>
    </w:p>
    <w:p w:rsidR="002B246F" w:rsidRDefault="002B246F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при направлении почтой – отметка об отправке фиксируется в реестре отправленной почтовой корреспонденции;</w:t>
      </w:r>
    </w:p>
    <w:p w:rsidR="002B246F" w:rsidRDefault="002B246F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при направлении посредством электронной почты или через Портал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– отметка об отправке в информационной системе.</w:t>
      </w:r>
    </w:p>
    <w:p w:rsidR="00C444C3" w:rsidRDefault="00C444C3" w:rsidP="00FB4D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Максимальный срок исполнения данной административной процедуры – 1 день.</w:t>
      </w:r>
    </w:p>
    <w:p w:rsidR="00CD64B5" w:rsidRDefault="00CD64B5" w:rsidP="00CD64B5">
      <w:pPr>
        <w:widowControl w:val="0"/>
        <w:numPr>
          <w:ilvl w:val="1"/>
          <w:numId w:val="8"/>
        </w:numPr>
        <w:autoSpaceDE w:val="0"/>
        <w:autoSpaceDN w:val="0"/>
        <w:adjustRightInd w:val="0"/>
        <w:ind w:left="0" w:firstLine="540"/>
        <w:jc w:val="both"/>
        <w:rPr>
          <w:szCs w:val="28"/>
        </w:rPr>
      </w:pPr>
      <w:r>
        <w:rPr>
          <w:szCs w:val="28"/>
        </w:rPr>
        <w:t xml:space="preserve">Порядок осуществления административных процедур в электронной форме, в том числе с использованием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</w:t>
      </w:r>
    </w:p>
    <w:p w:rsidR="00CD64B5" w:rsidRDefault="00CD64B5" w:rsidP="00CD64B5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 xml:space="preserve"> Предоставление в электронной форме заявителям информации о порядке и сроках предоставления услуги осуществляется посредством официального портала Администрации города Ростова-на-Дону и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в порядке, установленном в пункте 1.4.1.8. раздела 1 административного регламента.</w:t>
      </w:r>
    </w:p>
    <w:p w:rsidR="00CD64B5" w:rsidRDefault="00CD64B5" w:rsidP="00CD64B5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>В целях предоставления муниципальной услуги осуществляется прием заявителей по предварительной записи.</w:t>
      </w:r>
    </w:p>
    <w:p w:rsidR="00CD64B5" w:rsidRDefault="00CD64B5" w:rsidP="00CD64B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При организации записи на прием в МФЦ заявителю обеспечивается возможность:</w:t>
      </w:r>
    </w:p>
    <w:p w:rsidR="00CD64B5" w:rsidRDefault="00CD64B5" w:rsidP="00CD64B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ознакомления с расписанием работы МФЦ, а также с доступными для записи на прием датами и интервалами времени приема;</w:t>
      </w:r>
    </w:p>
    <w:p w:rsidR="00CD64B5" w:rsidRDefault="00CD64B5" w:rsidP="00CD64B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записи в любые свободные для приема дату и время в пределах установленного в МФЦ графика приема заявителей.</w:t>
      </w:r>
    </w:p>
    <w:p w:rsidR="00CD64B5" w:rsidRDefault="00CD64B5" w:rsidP="00CD64B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Запись на прием может осуществляться посредством информационной системы МФЦ, которая обеспечивает возможность интеграции с Порталом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</w:t>
      </w:r>
    </w:p>
    <w:p w:rsidR="00CD64B5" w:rsidRDefault="00CD64B5" w:rsidP="00CD64B5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 w:rsidRPr="00CD64B5">
        <w:rPr>
          <w:szCs w:val="28"/>
        </w:rPr>
        <w:t>Формирование запроса заявителем осуществляется посредством</w:t>
      </w:r>
      <w:r>
        <w:rPr>
          <w:szCs w:val="28"/>
        </w:rPr>
        <w:t xml:space="preserve"> </w:t>
      </w:r>
      <w:r w:rsidRPr="00CD64B5">
        <w:rPr>
          <w:szCs w:val="28"/>
        </w:rPr>
        <w:t xml:space="preserve">заполнения электронной формы </w:t>
      </w:r>
      <w:r>
        <w:rPr>
          <w:szCs w:val="28"/>
        </w:rPr>
        <w:t xml:space="preserve">запроса на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без необходимости дополнительной подачи документов в какой-либо иной форме.</w:t>
      </w:r>
    </w:p>
    <w:p w:rsidR="00CD64B5" w:rsidRDefault="00CD64B5" w:rsidP="00CD64B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На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размещаются образцы заполнения электронной формы запроса о предоставлении услуги.</w:t>
      </w:r>
    </w:p>
    <w:p w:rsidR="00CD64B5" w:rsidRDefault="00CD64B5" w:rsidP="00CD64B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После заполнения заявителем каждого из полей электронной формы запроса осуществляется автоматическая форматно-логическая</w:t>
      </w:r>
      <w:r w:rsidR="00543CD0">
        <w:rPr>
          <w:szCs w:val="28"/>
        </w:rPr>
        <w:t xml:space="preserve">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543CD0" w:rsidRDefault="00543CD0" w:rsidP="00CD64B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При формировании запроса заявителю обеспечивается:</w:t>
      </w:r>
    </w:p>
    <w:p w:rsidR="00543CD0" w:rsidRDefault="00543CD0" w:rsidP="00CD64B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lastRenderedPageBreak/>
        <w:t>возможность копирования и сохранения запроса и иных документов, необходимых для получения муниципальной услуги;</w:t>
      </w:r>
    </w:p>
    <w:p w:rsidR="00543CD0" w:rsidRDefault="00543CD0" w:rsidP="00CD64B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возможность печати на бумажном носителе копии электронной формы запроса;</w:t>
      </w:r>
    </w:p>
    <w:p w:rsidR="00543CD0" w:rsidRDefault="00543CD0" w:rsidP="00CD64B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543CD0" w:rsidRDefault="00543CD0" w:rsidP="00CD64B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, в части, касающейся сведений, отсутствующих в ЕСИА;</w:t>
      </w:r>
    </w:p>
    <w:p w:rsidR="00543CD0" w:rsidRDefault="00543CD0" w:rsidP="00CD64B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возможность вернуться на любой из этапов заполнения электронной формы запроса без потери ранее введенной информации;</w:t>
      </w:r>
    </w:p>
    <w:p w:rsidR="00543CD0" w:rsidRDefault="00543CD0" w:rsidP="00CD64B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возможность доступа заявителя на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к ранее поданным им запросам в течение одного года, а также частично сформированных запросов – в течение 3 месяцев.</w:t>
      </w:r>
    </w:p>
    <w:p w:rsidR="00543CD0" w:rsidRPr="00CD64B5" w:rsidRDefault="00543CD0" w:rsidP="00CD64B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Сформированный и </w:t>
      </w:r>
      <w:proofErr w:type="gramStart"/>
      <w:r>
        <w:rPr>
          <w:szCs w:val="28"/>
        </w:rPr>
        <w:t>подписанный запрос</w:t>
      </w:r>
      <w:proofErr w:type="gramEnd"/>
      <w:r>
        <w:rPr>
          <w:szCs w:val="28"/>
        </w:rPr>
        <w:t xml:space="preserve"> и иные документы, необходимые для предоставления муниципальной услуги, направляются в Департамент ЖКХ и энергетики посредством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</w:t>
      </w:r>
    </w:p>
    <w:p w:rsidR="00CD64B5" w:rsidRDefault="007120F9" w:rsidP="007120F9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 xml:space="preserve">Департамент ЖКХ и энергетики обеспечивает в электронной форме прием документов, необходимых для предоставления услуги, и регистрацию запроса без необходимости повторного представления заявителем таких документов на бумажном носителе в порядке, предусмотренном пунктами </w:t>
      </w:r>
      <w:proofErr w:type="gramStart"/>
      <w:r>
        <w:rPr>
          <w:szCs w:val="28"/>
        </w:rPr>
        <w:t>3.2.1.4.,</w:t>
      </w:r>
      <w:proofErr w:type="gramEnd"/>
      <w:r>
        <w:rPr>
          <w:szCs w:val="28"/>
        </w:rPr>
        <w:t xml:space="preserve"> 3.2.1.5. раздела 3 административного регламента.</w:t>
      </w:r>
    </w:p>
    <w:p w:rsidR="007120F9" w:rsidRDefault="007120F9" w:rsidP="007120F9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После регистрации запрос направляется исполнителю, ответственному за предоставление муниципальной услуги.</w:t>
      </w:r>
    </w:p>
    <w:p w:rsidR="007120F9" w:rsidRDefault="007120F9" w:rsidP="007120F9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 xml:space="preserve">После принятия запроса статус заявителя в личном кабинете на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в автоматическом режиме обновляется до статуса «принято».</w:t>
      </w:r>
    </w:p>
    <w:p w:rsidR="007120F9" w:rsidRDefault="007120F9" w:rsidP="007120F9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>Заявителю предоставляется возможность сохранения электронного документа, являющегося результатом предоставления услуги и подписанного уполномоченным должностным лицом с использованием усиленной квалифицированной электронной подписи, на своих технических средствах, а также возможность направления такого электронного документа в иные органы (организации).</w:t>
      </w:r>
    </w:p>
    <w:p w:rsidR="007120F9" w:rsidRDefault="007120F9" w:rsidP="007120F9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 xml:space="preserve">Предоставление в электронной форме заявителям информации о ходе предоставления услуги осуществляется посредством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 в порядке, установленном в пункте 1.4.1 раздела 1 административного регламента.</w:t>
      </w:r>
    </w:p>
    <w:p w:rsidR="007120F9" w:rsidRDefault="007120F9" w:rsidP="007120F9">
      <w:pPr>
        <w:widowControl w:val="0"/>
        <w:autoSpaceDE w:val="0"/>
        <w:autoSpaceDN w:val="0"/>
        <w:adjustRightInd w:val="0"/>
        <w:ind w:left="567"/>
        <w:jc w:val="both"/>
        <w:rPr>
          <w:szCs w:val="28"/>
        </w:rPr>
      </w:pPr>
      <w:r>
        <w:rPr>
          <w:szCs w:val="28"/>
        </w:rPr>
        <w:t>При предоставлении услуги в электронной форме заявителю направляется:</w:t>
      </w:r>
    </w:p>
    <w:p w:rsidR="00D42035" w:rsidRDefault="00D42035" w:rsidP="00D4203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уведомление о записи на прием в МФЦ, содержащее сведения о дате, времени и месте приема;</w:t>
      </w:r>
    </w:p>
    <w:p w:rsidR="00D42035" w:rsidRDefault="00D42035" w:rsidP="00D4203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уведомление о получении заявления;</w:t>
      </w:r>
    </w:p>
    <w:p w:rsidR="00D42035" w:rsidRPr="00D42035" w:rsidRDefault="00D42035" w:rsidP="00D42035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  <w:highlight w:val="yellow"/>
        </w:rPr>
      </w:pPr>
      <w:r>
        <w:rPr>
          <w:szCs w:val="28"/>
        </w:rPr>
        <w:t xml:space="preserve">уведомление о результатах рассмотрения документов, необходимых для предоставления муниципальной услуги, содержащее сведения о принятии решения о предоставлении муниципальной услуги и возможность получить </w:t>
      </w:r>
      <w:r>
        <w:rPr>
          <w:szCs w:val="28"/>
        </w:rPr>
        <w:lastRenderedPageBreak/>
        <w:t>результат пред</w:t>
      </w:r>
      <w:r w:rsidR="00C2152D">
        <w:rPr>
          <w:szCs w:val="28"/>
        </w:rPr>
        <w:t>оставления муниципальной услуги;</w:t>
      </w:r>
    </w:p>
    <w:p w:rsidR="00D42035" w:rsidRDefault="00D42035" w:rsidP="00D42035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 xml:space="preserve">Заявителям обеспечивается возможность оценить доступность и качество муниципальной услуги на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</w:t>
      </w:r>
    </w:p>
    <w:p w:rsidR="00D42035" w:rsidRDefault="00D42035" w:rsidP="00D42035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>
        <w:rPr>
          <w:szCs w:val="28"/>
        </w:rPr>
        <w:t xml:space="preserve">Заявитель вправе оценить качество предоставления муниципальной услуги с помощью устройств подвижной радиотелефонной связи, с использование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, терминальных устройств.</w:t>
      </w:r>
    </w:p>
    <w:p w:rsidR="00D42035" w:rsidRDefault="00D42035" w:rsidP="00D42035">
      <w:pPr>
        <w:widowControl w:val="0"/>
        <w:numPr>
          <w:ilvl w:val="2"/>
          <w:numId w:val="8"/>
        </w:numPr>
        <w:autoSpaceDE w:val="0"/>
        <w:autoSpaceDN w:val="0"/>
        <w:adjustRightInd w:val="0"/>
        <w:ind w:left="0" w:firstLine="567"/>
        <w:jc w:val="both"/>
        <w:rPr>
          <w:szCs w:val="28"/>
        </w:rPr>
      </w:pPr>
      <w:r>
        <w:rPr>
          <w:szCs w:val="28"/>
        </w:rPr>
        <w:t>Заявителям обеспечивается возможность направления жалобы, предусмотренной разделом 5 административного регламента. В электронной форме.</w:t>
      </w:r>
    </w:p>
    <w:p w:rsidR="00CD29EF" w:rsidRDefault="00CD29EF" w:rsidP="00CD29EF">
      <w:pPr>
        <w:widowControl w:val="0"/>
        <w:numPr>
          <w:ilvl w:val="1"/>
          <w:numId w:val="8"/>
        </w:numPr>
        <w:autoSpaceDE w:val="0"/>
        <w:autoSpaceDN w:val="0"/>
        <w:adjustRightInd w:val="0"/>
        <w:ind w:left="0" w:firstLine="540"/>
        <w:jc w:val="both"/>
        <w:rPr>
          <w:szCs w:val="28"/>
        </w:rPr>
      </w:pPr>
      <w:r>
        <w:rPr>
          <w:szCs w:val="28"/>
        </w:rPr>
        <w:t>Особенности выполнения административных процедур (действий) в многофункциональных центрах предоставления государственных и муниципальных услуг.</w:t>
      </w:r>
    </w:p>
    <w:p w:rsidR="00CD29EF" w:rsidRDefault="00CD29EF" w:rsidP="00CD29EF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Предоставление муниципальной услуги в МФЦ осуществляется в порядке, установленном административным регламентом с учетом особенностей, определенных соглашением о взаимодействии между органом, предоставляющим муниципальную услугу, и МФЦ. В соглашении о взаимодействии описываются особенности выполнения административных процедур (действий), выполняемых в МФЦ:</w:t>
      </w:r>
    </w:p>
    <w:p w:rsidR="00CD29EF" w:rsidRDefault="00CD29EF" w:rsidP="00CD29EF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информирование заявителей в МФЦ о порядке предоставления муниципальной услуги,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в МФЦ о порядке предоставления муниципальной услуги;</w:t>
      </w:r>
    </w:p>
    <w:p w:rsidR="00CD29EF" w:rsidRDefault="00CD29EF" w:rsidP="00CD29EF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CD29EF" w:rsidRDefault="00CD29EF" w:rsidP="00CD29EF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выдача заявителю результата предоставления муниципальной услуги.</w:t>
      </w:r>
    </w:p>
    <w:p w:rsidR="00CD29EF" w:rsidRDefault="00CD29EF" w:rsidP="00CD29EF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МФЦ не осуществляются:</w:t>
      </w:r>
    </w:p>
    <w:p w:rsidR="00CD29EF" w:rsidRDefault="00CD29EF" w:rsidP="00CD29EF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Формирование и направление межведомственных запросов в органы, предоставляющие услуги, в органы государственной власти, органы местного самоуправления и организации, участвующие в предоставлении муниципальных услуг;</w:t>
      </w:r>
    </w:p>
    <w:p w:rsidR="00724F95" w:rsidRPr="00B473E5" w:rsidRDefault="00724F95" w:rsidP="00CD29EF">
      <w:pPr>
        <w:widowControl w:val="0"/>
        <w:autoSpaceDE w:val="0"/>
        <w:autoSpaceDN w:val="0"/>
        <w:adjustRightInd w:val="0"/>
        <w:ind w:firstLine="567"/>
        <w:jc w:val="both"/>
        <w:rPr>
          <w:szCs w:val="28"/>
        </w:rPr>
      </w:pPr>
      <w:r>
        <w:rPr>
          <w:szCs w:val="28"/>
        </w:rPr>
        <w:t>Иные действия, необходимые для предоставления муниципальной услуги, в том числе связанные с проверкой действительности усиленной квалифицированной электронной подписи заявителя, использованной при обращении за получением муниципальной услуги, а также с установлением перечня средств удостоверяющих центров, которые допускаются для использования в целях обеспечения указанной проверки.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7D6F6F" w:rsidRPr="00740C07" w:rsidRDefault="007D6F6F" w:rsidP="00412E2A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bookmarkStart w:id="6" w:name="Par351"/>
      <w:bookmarkEnd w:id="6"/>
      <w:r w:rsidRPr="00740C07">
        <w:rPr>
          <w:szCs w:val="28"/>
        </w:rPr>
        <w:t>4. Ф</w:t>
      </w:r>
      <w:r w:rsidR="00F076CE">
        <w:rPr>
          <w:szCs w:val="28"/>
        </w:rPr>
        <w:t>ормы</w:t>
      </w:r>
      <w:r w:rsidRPr="00740C07">
        <w:rPr>
          <w:szCs w:val="28"/>
        </w:rPr>
        <w:t xml:space="preserve"> </w:t>
      </w:r>
      <w:r w:rsidR="00F076CE">
        <w:rPr>
          <w:szCs w:val="28"/>
        </w:rPr>
        <w:t>контроля</w:t>
      </w:r>
      <w:r w:rsidRPr="00740C07">
        <w:rPr>
          <w:szCs w:val="28"/>
        </w:rPr>
        <w:t xml:space="preserve"> </w:t>
      </w:r>
      <w:r w:rsidR="00F076CE">
        <w:rPr>
          <w:szCs w:val="28"/>
        </w:rPr>
        <w:t>за</w:t>
      </w:r>
      <w:r w:rsidRPr="00740C07">
        <w:rPr>
          <w:szCs w:val="28"/>
        </w:rPr>
        <w:t xml:space="preserve"> </w:t>
      </w:r>
      <w:r w:rsidR="00F076CE">
        <w:rPr>
          <w:szCs w:val="28"/>
        </w:rPr>
        <w:t>исполнением административного регламента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F076CE" w:rsidRDefault="007D6F6F" w:rsidP="00412E2A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 xml:space="preserve">4.1. </w:t>
      </w:r>
      <w:r w:rsidR="00F076CE">
        <w:rPr>
          <w:szCs w:val="28"/>
        </w:rPr>
        <w:t>Порядок осуществления текущего</w:t>
      </w:r>
      <w:r w:rsidRPr="00740C07">
        <w:rPr>
          <w:szCs w:val="28"/>
        </w:rPr>
        <w:t xml:space="preserve"> контрол</w:t>
      </w:r>
      <w:r w:rsidR="00F076CE">
        <w:rPr>
          <w:szCs w:val="28"/>
        </w:rPr>
        <w:t>я</w:t>
      </w:r>
      <w:r w:rsidRPr="00740C07">
        <w:rPr>
          <w:szCs w:val="28"/>
        </w:rPr>
        <w:t xml:space="preserve"> за </w:t>
      </w:r>
      <w:r w:rsidR="00F076CE">
        <w:rPr>
          <w:szCs w:val="28"/>
        </w:rPr>
        <w:t xml:space="preserve">соблюдением и исполнением ответственными должностными лицами положений административного регламента и иных нормативных актов, устанавливающих требования к предоставлению муниципальной услуги, а также принятием ими решений. </w:t>
      </w:r>
    </w:p>
    <w:p w:rsidR="00F076CE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lastRenderedPageBreak/>
        <w:t xml:space="preserve">Текущий контроль </w:t>
      </w:r>
      <w:r w:rsidR="00F076CE">
        <w:rPr>
          <w:szCs w:val="28"/>
        </w:rPr>
        <w:t>за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ответственными должностными лицами осуществляется директором Департамента ЖКХ и энергетики, начальником МФЦ.</w:t>
      </w:r>
    </w:p>
    <w:p w:rsidR="007A1E26" w:rsidRDefault="007D6F6F" w:rsidP="00740C0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 xml:space="preserve">Текущий контроль </w:t>
      </w:r>
      <w:r w:rsidR="00F076CE">
        <w:rPr>
          <w:szCs w:val="28"/>
        </w:rPr>
        <w:t>о</w:t>
      </w:r>
      <w:r w:rsidR="007A1E26">
        <w:rPr>
          <w:szCs w:val="28"/>
        </w:rPr>
        <w:t>с</w:t>
      </w:r>
      <w:r w:rsidR="00F076CE">
        <w:rPr>
          <w:szCs w:val="28"/>
        </w:rPr>
        <w:t>уществляется путем проведения проверок</w:t>
      </w:r>
      <w:r w:rsidR="007A1E26">
        <w:rPr>
          <w:szCs w:val="28"/>
        </w:rPr>
        <w:t xml:space="preserve"> соблюдения и исполнения ответственными должностными лицами положений административного регламента и иных нормативных актов, устанавливающих требования к предоставлению муниципальной услуги.</w:t>
      </w:r>
    </w:p>
    <w:p w:rsidR="007A1E26" w:rsidRDefault="007A1E26" w:rsidP="001A2E85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Периодичность осуществления текущего контроля устанавливается директором Департамента ЖКХ и энергетики, начальником МФЦ.</w:t>
      </w:r>
    </w:p>
    <w:p w:rsidR="001A2E85" w:rsidRDefault="007D6F6F" w:rsidP="00316A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 xml:space="preserve">4.2. </w:t>
      </w:r>
      <w:r w:rsidR="001A2E85">
        <w:rPr>
          <w:szCs w:val="28"/>
        </w:rPr>
        <w:t>П</w:t>
      </w:r>
      <w:r w:rsidRPr="00740C07">
        <w:rPr>
          <w:szCs w:val="28"/>
        </w:rPr>
        <w:t>оряд</w:t>
      </w:r>
      <w:r w:rsidR="001A2E85">
        <w:rPr>
          <w:szCs w:val="28"/>
        </w:rPr>
        <w:t>о</w:t>
      </w:r>
      <w:r w:rsidRPr="00740C07">
        <w:rPr>
          <w:szCs w:val="28"/>
        </w:rPr>
        <w:t>к</w:t>
      </w:r>
      <w:r w:rsidR="001A2E85">
        <w:rPr>
          <w:szCs w:val="28"/>
        </w:rPr>
        <w:t xml:space="preserve">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:rsidR="001A2E85" w:rsidRDefault="001A2E85" w:rsidP="00316A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Контроль за порядком, полнотой и качеством предоставления муниципальной услуги осуществляется посредством проведения внутренних аудитов должностными лицами Департамента ЖКХ и энергетики, МФЦ, ответственными за проведение внутреннего аудита, в порядке, установленном стандартом СТО-03 «Внутренние аудиты системы менеджмента качества»</w:t>
      </w:r>
    </w:p>
    <w:p w:rsidR="001A2E85" w:rsidRDefault="001A2E85" w:rsidP="00316A2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В случае если в результате контроля обнаружены несоответствия в документах, в действиях должностных лиц, участвующих в предоставлении муниципальной услуги директор Департамента ЖКХ и энергетики, начальник МФЦ обеспечивает разработку и выполнение действий по устранению выявленных несоответствий их причин согласно </w:t>
      </w:r>
      <w:proofErr w:type="gramStart"/>
      <w:r>
        <w:rPr>
          <w:szCs w:val="28"/>
        </w:rPr>
        <w:t>стандарту</w:t>
      </w:r>
      <w:proofErr w:type="gramEnd"/>
      <w:r>
        <w:rPr>
          <w:szCs w:val="28"/>
        </w:rPr>
        <w:t xml:space="preserve"> СТО-02 «Управление несоответствиями требованиям к исполнению услуг и функций».</w:t>
      </w:r>
    </w:p>
    <w:p w:rsidR="007161BB" w:rsidRDefault="007D6F6F" w:rsidP="00086918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 xml:space="preserve">4.3. </w:t>
      </w:r>
      <w:r w:rsidR="007161BB">
        <w:rPr>
          <w:szCs w:val="28"/>
        </w:rPr>
        <w:t>Ответственность должностных лиц органа, предоставляющего муниципальную услугу, за решения, действия (бездействие), принимаемые (осуществляемые) ими в ходе предоставления муниципальной услуги.</w:t>
      </w:r>
    </w:p>
    <w:p w:rsidR="007161BB" w:rsidRDefault="007161BB" w:rsidP="00086918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Должностное лицо, специалист, осуществляющие действия, определенные административными процедурами, несут персональную ответственность за соблюдение сроков. Порядка проведения, полноту и качество выполнения услуги. Персональная ответственность специалистов закрепляется в их должностных инструкциях в соответствии с требованиями законодательства Российской Федерации.</w:t>
      </w:r>
    </w:p>
    <w:p w:rsidR="00572DE6" w:rsidRDefault="007D6F6F" w:rsidP="00086918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 xml:space="preserve">4.4. </w:t>
      </w:r>
      <w:r w:rsidR="00572DE6">
        <w:rPr>
          <w:szCs w:val="28"/>
        </w:rPr>
        <w:t>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:rsidR="00572DE6" w:rsidRDefault="00572DE6" w:rsidP="00572DE6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С момента подачи документов на предоставление муниципальной услуги заявитель имеет право на получение сведений о прохождении документов:</w:t>
      </w:r>
    </w:p>
    <w:p w:rsidR="007D6F6F" w:rsidRDefault="00572DE6" w:rsidP="0063234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По номерам телефонов, адресам электронной почты, указанным на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 xml:space="preserve">, на официальном портале Администрации города Ростова-на-Дону, адрес которого приведен в пункте 1.4.2. раздела 1 административного регламента, посредством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</w:t>
      </w:r>
    </w:p>
    <w:p w:rsidR="00572DE6" w:rsidRPr="00740C07" w:rsidRDefault="00572DE6" w:rsidP="00632347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Осуществление контроля за предоставлением муниципальной услуги со </w:t>
      </w:r>
      <w:r>
        <w:rPr>
          <w:szCs w:val="28"/>
        </w:rPr>
        <w:lastRenderedPageBreak/>
        <w:t>стороны граждан, их объединений и организаций регулируется федеральными законами, законами и иными нормативными правовыми актами Ростовской области, муниципальными нормативными правовыми актами.</w:t>
      </w:r>
    </w:p>
    <w:p w:rsidR="007D6F6F" w:rsidRPr="00740C07" w:rsidRDefault="007D6F6F" w:rsidP="00740C07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7D6F6F" w:rsidRPr="00740C07" w:rsidRDefault="007D6F6F" w:rsidP="004D01ED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</w:rPr>
      </w:pPr>
      <w:bookmarkStart w:id="7" w:name="Par366"/>
      <w:bookmarkEnd w:id="7"/>
      <w:r w:rsidRPr="00740C07">
        <w:rPr>
          <w:szCs w:val="28"/>
        </w:rPr>
        <w:t>5. Д</w:t>
      </w:r>
      <w:r w:rsidR="008430F2">
        <w:rPr>
          <w:szCs w:val="28"/>
        </w:rPr>
        <w:t>осудебный</w:t>
      </w:r>
      <w:r w:rsidRPr="00740C07">
        <w:rPr>
          <w:szCs w:val="28"/>
        </w:rPr>
        <w:t xml:space="preserve"> </w:t>
      </w:r>
      <w:r w:rsidR="008430F2">
        <w:rPr>
          <w:szCs w:val="28"/>
        </w:rPr>
        <w:t>(внесудебный)</w:t>
      </w:r>
      <w:r w:rsidRPr="00740C07">
        <w:rPr>
          <w:szCs w:val="28"/>
        </w:rPr>
        <w:t xml:space="preserve"> </w:t>
      </w:r>
      <w:r w:rsidR="008430F2">
        <w:rPr>
          <w:szCs w:val="28"/>
        </w:rPr>
        <w:t>порядок</w:t>
      </w:r>
      <w:r w:rsidRPr="00740C07">
        <w:rPr>
          <w:szCs w:val="28"/>
        </w:rPr>
        <w:t xml:space="preserve"> </w:t>
      </w:r>
      <w:r w:rsidR="008430F2">
        <w:rPr>
          <w:szCs w:val="28"/>
        </w:rPr>
        <w:t>обжалования</w:t>
      </w:r>
    </w:p>
    <w:p w:rsidR="007D6F6F" w:rsidRPr="00740C07" w:rsidRDefault="008430F2" w:rsidP="004D01ED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решений, действий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(бездействия)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органа,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предоставляющего</w:t>
      </w:r>
    </w:p>
    <w:p w:rsidR="007D6F6F" w:rsidRDefault="008430F2" w:rsidP="008430F2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муниципальную услугу</w:t>
      </w:r>
      <w:r w:rsidR="007D6F6F" w:rsidRPr="00740C07">
        <w:rPr>
          <w:szCs w:val="28"/>
        </w:rPr>
        <w:t xml:space="preserve">, </w:t>
      </w:r>
      <w:r>
        <w:rPr>
          <w:szCs w:val="28"/>
        </w:rPr>
        <w:t>а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также его должностных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лиц,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муниципальных</w:t>
      </w:r>
      <w:r w:rsidR="007D6F6F" w:rsidRPr="00740C07">
        <w:rPr>
          <w:szCs w:val="28"/>
        </w:rPr>
        <w:t xml:space="preserve"> </w:t>
      </w:r>
      <w:r>
        <w:rPr>
          <w:szCs w:val="28"/>
        </w:rPr>
        <w:t>служащих, работников и работников многофункционального центра предоставления государственных и муниципальных услуг</w:t>
      </w:r>
    </w:p>
    <w:p w:rsidR="008430F2" w:rsidRPr="00740C07" w:rsidRDefault="008430F2" w:rsidP="008430F2">
      <w:pPr>
        <w:widowControl w:val="0"/>
        <w:autoSpaceDE w:val="0"/>
        <w:autoSpaceDN w:val="0"/>
        <w:adjustRightInd w:val="0"/>
        <w:jc w:val="center"/>
        <w:rPr>
          <w:szCs w:val="28"/>
        </w:rPr>
      </w:pPr>
    </w:p>
    <w:p w:rsidR="007D6F6F" w:rsidRPr="00740C07" w:rsidRDefault="007D6F6F" w:rsidP="004D01ED">
      <w:pPr>
        <w:widowControl w:val="0"/>
        <w:autoSpaceDE w:val="0"/>
        <w:autoSpaceDN w:val="0"/>
        <w:adjustRightInd w:val="0"/>
        <w:ind w:firstLine="720"/>
        <w:jc w:val="both"/>
        <w:rPr>
          <w:szCs w:val="28"/>
        </w:rPr>
      </w:pPr>
      <w:r w:rsidRPr="00740C07">
        <w:rPr>
          <w:szCs w:val="28"/>
        </w:rPr>
        <w:t xml:space="preserve">5.1. </w:t>
      </w:r>
      <w:r w:rsidR="00BC7116">
        <w:rPr>
          <w:szCs w:val="28"/>
        </w:rPr>
        <w:t xml:space="preserve">Информация для заинтересованных лиц об их праве на досудебное (внесудебное) обжалование решений, действий (бездействия), принятых (осуществленных) в ходе предоставления муниципальной услуги. </w:t>
      </w:r>
    </w:p>
    <w:p w:rsidR="007D6F6F" w:rsidRPr="00740C07" w:rsidRDefault="007D6F6F" w:rsidP="0041771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740C07">
        <w:rPr>
          <w:szCs w:val="28"/>
        </w:rPr>
        <w:t xml:space="preserve">Заявитель </w:t>
      </w:r>
      <w:r w:rsidR="00BC7116">
        <w:rPr>
          <w:szCs w:val="28"/>
        </w:rPr>
        <w:t>имеет право</w:t>
      </w:r>
      <w:r w:rsidR="00417713">
        <w:rPr>
          <w:szCs w:val="28"/>
        </w:rPr>
        <w:t xml:space="preserve"> в</w:t>
      </w:r>
      <w:r w:rsidRPr="00740C07">
        <w:rPr>
          <w:szCs w:val="28"/>
        </w:rPr>
        <w:t xml:space="preserve"> </w:t>
      </w:r>
      <w:r w:rsidR="00BC7116">
        <w:rPr>
          <w:szCs w:val="28"/>
        </w:rPr>
        <w:t>досудебно</w:t>
      </w:r>
      <w:r w:rsidR="00417713">
        <w:rPr>
          <w:szCs w:val="28"/>
        </w:rPr>
        <w:t>м</w:t>
      </w:r>
      <w:r w:rsidR="00BC7116">
        <w:rPr>
          <w:szCs w:val="28"/>
        </w:rPr>
        <w:t xml:space="preserve"> (внесудебно</w:t>
      </w:r>
      <w:r w:rsidR="00417713">
        <w:rPr>
          <w:szCs w:val="28"/>
        </w:rPr>
        <w:t>м</w:t>
      </w:r>
      <w:r w:rsidR="00BC7116">
        <w:rPr>
          <w:szCs w:val="28"/>
        </w:rPr>
        <w:t xml:space="preserve">) </w:t>
      </w:r>
      <w:r w:rsidR="00417713">
        <w:rPr>
          <w:szCs w:val="28"/>
        </w:rPr>
        <w:t xml:space="preserve">порядке обратиться с жалобой на решения, действия (бездействие), принятые (осуществленные) </w:t>
      </w:r>
      <w:r w:rsidR="00BC7116">
        <w:rPr>
          <w:szCs w:val="28"/>
        </w:rPr>
        <w:t>в ходе предоставления муниципальной услуги.</w:t>
      </w:r>
      <w:r w:rsidR="00417713">
        <w:rPr>
          <w:szCs w:val="28"/>
        </w:rPr>
        <w:t xml:space="preserve"> </w:t>
      </w:r>
    </w:p>
    <w:p w:rsidR="007D6F6F" w:rsidRDefault="00417713" w:rsidP="004D01E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5.2</w:t>
      </w:r>
      <w:r w:rsidR="007D6F6F" w:rsidRPr="00740C07">
        <w:rPr>
          <w:szCs w:val="28"/>
        </w:rPr>
        <w:t>. О</w:t>
      </w:r>
      <w:r>
        <w:rPr>
          <w:szCs w:val="28"/>
        </w:rPr>
        <w:t xml:space="preserve">рганы местного самоуправления, организации и уполномоченные на рассмотрение жалобы лица, которым может быть направлена жалоба заявителя в досудебном (внесудебном) порядке. </w:t>
      </w:r>
    </w:p>
    <w:p w:rsidR="00417713" w:rsidRDefault="00417713" w:rsidP="004D01E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Жалоба может быть направлена заявителем в случае обжалования решений, действий (бездействия):</w:t>
      </w:r>
    </w:p>
    <w:p w:rsidR="00417713" w:rsidRDefault="00417713" w:rsidP="004D01E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специалиста Департамента ЖКХ и энергетики - директору Департамента ЖКХ и энергетики;</w:t>
      </w:r>
    </w:p>
    <w:p w:rsidR="00417713" w:rsidRDefault="00417713" w:rsidP="004D01E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работника МФЦ – руководителю МФЦ.</w:t>
      </w:r>
    </w:p>
    <w:p w:rsidR="00417713" w:rsidRDefault="00417713" w:rsidP="004D01E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5.3. Способы информирования заявителей о порядке подачи и рассмотрения жалобы, в том числе с использованием Портала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</w:t>
      </w:r>
    </w:p>
    <w:p w:rsidR="00417713" w:rsidRDefault="00417713" w:rsidP="004D01E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Информация о порядке подачи и рассмотрения жалобы может быть получена в соответствии с пунктами </w:t>
      </w:r>
      <w:proofErr w:type="gramStart"/>
      <w:r>
        <w:rPr>
          <w:szCs w:val="28"/>
        </w:rPr>
        <w:t>1.4.1.,</w:t>
      </w:r>
      <w:proofErr w:type="gramEnd"/>
      <w:r>
        <w:rPr>
          <w:szCs w:val="28"/>
        </w:rPr>
        <w:t xml:space="preserve"> 1.4.1.7., 1.4.1.8. раздела 1 административного регламента.</w:t>
      </w:r>
    </w:p>
    <w:p w:rsidR="00417713" w:rsidRPr="00740C07" w:rsidRDefault="00417713" w:rsidP="004D01ED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5.4. </w:t>
      </w:r>
      <w:r w:rsidR="00ED1A21">
        <w:rPr>
          <w:szCs w:val="28"/>
        </w:rPr>
        <w:t>Перечень нормативных правовых актов, регулирующих порядок досудебного (внесудебного) обжалования решений, действий (бездействия) органа, предоставляющего муниципальную услугу, а также его должностных лиц.</w:t>
      </w:r>
    </w:p>
    <w:p w:rsidR="007D6F6F" w:rsidRDefault="00ED1A21" w:rsidP="0086302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Досудебное (внесудебное) обжалование решений, действий (бездействия) Департамента ЖКХ и энергетики, а также должностных лиц, муниципальных служащих, работников и работников МФЦ осуществляется в соответствии с:</w:t>
      </w:r>
    </w:p>
    <w:p w:rsidR="00ED1A21" w:rsidRDefault="00ED1A21" w:rsidP="0086302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Федеральным законом от 27.07.2010 № 210-ФЗ «Об организации предоставления государственных и муниципальных услуг»;</w:t>
      </w:r>
    </w:p>
    <w:p w:rsidR="00ED1A21" w:rsidRDefault="002A666C" w:rsidP="0086302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</w:t>
      </w:r>
      <w:r w:rsidR="00ED1A21">
        <w:rPr>
          <w:szCs w:val="28"/>
        </w:rPr>
        <w:t xml:space="preserve">остановлением Правительства Российской Федерации от 16.08.2012 № 840 «О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</w:t>
      </w:r>
      <w:r w:rsidR="00ED1A21">
        <w:rPr>
          <w:szCs w:val="28"/>
        </w:rPr>
        <w:lastRenderedPageBreak/>
        <w:t>их должностных лиц, организаций, предусмотренных частью 1.1. статьи 16 Федерального закона «Об организации предоставления государственных и муниципальных услуг», и их работников, а также многофункциональных центров предоставления государственных и муниципальных услуг и их работников»;</w:t>
      </w:r>
    </w:p>
    <w:p w:rsidR="00ED1A21" w:rsidRDefault="002A666C" w:rsidP="0086302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постановлением Правительства Российской Федерации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услуг»;</w:t>
      </w:r>
    </w:p>
    <w:p w:rsidR="002A666C" w:rsidRDefault="002A666C" w:rsidP="0086302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>постановлением Администрации города Ростова-на-Дону от 15.01.2019 № 11 «Об утверждении Правил подачи и рассмотрения жалоб на решения и действия (бездействие) функциональных подразделений Администрации города Ростова-на-Дону, ее органов, их должностных лиц, муниципальных служащих и (или) работников, муниципальных учреждений города Ростова-на-Дону, их должностных лиц и (или) работников, работников муниципального казенного учреждения «Многофункциональный центр предоставления государственных и муниципальных услуг города Ростова-на-Дону».</w:t>
      </w:r>
    </w:p>
    <w:p w:rsidR="002A666C" w:rsidRPr="00740C07" w:rsidRDefault="002A666C" w:rsidP="00863029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>
        <w:rPr>
          <w:szCs w:val="28"/>
        </w:rPr>
        <w:t xml:space="preserve">5.5. информация, указанная в разделе 5 административного регламента, размещается на Портале </w:t>
      </w:r>
      <w:proofErr w:type="spellStart"/>
      <w:r>
        <w:rPr>
          <w:szCs w:val="28"/>
        </w:rPr>
        <w:t>госуслуг</w:t>
      </w:r>
      <w:proofErr w:type="spellEnd"/>
      <w:r>
        <w:rPr>
          <w:szCs w:val="28"/>
        </w:rPr>
        <w:t>.</w:t>
      </w:r>
    </w:p>
    <w:p w:rsidR="007D6F6F" w:rsidRDefault="007D6F6F" w:rsidP="007D6F6F">
      <w:pPr>
        <w:widowControl w:val="0"/>
        <w:autoSpaceDE w:val="0"/>
        <w:autoSpaceDN w:val="0"/>
        <w:adjustRightInd w:val="0"/>
        <w:jc w:val="right"/>
        <w:rPr>
          <w:rFonts w:cs="Calibri"/>
        </w:rPr>
      </w:pPr>
    </w:p>
    <w:p w:rsidR="002A666C" w:rsidRDefault="002A666C" w:rsidP="007D6F6F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bookmarkStart w:id="8" w:name="Par420"/>
      <w:bookmarkEnd w:id="8"/>
    </w:p>
    <w:p w:rsidR="002A666C" w:rsidRDefault="002A666C" w:rsidP="007D6F6F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1944B5" w:rsidRDefault="001944B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AF7A3C" w:rsidRDefault="00AF7A3C" w:rsidP="007D6F6F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2A666C" w:rsidRDefault="002A666C" w:rsidP="007D6F6F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</w:p>
    <w:p w:rsidR="002A666C" w:rsidRDefault="002A666C" w:rsidP="00A92EFE">
      <w:pPr>
        <w:widowControl w:val="0"/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7D6F6F" w:rsidRPr="002A666C" w:rsidRDefault="007D6F6F" w:rsidP="002A666C">
      <w:pPr>
        <w:widowControl w:val="0"/>
        <w:autoSpaceDE w:val="0"/>
        <w:autoSpaceDN w:val="0"/>
        <w:adjustRightInd w:val="0"/>
        <w:ind w:left="5040" w:firstLine="720"/>
        <w:outlineLvl w:val="1"/>
        <w:rPr>
          <w:szCs w:val="28"/>
        </w:rPr>
      </w:pPr>
      <w:r w:rsidRPr="002A666C">
        <w:rPr>
          <w:szCs w:val="28"/>
        </w:rPr>
        <w:t xml:space="preserve">Приложение </w:t>
      </w:r>
      <w:r w:rsidR="002A666C">
        <w:rPr>
          <w:szCs w:val="28"/>
        </w:rPr>
        <w:t xml:space="preserve">№ </w:t>
      </w:r>
      <w:r w:rsidRPr="002A666C">
        <w:rPr>
          <w:szCs w:val="28"/>
        </w:rPr>
        <w:t>1</w:t>
      </w:r>
    </w:p>
    <w:p w:rsidR="007D6F6F" w:rsidRPr="002A666C" w:rsidRDefault="007D6F6F" w:rsidP="002A666C">
      <w:pPr>
        <w:widowControl w:val="0"/>
        <w:autoSpaceDE w:val="0"/>
        <w:autoSpaceDN w:val="0"/>
        <w:adjustRightInd w:val="0"/>
        <w:ind w:left="5040"/>
        <w:jc w:val="center"/>
        <w:rPr>
          <w:szCs w:val="28"/>
        </w:rPr>
      </w:pPr>
      <w:r w:rsidRPr="002A666C">
        <w:rPr>
          <w:szCs w:val="28"/>
        </w:rPr>
        <w:t>к Административному регламенту</w:t>
      </w:r>
    </w:p>
    <w:p w:rsidR="007D6F6F" w:rsidRPr="002A666C" w:rsidRDefault="002A666C" w:rsidP="002A666C">
      <w:pPr>
        <w:widowControl w:val="0"/>
        <w:tabs>
          <w:tab w:val="left" w:pos="360"/>
          <w:tab w:val="left" w:pos="1080"/>
          <w:tab w:val="left" w:pos="5940"/>
        </w:tabs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7D6F6F" w:rsidRPr="002A666C">
        <w:rPr>
          <w:szCs w:val="28"/>
        </w:rPr>
        <w:t>№ АР-203-01</w:t>
      </w:r>
    </w:p>
    <w:p w:rsidR="007D6F6F" w:rsidRDefault="007D6F6F" w:rsidP="007D6F6F">
      <w:pPr>
        <w:widowControl w:val="0"/>
        <w:autoSpaceDE w:val="0"/>
        <w:autoSpaceDN w:val="0"/>
        <w:adjustRightInd w:val="0"/>
        <w:rPr>
          <w:rFonts w:cs="Calibri"/>
        </w:rPr>
      </w:pPr>
    </w:p>
    <w:p w:rsidR="007D6F6F" w:rsidRPr="005A25E1" w:rsidRDefault="007D6F6F" w:rsidP="00CA3DB6">
      <w:pPr>
        <w:widowControl w:val="0"/>
        <w:autoSpaceDE w:val="0"/>
        <w:autoSpaceDN w:val="0"/>
        <w:adjustRightInd w:val="0"/>
        <w:rPr>
          <w:sz w:val="24"/>
          <w:szCs w:val="24"/>
        </w:rPr>
      </w:pPr>
      <w:bookmarkStart w:id="9" w:name="Par1220"/>
      <w:bookmarkEnd w:id="9"/>
    </w:p>
    <w:p w:rsidR="007D6F6F" w:rsidRDefault="007D6F6F" w:rsidP="007D6F6F">
      <w:pPr>
        <w:widowControl w:val="0"/>
        <w:autoSpaceDE w:val="0"/>
        <w:autoSpaceDN w:val="0"/>
        <w:adjustRightInd w:val="0"/>
        <w:jc w:val="right"/>
        <w:rPr>
          <w:rFonts w:cs="Calibri"/>
        </w:rPr>
      </w:pPr>
    </w:p>
    <w:p w:rsidR="007D6F6F" w:rsidRPr="005A25E1" w:rsidRDefault="007D6F6F" w:rsidP="007D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bookmarkStart w:id="10" w:name="Par1296"/>
      <w:bookmarkEnd w:id="10"/>
      <w:r w:rsidRPr="005A25E1">
        <w:rPr>
          <w:sz w:val="24"/>
          <w:szCs w:val="24"/>
        </w:rPr>
        <w:t>БЛАНК ЗАЯВЛЕНИЯ</w:t>
      </w:r>
    </w:p>
    <w:p w:rsidR="007D6F6F" w:rsidRPr="005A25E1" w:rsidRDefault="007D6F6F" w:rsidP="007D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Pr="005A25E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Директору Департамента</w:t>
      </w:r>
    </w:p>
    <w:p w:rsidR="007D6F6F" w:rsidRPr="005A25E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            жилищно-коммунального хозяйства</w:t>
      </w:r>
    </w:p>
    <w:p w:rsidR="007D6F6F" w:rsidRPr="005A25E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            города Ростова-на-Дону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D6F6F" w:rsidRPr="005A25E1" w:rsidRDefault="007D6F6F" w:rsidP="007D6F6F">
      <w:pPr>
        <w:pStyle w:val="ConsPlusNonformat"/>
      </w:pPr>
      <w:r w:rsidRPr="005A25E1">
        <w:t xml:space="preserve">                                          </w:t>
      </w:r>
    </w:p>
    <w:p w:rsidR="007D6F6F" w:rsidRPr="005A25E1" w:rsidRDefault="007D6F6F" w:rsidP="007D6F6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5A25E1">
        <w:rPr>
          <w:b/>
          <w:bCs/>
          <w:sz w:val="24"/>
          <w:szCs w:val="24"/>
        </w:rPr>
        <w:t>ЗАЯВЛЕНИЕ</w:t>
      </w:r>
    </w:p>
    <w:p w:rsidR="007D6F6F" w:rsidRPr="005A25E1" w:rsidRDefault="007D6F6F" w:rsidP="007D6F6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5A25E1">
        <w:rPr>
          <w:b/>
          <w:bCs/>
          <w:sz w:val="24"/>
          <w:szCs w:val="24"/>
        </w:rPr>
        <w:t>(ФИЗИЧЕСКОГО ЛИЦА)</w:t>
      </w:r>
    </w:p>
    <w:p w:rsidR="007D6F6F" w:rsidRPr="005A25E1" w:rsidRDefault="007D6F6F" w:rsidP="007D6F6F">
      <w:pPr>
        <w:widowControl w:val="0"/>
        <w:tabs>
          <w:tab w:val="left" w:pos="360"/>
          <w:tab w:val="left" w:pos="1080"/>
          <w:tab w:val="left" w:pos="5940"/>
        </w:tabs>
        <w:jc w:val="center"/>
        <w:rPr>
          <w:sz w:val="24"/>
          <w:szCs w:val="24"/>
        </w:rPr>
      </w:pPr>
      <w:r w:rsidRPr="005A25E1">
        <w:rPr>
          <w:sz w:val="24"/>
          <w:szCs w:val="24"/>
        </w:rPr>
        <w:t>информации о порядке предоставления жилищно-коммунальных услуг населению</w:t>
      </w:r>
    </w:p>
    <w:p w:rsidR="007D6F6F" w:rsidRPr="005A25E1" w:rsidRDefault="007D6F6F" w:rsidP="007D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</w:t>
      </w:r>
    </w:p>
    <w:p w:rsidR="007D6F6F" w:rsidRPr="005A25E1" w:rsidRDefault="007D6F6F" w:rsidP="007D6F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(полностью фамилия, имя и отчество (при наличии) заявителя)</w:t>
      </w:r>
      <w:r w:rsidRPr="0038663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паспорт серии</w:t>
      </w:r>
      <w:r>
        <w:rPr>
          <w:rFonts w:ascii="Times New Roman" w:hAnsi="Times New Roman" w:cs="Times New Roman"/>
        </w:rPr>
        <w:t>*</w:t>
      </w:r>
      <w:r w:rsidRPr="005A25E1">
        <w:rPr>
          <w:rFonts w:ascii="Times New Roman" w:hAnsi="Times New Roman" w:cs="Times New Roman"/>
          <w:sz w:val="24"/>
          <w:szCs w:val="24"/>
        </w:rPr>
        <w:t xml:space="preserve"> ________ </w:t>
      </w:r>
      <w:r w:rsidRPr="00D2562A">
        <w:rPr>
          <w:rFonts w:ascii="Times New Roman" w:hAnsi="Times New Roman" w:cs="Times New Roman"/>
          <w:bCs/>
          <w:sz w:val="24"/>
          <w:szCs w:val="24"/>
        </w:rPr>
        <w:t>№</w:t>
      </w:r>
      <w:r>
        <w:rPr>
          <w:rFonts w:ascii="Times New Roman" w:hAnsi="Times New Roman" w:cs="Times New Roman"/>
        </w:rPr>
        <w:t>*</w:t>
      </w:r>
      <w:r w:rsidRPr="005A25E1">
        <w:rPr>
          <w:rFonts w:ascii="Times New Roman" w:hAnsi="Times New Roman" w:cs="Times New Roman"/>
          <w:sz w:val="24"/>
          <w:szCs w:val="24"/>
        </w:rPr>
        <w:t xml:space="preserve"> _______________ код подразделения </w:t>
      </w:r>
      <w:r>
        <w:rPr>
          <w:rFonts w:ascii="Times New Roman" w:hAnsi="Times New Roman" w:cs="Times New Roman"/>
        </w:rPr>
        <w:t>*</w:t>
      </w:r>
      <w:r w:rsidRPr="005A25E1">
        <w:rPr>
          <w:rFonts w:ascii="Times New Roman" w:hAnsi="Times New Roman" w:cs="Times New Roman"/>
          <w:sz w:val="24"/>
          <w:szCs w:val="24"/>
        </w:rPr>
        <w:t>_______________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7D6F6F" w:rsidRPr="005A25E1" w:rsidRDefault="007D6F6F" w:rsidP="007D6F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(иной документ, удостоверяющий личность)</w:t>
      </w:r>
      <w:r w:rsidRPr="00F732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</w:rPr>
        <w:t>*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выдан</w:t>
      </w:r>
      <w:r>
        <w:rPr>
          <w:rFonts w:ascii="Times New Roman" w:hAnsi="Times New Roman" w:cs="Times New Roman"/>
        </w:rPr>
        <w:t>*</w:t>
      </w:r>
      <w:r w:rsidRPr="005A25E1">
        <w:rPr>
          <w:rFonts w:ascii="Times New Roman" w:hAnsi="Times New Roman" w:cs="Times New Roman"/>
          <w:sz w:val="24"/>
          <w:szCs w:val="24"/>
        </w:rPr>
        <w:t xml:space="preserve"> "___" ____________ г. ______________________________________________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(когда и кем выдан)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5A25E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A25E1">
        <w:rPr>
          <w:rFonts w:ascii="Times New Roman" w:hAnsi="Times New Roman" w:cs="Times New Roman"/>
          <w:sz w:val="24"/>
          <w:szCs w:val="24"/>
        </w:rPr>
        <w:t>) по адресу</w:t>
      </w:r>
      <w:r>
        <w:rPr>
          <w:rFonts w:ascii="Times New Roman" w:hAnsi="Times New Roman" w:cs="Times New Roman"/>
        </w:rPr>
        <w:t>*</w:t>
      </w:r>
      <w:r w:rsidRPr="005A25E1">
        <w:rPr>
          <w:rFonts w:ascii="Times New Roman" w:hAnsi="Times New Roman" w:cs="Times New Roman"/>
          <w:sz w:val="24"/>
          <w:szCs w:val="24"/>
        </w:rPr>
        <w:t xml:space="preserve"> ________________________________________________</w:t>
      </w:r>
    </w:p>
    <w:p w:rsidR="007D6F6F" w:rsidRPr="005A25E1" w:rsidRDefault="007D6F6F" w:rsidP="007D6F6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(полностью адрес постоянного или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_______________________________ контактный телефон _______________________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преимущественного </w:t>
      </w:r>
      <w:proofErr w:type="gramStart"/>
      <w:r w:rsidRPr="005A25E1">
        <w:rPr>
          <w:rFonts w:ascii="Times New Roman" w:hAnsi="Times New Roman" w:cs="Times New Roman"/>
          <w:sz w:val="24"/>
          <w:szCs w:val="24"/>
        </w:rPr>
        <w:t xml:space="preserve">проживания)   </w:t>
      </w:r>
      <w:proofErr w:type="gramEnd"/>
      <w:r w:rsidRPr="005A25E1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5A25E1">
        <w:rPr>
          <w:rFonts w:ascii="Times New Roman" w:hAnsi="Times New Roman" w:cs="Times New Roman"/>
          <w:sz w:val="24"/>
          <w:szCs w:val="24"/>
        </w:rPr>
        <w:t xml:space="preserve"> (при наличии)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действующий(</w:t>
      </w:r>
      <w:proofErr w:type="spellStart"/>
      <w:r w:rsidRPr="005A25E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A25E1">
        <w:rPr>
          <w:rFonts w:ascii="Times New Roman" w:hAnsi="Times New Roman" w:cs="Times New Roman"/>
          <w:sz w:val="24"/>
          <w:szCs w:val="24"/>
        </w:rPr>
        <w:t>) по доверенности, удостоверенной __________________________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5A25E1">
        <w:rPr>
          <w:rFonts w:ascii="Times New Roman" w:hAnsi="Times New Roman" w:cs="Times New Roman"/>
          <w:sz w:val="24"/>
          <w:szCs w:val="24"/>
        </w:rPr>
        <w:t xml:space="preserve"> (Ф.И.О. нотариуса, округ)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__________________________ "___" ___________ г. N в реестре ______________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по иным основаниям _______________________________________________________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5A25E1">
        <w:rPr>
          <w:rFonts w:ascii="Times New Roman" w:hAnsi="Times New Roman" w:cs="Times New Roman"/>
          <w:sz w:val="24"/>
          <w:szCs w:val="24"/>
        </w:rPr>
        <w:t xml:space="preserve"> (наименование и реквизиты документа)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от имени _________________________________________________________________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(полностью фамилия, имя и отчество (при наличии) доверителя)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проживающего(ей) по адресу _______________________________________________</w:t>
      </w:r>
    </w:p>
    <w:p w:rsidR="007D6F6F" w:rsidRPr="00F73258" w:rsidRDefault="007D6F6F" w:rsidP="007D6F6F">
      <w:pPr>
        <w:pStyle w:val="ConsPlusNonformat"/>
        <w:rPr>
          <w:rFonts w:ascii="Times New Roman" w:hAnsi="Times New Roman" w:cs="Times New Roman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73258">
        <w:rPr>
          <w:rFonts w:ascii="Times New Roman" w:hAnsi="Times New Roman" w:cs="Times New Roman"/>
        </w:rPr>
        <w:t>(полностью адрес постоянного или преимущественного проживания)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паспорт серии _________ </w:t>
      </w:r>
      <w:r w:rsidRPr="00D2562A">
        <w:rPr>
          <w:rFonts w:ascii="Times New Roman" w:hAnsi="Times New Roman" w:cs="Times New Roman"/>
          <w:bCs/>
          <w:sz w:val="24"/>
          <w:szCs w:val="24"/>
        </w:rPr>
        <w:t>№</w:t>
      </w:r>
      <w:r w:rsidRPr="005A25E1">
        <w:rPr>
          <w:rFonts w:ascii="Times New Roman" w:hAnsi="Times New Roman" w:cs="Times New Roman"/>
          <w:sz w:val="24"/>
          <w:szCs w:val="24"/>
        </w:rPr>
        <w:t xml:space="preserve"> _______________ код подразделения ______________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(иной документ, удостоверяющий личность)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выдан "___" ___________ г. _______________________________________________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       (когда и кем выдан)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Прошу </w:t>
      </w:r>
      <w:proofErr w:type="gramStart"/>
      <w:r w:rsidRPr="005A25E1">
        <w:rPr>
          <w:rFonts w:ascii="Times New Roman" w:hAnsi="Times New Roman" w:cs="Times New Roman"/>
          <w:sz w:val="24"/>
          <w:szCs w:val="24"/>
        </w:rPr>
        <w:t>Вас  предоставить</w:t>
      </w:r>
      <w:proofErr w:type="gramEnd"/>
      <w:r w:rsidRPr="005A25E1">
        <w:rPr>
          <w:rFonts w:ascii="Times New Roman" w:hAnsi="Times New Roman" w:cs="Times New Roman"/>
          <w:sz w:val="24"/>
          <w:szCs w:val="24"/>
        </w:rPr>
        <w:t xml:space="preserve"> информацию: ___________________________________________________________________________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___________________________________________________________________________.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Результат    муниципальной    услуги    прошу   </w:t>
      </w:r>
      <w:proofErr w:type="gramStart"/>
      <w:r w:rsidRPr="005A25E1">
        <w:rPr>
          <w:rFonts w:ascii="Times New Roman" w:hAnsi="Times New Roman" w:cs="Times New Roman"/>
          <w:sz w:val="24"/>
          <w:szCs w:val="24"/>
        </w:rPr>
        <w:t>представить  (</w:t>
      </w:r>
      <w:proofErr w:type="gramEnd"/>
      <w:r w:rsidRPr="005A25E1">
        <w:rPr>
          <w:rFonts w:ascii="Times New Roman" w:hAnsi="Times New Roman" w:cs="Times New Roman"/>
          <w:sz w:val="24"/>
          <w:szCs w:val="24"/>
        </w:rPr>
        <w:t>напротив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необходимого пункта поставить значок V)</w:t>
      </w:r>
      <w:r w:rsidRPr="00F732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*</w:t>
      </w:r>
      <w:r w:rsidRPr="005A25E1">
        <w:rPr>
          <w:rFonts w:ascii="Times New Roman" w:hAnsi="Times New Roman" w:cs="Times New Roman"/>
          <w:sz w:val="24"/>
          <w:szCs w:val="24"/>
        </w:rPr>
        <w:t>: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┌─┐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lastRenderedPageBreak/>
        <w:t xml:space="preserve">│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A25E1">
        <w:rPr>
          <w:rFonts w:ascii="Times New Roman" w:hAnsi="Times New Roman" w:cs="Times New Roman"/>
          <w:sz w:val="24"/>
          <w:szCs w:val="24"/>
        </w:rPr>
        <w:t>│ - почтой;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└─┘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┌─┐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│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A25E1">
        <w:rPr>
          <w:rFonts w:ascii="Times New Roman" w:hAnsi="Times New Roman" w:cs="Times New Roman"/>
          <w:sz w:val="24"/>
          <w:szCs w:val="24"/>
        </w:rPr>
        <w:t>│ - на руки по месту сдачи заявки.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└─┘</w:t>
      </w:r>
    </w:p>
    <w:p w:rsidR="007D6F6F" w:rsidRPr="005A25E1" w:rsidRDefault="007D6F6F" w:rsidP="007D6F6F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r w:rsidRPr="005A25E1">
        <w:rPr>
          <w:sz w:val="24"/>
          <w:szCs w:val="24"/>
        </w:rPr>
        <w:t>Документы, представленные для оказания услуги, и сведения, указанные в заявлении, достоверны.</w:t>
      </w:r>
    </w:p>
    <w:p w:rsidR="007D6F6F" w:rsidRPr="005A25E1" w:rsidRDefault="007D6F6F" w:rsidP="007D6F6F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"____" _______________ 20____ г. "____" ч. "____" мин.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(дата и время подачи заявления)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___________________ /____________________________________________________/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(подпись заявителя) </w:t>
      </w:r>
      <w:r>
        <w:rPr>
          <w:rFonts w:ascii="Times New Roman" w:hAnsi="Times New Roman" w:cs="Times New Roman"/>
        </w:rPr>
        <w:t>*</w:t>
      </w:r>
      <w:r w:rsidRPr="005A25E1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Pr="005A25E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A25E1">
        <w:rPr>
          <w:rFonts w:ascii="Times New Roman" w:hAnsi="Times New Roman" w:cs="Times New Roman"/>
          <w:sz w:val="24"/>
          <w:szCs w:val="24"/>
        </w:rPr>
        <w:t>полностью фамилия, имя и отчество</w:t>
      </w:r>
      <w:r>
        <w:rPr>
          <w:rFonts w:ascii="Times New Roman" w:hAnsi="Times New Roman" w:cs="Times New Roman"/>
          <w:sz w:val="24"/>
          <w:szCs w:val="24"/>
        </w:rPr>
        <w:t>*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  (при наличии) заявителя)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D2562A">
        <w:rPr>
          <w:rFonts w:ascii="Times New Roman" w:hAnsi="Times New Roman" w:cs="Times New Roman"/>
          <w:bCs/>
          <w:sz w:val="24"/>
          <w:szCs w:val="24"/>
        </w:rPr>
        <w:t>№</w:t>
      </w:r>
      <w:r w:rsidRPr="005A25E1">
        <w:rPr>
          <w:rFonts w:ascii="Times New Roman" w:hAnsi="Times New Roman" w:cs="Times New Roman"/>
          <w:sz w:val="24"/>
          <w:szCs w:val="24"/>
        </w:rPr>
        <w:t xml:space="preserve"> записи в электронной базе входящих документов __________________________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Примечания _______________________________________________________________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На обработку персональных данных согласен ________________________________</w:t>
      </w:r>
    </w:p>
    <w:p w:rsidR="007D6F6F" w:rsidRPr="005A25E1" w:rsidRDefault="007D6F6F" w:rsidP="007D6F6F">
      <w:pPr>
        <w:widowControl w:val="0"/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bookmarkStart w:id="11" w:name="Par1366"/>
      <w:bookmarkEnd w:id="11"/>
      <w:r>
        <w:rPr>
          <w:sz w:val="24"/>
          <w:szCs w:val="24"/>
        </w:rPr>
        <w:t xml:space="preserve">Примечание: </w:t>
      </w:r>
      <w:proofErr w:type="gramStart"/>
      <w:r>
        <w:rPr>
          <w:sz w:val="24"/>
          <w:szCs w:val="24"/>
        </w:rPr>
        <w:t>поля</w:t>
      </w:r>
      <w:proofErr w:type="gramEnd"/>
      <w:r>
        <w:rPr>
          <w:sz w:val="24"/>
          <w:szCs w:val="24"/>
        </w:rPr>
        <w:t xml:space="preserve"> обозначенные значком </w:t>
      </w:r>
      <w:r>
        <w:t>* обязательны для заполнения</w:t>
      </w:r>
    </w:p>
    <w:p w:rsidR="007D6F6F" w:rsidRPr="005A25E1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1944B5" w:rsidRDefault="001944B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D6F6F" w:rsidRDefault="007D6F6F" w:rsidP="00CA3DB6">
      <w:pPr>
        <w:widowControl w:val="0"/>
        <w:autoSpaceDE w:val="0"/>
        <w:autoSpaceDN w:val="0"/>
        <w:adjustRightInd w:val="0"/>
        <w:outlineLvl w:val="3"/>
        <w:rPr>
          <w:sz w:val="24"/>
          <w:szCs w:val="24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Pr="00CA3DB6" w:rsidRDefault="00CA3DB6" w:rsidP="00CA3DB6">
      <w:pPr>
        <w:widowControl w:val="0"/>
        <w:autoSpaceDE w:val="0"/>
        <w:autoSpaceDN w:val="0"/>
        <w:adjustRightInd w:val="0"/>
        <w:outlineLvl w:val="3"/>
        <w:rPr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A3DB6">
        <w:rPr>
          <w:szCs w:val="28"/>
        </w:rPr>
        <w:t xml:space="preserve">Приложение № 2 </w:t>
      </w:r>
    </w:p>
    <w:p w:rsidR="00CA3DB6" w:rsidRPr="00CA3DB6" w:rsidRDefault="00CA3DB6" w:rsidP="00CA3DB6">
      <w:pPr>
        <w:widowControl w:val="0"/>
        <w:autoSpaceDE w:val="0"/>
        <w:autoSpaceDN w:val="0"/>
        <w:adjustRightInd w:val="0"/>
        <w:outlineLvl w:val="3"/>
        <w:rPr>
          <w:szCs w:val="28"/>
        </w:rPr>
      </w:pPr>
      <w:r w:rsidRPr="00CA3DB6">
        <w:rPr>
          <w:szCs w:val="28"/>
        </w:rPr>
        <w:tab/>
      </w:r>
      <w:r w:rsidRPr="00CA3DB6">
        <w:rPr>
          <w:szCs w:val="28"/>
        </w:rPr>
        <w:tab/>
      </w:r>
      <w:r w:rsidRPr="00CA3DB6">
        <w:rPr>
          <w:szCs w:val="28"/>
        </w:rPr>
        <w:tab/>
      </w:r>
      <w:r w:rsidRPr="00CA3DB6">
        <w:rPr>
          <w:szCs w:val="28"/>
        </w:rPr>
        <w:tab/>
      </w:r>
      <w:r w:rsidRPr="00CA3DB6">
        <w:rPr>
          <w:szCs w:val="28"/>
        </w:rPr>
        <w:tab/>
      </w:r>
      <w:r w:rsidRPr="00CA3DB6">
        <w:rPr>
          <w:szCs w:val="28"/>
        </w:rPr>
        <w:tab/>
      </w:r>
      <w:r w:rsidRPr="00CA3DB6">
        <w:rPr>
          <w:szCs w:val="28"/>
        </w:rPr>
        <w:tab/>
      </w:r>
      <w:r>
        <w:rPr>
          <w:szCs w:val="28"/>
        </w:rPr>
        <w:t>к</w:t>
      </w:r>
      <w:r w:rsidRPr="00CA3DB6">
        <w:rPr>
          <w:szCs w:val="28"/>
        </w:rPr>
        <w:t xml:space="preserve"> административному регламент</w:t>
      </w:r>
      <w:r>
        <w:rPr>
          <w:szCs w:val="28"/>
        </w:rPr>
        <w:t>у</w:t>
      </w:r>
    </w:p>
    <w:p w:rsidR="007D6F6F" w:rsidRDefault="00CA3DB6" w:rsidP="00CA3DB6">
      <w:pPr>
        <w:widowControl w:val="0"/>
        <w:autoSpaceDE w:val="0"/>
        <w:autoSpaceDN w:val="0"/>
        <w:adjustRightInd w:val="0"/>
        <w:outlineLvl w:val="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A666C">
        <w:rPr>
          <w:szCs w:val="28"/>
        </w:rPr>
        <w:t>№ АР-203-01</w:t>
      </w:r>
    </w:p>
    <w:p w:rsidR="00CA3DB6" w:rsidRDefault="00CA3DB6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</w:p>
    <w:p w:rsidR="007D6F6F" w:rsidRPr="005A25E1" w:rsidRDefault="007D6F6F" w:rsidP="007D6F6F">
      <w:pPr>
        <w:widowControl w:val="0"/>
        <w:autoSpaceDE w:val="0"/>
        <w:autoSpaceDN w:val="0"/>
        <w:adjustRightInd w:val="0"/>
        <w:jc w:val="center"/>
        <w:outlineLvl w:val="3"/>
        <w:rPr>
          <w:sz w:val="24"/>
          <w:szCs w:val="24"/>
        </w:rPr>
      </w:pPr>
      <w:r w:rsidRPr="005A25E1">
        <w:rPr>
          <w:sz w:val="24"/>
          <w:szCs w:val="24"/>
        </w:rPr>
        <w:t>ОБРАЗЕЦ ЗАПОЛНЕНИЯ ЗАЯВЛЕНИЯ</w:t>
      </w:r>
    </w:p>
    <w:p w:rsidR="007D6F6F" w:rsidRPr="005A25E1" w:rsidRDefault="007D6F6F" w:rsidP="007D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5A25E1">
        <w:rPr>
          <w:sz w:val="24"/>
          <w:szCs w:val="24"/>
        </w:rPr>
        <w:t>(ДЛЯ ФИЗИЧЕСКИХ ЛИЦ)</w:t>
      </w:r>
    </w:p>
    <w:p w:rsidR="007D6F6F" w:rsidRPr="005A25E1" w:rsidRDefault="007D6F6F" w:rsidP="007D6F6F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D6F6F" w:rsidRPr="005A25E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            Директору Департамента</w:t>
      </w:r>
    </w:p>
    <w:p w:rsidR="007D6F6F" w:rsidRPr="005A25E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            жилищно-коммунального хозяйства</w:t>
      </w:r>
    </w:p>
    <w:p w:rsidR="007D6F6F" w:rsidRPr="005A25E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            города Ростова-на-Дону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D6F6F" w:rsidRPr="005A25E1" w:rsidRDefault="007D6F6F" w:rsidP="007D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5A25E1">
        <w:rPr>
          <w:sz w:val="24"/>
          <w:szCs w:val="24"/>
        </w:rPr>
        <w:t>ЗАЯВЛЕНИЕ</w:t>
      </w:r>
    </w:p>
    <w:p w:rsidR="007D6F6F" w:rsidRPr="005A25E1" w:rsidRDefault="007D6F6F" w:rsidP="007D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5A25E1">
        <w:rPr>
          <w:sz w:val="24"/>
          <w:szCs w:val="24"/>
        </w:rPr>
        <w:t>(ФИЗИЧЕСКОГО ЛИЦА)</w:t>
      </w:r>
    </w:p>
    <w:p w:rsidR="007D6F6F" w:rsidRPr="005A25E1" w:rsidRDefault="007D6F6F" w:rsidP="007D6F6F">
      <w:pPr>
        <w:widowControl w:val="0"/>
        <w:tabs>
          <w:tab w:val="left" w:pos="360"/>
          <w:tab w:val="left" w:pos="1080"/>
          <w:tab w:val="left" w:pos="5940"/>
        </w:tabs>
        <w:jc w:val="center"/>
        <w:rPr>
          <w:sz w:val="24"/>
          <w:szCs w:val="24"/>
        </w:rPr>
      </w:pPr>
      <w:r w:rsidRPr="005A25E1">
        <w:rPr>
          <w:sz w:val="24"/>
          <w:szCs w:val="24"/>
        </w:rPr>
        <w:t>информации о порядке предоставления жилищно-коммунальных услуг населению</w:t>
      </w:r>
    </w:p>
    <w:p w:rsidR="007D6F6F" w:rsidRPr="005A25E1" w:rsidRDefault="007D6F6F" w:rsidP="007D6F6F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A25E1">
        <w:rPr>
          <w:rFonts w:ascii="Times New Roman" w:hAnsi="Times New Roman" w:cs="Times New Roman"/>
          <w:sz w:val="24"/>
          <w:szCs w:val="24"/>
        </w:rPr>
        <w:t xml:space="preserve">Я,   </w:t>
      </w:r>
      <w:proofErr w:type="gramEnd"/>
      <w:r w:rsidRPr="005A25E1">
        <w:rPr>
          <w:rFonts w:ascii="Times New Roman" w:hAnsi="Times New Roman" w:cs="Times New Roman"/>
          <w:sz w:val="24"/>
          <w:szCs w:val="24"/>
        </w:rPr>
        <w:t xml:space="preserve">                  Петров Петр Петрович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</w:rPr>
      </w:pPr>
      <w:r w:rsidRPr="005A25E1">
        <w:rPr>
          <w:rFonts w:ascii="Times New Roman" w:hAnsi="Times New Roman" w:cs="Times New Roman"/>
        </w:rPr>
        <w:t xml:space="preserve">       (полностью фамилия, имя и отчество (при наличии) заявителя)</w:t>
      </w:r>
    </w:p>
    <w:p w:rsidR="007D6F6F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паспорт </w:t>
      </w:r>
      <w:proofErr w:type="gramStart"/>
      <w:r w:rsidRPr="005A25E1">
        <w:rPr>
          <w:rFonts w:ascii="Times New Roman" w:hAnsi="Times New Roman" w:cs="Times New Roman"/>
          <w:sz w:val="24"/>
          <w:szCs w:val="24"/>
        </w:rPr>
        <w:t>серии  61</w:t>
      </w:r>
      <w:proofErr w:type="gramEnd"/>
      <w:r w:rsidRPr="005A25E1">
        <w:rPr>
          <w:rFonts w:ascii="Times New Roman" w:hAnsi="Times New Roman" w:cs="Times New Roman"/>
          <w:sz w:val="24"/>
          <w:szCs w:val="24"/>
        </w:rPr>
        <w:t xml:space="preserve"> 00  </w:t>
      </w:r>
      <w:r w:rsidRPr="00D2562A">
        <w:rPr>
          <w:rFonts w:ascii="Times New Roman" w:hAnsi="Times New Roman" w:cs="Times New Roman"/>
          <w:bCs/>
          <w:sz w:val="24"/>
          <w:szCs w:val="24"/>
        </w:rPr>
        <w:t>№</w:t>
      </w:r>
      <w:r w:rsidRPr="005A25E1">
        <w:rPr>
          <w:rFonts w:ascii="Times New Roman" w:hAnsi="Times New Roman" w:cs="Times New Roman"/>
          <w:sz w:val="24"/>
          <w:szCs w:val="24"/>
        </w:rPr>
        <w:t xml:space="preserve">     765469      код подразделения    622-300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A25E1">
        <w:rPr>
          <w:rFonts w:ascii="Times New Roman" w:hAnsi="Times New Roman" w:cs="Times New Roman"/>
        </w:rPr>
        <w:t xml:space="preserve">     (иной документ, удостоверяющий личность)</w:t>
      </w:r>
      <w:r w:rsidRPr="00F73258">
        <w:rPr>
          <w:rFonts w:ascii="Times New Roman" w:hAnsi="Times New Roman" w:cs="Times New Roman"/>
        </w:rPr>
        <w:t xml:space="preserve"> 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выдан "15" декабря 2004 г. Октябрьским ОВД города Ростова-на-Дону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</w:rPr>
      </w:pPr>
      <w:r w:rsidRPr="005A25E1">
        <w:rPr>
          <w:rFonts w:ascii="Times New Roman" w:hAnsi="Times New Roman" w:cs="Times New Roman"/>
        </w:rPr>
        <w:t xml:space="preserve">                            (когда и кем выдан)</w:t>
      </w:r>
      <w:r w:rsidRPr="00F732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\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проживающий(</w:t>
      </w:r>
      <w:proofErr w:type="spellStart"/>
      <w:r w:rsidRPr="005A25E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A25E1">
        <w:rPr>
          <w:rFonts w:ascii="Times New Roman" w:hAnsi="Times New Roman" w:cs="Times New Roman"/>
          <w:sz w:val="24"/>
          <w:szCs w:val="24"/>
        </w:rPr>
        <w:t xml:space="preserve">) по адресу: ул. </w:t>
      </w:r>
      <w:proofErr w:type="spellStart"/>
      <w:r w:rsidRPr="005A25E1">
        <w:rPr>
          <w:rFonts w:ascii="Times New Roman" w:hAnsi="Times New Roman" w:cs="Times New Roman"/>
          <w:sz w:val="24"/>
          <w:szCs w:val="24"/>
        </w:rPr>
        <w:t>Оганова</w:t>
      </w:r>
      <w:proofErr w:type="spellEnd"/>
      <w:r w:rsidRPr="005A25E1">
        <w:rPr>
          <w:rFonts w:ascii="Times New Roman" w:hAnsi="Times New Roman" w:cs="Times New Roman"/>
          <w:sz w:val="24"/>
          <w:szCs w:val="24"/>
        </w:rPr>
        <w:t>, д. 12, кв. 12, г. Ростов-на-Дону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</w:rPr>
      </w:pPr>
      <w:r w:rsidRPr="005A25E1">
        <w:rPr>
          <w:rFonts w:ascii="Times New Roman" w:hAnsi="Times New Roman" w:cs="Times New Roman"/>
        </w:rPr>
        <w:t xml:space="preserve">                                (</w:t>
      </w:r>
      <w:r>
        <w:rPr>
          <w:rFonts w:ascii="Times New Roman" w:hAnsi="Times New Roman" w:cs="Times New Roman"/>
        </w:rPr>
        <w:t xml:space="preserve">полностью адрес постоянного или </w:t>
      </w:r>
      <w:r w:rsidRPr="005A25E1">
        <w:rPr>
          <w:rFonts w:ascii="Times New Roman" w:hAnsi="Times New Roman" w:cs="Times New Roman"/>
        </w:rPr>
        <w:t>преимущественного проживания)</w:t>
      </w:r>
      <w:r w:rsidRPr="00F73258">
        <w:rPr>
          <w:rFonts w:ascii="Times New Roman" w:hAnsi="Times New Roman" w:cs="Times New Roman"/>
        </w:rPr>
        <w:t xml:space="preserve"> 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контактный телефон      277-78-78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действующий(</w:t>
      </w:r>
      <w:proofErr w:type="spellStart"/>
      <w:r w:rsidRPr="005A25E1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5A25E1">
        <w:rPr>
          <w:rFonts w:ascii="Times New Roman" w:hAnsi="Times New Roman" w:cs="Times New Roman"/>
          <w:sz w:val="24"/>
          <w:szCs w:val="24"/>
        </w:rPr>
        <w:t>) по доверенности, удостоверенной __________________________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                   (Ф.И.О. нотариуса, округ)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___________________________ "___" ___________ г. </w:t>
      </w:r>
      <w:r w:rsidRPr="00D2562A">
        <w:rPr>
          <w:rFonts w:ascii="Times New Roman" w:hAnsi="Times New Roman" w:cs="Times New Roman"/>
          <w:bCs/>
          <w:sz w:val="24"/>
          <w:szCs w:val="24"/>
        </w:rPr>
        <w:t>№</w:t>
      </w:r>
      <w:r w:rsidRPr="005A25E1">
        <w:rPr>
          <w:rFonts w:ascii="Times New Roman" w:hAnsi="Times New Roman" w:cs="Times New Roman"/>
          <w:sz w:val="24"/>
          <w:szCs w:val="24"/>
        </w:rPr>
        <w:t xml:space="preserve"> в реестре _____________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по иным основаниям _______________________________________________________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5A25E1">
        <w:rPr>
          <w:rFonts w:ascii="Times New Roman" w:hAnsi="Times New Roman" w:cs="Times New Roman"/>
          <w:sz w:val="24"/>
          <w:szCs w:val="24"/>
        </w:rPr>
        <w:t xml:space="preserve">  (наименование и реквизиты документа)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от имени _________________________________________________________________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5A25E1">
        <w:rPr>
          <w:rFonts w:ascii="Times New Roman" w:hAnsi="Times New Roman" w:cs="Times New Roman"/>
          <w:sz w:val="24"/>
          <w:szCs w:val="24"/>
        </w:rPr>
        <w:t xml:space="preserve">     (полностью фамилия, имя и отчество (при наличии) доверителя)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проживающего(ей) по адресу _______________________________________________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5A25E1">
        <w:rPr>
          <w:rFonts w:ascii="Times New Roman" w:hAnsi="Times New Roman" w:cs="Times New Roman"/>
          <w:sz w:val="24"/>
          <w:szCs w:val="24"/>
        </w:rPr>
        <w:t xml:space="preserve"> (полностью адрес постоянного или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5A25E1">
        <w:rPr>
          <w:rFonts w:ascii="Times New Roman" w:hAnsi="Times New Roman" w:cs="Times New Roman"/>
          <w:sz w:val="24"/>
          <w:szCs w:val="24"/>
        </w:rPr>
        <w:t xml:space="preserve"> преимущественного проживания)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паспорт серии __________ N _________________ код подразделения ___________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(иной документ, удостоверяющий личность)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выдан "___" __________ г. ________________________________________________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5A25E1">
        <w:rPr>
          <w:rFonts w:ascii="Times New Roman" w:hAnsi="Times New Roman" w:cs="Times New Roman"/>
          <w:sz w:val="24"/>
          <w:szCs w:val="24"/>
        </w:rPr>
        <w:t xml:space="preserve"> (когда и кем выдан)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Прошу </w:t>
      </w:r>
      <w:proofErr w:type="gramStart"/>
      <w:r w:rsidRPr="005A25E1">
        <w:rPr>
          <w:rFonts w:ascii="Times New Roman" w:hAnsi="Times New Roman" w:cs="Times New Roman"/>
          <w:sz w:val="24"/>
          <w:szCs w:val="24"/>
        </w:rPr>
        <w:t>Вас  предоставить</w:t>
      </w:r>
      <w:proofErr w:type="gramEnd"/>
      <w:r w:rsidRPr="005A25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информацию как произвести перерасчет платы за наем жилого помещения по адресу: </w:t>
      </w:r>
      <w:r w:rsidRPr="005A25E1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5A25E1">
        <w:rPr>
          <w:rFonts w:ascii="Times New Roman" w:hAnsi="Times New Roman" w:cs="Times New Roman"/>
          <w:sz w:val="24"/>
          <w:szCs w:val="24"/>
        </w:rPr>
        <w:t>Оганова</w:t>
      </w:r>
      <w:proofErr w:type="spellEnd"/>
      <w:r w:rsidRPr="005A25E1">
        <w:rPr>
          <w:rFonts w:ascii="Times New Roman" w:hAnsi="Times New Roman" w:cs="Times New Roman"/>
          <w:sz w:val="24"/>
          <w:szCs w:val="24"/>
        </w:rPr>
        <w:t>, д. 12, кв. 12, г. Ростов-на-Дону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Результат   муниципальной   услуги   прошу   предоставить </w:t>
      </w:r>
      <w:proofErr w:type="gramStart"/>
      <w:r w:rsidRPr="005A25E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A25E1">
        <w:rPr>
          <w:rFonts w:ascii="Times New Roman" w:hAnsi="Times New Roman" w:cs="Times New Roman"/>
          <w:sz w:val="24"/>
          <w:szCs w:val="24"/>
        </w:rPr>
        <w:t>напротив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необходимого пункта поставить значок V</w:t>
      </w:r>
      <w:proofErr w:type="gramStart"/>
      <w:r w:rsidRPr="005A25E1">
        <w:rPr>
          <w:rFonts w:ascii="Times New Roman" w:hAnsi="Times New Roman" w:cs="Times New Roman"/>
          <w:sz w:val="24"/>
          <w:szCs w:val="24"/>
        </w:rPr>
        <w:t>)</w:t>
      </w:r>
      <w:r w:rsidRPr="00F73258">
        <w:rPr>
          <w:rFonts w:ascii="Times New Roman" w:hAnsi="Times New Roman" w:cs="Times New Roman"/>
        </w:rPr>
        <w:t xml:space="preserve"> </w:t>
      </w:r>
      <w:r w:rsidRPr="005A25E1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┌─┐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│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5A25E1">
        <w:rPr>
          <w:rFonts w:ascii="Times New Roman" w:hAnsi="Times New Roman" w:cs="Times New Roman"/>
          <w:sz w:val="24"/>
          <w:szCs w:val="24"/>
        </w:rPr>
        <w:t>│ - почтой;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lastRenderedPageBreak/>
        <w:t>└─┘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┌─┐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│V│ - на руки по месту сдачи заявки.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└─┘</w:t>
      </w:r>
    </w:p>
    <w:p w:rsidR="007D6F6F" w:rsidRPr="005A25E1" w:rsidRDefault="007D6F6F" w:rsidP="007D6F6F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  <w:r w:rsidRPr="005A25E1">
        <w:rPr>
          <w:sz w:val="24"/>
          <w:szCs w:val="24"/>
        </w:rPr>
        <w:t>Документы, представленные для оказания услуги, и сведения, указанные в заявлении, достоверны.</w:t>
      </w:r>
    </w:p>
    <w:p w:rsidR="007D6F6F" w:rsidRPr="005A25E1" w:rsidRDefault="007D6F6F" w:rsidP="007D6F6F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"11" августа 2013 г. "10" ч. "45" мин.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7D6F6F" w:rsidRPr="009C1B31" w:rsidRDefault="007D6F6F" w:rsidP="007D6F6F">
      <w:pPr>
        <w:pStyle w:val="ConsPlusNonformat"/>
        <w:jc w:val="both"/>
        <w:rPr>
          <w:rFonts w:ascii="Times New Roman" w:hAnsi="Times New Roman" w:cs="Times New Roman"/>
        </w:rPr>
      </w:pPr>
      <w:r w:rsidRPr="009C1B31">
        <w:rPr>
          <w:rFonts w:ascii="Times New Roman" w:hAnsi="Times New Roman" w:cs="Times New Roman"/>
        </w:rPr>
        <w:t>(дата и время подачи заявления)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ПОДПИСЬ       /              Петров Петр Петрович                  /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D6F6F" w:rsidRPr="009C1B31" w:rsidRDefault="007D6F6F" w:rsidP="007D6F6F">
      <w:pPr>
        <w:pStyle w:val="ConsPlusNonformat"/>
        <w:jc w:val="both"/>
        <w:rPr>
          <w:rFonts w:ascii="Times New Roman" w:hAnsi="Times New Roman" w:cs="Times New Roman"/>
        </w:rPr>
      </w:pPr>
      <w:r w:rsidRPr="009C1B31">
        <w:rPr>
          <w:rFonts w:ascii="Times New Roman" w:hAnsi="Times New Roman" w:cs="Times New Roman"/>
        </w:rPr>
        <w:t>(подпись заявителя)</w:t>
      </w:r>
      <w:r w:rsidRPr="00F732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*</w:t>
      </w:r>
      <w:r w:rsidRPr="009C1B31">
        <w:rPr>
          <w:rFonts w:ascii="Times New Roman" w:hAnsi="Times New Roman" w:cs="Times New Roman"/>
        </w:rPr>
        <w:t xml:space="preserve">     </w:t>
      </w:r>
      <w:proofErr w:type="gramStart"/>
      <w:r w:rsidRPr="009C1B31">
        <w:rPr>
          <w:rFonts w:ascii="Times New Roman" w:hAnsi="Times New Roman" w:cs="Times New Roman"/>
        </w:rPr>
        <w:t xml:space="preserve">   (</w:t>
      </w:r>
      <w:proofErr w:type="gramEnd"/>
      <w:r w:rsidRPr="009C1B31">
        <w:rPr>
          <w:rFonts w:ascii="Times New Roman" w:hAnsi="Times New Roman" w:cs="Times New Roman"/>
        </w:rPr>
        <w:t>полностью фамилия, имя и отчество при наличии) заявителя)</w:t>
      </w:r>
      <w:r w:rsidRPr="00F7325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*</w:t>
      </w:r>
    </w:p>
    <w:p w:rsidR="007D6F6F" w:rsidRPr="009C1B31" w:rsidRDefault="007D6F6F" w:rsidP="007D6F6F">
      <w:pPr>
        <w:pStyle w:val="ConsPlusNonformat"/>
        <w:jc w:val="both"/>
        <w:rPr>
          <w:rFonts w:ascii="Times New Roman" w:hAnsi="Times New Roman" w:cs="Times New Roman"/>
        </w:rPr>
      </w:pPr>
      <w:r w:rsidRPr="009C1B31">
        <w:rPr>
          <w:rFonts w:ascii="Times New Roman" w:hAnsi="Times New Roman" w:cs="Times New Roman"/>
        </w:rPr>
        <w:t xml:space="preserve">                               (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N записи в электронной базе входящих документов __________________________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Примечания _______________________________________________________________</w:t>
      </w: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D6F6F" w:rsidRPr="005A25E1" w:rsidRDefault="007D6F6F" w:rsidP="007D6F6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На обработку персональных данных согласен ________________________________</w:t>
      </w:r>
    </w:p>
    <w:p w:rsidR="007D6F6F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</w:p>
    <w:p w:rsidR="007D6F6F" w:rsidRPr="005A25E1" w:rsidRDefault="007D6F6F" w:rsidP="007D6F6F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D6F6F" w:rsidRDefault="007D6F6F" w:rsidP="007D6F6F">
      <w:pPr>
        <w:widowControl w:val="0"/>
        <w:tabs>
          <w:tab w:val="left" w:pos="555"/>
        </w:tabs>
        <w:autoSpaceDE w:val="0"/>
        <w:autoSpaceDN w:val="0"/>
        <w:adjustRightInd w:val="0"/>
        <w:rPr>
          <w:rFonts w:cs="Calibri"/>
        </w:rPr>
      </w:pPr>
    </w:p>
    <w:p w:rsidR="007D6F6F" w:rsidRDefault="007D6F6F" w:rsidP="007D6F6F">
      <w:pPr>
        <w:widowControl w:val="0"/>
        <w:autoSpaceDE w:val="0"/>
        <w:autoSpaceDN w:val="0"/>
        <w:adjustRightInd w:val="0"/>
        <w:jc w:val="right"/>
        <w:outlineLvl w:val="2"/>
        <w:rPr>
          <w:rFonts w:cs="Calibri"/>
        </w:rPr>
      </w:pPr>
      <w:bookmarkStart w:id="12" w:name="Par1450"/>
      <w:bookmarkStart w:id="13" w:name="Par1662"/>
      <w:bookmarkStart w:id="14" w:name="Par1710"/>
      <w:bookmarkStart w:id="15" w:name="Par1757"/>
      <w:bookmarkStart w:id="16" w:name="Par1810"/>
      <w:bookmarkStart w:id="17" w:name="Par1939"/>
      <w:bookmarkEnd w:id="12"/>
      <w:bookmarkEnd w:id="13"/>
      <w:bookmarkEnd w:id="14"/>
      <w:bookmarkEnd w:id="15"/>
      <w:bookmarkEnd w:id="16"/>
      <w:bookmarkEnd w:id="17"/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1944B5" w:rsidRDefault="001944B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CA3DB6" w:rsidRPr="00CA3DB6" w:rsidRDefault="00CA3DB6" w:rsidP="00CA3DB6">
      <w:pPr>
        <w:widowControl w:val="0"/>
        <w:autoSpaceDE w:val="0"/>
        <w:autoSpaceDN w:val="0"/>
        <w:adjustRightInd w:val="0"/>
        <w:outlineLvl w:val="3"/>
        <w:rPr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A3DB6">
        <w:rPr>
          <w:szCs w:val="28"/>
        </w:rPr>
        <w:t xml:space="preserve">Приложение № </w:t>
      </w:r>
      <w:r>
        <w:rPr>
          <w:szCs w:val="28"/>
        </w:rPr>
        <w:t>3</w:t>
      </w:r>
      <w:r w:rsidRPr="00CA3DB6">
        <w:rPr>
          <w:szCs w:val="28"/>
        </w:rPr>
        <w:t xml:space="preserve"> </w:t>
      </w:r>
    </w:p>
    <w:p w:rsidR="00CA3DB6" w:rsidRPr="00CA3DB6" w:rsidRDefault="00CA3DB6" w:rsidP="00CA3DB6">
      <w:pPr>
        <w:widowControl w:val="0"/>
        <w:autoSpaceDE w:val="0"/>
        <w:autoSpaceDN w:val="0"/>
        <w:adjustRightInd w:val="0"/>
        <w:outlineLvl w:val="3"/>
        <w:rPr>
          <w:szCs w:val="28"/>
        </w:rPr>
      </w:pPr>
      <w:r w:rsidRPr="00CA3DB6">
        <w:rPr>
          <w:szCs w:val="28"/>
        </w:rPr>
        <w:tab/>
      </w:r>
      <w:r w:rsidRPr="00CA3DB6">
        <w:rPr>
          <w:szCs w:val="28"/>
        </w:rPr>
        <w:tab/>
      </w:r>
      <w:r w:rsidRPr="00CA3DB6">
        <w:rPr>
          <w:szCs w:val="28"/>
        </w:rPr>
        <w:tab/>
      </w:r>
      <w:r w:rsidRPr="00CA3DB6">
        <w:rPr>
          <w:szCs w:val="28"/>
        </w:rPr>
        <w:tab/>
      </w:r>
      <w:r w:rsidRPr="00CA3DB6">
        <w:rPr>
          <w:szCs w:val="28"/>
        </w:rPr>
        <w:tab/>
      </w:r>
      <w:r w:rsidRPr="00CA3DB6">
        <w:rPr>
          <w:szCs w:val="28"/>
        </w:rPr>
        <w:tab/>
      </w:r>
      <w:r w:rsidRPr="00CA3DB6">
        <w:rPr>
          <w:szCs w:val="28"/>
        </w:rPr>
        <w:tab/>
      </w:r>
      <w:r>
        <w:rPr>
          <w:szCs w:val="28"/>
        </w:rPr>
        <w:t>к</w:t>
      </w:r>
      <w:r w:rsidRPr="00CA3DB6">
        <w:rPr>
          <w:szCs w:val="28"/>
        </w:rPr>
        <w:t xml:space="preserve"> административному регламент</w:t>
      </w:r>
      <w:r>
        <w:rPr>
          <w:szCs w:val="28"/>
        </w:rPr>
        <w:t>у</w:t>
      </w:r>
    </w:p>
    <w:p w:rsidR="00CA3DB6" w:rsidRDefault="00CA3DB6" w:rsidP="00CA3DB6">
      <w:pPr>
        <w:widowControl w:val="0"/>
        <w:autoSpaceDE w:val="0"/>
        <w:autoSpaceDN w:val="0"/>
        <w:adjustRightInd w:val="0"/>
        <w:outlineLvl w:val="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A666C">
        <w:rPr>
          <w:szCs w:val="28"/>
        </w:rPr>
        <w:t>№ АР-203-01</w:t>
      </w: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Default="007D6F6F" w:rsidP="00CA3DB6">
      <w:pPr>
        <w:autoSpaceDE w:val="0"/>
        <w:autoSpaceDN w:val="0"/>
        <w:adjustRightInd w:val="0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Pr="00405280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405280">
        <w:rPr>
          <w:sz w:val="24"/>
          <w:szCs w:val="24"/>
        </w:rPr>
        <w:t>БЛАНК ЗАЯВЛЕНИЯ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                                      </w:t>
      </w:r>
    </w:p>
    <w:p w:rsidR="007D6F6F" w:rsidRDefault="007D6F6F" w:rsidP="007D6F6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05280">
        <w:rPr>
          <w:sz w:val="24"/>
          <w:szCs w:val="24"/>
        </w:rPr>
        <w:t xml:space="preserve">                                             Директору </w:t>
      </w:r>
    </w:p>
    <w:p w:rsidR="007D6F6F" w:rsidRPr="00405280" w:rsidRDefault="007D6F6F" w:rsidP="007D6F6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05280">
        <w:rPr>
          <w:sz w:val="24"/>
          <w:szCs w:val="24"/>
        </w:rPr>
        <w:t>Департамента</w:t>
      </w:r>
    </w:p>
    <w:p w:rsidR="007D6F6F" w:rsidRDefault="007D6F6F" w:rsidP="007D6F6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05280">
        <w:rPr>
          <w:sz w:val="24"/>
          <w:szCs w:val="24"/>
        </w:rPr>
        <w:t xml:space="preserve">                                  жилищно-коммунального хозяйства </w:t>
      </w:r>
    </w:p>
    <w:p w:rsidR="007D6F6F" w:rsidRPr="00405280" w:rsidRDefault="007D6F6F" w:rsidP="007D6F6F">
      <w:pPr>
        <w:autoSpaceDE w:val="0"/>
        <w:autoSpaceDN w:val="0"/>
        <w:adjustRightInd w:val="0"/>
        <w:jc w:val="right"/>
        <w:rPr>
          <w:sz w:val="24"/>
          <w:szCs w:val="24"/>
        </w:rPr>
      </w:pPr>
      <w:r w:rsidRPr="00405280">
        <w:rPr>
          <w:sz w:val="24"/>
          <w:szCs w:val="24"/>
        </w:rPr>
        <w:t>и энергетики города Ростова-на-Дону</w:t>
      </w:r>
    </w:p>
    <w:p w:rsidR="007D6F6F" w:rsidRPr="00405280" w:rsidRDefault="007D6F6F" w:rsidP="007D6F6F">
      <w:pPr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7D6F6F" w:rsidRPr="00405280" w:rsidRDefault="007D6F6F" w:rsidP="007D6F6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405280">
        <w:rPr>
          <w:b/>
          <w:bCs/>
          <w:sz w:val="24"/>
          <w:szCs w:val="24"/>
        </w:rPr>
        <w:t>ЗАЯВЛЕНИЕ</w:t>
      </w:r>
    </w:p>
    <w:p w:rsidR="007D6F6F" w:rsidRPr="00405280" w:rsidRDefault="007D6F6F" w:rsidP="007D6F6F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405280">
        <w:rPr>
          <w:b/>
          <w:bCs/>
          <w:sz w:val="24"/>
          <w:szCs w:val="24"/>
        </w:rPr>
        <w:t>(ЮРИДИЧЕСКОГО ЛИЦА)</w:t>
      </w:r>
    </w:p>
    <w:p w:rsidR="007D6F6F" w:rsidRPr="00405280" w:rsidRDefault="007D6F6F" w:rsidP="007D6F6F">
      <w:pPr>
        <w:widowControl w:val="0"/>
        <w:tabs>
          <w:tab w:val="left" w:pos="360"/>
          <w:tab w:val="left" w:pos="1080"/>
          <w:tab w:val="left" w:pos="5940"/>
        </w:tabs>
        <w:jc w:val="center"/>
        <w:rPr>
          <w:sz w:val="24"/>
          <w:szCs w:val="24"/>
        </w:rPr>
      </w:pPr>
      <w:r w:rsidRPr="00405280">
        <w:rPr>
          <w:sz w:val="24"/>
          <w:szCs w:val="24"/>
        </w:rPr>
        <w:t>информации о порядке предоставления жилищно-коммунальных услуг населению</w:t>
      </w:r>
    </w:p>
    <w:p w:rsidR="007D6F6F" w:rsidRPr="00405280" w:rsidRDefault="007D6F6F" w:rsidP="007D6F6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__________________________________________________________________________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              (полное наименование юридического лица)</w:t>
      </w:r>
      <w:r w:rsidRPr="00F73258">
        <w:t xml:space="preserve"> </w:t>
      </w:r>
      <w:r>
        <w:t>*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ИНН</w:t>
      </w:r>
      <w:r>
        <w:t>*</w:t>
      </w:r>
      <w:r w:rsidRPr="00405280">
        <w:rPr>
          <w:sz w:val="24"/>
          <w:szCs w:val="24"/>
        </w:rPr>
        <w:t xml:space="preserve"> ___________________ КПП</w:t>
      </w:r>
      <w:r>
        <w:t>*</w:t>
      </w:r>
      <w:r>
        <w:rPr>
          <w:sz w:val="24"/>
          <w:szCs w:val="24"/>
        </w:rPr>
        <w:t xml:space="preserve"> ___________________</w:t>
      </w:r>
      <w:r w:rsidRPr="00405280">
        <w:rPr>
          <w:sz w:val="24"/>
          <w:szCs w:val="24"/>
        </w:rPr>
        <w:t>_ ОГРН</w:t>
      </w:r>
      <w:r>
        <w:t>*</w:t>
      </w:r>
      <w:r w:rsidRPr="00405280">
        <w:rPr>
          <w:sz w:val="24"/>
          <w:szCs w:val="24"/>
        </w:rPr>
        <w:t xml:space="preserve"> 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действующего на основании: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┌─┐           </w:t>
      </w:r>
      <w:r>
        <w:rPr>
          <w:sz w:val="24"/>
          <w:szCs w:val="24"/>
        </w:rPr>
        <w:t xml:space="preserve">       </w:t>
      </w:r>
      <w:r w:rsidRPr="00405280">
        <w:rPr>
          <w:sz w:val="24"/>
          <w:szCs w:val="24"/>
        </w:rPr>
        <w:t xml:space="preserve">┌─┐              </w:t>
      </w:r>
      <w:r>
        <w:rPr>
          <w:sz w:val="24"/>
          <w:szCs w:val="24"/>
        </w:rPr>
        <w:t xml:space="preserve">           </w:t>
      </w:r>
      <w:r w:rsidRPr="00405280">
        <w:rPr>
          <w:sz w:val="24"/>
          <w:szCs w:val="24"/>
        </w:rPr>
        <w:t>┌─┐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│ </w:t>
      </w:r>
      <w:r>
        <w:rPr>
          <w:sz w:val="24"/>
          <w:szCs w:val="24"/>
        </w:rPr>
        <w:t xml:space="preserve">  </w:t>
      </w:r>
      <w:r w:rsidRPr="00405280">
        <w:rPr>
          <w:sz w:val="24"/>
          <w:szCs w:val="24"/>
        </w:rPr>
        <w:t xml:space="preserve">│ - Устава; │ </w:t>
      </w:r>
      <w:r>
        <w:rPr>
          <w:sz w:val="24"/>
          <w:szCs w:val="24"/>
        </w:rPr>
        <w:t xml:space="preserve">  </w:t>
      </w:r>
      <w:r w:rsidRPr="00405280">
        <w:rPr>
          <w:sz w:val="24"/>
          <w:szCs w:val="24"/>
        </w:rPr>
        <w:t xml:space="preserve">│ - Положения; │ </w:t>
      </w:r>
      <w:r>
        <w:rPr>
          <w:sz w:val="24"/>
          <w:szCs w:val="24"/>
        </w:rPr>
        <w:t xml:space="preserve">  </w:t>
      </w:r>
      <w:r w:rsidRPr="00405280">
        <w:rPr>
          <w:sz w:val="24"/>
          <w:szCs w:val="24"/>
        </w:rPr>
        <w:t xml:space="preserve">│ - иное (указать вид документа) </w:t>
      </w:r>
      <w:r>
        <w:t>*</w:t>
      </w:r>
      <w:r w:rsidRPr="00405280">
        <w:rPr>
          <w:sz w:val="24"/>
          <w:szCs w:val="24"/>
        </w:rPr>
        <w:t>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└─┘          </w:t>
      </w:r>
      <w:r>
        <w:rPr>
          <w:sz w:val="24"/>
          <w:szCs w:val="24"/>
        </w:rPr>
        <w:t xml:space="preserve">     </w:t>
      </w:r>
      <w:r w:rsidRPr="0040528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405280">
        <w:rPr>
          <w:sz w:val="24"/>
          <w:szCs w:val="24"/>
        </w:rPr>
        <w:t xml:space="preserve">└─┘             </w:t>
      </w:r>
      <w:r>
        <w:rPr>
          <w:sz w:val="24"/>
          <w:szCs w:val="24"/>
        </w:rPr>
        <w:t xml:space="preserve">           </w:t>
      </w:r>
      <w:r w:rsidRPr="00405280">
        <w:rPr>
          <w:sz w:val="24"/>
          <w:szCs w:val="24"/>
        </w:rPr>
        <w:t xml:space="preserve"> └─┘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зарегистрированного</w:t>
      </w:r>
      <w:r>
        <w:t>*</w:t>
      </w:r>
      <w:r w:rsidRPr="00405280">
        <w:rPr>
          <w:sz w:val="24"/>
          <w:szCs w:val="24"/>
        </w:rPr>
        <w:t xml:space="preserve"> ______________________________________________________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                      </w:t>
      </w:r>
      <w:r>
        <w:rPr>
          <w:sz w:val="24"/>
          <w:szCs w:val="24"/>
        </w:rPr>
        <w:t xml:space="preserve">                      </w:t>
      </w:r>
      <w:r w:rsidRPr="00405280">
        <w:rPr>
          <w:sz w:val="24"/>
          <w:szCs w:val="24"/>
        </w:rPr>
        <w:t xml:space="preserve"> (кем и когда зарегистрировано юридическое лицо)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__________________________________________________________________________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proofErr w:type="gramStart"/>
      <w:r w:rsidRPr="00405280">
        <w:rPr>
          <w:sz w:val="24"/>
          <w:szCs w:val="24"/>
        </w:rPr>
        <w:t>Документ,  подтверждающий</w:t>
      </w:r>
      <w:proofErr w:type="gramEnd"/>
      <w:r w:rsidRPr="00405280">
        <w:rPr>
          <w:sz w:val="24"/>
          <w:szCs w:val="24"/>
        </w:rPr>
        <w:t xml:space="preserve">  государственную  регистрацию  юридического лица</w:t>
      </w:r>
      <w:r>
        <w:t>*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_______________________________________________________________________ от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           (наименование и реквизиты документа)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"___" ___________ 20__ г. выдан "___" _______ г. 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                                                     (когда и кем выдан)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    Адрес (место нахождения) постоянно действующего исполнительного органа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(в случае отсутствия - иного органа или лица, имеющих право действовать от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имени юридического лица без доверенности)</w:t>
      </w:r>
      <w:r w:rsidRPr="00F73258">
        <w:t xml:space="preserve"> </w:t>
      </w:r>
      <w:r>
        <w:t>*</w:t>
      </w:r>
      <w:r w:rsidRPr="00405280">
        <w:rPr>
          <w:sz w:val="24"/>
          <w:szCs w:val="24"/>
        </w:rPr>
        <w:t xml:space="preserve"> ________________________________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В лице _____________________________________________________________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                (должность, представитель, Ф.И.О. полностью)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паспорт серии _______ N ________________ код подразделения 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__________________________________________________________________________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            (иной документ, удостоверяющий личность)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выдан "___" __________ г. ________________________________________________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                            (когда и кем выдан)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адрес проживания _________________________________________________________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                    (полностью место постоянного или преимущественного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                                     проживания)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__________________________________________________________________________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контактный телефон ______________, действующий от имени юридического лица</w:t>
      </w:r>
      <w:r>
        <w:t>*</w:t>
      </w:r>
      <w:r w:rsidRPr="00405280">
        <w:rPr>
          <w:sz w:val="24"/>
          <w:szCs w:val="24"/>
        </w:rPr>
        <w:t>: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                     </w:t>
      </w:r>
      <w:r w:rsidRPr="00405280">
        <w:rPr>
          <w:sz w:val="24"/>
          <w:szCs w:val="24"/>
        </w:rPr>
        <w:t>(при наличии)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┌─┐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│ </w:t>
      </w:r>
      <w:r>
        <w:rPr>
          <w:sz w:val="24"/>
          <w:szCs w:val="24"/>
        </w:rPr>
        <w:t xml:space="preserve">  </w:t>
      </w:r>
      <w:r w:rsidRPr="00405280">
        <w:rPr>
          <w:sz w:val="24"/>
          <w:szCs w:val="24"/>
        </w:rPr>
        <w:t xml:space="preserve">│ - без </w:t>
      </w:r>
      <w:proofErr w:type="gramStart"/>
      <w:r w:rsidRPr="00405280">
        <w:rPr>
          <w:sz w:val="24"/>
          <w:szCs w:val="24"/>
        </w:rPr>
        <w:t>доверенности  (</w:t>
      </w:r>
      <w:proofErr w:type="gramEnd"/>
      <w:r w:rsidRPr="00405280">
        <w:rPr>
          <w:sz w:val="24"/>
          <w:szCs w:val="24"/>
        </w:rPr>
        <w:t>указывается лицом,  имеющим право действовать  от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lastRenderedPageBreak/>
        <w:t>└─┘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имени юридического </w:t>
      </w:r>
      <w:proofErr w:type="gramStart"/>
      <w:r w:rsidRPr="00405280">
        <w:rPr>
          <w:sz w:val="24"/>
          <w:szCs w:val="24"/>
        </w:rPr>
        <w:t>лица  без</w:t>
      </w:r>
      <w:proofErr w:type="gramEnd"/>
      <w:r w:rsidRPr="00405280">
        <w:rPr>
          <w:sz w:val="24"/>
          <w:szCs w:val="24"/>
        </w:rPr>
        <w:t xml:space="preserve">  доверенности в силу закона или учредительных</w:t>
      </w:r>
    </w:p>
    <w:p w:rsidR="007D6F6F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документов);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┌─┐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│ </w:t>
      </w:r>
      <w:r>
        <w:rPr>
          <w:sz w:val="24"/>
          <w:szCs w:val="24"/>
        </w:rPr>
        <w:t xml:space="preserve">  </w:t>
      </w:r>
      <w:r w:rsidRPr="00405280">
        <w:rPr>
          <w:sz w:val="24"/>
          <w:szCs w:val="24"/>
        </w:rPr>
        <w:t>│ - на основании доверенности, удостоверенной __________________________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└─┘                                          </w:t>
      </w:r>
      <w:proofErr w:type="gramStart"/>
      <w:r w:rsidRPr="00405280">
        <w:rPr>
          <w:sz w:val="24"/>
          <w:szCs w:val="24"/>
        </w:rPr>
        <w:t xml:space="preserve">   (</w:t>
      </w:r>
      <w:proofErr w:type="gramEnd"/>
      <w:r w:rsidRPr="00405280">
        <w:rPr>
          <w:sz w:val="24"/>
          <w:szCs w:val="24"/>
        </w:rPr>
        <w:t>Ф.И.О. нотариуса, округ)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__________________________________________________________________________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"___" _________ г., N в реестре __________________________________________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┌─┐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│ </w:t>
      </w:r>
      <w:r>
        <w:rPr>
          <w:sz w:val="24"/>
          <w:szCs w:val="24"/>
        </w:rPr>
        <w:t xml:space="preserve">  </w:t>
      </w:r>
      <w:r w:rsidRPr="00405280">
        <w:rPr>
          <w:sz w:val="24"/>
          <w:szCs w:val="24"/>
        </w:rPr>
        <w:t>│ - по иным основаниям _________________________________________________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└─┘                      </w:t>
      </w:r>
      <w:proofErr w:type="gramStart"/>
      <w:r w:rsidRPr="00405280">
        <w:rPr>
          <w:sz w:val="24"/>
          <w:szCs w:val="24"/>
        </w:rPr>
        <w:t xml:space="preserve">   (</w:t>
      </w:r>
      <w:proofErr w:type="gramEnd"/>
      <w:r w:rsidRPr="00405280">
        <w:rPr>
          <w:sz w:val="24"/>
          <w:szCs w:val="24"/>
        </w:rPr>
        <w:t>наименование и реквизиты документа)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                                 (когда и кем выдан)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 xml:space="preserve">    Прошу </w:t>
      </w:r>
      <w:proofErr w:type="gramStart"/>
      <w:r w:rsidRPr="005A25E1">
        <w:rPr>
          <w:rFonts w:ascii="Times New Roman" w:hAnsi="Times New Roman" w:cs="Times New Roman"/>
          <w:sz w:val="24"/>
          <w:szCs w:val="24"/>
        </w:rPr>
        <w:t>Вас  предоставить</w:t>
      </w:r>
      <w:proofErr w:type="gramEnd"/>
      <w:r w:rsidRPr="005A25E1">
        <w:rPr>
          <w:rFonts w:ascii="Times New Roman" w:hAnsi="Times New Roman" w:cs="Times New Roman"/>
          <w:sz w:val="24"/>
          <w:szCs w:val="24"/>
        </w:rPr>
        <w:t xml:space="preserve"> информацию: ___________________________________________________________________________</w:t>
      </w:r>
    </w:p>
    <w:p w:rsidR="007D6F6F" w:rsidRPr="005A25E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5A25E1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___________________________________________________________________________.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Результат муниципальной </w:t>
      </w:r>
      <w:proofErr w:type="gramStart"/>
      <w:r w:rsidRPr="00405280">
        <w:rPr>
          <w:sz w:val="24"/>
          <w:szCs w:val="24"/>
        </w:rPr>
        <w:t>услуги  прошу</w:t>
      </w:r>
      <w:proofErr w:type="gramEnd"/>
      <w:r w:rsidRPr="00405280">
        <w:rPr>
          <w:sz w:val="24"/>
          <w:szCs w:val="24"/>
        </w:rPr>
        <w:t xml:space="preserve">  предоставить (напротив необходимого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пункта поставить значок V)</w:t>
      </w:r>
      <w:r w:rsidRPr="00F73258">
        <w:t xml:space="preserve"> </w:t>
      </w:r>
      <w:r>
        <w:t>*</w:t>
      </w:r>
      <w:r w:rsidRPr="00405280">
        <w:rPr>
          <w:sz w:val="24"/>
          <w:szCs w:val="24"/>
        </w:rPr>
        <w:t>: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┌─┐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│</w:t>
      </w:r>
      <w:r>
        <w:rPr>
          <w:sz w:val="24"/>
          <w:szCs w:val="24"/>
        </w:rPr>
        <w:t xml:space="preserve">  </w:t>
      </w:r>
      <w:r w:rsidRPr="00405280">
        <w:rPr>
          <w:sz w:val="24"/>
          <w:szCs w:val="24"/>
        </w:rPr>
        <w:t xml:space="preserve"> │ - почтой;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└─┘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┌─┐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│ </w:t>
      </w:r>
      <w:r>
        <w:rPr>
          <w:sz w:val="24"/>
          <w:szCs w:val="24"/>
        </w:rPr>
        <w:t xml:space="preserve">  </w:t>
      </w:r>
      <w:r w:rsidRPr="00405280">
        <w:rPr>
          <w:sz w:val="24"/>
          <w:szCs w:val="24"/>
        </w:rPr>
        <w:t>│ - на руки по месту сдачи заявки.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└─┘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    Документы, представленные для оказания муниципальной </w:t>
      </w:r>
      <w:proofErr w:type="gramStart"/>
      <w:r w:rsidRPr="00405280">
        <w:rPr>
          <w:sz w:val="24"/>
          <w:szCs w:val="24"/>
        </w:rPr>
        <w:t>услуги,  и</w:t>
      </w:r>
      <w:proofErr w:type="gramEnd"/>
      <w:r w:rsidRPr="00405280">
        <w:rPr>
          <w:sz w:val="24"/>
          <w:szCs w:val="24"/>
        </w:rPr>
        <w:t xml:space="preserve"> сведения,  </w:t>
      </w:r>
      <w:proofErr w:type="spellStart"/>
      <w:r w:rsidRPr="00405280">
        <w:rPr>
          <w:sz w:val="24"/>
          <w:szCs w:val="24"/>
        </w:rPr>
        <w:t>указанныев</w:t>
      </w:r>
      <w:proofErr w:type="spellEnd"/>
      <w:r w:rsidRPr="00405280">
        <w:rPr>
          <w:sz w:val="24"/>
          <w:szCs w:val="24"/>
        </w:rPr>
        <w:t xml:space="preserve"> заявлении, достоверны.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"___" ________ 20__ г. "___" ч. "___" мин.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     (дата и время подачи заявления)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___________________ /____________________________________________________/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(подпись </w:t>
      </w:r>
      <w:proofErr w:type="gramStart"/>
      <w:r w:rsidRPr="00405280">
        <w:rPr>
          <w:sz w:val="24"/>
          <w:szCs w:val="24"/>
        </w:rPr>
        <w:t xml:space="preserve">заявителя)   </w:t>
      </w:r>
      <w:proofErr w:type="gramEnd"/>
      <w:r w:rsidRPr="00405280">
        <w:rPr>
          <w:sz w:val="24"/>
          <w:szCs w:val="24"/>
        </w:rPr>
        <w:t xml:space="preserve">      (полностью фамилия, имя и отчество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 xml:space="preserve">                                (при наличии) заявителя)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N записи в электронной базе входящих документов __________________________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Примечания _______________________________________________________________</w:t>
      </w: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</w:p>
    <w:p w:rsidR="007D6F6F" w:rsidRPr="00405280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 w:rsidRPr="00405280">
        <w:rPr>
          <w:sz w:val="24"/>
          <w:szCs w:val="24"/>
        </w:rPr>
        <w:t>На обработку персональных данных согласен ________________________________</w:t>
      </w:r>
    </w:p>
    <w:p w:rsidR="007D6F6F" w:rsidRPr="00181BF6" w:rsidRDefault="007D6F6F" w:rsidP="007D6F6F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D6F6F" w:rsidRPr="00181BF6" w:rsidRDefault="007D6F6F" w:rsidP="007D6F6F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Примечание: </w:t>
      </w:r>
      <w:proofErr w:type="gramStart"/>
      <w:r>
        <w:rPr>
          <w:sz w:val="24"/>
          <w:szCs w:val="24"/>
        </w:rPr>
        <w:t>поля</w:t>
      </w:r>
      <w:proofErr w:type="gramEnd"/>
      <w:r>
        <w:rPr>
          <w:sz w:val="24"/>
          <w:szCs w:val="24"/>
        </w:rPr>
        <w:t xml:space="preserve"> обозначенные значком </w:t>
      </w:r>
      <w:r>
        <w:t>* обязательны для заполнения</w:t>
      </w:r>
    </w:p>
    <w:p w:rsidR="007D6F6F" w:rsidRDefault="007D6F6F" w:rsidP="007D6F6F">
      <w:pPr>
        <w:autoSpaceDE w:val="0"/>
        <w:autoSpaceDN w:val="0"/>
        <w:adjustRightInd w:val="0"/>
        <w:jc w:val="right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2835"/>
        <w:gridCol w:w="2551"/>
      </w:tblGrid>
      <w:tr w:rsidR="00CA3DB6" w:rsidTr="003679AC">
        <w:tc>
          <w:tcPr>
            <w:tcW w:w="3756" w:type="dxa"/>
          </w:tcPr>
          <w:p w:rsidR="00CA3DB6" w:rsidRDefault="00CA3DB6" w:rsidP="003679AC"/>
        </w:tc>
        <w:tc>
          <w:tcPr>
            <w:tcW w:w="2835" w:type="dxa"/>
          </w:tcPr>
          <w:p w:rsidR="00CA3DB6" w:rsidRDefault="00CA3DB6" w:rsidP="003679AC"/>
        </w:tc>
        <w:tc>
          <w:tcPr>
            <w:tcW w:w="2551" w:type="dxa"/>
          </w:tcPr>
          <w:p w:rsidR="00CA3DB6" w:rsidRDefault="00CA3DB6" w:rsidP="003679AC">
            <w:pPr>
              <w:jc w:val="right"/>
            </w:pPr>
          </w:p>
        </w:tc>
      </w:tr>
    </w:tbl>
    <w:p w:rsidR="007D6F6F" w:rsidRDefault="007D6F6F" w:rsidP="007D6F6F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7D6F6F" w:rsidRDefault="007D6F6F" w:rsidP="007D6F6F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7D6F6F" w:rsidRDefault="007D6F6F" w:rsidP="00CA3DB6">
      <w:pPr>
        <w:autoSpaceDE w:val="0"/>
        <w:autoSpaceDN w:val="0"/>
        <w:adjustRightInd w:val="0"/>
        <w:outlineLvl w:val="1"/>
        <w:rPr>
          <w:sz w:val="24"/>
          <w:szCs w:val="24"/>
        </w:rPr>
      </w:pPr>
    </w:p>
    <w:p w:rsidR="001944B5" w:rsidRDefault="001944B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7D6F6F" w:rsidRDefault="007D6F6F" w:rsidP="007D6F6F">
      <w:pPr>
        <w:autoSpaceDE w:val="0"/>
        <w:autoSpaceDN w:val="0"/>
        <w:adjustRightInd w:val="0"/>
        <w:jc w:val="center"/>
        <w:outlineLvl w:val="1"/>
        <w:rPr>
          <w:sz w:val="24"/>
          <w:szCs w:val="24"/>
        </w:rPr>
      </w:pPr>
    </w:p>
    <w:p w:rsidR="00CA3DB6" w:rsidRPr="00CA3DB6" w:rsidRDefault="00CA3DB6" w:rsidP="00CA3DB6">
      <w:pPr>
        <w:widowControl w:val="0"/>
        <w:autoSpaceDE w:val="0"/>
        <w:autoSpaceDN w:val="0"/>
        <w:adjustRightInd w:val="0"/>
        <w:outlineLvl w:val="3"/>
        <w:rPr>
          <w:szCs w:val="28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CA3DB6">
        <w:rPr>
          <w:szCs w:val="28"/>
        </w:rPr>
        <w:t xml:space="preserve">Приложение № </w:t>
      </w:r>
      <w:r>
        <w:rPr>
          <w:szCs w:val="28"/>
        </w:rPr>
        <w:t>4</w:t>
      </w:r>
      <w:r w:rsidRPr="00CA3DB6">
        <w:rPr>
          <w:szCs w:val="28"/>
        </w:rPr>
        <w:t xml:space="preserve"> </w:t>
      </w:r>
    </w:p>
    <w:p w:rsidR="00CA3DB6" w:rsidRPr="00CA3DB6" w:rsidRDefault="00CA3DB6" w:rsidP="00CA3DB6">
      <w:pPr>
        <w:widowControl w:val="0"/>
        <w:autoSpaceDE w:val="0"/>
        <w:autoSpaceDN w:val="0"/>
        <w:adjustRightInd w:val="0"/>
        <w:outlineLvl w:val="3"/>
        <w:rPr>
          <w:szCs w:val="28"/>
        </w:rPr>
      </w:pPr>
      <w:r w:rsidRPr="00CA3DB6">
        <w:rPr>
          <w:szCs w:val="28"/>
        </w:rPr>
        <w:tab/>
      </w:r>
      <w:r w:rsidRPr="00CA3DB6">
        <w:rPr>
          <w:szCs w:val="28"/>
        </w:rPr>
        <w:tab/>
      </w:r>
      <w:r w:rsidRPr="00CA3DB6">
        <w:rPr>
          <w:szCs w:val="28"/>
        </w:rPr>
        <w:tab/>
      </w:r>
      <w:r w:rsidRPr="00CA3DB6">
        <w:rPr>
          <w:szCs w:val="28"/>
        </w:rPr>
        <w:tab/>
      </w:r>
      <w:r w:rsidRPr="00CA3DB6">
        <w:rPr>
          <w:szCs w:val="28"/>
        </w:rPr>
        <w:tab/>
      </w:r>
      <w:r w:rsidRPr="00CA3DB6">
        <w:rPr>
          <w:szCs w:val="28"/>
        </w:rPr>
        <w:tab/>
      </w:r>
      <w:r w:rsidRPr="00CA3DB6">
        <w:rPr>
          <w:szCs w:val="28"/>
        </w:rPr>
        <w:tab/>
      </w:r>
      <w:r>
        <w:rPr>
          <w:szCs w:val="28"/>
        </w:rPr>
        <w:t>к</w:t>
      </w:r>
      <w:r w:rsidRPr="00CA3DB6">
        <w:rPr>
          <w:szCs w:val="28"/>
        </w:rPr>
        <w:t xml:space="preserve"> административному регламент</w:t>
      </w:r>
      <w:r>
        <w:rPr>
          <w:szCs w:val="28"/>
        </w:rPr>
        <w:t>у</w:t>
      </w:r>
    </w:p>
    <w:p w:rsidR="00CA3DB6" w:rsidRDefault="00CA3DB6" w:rsidP="00CA3DB6">
      <w:pPr>
        <w:widowControl w:val="0"/>
        <w:autoSpaceDE w:val="0"/>
        <w:autoSpaceDN w:val="0"/>
        <w:adjustRightInd w:val="0"/>
        <w:outlineLvl w:val="3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A666C">
        <w:rPr>
          <w:szCs w:val="28"/>
        </w:rPr>
        <w:t>№ АР-203-01</w:t>
      </w:r>
    </w:p>
    <w:p w:rsidR="007D6F6F" w:rsidRPr="009C1B31" w:rsidRDefault="007D6F6F" w:rsidP="00CA3DB6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C1B31">
        <w:rPr>
          <w:rFonts w:ascii="Times New Roman" w:hAnsi="Times New Roman" w:cs="Times New Roman"/>
          <w:sz w:val="24"/>
          <w:szCs w:val="24"/>
        </w:rPr>
        <w:t xml:space="preserve">                         Руководителю ____________________________________</w:t>
      </w: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</w:rPr>
      </w:pPr>
      <w:r w:rsidRPr="009C1B31">
        <w:rPr>
          <w:rFonts w:ascii="Times New Roman" w:hAnsi="Times New Roman" w:cs="Times New Roman"/>
        </w:rPr>
        <w:t xml:space="preserve">                                           (наименование учреждения)</w:t>
      </w: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C1B31">
        <w:rPr>
          <w:rFonts w:ascii="Times New Roman" w:hAnsi="Times New Roman" w:cs="Times New Roman"/>
          <w:sz w:val="24"/>
          <w:szCs w:val="24"/>
        </w:rPr>
        <w:t xml:space="preserve">                         _________________________________________________</w:t>
      </w: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</w:rPr>
      </w:pPr>
      <w:r w:rsidRPr="009C1B3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9C1B31">
        <w:rPr>
          <w:rFonts w:ascii="Times New Roman" w:hAnsi="Times New Roman" w:cs="Times New Roman"/>
        </w:rPr>
        <w:t xml:space="preserve">     (Ф.И.О. руководителя учреждения)</w:t>
      </w: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C1B31">
        <w:rPr>
          <w:rFonts w:ascii="Times New Roman" w:hAnsi="Times New Roman" w:cs="Times New Roman"/>
          <w:sz w:val="24"/>
          <w:szCs w:val="24"/>
        </w:rPr>
        <w:t xml:space="preserve">                         _________________________________________________</w:t>
      </w: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</w:rPr>
      </w:pPr>
      <w:r w:rsidRPr="009C1B31">
        <w:rPr>
          <w:rFonts w:ascii="Times New Roman" w:hAnsi="Times New Roman" w:cs="Times New Roman"/>
        </w:rPr>
        <w:t xml:space="preserve">                             (Ф.И.О. физического лица или наименование</w:t>
      </w: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</w:rPr>
      </w:pPr>
      <w:r w:rsidRPr="009C1B31">
        <w:rPr>
          <w:rFonts w:ascii="Times New Roman" w:hAnsi="Times New Roman" w:cs="Times New Roman"/>
        </w:rPr>
        <w:t xml:space="preserve">                                         юридического лица)</w:t>
      </w: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</w:rPr>
      </w:pPr>
      <w:r w:rsidRPr="009C1B31">
        <w:rPr>
          <w:rFonts w:ascii="Times New Roman" w:hAnsi="Times New Roman" w:cs="Times New Roman"/>
        </w:rPr>
        <w:t xml:space="preserve">                         место жительства заявителя (для физического лица)</w:t>
      </w: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</w:rPr>
      </w:pPr>
      <w:r w:rsidRPr="009C1B31">
        <w:rPr>
          <w:rFonts w:ascii="Times New Roman" w:hAnsi="Times New Roman" w:cs="Times New Roman"/>
        </w:rPr>
        <w:t xml:space="preserve">                         или место нахождения заявителя (для юридического лица)</w:t>
      </w: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</w:t>
      </w:r>
      <w:r w:rsidRPr="009C1B31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</w:rPr>
      </w:pPr>
      <w:r w:rsidRPr="009C1B31">
        <w:rPr>
          <w:rFonts w:ascii="Times New Roman" w:hAnsi="Times New Roman" w:cs="Times New Roman"/>
        </w:rPr>
        <w:t xml:space="preserve">                                      (почтовый индекс, адрес)</w:t>
      </w: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C1B31">
        <w:rPr>
          <w:rFonts w:ascii="Times New Roman" w:hAnsi="Times New Roman" w:cs="Times New Roman"/>
          <w:sz w:val="24"/>
          <w:szCs w:val="24"/>
        </w:rPr>
        <w:t xml:space="preserve">                         контактный телефон (при наличии) ________________</w:t>
      </w: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C1B31">
        <w:rPr>
          <w:rFonts w:ascii="Times New Roman" w:hAnsi="Times New Roman" w:cs="Times New Roman"/>
          <w:sz w:val="24"/>
          <w:szCs w:val="24"/>
        </w:rPr>
        <w:t xml:space="preserve">                         адрес электронной почты (при наличии) ___________</w:t>
      </w: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C1B31">
        <w:rPr>
          <w:rFonts w:ascii="Times New Roman" w:hAnsi="Times New Roman" w:cs="Times New Roman"/>
          <w:sz w:val="24"/>
          <w:szCs w:val="24"/>
        </w:rPr>
        <w:t xml:space="preserve">                         почтовый адрес __________________________________</w:t>
      </w:r>
    </w:p>
    <w:p w:rsidR="007D6F6F" w:rsidRPr="009C1B31" w:rsidRDefault="007D6F6F" w:rsidP="007D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7D6F6F" w:rsidRPr="009C1B31" w:rsidRDefault="007D6F6F" w:rsidP="007D6F6F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bookmarkStart w:id="18" w:name="Par1958"/>
      <w:bookmarkEnd w:id="18"/>
      <w:r w:rsidRPr="009C1B31">
        <w:rPr>
          <w:b/>
          <w:bCs/>
          <w:sz w:val="24"/>
          <w:szCs w:val="24"/>
        </w:rPr>
        <w:t>ЖАЛОБА</w:t>
      </w:r>
    </w:p>
    <w:p w:rsidR="007D6F6F" w:rsidRPr="009C1B31" w:rsidRDefault="007D6F6F" w:rsidP="007D6F6F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040"/>
        <w:gridCol w:w="3960"/>
      </w:tblGrid>
      <w:tr w:rsidR="007D6F6F" w:rsidRPr="009C1B31" w:rsidTr="005874F0">
        <w:trPr>
          <w:trHeight w:val="400"/>
          <w:tblCellSpacing w:w="5" w:type="nil"/>
        </w:trPr>
        <w:tc>
          <w:tcPr>
            <w:tcW w:w="5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C1B31">
              <w:rPr>
                <w:sz w:val="20"/>
              </w:rPr>
              <w:t>1. Наименование органа, предоставляющего</w:t>
            </w:r>
          </w:p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C1B31">
              <w:rPr>
                <w:sz w:val="20"/>
              </w:rPr>
              <w:t xml:space="preserve">услугу                    </w:t>
            </w:r>
          </w:p>
        </w:tc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D6F6F" w:rsidRPr="009C1B31" w:rsidTr="005874F0">
        <w:trPr>
          <w:trHeight w:val="1000"/>
          <w:tblCellSpacing w:w="5" w:type="nil"/>
        </w:trPr>
        <w:tc>
          <w:tcPr>
            <w:tcW w:w="5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C1B31">
              <w:rPr>
                <w:sz w:val="20"/>
              </w:rPr>
              <w:t>2. Наимен</w:t>
            </w:r>
            <w:r>
              <w:rPr>
                <w:sz w:val="20"/>
              </w:rPr>
              <w:t>ование должностного лица орга</w:t>
            </w:r>
            <w:r w:rsidRPr="009C1B31">
              <w:rPr>
                <w:sz w:val="20"/>
              </w:rPr>
              <w:t>на, пред</w:t>
            </w:r>
            <w:r>
              <w:rPr>
                <w:sz w:val="20"/>
              </w:rPr>
              <w:t>оставляющего услу</w:t>
            </w:r>
            <w:r w:rsidRPr="009C1B31">
              <w:rPr>
                <w:sz w:val="20"/>
              </w:rPr>
              <w:t xml:space="preserve">гу, либо </w:t>
            </w:r>
            <w:r>
              <w:rPr>
                <w:sz w:val="20"/>
              </w:rPr>
              <w:t>муниципального служащего, реше</w:t>
            </w:r>
            <w:r w:rsidRPr="009C1B31">
              <w:rPr>
                <w:sz w:val="20"/>
              </w:rPr>
              <w:t>ния и действия (бездействие) которых</w:t>
            </w:r>
            <w:r>
              <w:rPr>
                <w:sz w:val="20"/>
              </w:rPr>
              <w:t xml:space="preserve"> </w:t>
            </w:r>
            <w:r w:rsidRPr="009C1B31">
              <w:rPr>
                <w:sz w:val="20"/>
              </w:rPr>
              <w:t xml:space="preserve">обжалуются                              </w:t>
            </w:r>
          </w:p>
        </w:tc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D6F6F" w:rsidRPr="009C1B31" w:rsidTr="005874F0">
        <w:trPr>
          <w:trHeight w:val="1000"/>
          <w:tblCellSpacing w:w="5" w:type="nil"/>
        </w:trPr>
        <w:tc>
          <w:tcPr>
            <w:tcW w:w="5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C1B31">
              <w:rPr>
                <w:sz w:val="20"/>
              </w:rPr>
              <w:t>3. Обжалуемые решения и де</w:t>
            </w:r>
            <w:r>
              <w:rPr>
                <w:sz w:val="20"/>
              </w:rPr>
              <w:t>йствия (без</w:t>
            </w:r>
            <w:r w:rsidRPr="009C1B31">
              <w:rPr>
                <w:sz w:val="20"/>
              </w:rPr>
              <w:t>действие</w:t>
            </w:r>
            <w:r>
              <w:rPr>
                <w:sz w:val="20"/>
              </w:rPr>
              <w:t>) органа, предоставляющего</w:t>
            </w:r>
            <w:r w:rsidRPr="009C1B31">
              <w:rPr>
                <w:sz w:val="20"/>
              </w:rPr>
              <w:t xml:space="preserve"> услугу, должностного лица</w:t>
            </w:r>
            <w:r>
              <w:rPr>
                <w:sz w:val="20"/>
              </w:rPr>
              <w:t xml:space="preserve"> </w:t>
            </w:r>
            <w:r w:rsidRPr="009C1B31">
              <w:rPr>
                <w:sz w:val="20"/>
              </w:rPr>
              <w:t>органа, п</w:t>
            </w:r>
            <w:r>
              <w:rPr>
                <w:sz w:val="20"/>
              </w:rPr>
              <w:t xml:space="preserve">редоставляющего </w:t>
            </w:r>
            <w:r w:rsidRPr="009C1B31">
              <w:rPr>
                <w:sz w:val="20"/>
              </w:rPr>
              <w:t xml:space="preserve">услугу, либо муниципального служащего   </w:t>
            </w:r>
          </w:p>
        </w:tc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D6F6F" w:rsidRPr="009C1B31" w:rsidTr="005874F0">
        <w:trPr>
          <w:tblCellSpacing w:w="5" w:type="nil"/>
        </w:trPr>
        <w:tc>
          <w:tcPr>
            <w:tcW w:w="5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C1B31">
              <w:rPr>
                <w:sz w:val="20"/>
              </w:rPr>
              <w:t xml:space="preserve">4. Наименование услуги                  </w:t>
            </w:r>
          </w:p>
        </w:tc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D6F6F" w:rsidRPr="009C1B31" w:rsidTr="005874F0">
        <w:trPr>
          <w:trHeight w:val="1400"/>
          <w:tblCellSpacing w:w="5" w:type="nil"/>
        </w:trPr>
        <w:tc>
          <w:tcPr>
            <w:tcW w:w="50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C1B31">
              <w:rPr>
                <w:sz w:val="20"/>
              </w:rPr>
              <w:t xml:space="preserve">5. Доводы, на основании которых </w:t>
            </w:r>
            <w:r>
              <w:rPr>
                <w:sz w:val="20"/>
              </w:rPr>
              <w:t>заяви</w:t>
            </w:r>
            <w:r w:rsidRPr="009C1B31">
              <w:rPr>
                <w:sz w:val="20"/>
              </w:rPr>
              <w:t>тель не с</w:t>
            </w:r>
            <w:r>
              <w:rPr>
                <w:sz w:val="20"/>
              </w:rPr>
              <w:t>огласен с решением или дейст</w:t>
            </w:r>
            <w:r w:rsidRPr="009C1B31">
              <w:rPr>
                <w:sz w:val="20"/>
              </w:rPr>
              <w:t>вием (без</w:t>
            </w:r>
            <w:r>
              <w:rPr>
                <w:sz w:val="20"/>
              </w:rPr>
              <w:t>действием) органа, предоставляющего услугу, должност</w:t>
            </w:r>
            <w:r w:rsidRPr="009C1B31">
              <w:rPr>
                <w:sz w:val="20"/>
              </w:rPr>
              <w:t>ного лица</w:t>
            </w:r>
            <w:r>
              <w:rPr>
                <w:sz w:val="20"/>
              </w:rPr>
              <w:t xml:space="preserve"> органа, предоставляющего </w:t>
            </w:r>
            <w:r w:rsidRPr="009C1B31">
              <w:rPr>
                <w:sz w:val="20"/>
              </w:rPr>
              <w:t>услугу, либо муниципального</w:t>
            </w:r>
            <w:r>
              <w:rPr>
                <w:sz w:val="20"/>
              </w:rPr>
              <w:t xml:space="preserve"> </w:t>
            </w:r>
            <w:r w:rsidRPr="009C1B31">
              <w:rPr>
                <w:sz w:val="20"/>
              </w:rPr>
              <w:t xml:space="preserve">служащего                               </w:t>
            </w:r>
          </w:p>
        </w:tc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7D6F6F" w:rsidRPr="009C1B31" w:rsidTr="005874F0">
        <w:trPr>
          <w:trHeight w:val="400"/>
          <w:tblCellSpacing w:w="5" w:type="nil"/>
        </w:trPr>
        <w:tc>
          <w:tcPr>
            <w:tcW w:w="5040" w:type="dxa"/>
            <w:vMerge w:val="restart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C1B31">
              <w:rPr>
                <w:sz w:val="20"/>
              </w:rPr>
              <w:t xml:space="preserve">6. Ответ на жалобу прошу направить      </w:t>
            </w:r>
          </w:p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C1B31">
              <w:rPr>
                <w:sz w:val="20"/>
              </w:rPr>
              <w:t>(нужное отметить</w:t>
            </w:r>
            <w:proofErr w:type="gramStart"/>
            <w:r w:rsidRPr="009C1B31">
              <w:rPr>
                <w:sz w:val="20"/>
              </w:rPr>
              <w:t xml:space="preserve">):   </w:t>
            </w:r>
            <w:proofErr w:type="gramEnd"/>
            <w:r w:rsidRPr="009C1B31">
              <w:rPr>
                <w:sz w:val="20"/>
              </w:rPr>
              <w:t xml:space="preserve">                   </w:t>
            </w:r>
          </w:p>
        </w:tc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C1B31">
              <w:rPr>
                <w:sz w:val="20"/>
              </w:rPr>
              <w:t xml:space="preserve">1. лично (при посещении _____) </w:t>
            </w:r>
          </w:p>
        </w:tc>
      </w:tr>
      <w:tr w:rsidR="007D6F6F" w:rsidRPr="009C1B31" w:rsidTr="005874F0">
        <w:trPr>
          <w:trHeight w:val="400"/>
          <w:tblCellSpacing w:w="5" w:type="nil"/>
        </w:trPr>
        <w:tc>
          <w:tcPr>
            <w:tcW w:w="50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C1B31">
              <w:rPr>
                <w:sz w:val="20"/>
              </w:rPr>
              <w:t xml:space="preserve">2. по электронной почте        </w:t>
            </w:r>
          </w:p>
        </w:tc>
      </w:tr>
      <w:tr w:rsidR="007D6F6F" w:rsidRPr="009C1B31" w:rsidTr="005874F0">
        <w:trPr>
          <w:tblCellSpacing w:w="5" w:type="nil"/>
        </w:trPr>
        <w:tc>
          <w:tcPr>
            <w:tcW w:w="504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396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D6F6F" w:rsidRPr="009C1B31" w:rsidRDefault="007D6F6F" w:rsidP="005874F0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9C1B31">
              <w:rPr>
                <w:sz w:val="20"/>
              </w:rPr>
              <w:t xml:space="preserve">3. в письменном виде по почте  </w:t>
            </w:r>
          </w:p>
        </w:tc>
      </w:tr>
    </w:tbl>
    <w:p w:rsidR="007D6F6F" w:rsidRPr="009C1B31" w:rsidRDefault="007D6F6F" w:rsidP="007D6F6F">
      <w:pPr>
        <w:widowControl w:val="0"/>
        <w:autoSpaceDE w:val="0"/>
        <w:autoSpaceDN w:val="0"/>
        <w:adjustRightInd w:val="0"/>
        <w:ind w:firstLine="540"/>
        <w:rPr>
          <w:sz w:val="24"/>
          <w:szCs w:val="24"/>
        </w:rPr>
      </w:pP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C1B31">
        <w:rPr>
          <w:rFonts w:ascii="Times New Roman" w:hAnsi="Times New Roman" w:cs="Times New Roman"/>
          <w:sz w:val="24"/>
          <w:szCs w:val="24"/>
        </w:rPr>
        <w:t>Заявитель, подавший жалобу</w:t>
      </w: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____________    </w:t>
      </w:r>
      <w:r w:rsidRPr="009C1B31">
        <w:rPr>
          <w:rFonts w:ascii="Times New Roman" w:hAnsi="Times New Roman" w:cs="Times New Roman"/>
          <w:sz w:val="24"/>
          <w:szCs w:val="24"/>
        </w:rPr>
        <w:t xml:space="preserve">             _____________________</w:t>
      </w:r>
    </w:p>
    <w:p w:rsidR="007D6F6F" w:rsidRPr="009C1B31" w:rsidRDefault="007D6F6F" w:rsidP="007D6F6F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</w:t>
      </w:r>
      <w:r w:rsidRPr="009C1B31">
        <w:rPr>
          <w:rFonts w:ascii="Times New Roman" w:hAnsi="Times New Roman" w:cs="Times New Roman"/>
        </w:rPr>
        <w:t>(</w:t>
      </w:r>
      <w:proofErr w:type="gramStart"/>
      <w:r w:rsidRPr="009C1B31">
        <w:rPr>
          <w:rFonts w:ascii="Times New Roman" w:hAnsi="Times New Roman" w:cs="Times New Roman"/>
        </w:rPr>
        <w:t xml:space="preserve">дата)   </w:t>
      </w:r>
      <w:proofErr w:type="gramEnd"/>
      <w:r w:rsidRPr="009C1B31">
        <w:rPr>
          <w:rFonts w:ascii="Times New Roman" w:hAnsi="Times New Roman" w:cs="Times New Roman"/>
        </w:rPr>
        <w:t xml:space="preserve">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9C1B31">
        <w:rPr>
          <w:rFonts w:ascii="Times New Roman" w:hAnsi="Times New Roman" w:cs="Times New Roman"/>
        </w:rPr>
        <w:t>(подпись)</w:t>
      </w: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7D6F6F" w:rsidRPr="009C1B31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9C1B31">
        <w:rPr>
          <w:rFonts w:ascii="Times New Roman" w:hAnsi="Times New Roman" w:cs="Times New Roman"/>
          <w:sz w:val="24"/>
          <w:szCs w:val="24"/>
        </w:rPr>
        <w:t>Отметка специалиста о приеме жалобы:</w:t>
      </w:r>
    </w:p>
    <w:p w:rsidR="007D6F6F" w:rsidRDefault="007D6F6F" w:rsidP="007D6F6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____________ </w:t>
      </w:r>
      <w:r w:rsidRPr="009C1B31">
        <w:rPr>
          <w:rFonts w:ascii="Times New Roman" w:hAnsi="Times New Roman" w:cs="Times New Roman"/>
          <w:sz w:val="24"/>
          <w:szCs w:val="24"/>
        </w:rPr>
        <w:t xml:space="preserve">              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7D6F6F" w:rsidRPr="009C1B31" w:rsidRDefault="007D6F6F" w:rsidP="007D6F6F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</w:t>
      </w:r>
      <w:r w:rsidRPr="009C1B31">
        <w:rPr>
          <w:rFonts w:ascii="Times New Roman" w:hAnsi="Times New Roman" w:cs="Times New Roman"/>
          <w:sz w:val="24"/>
          <w:szCs w:val="24"/>
        </w:rPr>
        <w:t xml:space="preserve"> </w:t>
      </w:r>
      <w:r w:rsidRPr="009C1B31">
        <w:rPr>
          <w:rFonts w:ascii="Times New Roman" w:hAnsi="Times New Roman" w:cs="Times New Roman"/>
        </w:rPr>
        <w:t>(</w:t>
      </w:r>
      <w:proofErr w:type="gramStart"/>
      <w:r w:rsidRPr="009C1B31">
        <w:rPr>
          <w:rFonts w:ascii="Times New Roman" w:hAnsi="Times New Roman" w:cs="Times New Roman"/>
        </w:rPr>
        <w:t xml:space="preserve">дата)   </w:t>
      </w:r>
      <w:proofErr w:type="gramEnd"/>
      <w:r w:rsidRPr="009C1B31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            </w:t>
      </w:r>
      <w:r w:rsidRPr="009C1B31">
        <w:rPr>
          <w:rFonts w:ascii="Times New Roman" w:hAnsi="Times New Roman" w:cs="Times New Roman"/>
        </w:rPr>
        <w:t>(Ф.И.О., подпись)</w:t>
      </w:r>
    </w:p>
    <w:p w:rsidR="007D6F6F" w:rsidRDefault="007D6F6F" w:rsidP="00CA3DB6">
      <w:pPr>
        <w:widowControl w:val="0"/>
        <w:autoSpaceDE w:val="0"/>
        <w:autoSpaceDN w:val="0"/>
        <w:adjustRightInd w:val="0"/>
      </w:pPr>
      <w:bookmarkStart w:id="19" w:name="_GoBack"/>
      <w:bookmarkEnd w:id="19"/>
    </w:p>
    <w:sectPr w:rsidR="007D6F6F" w:rsidSect="00E210E4">
      <w:headerReference w:type="even" r:id="rId11"/>
      <w:headerReference w:type="default" r:id="rId12"/>
      <w:pgSz w:w="11906" w:h="16838"/>
      <w:pgMar w:top="1134" w:right="566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1EB" w:rsidRDefault="003F71EB">
      <w:r>
        <w:separator/>
      </w:r>
    </w:p>
  </w:endnote>
  <w:endnote w:type="continuationSeparator" w:id="0">
    <w:p w:rsidR="003F71EB" w:rsidRDefault="003F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1EB" w:rsidRDefault="003F71EB">
      <w:r>
        <w:separator/>
      </w:r>
    </w:p>
  </w:footnote>
  <w:footnote w:type="continuationSeparator" w:id="0">
    <w:p w:rsidR="003F71EB" w:rsidRDefault="003F7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666C" w:rsidRDefault="002A666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A666C" w:rsidRDefault="002A666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666C" w:rsidRDefault="002A666C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944B5">
      <w:rPr>
        <w:rStyle w:val="a5"/>
        <w:noProof/>
      </w:rPr>
      <w:t>37</w:t>
    </w:r>
    <w:r>
      <w:rPr>
        <w:rStyle w:val="a5"/>
      </w:rPr>
      <w:fldChar w:fldCharType="end"/>
    </w:r>
  </w:p>
  <w:p w:rsidR="002A666C" w:rsidRDefault="002A666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264A4840"/>
    <w:name w:val="WW8Num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color w:val="000000"/>
      </w:rPr>
    </w:lvl>
  </w:abstractNum>
  <w:abstractNum w:abstractNumId="1" w15:restartNumberingAfterBreak="0">
    <w:nsid w:val="10A834D9"/>
    <w:multiLevelType w:val="multilevel"/>
    <w:tmpl w:val="6264FA0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13A605D7"/>
    <w:multiLevelType w:val="hybridMultilevel"/>
    <w:tmpl w:val="4BB48D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A501E"/>
    <w:multiLevelType w:val="multilevel"/>
    <w:tmpl w:val="BDA872D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4" w15:restartNumberingAfterBreak="0">
    <w:nsid w:val="209E0F47"/>
    <w:multiLevelType w:val="multilevel"/>
    <w:tmpl w:val="2782FFC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5" w15:restartNumberingAfterBreak="0">
    <w:nsid w:val="4D934B99"/>
    <w:multiLevelType w:val="multilevel"/>
    <w:tmpl w:val="C41CD83E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6" w15:restartNumberingAfterBreak="0">
    <w:nsid w:val="573436B6"/>
    <w:multiLevelType w:val="multilevel"/>
    <w:tmpl w:val="6CDC8DC2"/>
    <w:lvl w:ilvl="0">
      <w:start w:val="1"/>
      <w:numFmt w:val="decimal"/>
      <w:pStyle w:val="1"/>
      <w:lvlText w:val="%1"/>
      <w:lvlJc w:val="left"/>
      <w:pPr>
        <w:tabs>
          <w:tab w:val="num" w:pos="1169"/>
        </w:tabs>
        <w:ind w:left="1169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569"/>
        </w:tabs>
        <w:ind w:left="1569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678B10F7"/>
    <w:multiLevelType w:val="multilevel"/>
    <w:tmpl w:val="451EFFB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4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7"/>
  </w:num>
  <w:num w:numId="5">
    <w:abstractNumId w:val="5"/>
  </w:num>
  <w:num w:numId="6">
    <w:abstractNumId w:val="1"/>
  </w:num>
  <w:num w:numId="7">
    <w:abstractNumId w:val="3"/>
  </w:num>
  <w:num w:numId="8">
    <w:abstractNumId w:val="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6F"/>
    <w:rsid w:val="00013330"/>
    <w:rsid w:val="00023C55"/>
    <w:rsid w:val="0002790D"/>
    <w:rsid w:val="00027FD9"/>
    <w:rsid w:val="00043019"/>
    <w:rsid w:val="000543E2"/>
    <w:rsid w:val="00054A7F"/>
    <w:rsid w:val="0005616E"/>
    <w:rsid w:val="00056FD9"/>
    <w:rsid w:val="00063684"/>
    <w:rsid w:val="00065D48"/>
    <w:rsid w:val="00071F3A"/>
    <w:rsid w:val="000768C8"/>
    <w:rsid w:val="00076B65"/>
    <w:rsid w:val="00086918"/>
    <w:rsid w:val="000A1D2D"/>
    <w:rsid w:val="000C538E"/>
    <w:rsid w:val="000D7B34"/>
    <w:rsid w:val="000E6B84"/>
    <w:rsid w:val="000F5E59"/>
    <w:rsid w:val="00101A01"/>
    <w:rsid w:val="00120FFD"/>
    <w:rsid w:val="00144916"/>
    <w:rsid w:val="00146D36"/>
    <w:rsid w:val="0016551C"/>
    <w:rsid w:val="00174773"/>
    <w:rsid w:val="00180426"/>
    <w:rsid w:val="00183823"/>
    <w:rsid w:val="001944B5"/>
    <w:rsid w:val="001960F1"/>
    <w:rsid w:val="001A272A"/>
    <w:rsid w:val="001A2E85"/>
    <w:rsid w:val="001D4856"/>
    <w:rsid w:val="001E6F14"/>
    <w:rsid w:val="001F68F1"/>
    <w:rsid w:val="00200002"/>
    <w:rsid w:val="00205697"/>
    <w:rsid w:val="00206AA8"/>
    <w:rsid w:val="00213926"/>
    <w:rsid w:val="00215C90"/>
    <w:rsid w:val="0022098C"/>
    <w:rsid w:val="00223A94"/>
    <w:rsid w:val="00224423"/>
    <w:rsid w:val="00224B98"/>
    <w:rsid w:val="0023532F"/>
    <w:rsid w:val="002658D0"/>
    <w:rsid w:val="00276ECE"/>
    <w:rsid w:val="002821E3"/>
    <w:rsid w:val="002857FE"/>
    <w:rsid w:val="002949D9"/>
    <w:rsid w:val="00294B4C"/>
    <w:rsid w:val="002A4847"/>
    <w:rsid w:val="002A5613"/>
    <w:rsid w:val="002A5774"/>
    <w:rsid w:val="002A666C"/>
    <w:rsid w:val="002B0192"/>
    <w:rsid w:val="002B246F"/>
    <w:rsid w:val="002D5592"/>
    <w:rsid w:val="002E1E05"/>
    <w:rsid w:val="002E5DCB"/>
    <w:rsid w:val="002E6EC0"/>
    <w:rsid w:val="002E7B4B"/>
    <w:rsid w:val="002F38E8"/>
    <w:rsid w:val="002F45A5"/>
    <w:rsid w:val="003050E2"/>
    <w:rsid w:val="003133EE"/>
    <w:rsid w:val="00316037"/>
    <w:rsid w:val="00316A27"/>
    <w:rsid w:val="0032022D"/>
    <w:rsid w:val="003238E2"/>
    <w:rsid w:val="003268C9"/>
    <w:rsid w:val="00326E79"/>
    <w:rsid w:val="00330900"/>
    <w:rsid w:val="00342A5D"/>
    <w:rsid w:val="0034684C"/>
    <w:rsid w:val="0036515F"/>
    <w:rsid w:val="00366EC9"/>
    <w:rsid w:val="003679AC"/>
    <w:rsid w:val="0037664D"/>
    <w:rsid w:val="00376B70"/>
    <w:rsid w:val="00382A25"/>
    <w:rsid w:val="003835C3"/>
    <w:rsid w:val="00395281"/>
    <w:rsid w:val="003C22D8"/>
    <w:rsid w:val="003C6856"/>
    <w:rsid w:val="003C6C4D"/>
    <w:rsid w:val="003D014F"/>
    <w:rsid w:val="003F3948"/>
    <w:rsid w:val="003F4BFD"/>
    <w:rsid w:val="003F4CC7"/>
    <w:rsid w:val="003F71EB"/>
    <w:rsid w:val="004009C2"/>
    <w:rsid w:val="00412E2A"/>
    <w:rsid w:val="004136C0"/>
    <w:rsid w:val="00417022"/>
    <w:rsid w:val="00417713"/>
    <w:rsid w:val="0042793C"/>
    <w:rsid w:val="00432A94"/>
    <w:rsid w:val="0043619B"/>
    <w:rsid w:val="004413B4"/>
    <w:rsid w:val="004535DD"/>
    <w:rsid w:val="00454766"/>
    <w:rsid w:val="00470EEE"/>
    <w:rsid w:val="004739A7"/>
    <w:rsid w:val="00477A54"/>
    <w:rsid w:val="00481830"/>
    <w:rsid w:val="004833E6"/>
    <w:rsid w:val="00485F83"/>
    <w:rsid w:val="004A52CB"/>
    <w:rsid w:val="004B0404"/>
    <w:rsid w:val="004B1649"/>
    <w:rsid w:val="004B1860"/>
    <w:rsid w:val="004B2EA0"/>
    <w:rsid w:val="004C7FF2"/>
    <w:rsid w:val="004D01ED"/>
    <w:rsid w:val="004D3B66"/>
    <w:rsid w:val="004F4768"/>
    <w:rsid w:val="00507BDA"/>
    <w:rsid w:val="00507EF7"/>
    <w:rsid w:val="00510197"/>
    <w:rsid w:val="00510583"/>
    <w:rsid w:val="0051774D"/>
    <w:rsid w:val="005240C5"/>
    <w:rsid w:val="005328F2"/>
    <w:rsid w:val="005406A6"/>
    <w:rsid w:val="00543CD0"/>
    <w:rsid w:val="0054414A"/>
    <w:rsid w:val="00551212"/>
    <w:rsid w:val="00560900"/>
    <w:rsid w:val="00572DE6"/>
    <w:rsid w:val="00577C5B"/>
    <w:rsid w:val="00582B88"/>
    <w:rsid w:val="005860EE"/>
    <w:rsid w:val="00587030"/>
    <w:rsid w:val="005874F0"/>
    <w:rsid w:val="00596FC6"/>
    <w:rsid w:val="005977A1"/>
    <w:rsid w:val="005A2E77"/>
    <w:rsid w:val="005A3D2B"/>
    <w:rsid w:val="005B4DB2"/>
    <w:rsid w:val="005E263D"/>
    <w:rsid w:val="005E5AED"/>
    <w:rsid w:val="005F6FA8"/>
    <w:rsid w:val="00603DC6"/>
    <w:rsid w:val="00607A44"/>
    <w:rsid w:val="00614CC5"/>
    <w:rsid w:val="00625FBF"/>
    <w:rsid w:val="00632347"/>
    <w:rsid w:val="0063236A"/>
    <w:rsid w:val="006369E5"/>
    <w:rsid w:val="006378AE"/>
    <w:rsid w:val="006400C1"/>
    <w:rsid w:val="00651F02"/>
    <w:rsid w:val="00653361"/>
    <w:rsid w:val="00656B27"/>
    <w:rsid w:val="00666965"/>
    <w:rsid w:val="00672E21"/>
    <w:rsid w:val="006805C1"/>
    <w:rsid w:val="006814D0"/>
    <w:rsid w:val="0068291E"/>
    <w:rsid w:val="00684AB7"/>
    <w:rsid w:val="006856AD"/>
    <w:rsid w:val="006A36A7"/>
    <w:rsid w:val="006A6C39"/>
    <w:rsid w:val="006B1A69"/>
    <w:rsid w:val="006B38FF"/>
    <w:rsid w:val="006B3C46"/>
    <w:rsid w:val="006B4842"/>
    <w:rsid w:val="006E6312"/>
    <w:rsid w:val="006E6DE4"/>
    <w:rsid w:val="006F6935"/>
    <w:rsid w:val="007120F9"/>
    <w:rsid w:val="007161BB"/>
    <w:rsid w:val="00724F95"/>
    <w:rsid w:val="00725BC1"/>
    <w:rsid w:val="00740C07"/>
    <w:rsid w:val="0074772D"/>
    <w:rsid w:val="00752656"/>
    <w:rsid w:val="00754CAB"/>
    <w:rsid w:val="0075622C"/>
    <w:rsid w:val="00757725"/>
    <w:rsid w:val="007657B2"/>
    <w:rsid w:val="00791980"/>
    <w:rsid w:val="007A1DEC"/>
    <w:rsid w:val="007A1E26"/>
    <w:rsid w:val="007A6066"/>
    <w:rsid w:val="007B7FB5"/>
    <w:rsid w:val="007C0E41"/>
    <w:rsid w:val="007D6F6F"/>
    <w:rsid w:val="007E1FED"/>
    <w:rsid w:val="007E441E"/>
    <w:rsid w:val="007F28BB"/>
    <w:rsid w:val="00801067"/>
    <w:rsid w:val="008165EE"/>
    <w:rsid w:val="008214FB"/>
    <w:rsid w:val="0082634C"/>
    <w:rsid w:val="0083040A"/>
    <w:rsid w:val="008430F2"/>
    <w:rsid w:val="00863029"/>
    <w:rsid w:val="008632AA"/>
    <w:rsid w:val="00864F95"/>
    <w:rsid w:val="00882BAC"/>
    <w:rsid w:val="00895B5E"/>
    <w:rsid w:val="008A3D8D"/>
    <w:rsid w:val="008B1627"/>
    <w:rsid w:val="008B1D94"/>
    <w:rsid w:val="008C015B"/>
    <w:rsid w:val="008C2FD5"/>
    <w:rsid w:val="008C75D1"/>
    <w:rsid w:val="008E6DA7"/>
    <w:rsid w:val="008F7526"/>
    <w:rsid w:val="0091079E"/>
    <w:rsid w:val="00914985"/>
    <w:rsid w:val="00922E42"/>
    <w:rsid w:val="00924562"/>
    <w:rsid w:val="00931DD9"/>
    <w:rsid w:val="00936C24"/>
    <w:rsid w:val="00937C89"/>
    <w:rsid w:val="009469B1"/>
    <w:rsid w:val="00951018"/>
    <w:rsid w:val="00954F60"/>
    <w:rsid w:val="00956E13"/>
    <w:rsid w:val="009609EB"/>
    <w:rsid w:val="009616C7"/>
    <w:rsid w:val="00972F39"/>
    <w:rsid w:val="009848F8"/>
    <w:rsid w:val="00987A1E"/>
    <w:rsid w:val="009927E0"/>
    <w:rsid w:val="0099504B"/>
    <w:rsid w:val="00995BDB"/>
    <w:rsid w:val="009A40F3"/>
    <w:rsid w:val="009A7193"/>
    <w:rsid w:val="009B1653"/>
    <w:rsid w:val="009B266A"/>
    <w:rsid w:val="009C0C6D"/>
    <w:rsid w:val="009C6760"/>
    <w:rsid w:val="009E09ED"/>
    <w:rsid w:val="009E2600"/>
    <w:rsid w:val="009E28CA"/>
    <w:rsid w:val="009F78E9"/>
    <w:rsid w:val="00A057F6"/>
    <w:rsid w:val="00A05E5E"/>
    <w:rsid w:val="00A13525"/>
    <w:rsid w:val="00A16382"/>
    <w:rsid w:val="00A257D7"/>
    <w:rsid w:val="00A27956"/>
    <w:rsid w:val="00A34610"/>
    <w:rsid w:val="00A35F21"/>
    <w:rsid w:val="00A37F2D"/>
    <w:rsid w:val="00A4620E"/>
    <w:rsid w:val="00A47AF1"/>
    <w:rsid w:val="00A55DA9"/>
    <w:rsid w:val="00A61247"/>
    <w:rsid w:val="00A75FED"/>
    <w:rsid w:val="00A776C0"/>
    <w:rsid w:val="00A85221"/>
    <w:rsid w:val="00A86A8A"/>
    <w:rsid w:val="00A92EFE"/>
    <w:rsid w:val="00A97452"/>
    <w:rsid w:val="00AA0380"/>
    <w:rsid w:val="00AE1602"/>
    <w:rsid w:val="00AE3F8E"/>
    <w:rsid w:val="00AF2080"/>
    <w:rsid w:val="00AF332F"/>
    <w:rsid w:val="00AF5D11"/>
    <w:rsid w:val="00AF7A3C"/>
    <w:rsid w:val="00B01553"/>
    <w:rsid w:val="00B12C35"/>
    <w:rsid w:val="00B372B5"/>
    <w:rsid w:val="00B473E5"/>
    <w:rsid w:val="00B4783E"/>
    <w:rsid w:val="00B55856"/>
    <w:rsid w:val="00B60F22"/>
    <w:rsid w:val="00B7354A"/>
    <w:rsid w:val="00B85316"/>
    <w:rsid w:val="00B94BED"/>
    <w:rsid w:val="00B950DA"/>
    <w:rsid w:val="00B96933"/>
    <w:rsid w:val="00BA1A8F"/>
    <w:rsid w:val="00BA4376"/>
    <w:rsid w:val="00BB22E9"/>
    <w:rsid w:val="00BC2969"/>
    <w:rsid w:val="00BC7116"/>
    <w:rsid w:val="00BF12BD"/>
    <w:rsid w:val="00BF6559"/>
    <w:rsid w:val="00C14CDF"/>
    <w:rsid w:val="00C2152D"/>
    <w:rsid w:val="00C2522F"/>
    <w:rsid w:val="00C30CA9"/>
    <w:rsid w:val="00C3144D"/>
    <w:rsid w:val="00C319C5"/>
    <w:rsid w:val="00C444C3"/>
    <w:rsid w:val="00C444CC"/>
    <w:rsid w:val="00C472C1"/>
    <w:rsid w:val="00C51E54"/>
    <w:rsid w:val="00C77964"/>
    <w:rsid w:val="00C81141"/>
    <w:rsid w:val="00C82B07"/>
    <w:rsid w:val="00C8668F"/>
    <w:rsid w:val="00CA3866"/>
    <w:rsid w:val="00CA3DB6"/>
    <w:rsid w:val="00CB0863"/>
    <w:rsid w:val="00CB2F56"/>
    <w:rsid w:val="00CB7DBB"/>
    <w:rsid w:val="00CD29EF"/>
    <w:rsid w:val="00CD49A2"/>
    <w:rsid w:val="00CD64B5"/>
    <w:rsid w:val="00CD69C7"/>
    <w:rsid w:val="00CE3C19"/>
    <w:rsid w:val="00CF1A78"/>
    <w:rsid w:val="00D027C2"/>
    <w:rsid w:val="00D22D22"/>
    <w:rsid w:val="00D23040"/>
    <w:rsid w:val="00D23D32"/>
    <w:rsid w:val="00D338CB"/>
    <w:rsid w:val="00D378B1"/>
    <w:rsid w:val="00D42035"/>
    <w:rsid w:val="00D46342"/>
    <w:rsid w:val="00D46BAA"/>
    <w:rsid w:val="00D71D97"/>
    <w:rsid w:val="00D80682"/>
    <w:rsid w:val="00D95930"/>
    <w:rsid w:val="00DB76C7"/>
    <w:rsid w:val="00DC6EDB"/>
    <w:rsid w:val="00DD705E"/>
    <w:rsid w:val="00DE1B10"/>
    <w:rsid w:val="00DE2DEE"/>
    <w:rsid w:val="00DE6E8C"/>
    <w:rsid w:val="00DF134C"/>
    <w:rsid w:val="00DF36C2"/>
    <w:rsid w:val="00E01970"/>
    <w:rsid w:val="00E04B6F"/>
    <w:rsid w:val="00E04CA3"/>
    <w:rsid w:val="00E07BF0"/>
    <w:rsid w:val="00E12A5B"/>
    <w:rsid w:val="00E13AB6"/>
    <w:rsid w:val="00E13ABD"/>
    <w:rsid w:val="00E210E4"/>
    <w:rsid w:val="00E5032C"/>
    <w:rsid w:val="00E6770D"/>
    <w:rsid w:val="00E71495"/>
    <w:rsid w:val="00E77598"/>
    <w:rsid w:val="00E83425"/>
    <w:rsid w:val="00E83714"/>
    <w:rsid w:val="00E925E7"/>
    <w:rsid w:val="00E96461"/>
    <w:rsid w:val="00EA36E4"/>
    <w:rsid w:val="00EB10BA"/>
    <w:rsid w:val="00EB2970"/>
    <w:rsid w:val="00EB642C"/>
    <w:rsid w:val="00EB6BD0"/>
    <w:rsid w:val="00ED13A3"/>
    <w:rsid w:val="00ED1A21"/>
    <w:rsid w:val="00ED2729"/>
    <w:rsid w:val="00EE1F77"/>
    <w:rsid w:val="00EF5A94"/>
    <w:rsid w:val="00F03E68"/>
    <w:rsid w:val="00F076CE"/>
    <w:rsid w:val="00F12103"/>
    <w:rsid w:val="00F33A01"/>
    <w:rsid w:val="00F4381A"/>
    <w:rsid w:val="00F44312"/>
    <w:rsid w:val="00F444C0"/>
    <w:rsid w:val="00F4648A"/>
    <w:rsid w:val="00F56806"/>
    <w:rsid w:val="00F771FF"/>
    <w:rsid w:val="00F83480"/>
    <w:rsid w:val="00F84694"/>
    <w:rsid w:val="00FA2448"/>
    <w:rsid w:val="00FB4D27"/>
    <w:rsid w:val="00FD59EA"/>
    <w:rsid w:val="00FD73D1"/>
    <w:rsid w:val="00FE052A"/>
    <w:rsid w:val="00FE2729"/>
    <w:rsid w:val="00FF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2BA429-ABCA-43AE-954A-2059B802C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7D6F6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7D6F6F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7D6F6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7D6F6F"/>
    <w:pPr>
      <w:keepNext/>
      <w:numPr>
        <w:ilvl w:val="3"/>
        <w:numId w:val="1"/>
      </w:numPr>
      <w:spacing w:before="240" w:after="60"/>
      <w:outlineLvl w:val="3"/>
    </w:pPr>
    <w:rPr>
      <w:b/>
      <w:bCs/>
      <w:szCs w:val="28"/>
    </w:rPr>
  </w:style>
  <w:style w:type="paragraph" w:styleId="5">
    <w:name w:val="heading 5"/>
    <w:basedOn w:val="a"/>
    <w:next w:val="a"/>
    <w:link w:val="50"/>
    <w:qFormat/>
    <w:rsid w:val="007D6F6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7D6F6F"/>
    <w:pPr>
      <w:keepNext/>
      <w:numPr>
        <w:ilvl w:val="5"/>
        <w:numId w:val="1"/>
      </w:numPr>
      <w:tabs>
        <w:tab w:val="left" w:pos="5954"/>
        <w:tab w:val="left" w:pos="8080"/>
      </w:tabs>
      <w:spacing w:line="360" w:lineRule="auto"/>
      <w:jc w:val="both"/>
      <w:outlineLvl w:val="5"/>
    </w:pPr>
    <w:rPr>
      <w:b/>
    </w:rPr>
  </w:style>
  <w:style w:type="paragraph" w:styleId="7">
    <w:name w:val="heading 7"/>
    <w:basedOn w:val="a"/>
    <w:next w:val="a"/>
    <w:link w:val="70"/>
    <w:qFormat/>
    <w:rsid w:val="007D6F6F"/>
    <w:pPr>
      <w:numPr>
        <w:ilvl w:val="6"/>
        <w:numId w:val="1"/>
      </w:num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7D6F6F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7D6F6F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customStyle="1" w:styleId="ConsPlusTitle">
    <w:name w:val="ConsPlusTitle"/>
    <w:rsid w:val="007D6F6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No Spacing"/>
    <w:uiPriority w:val="1"/>
    <w:qFormat/>
    <w:rsid w:val="007D6F6F"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link w:val="1"/>
    <w:rsid w:val="007D6F6F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7D6F6F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rsid w:val="007D6F6F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link w:val="4"/>
    <w:rsid w:val="007D6F6F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7D6F6F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7D6F6F"/>
    <w:rPr>
      <w:b/>
      <w:sz w:val="28"/>
    </w:rPr>
  </w:style>
  <w:style w:type="character" w:customStyle="1" w:styleId="70">
    <w:name w:val="Заголовок 7 Знак"/>
    <w:link w:val="7"/>
    <w:rsid w:val="007D6F6F"/>
    <w:rPr>
      <w:sz w:val="24"/>
      <w:szCs w:val="24"/>
    </w:rPr>
  </w:style>
  <w:style w:type="character" w:customStyle="1" w:styleId="80">
    <w:name w:val="Заголовок 8 Знак"/>
    <w:link w:val="8"/>
    <w:rsid w:val="007D6F6F"/>
    <w:rPr>
      <w:i/>
      <w:iCs/>
      <w:sz w:val="24"/>
      <w:szCs w:val="24"/>
    </w:rPr>
  </w:style>
  <w:style w:type="character" w:customStyle="1" w:styleId="90">
    <w:name w:val="Заголовок 9 Знак"/>
    <w:link w:val="9"/>
    <w:rsid w:val="007D6F6F"/>
    <w:rPr>
      <w:rFonts w:ascii="Arial" w:hAnsi="Arial" w:cs="Arial"/>
      <w:sz w:val="22"/>
      <w:szCs w:val="22"/>
    </w:rPr>
  </w:style>
  <w:style w:type="paragraph" w:styleId="a7">
    <w:name w:val="List Paragraph"/>
    <w:basedOn w:val="a"/>
    <w:uiPriority w:val="34"/>
    <w:qFormat/>
    <w:rsid w:val="007D6F6F"/>
    <w:pPr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link w:val="a3"/>
    <w:uiPriority w:val="99"/>
    <w:rsid w:val="007D6F6F"/>
    <w:rPr>
      <w:sz w:val="28"/>
    </w:rPr>
  </w:style>
  <w:style w:type="paragraph" w:styleId="a8">
    <w:name w:val="Body Text Indent"/>
    <w:basedOn w:val="a"/>
    <w:link w:val="a9"/>
    <w:rsid w:val="007D6F6F"/>
    <w:pPr>
      <w:spacing w:after="120"/>
      <w:ind w:left="283"/>
    </w:pPr>
  </w:style>
  <w:style w:type="character" w:customStyle="1" w:styleId="a9">
    <w:name w:val="Основной текст с отступом Знак"/>
    <w:link w:val="a8"/>
    <w:rsid w:val="007D6F6F"/>
    <w:rPr>
      <w:sz w:val="28"/>
    </w:rPr>
  </w:style>
  <w:style w:type="paragraph" w:customStyle="1" w:styleId="ConsPlusNormal">
    <w:name w:val="ConsPlusNormal"/>
    <w:rsid w:val="007D6F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a">
    <w:name w:val="Hyperlink"/>
    <w:rsid w:val="007D6F6F"/>
    <w:rPr>
      <w:color w:val="0000FF"/>
      <w:u w:val="single"/>
    </w:rPr>
  </w:style>
  <w:style w:type="character" w:customStyle="1" w:styleId="WW8Num7z1">
    <w:name w:val="WW8Num7z1"/>
    <w:rsid w:val="007D6F6F"/>
    <w:rPr>
      <w:rFonts w:ascii="Courier New" w:hAnsi="Courier New" w:cs="Courier New"/>
    </w:rPr>
  </w:style>
  <w:style w:type="paragraph" w:customStyle="1" w:styleId="consplusnormal0">
    <w:name w:val="consplusnormal"/>
    <w:basedOn w:val="a"/>
    <w:rsid w:val="007D6F6F"/>
    <w:pPr>
      <w:spacing w:before="100" w:beforeAutospacing="1" w:after="100" w:afterAutospacing="1"/>
    </w:pPr>
    <w:rPr>
      <w:sz w:val="24"/>
      <w:szCs w:val="24"/>
    </w:rPr>
  </w:style>
  <w:style w:type="paragraph" w:customStyle="1" w:styleId="200">
    <w:name w:val="20"/>
    <w:basedOn w:val="a"/>
    <w:rsid w:val="007D6F6F"/>
    <w:pPr>
      <w:spacing w:before="100" w:beforeAutospacing="1" w:after="100" w:afterAutospacing="1"/>
    </w:pPr>
    <w:rPr>
      <w:sz w:val="24"/>
      <w:szCs w:val="24"/>
    </w:rPr>
  </w:style>
  <w:style w:type="paragraph" w:styleId="ab">
    <w:name w:val="Balloon Text"/>
    <w:basedOn w:val="a"/>
    <w:link w:val="ac"/>
    <w:uiPriority w:val="99"/>
    <w:unhideWhenUsed/>
    <w:rsid w:val="007D6F6F"/>
    <w:pPr>
      <w:jc w:val="both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c">
    <w:name w:val="Текст выноски Знак"/>
    <w:link w:val="ab"/>
    <w:uiPriority w:val="99"/>
    <w:rsid w:val="007D6F6F"/>
    <w:rPr>
      <w:rFonts w:ascii="Tahoma" w:eastAsia="Calibri" w:hAnsi="Tahoma" w:cs="Tahoma"/>
      <w:sz w:val="16"/>
      <w:szCs w:val="16"/>
      <w:lang w:eastAsia="en-US"/>
    </w:rPr>
  </w:style>
  <w:style w:type="paragraph" w:styleId="ad">
    <w:name w:val="Normal (Web)"/>
    <w:basedOn w:val="a"/>
    <w:rsid w:val="007D6F6F"/>
    <w:pPr>
      <w:spacing w:after="360" w:line="324" w:lineRule="auto"/>
    </w:pPr>
    <w:rPr>
      <w:sz w:val="24"/>
      <w:szCs w:val="24"/>
    </w:rPr>
  </w:style>
  <w:style w:type="paragraph" w:customStyle="1" w:styleId="ae">
    <w:name w:val="Знак"/>
    <w:basedOn w:val="a"/>
    <w:rsid w:val="007D6F6F"/>
    <w:pPr>
      <w:widowControl w:val="0"/>
      <w:adjustRightInd w:val="0"/>
      <w:spacing w:line="360" w:lineRule="atLeast"/>
      <w:jc w:val="both"/>
      <w:textAlignment w:val="baseline"/>
    </w:pPr>
    <w:rPr>
      <w:rFonts w:ascii="Verdana" w:hAnsi="Verdana" w:cs="Verdana"/>
      <w:sz w:val="20"/>
      <w:lang w:val="en-US" w:eastAsia="en-US"/>
    </w:rPr>
  </w:style>
  <w:style w:type="paragraph" w:customStyle="1" w:styleId="201">
    <w:name w:val="Обычный (веб)20"/>
    <w:basedOn w:val="a"/>
    <w:rsid w:val="007D6F6F"/>
    <w:pPr>
      <w:jc w:val="both"/>
    </w:pPr>
    <w:rPr>
      <w:color w:val="000000"/>
      <w:sz w:val="24"/>
      <w:szCs w:val="24"/>
      <w:lang w:eastAsia="ar-SA"/>
    </w:rPr>
  </w:style>
  <w:style w:type="paragraph" w:customStyle="1" w:styleId="ConsNormal">
    <w:name w:val="ConsNormal"/>
    <w:rsid w:val="007D6F6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footer"/>
    <w:basedOn w:val="a"/>
    <w:link w:val="af0"/>
    <w:uiPriority w:val="99"/>
    <w:unhideWhenUsed/>
    <w:rsid w:val="007D6F6F"/>
    <w:pPr>
      <w:tabs>
        <w:tab w:val="center" w:pos="4677"/>
        <w:tab w:val="right" w:pos="9355"/>
      </w:tabs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Нижний колонтитул Знак"/>
    <w:link w:val="af"/>
    <w:uiPriority w:val="99"/>
    <w:rsid w:val="007D6F6F"/>
    <w:rPr>
      <w:rFonts w:ascii="Calibri" w:eastAsia="Calibri" w:hAnsi="Calibri"/>
      <w:sz w:val="22"/>
      <w:szCs w:val="22"/>
      <w:lang w:eastAsia="en-US"/>
    </w:rPr>
  </w:style>
  <w:style w:type="character" w:styleId="af1">
    <w:name w:val="FollowedHyperlink"/>
    <w:uiPriority w:val="99"/>
    <w:unhideWhenUsed/>
    <w:rsid w:val="007D6F6F"/>
    <w:rPr>
      <w:color w:val="800080"/>
      <w:u w:val="single"/>
    </w:rPr>
  </w:style>
  <w:style w:type="paragraph" w:customStyle="1" w:styleId="11">
    <w:name w:val="Обычный1"/>
    <w:rsid w:val="007D6F6F"/>
    <w:pPr>
      <w:suppressAutoHyphens/>
    </w:pPr>
    <w:rPr>
      <w:lang w:eastAsia="ar-SA"/>
    </w:rPr>
  </w:style>
  <w:style w:type="paragraph" w:customStyle="1" w:styleId="ConsPlusCell">
    <w:name w:val="ConsPlusCell"/>
    <w:uiPriority w:val="99"/>
    <w:rsid w:val="007D6F6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7D6F6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2">
    <w:name w:val="Table Grid"/>
    <w:basedOn w:val="a1"/>
    <w:uiPriority w:val="59"/>
    <w:rsid w:val="007D6F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24205AE273ED097C85FE37533E6CBFB5B23A0CD04D2B34D5E0CD2B6F8DA180BB62BE7754A77111S7d0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mfc61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rostov-gorod.ru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lipenko\Application%20Data\Microsoft\&#1064;&#1072;&#1073;&#1083;&#1086;&#1085;&#1099;\Post_gor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7D7697-64CF-46F2-A0CE-0FCBF99EB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Post_gor</Template>
  <TotalTime>3</TotalTime>
  <Pages>37</Pages>
  <Words>9300</Words>
  <Characters>78573</Characters>
  <Application>Microsoft Office Word</Application>
  <DocSecurity>0</DocSecurity>
  <Lines>654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87698</CharactersWithSpaces>
  <SharedDoc>false</SharedDoc>
  <HLinks>
    <vt:vector size="18" baseType="variant">
      <vt:variant>
        <vt:i4>4784219</vt:i4>
      </vt:variant>
      <vt:variant>
        <vt:i4>6</vt:i4>
      </vt:variant>
      <vt:variant>
        <vt:i4>0</vt:i4>
      </vt:variant>
      <vt:variant>
        <vt:i4>5</vt:i4>
      </vt:variant>
      <vt:variant>
        <vt:lpwstr>http://www.mfc61.ru/</vt:lpwstr>
      </vt:variant>
      <vt:variant>
        <vt:lpwstr/>
      </vt:variant>
      <vt:variant>
        <vt:i4>3342398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</vt:lpwstr>
      </vt:variant>
      <vt:variant>
        <vt:lpwstr/>
      </vt:variant>
      <vt:variant>
        <vt:i4>4128823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consultantplus://offline/ref=8924205AE273ED097C85FE37533E6CBFB5B23A0CD04D2B34D5E0CD2B6F8DA180BB62BE7754A77111S7d0H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Пилипенко С.В.</dc:creator>
  <cp:keywords/>
  <cp:lastModifiedBy>Всяченкова Ксения Ильинична</cp:lastModifiedBy>
  <cp:revision>3</cp:revision>
  <cp:lastPrinted>1899-12-31T21:00:00Z</cp:lastPrinted>
  <dcterms:created xsi:type="dcterms:W3CDTF">2021-12-10T14:09:00Z</dcterms:created>
  <dcterms:modified xsi:type="dcterms:W3CDTF">2021-12-10T14:15:00Z</dcterms:modified>
</cp:coreProperties>
</file>