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D8E" w:rsidRDefault="00FD1BF7" w:rsidP="00E74D8E">
      <w:pPr>
        <w:jc w:val="right"/>
        <w:rPr>
          <w:spacing w:val="32"/>
          <w:szCs w:val="28"/>
        </w:rPr>
      </w:pPr>
      <w:r w:rsidRPr="00FD1BF7">
        <w:rPr>
          <w:b/>
          <w:spacing w:val="32"/>
          <w:sz w:val="38"/>
          <w:szCs w:val="38"/>
        </w:rPr>
        <w:tab/>
      </w:r>
      <w:r w:rsidR="00E74D8E" w:rsidRPr="00D4252D">
        <w:rPr>
          <w:spacing w:val="32"/>
          <w:szCs w:val="28"/>
        </w:rPr>
        <w:t>Проект</w:t>
      </w:r>
    </w:p>
    <w:p w:rsidR="00E74D8E" w:rsidRPr="00D4252D" w:rsidRDefault="00E74D8E" w:rsidP="00E74D8E">
      <w:pPr>
        <w:jc w:val="right"/>
        <w:rPr>
          <w:spacing w:val="32"/>
          <w:szCs w:val="28"/>
        </w:rPr>
      </w:pPr>
    </w:p>
    <w:p w:rsidR="00E74D8E" w:rsidRPr="00D4252D" w:rsidRDefault="00E74D8E" w:rsidP="00E74D8E">
      <w:pPr>
        <w:jc w:val="center"/>
        <w:rPr>
          <w:b/>
          <w:spacing w:val="32"/>
          <w:sz w:val="38"/>
          <w:szCs w:val="38"/>
        </w:rPr>
      </w:pPr>
      <w:r w:rsidRPr="00D4252D">
        <w:rPr>
          <w:b/>
          <w:spacing w:val="32"/>
          <w:sz w:val="38"/>
          <w:szCs w:val="38"/>
        </w:rPr>
        <w:t>АДМИНИСТРАЦИЯ</w:t>
      </w:r>
    </w:p>
    <w:p w:rsidR="00E74D8E" w:rsidRPr="00D4252D" w:rsidRDefault="00E74D8E" w:rsidP="00E74D8E">
      <w:pPr>
        <w:jc w:val="center"/>
        <w:rPr>
          <w:b/>
          <w:spacing w:val="-2"/>
          <w:sz w:val="40"/>
          <w:szCs w:val="40"/>
        </w:rPr>
      </w:pPr>
      <w:r w:rsidRPr="00D4252D">
        <w:rPr>
          <w:b/>
          <w:spacing w:val="-2"/>
          <w:sz w:val="40"/>
          <w:szCs w:val="40"/>
        </w:rPr>
        <w:t>ГОРОДА РОСТОВА-НА-ДОНУ</w:t>
      </w:r>
    </w:p>
    <w:p w:rsidR="00E74D8E" w:rsidRPr="007A3067" w:rsidRDefault="00E74D8E" w:rsidP="00E74D8E">
      <w:pPr>
        <w:jc w:val="center"/>
        <w:rPr>
          <w:b/>
          <w:szCs w:val="28"/>
        </w:rPr>
      </w:pPr>
    </w:p>
    <w:p w:rsidR="00E74D8E" w:rsidRPr="007A3067" w:rsidRDefault="00E74D8E" w:rsidP="00E74D8E">
      <w:pPr>
        <w:jc w:val="center"/>
        <w:rPr>
          <w:rFonts w:ascii="Arial" w:hAnsi="Arial"/>
        </w:rPr>
      </w:pPr>
      <w:r w:rsidRPr="00D4252D">
        <w:rPr>
          <w:b/>
          <w:sz w:val="36"/>
        </w:rPr>
        <w:t>ПОСТАНОВЛЕНИЕ</w:t>
      </w:r>
    </w:p>
    <w:p w:rsidR="00FD1BF7" w:rsidRPr="00FD1BF7" w:rsidRDefault="00FD1BF7" w:rsidP="00E74D8E">
      <w:pPr>
        <w:jc w:val="center"/>
        <w:rPr>
          <w:rFonts w:ascii="Arial" w:hAnsi="Arial"/>
          <w:sz w:val="20"/>
        </w:rPr>
      </w:pPr>
    </w:p>
    <w:p w:rsidR="00FD1BF7" w:rsidRPr="00FD1BF7" w:rsidRDefault="00FD1BF7" w:rsidP="00FD1BF7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5"/>
        <w:gridCol w:w="5602"/>
        <w:gridCol w:w="427"/>
        <w:gridCol w:w="1995"/>
      </w:tblGrid>
      <w:tr w:rsidR="00FD1BF7" w:rsidRPr="00FD1BF7" w:rsidTr="00D67FF6">
        <w:tc>
          <w:tcPr>
            <w:tcW w:w="885" w:type="pct"/>
            <w:hideMark/>
          </w:tcPr>
          <w:p w:rsidR="00FD1BF7" w:rsidRPr="00FD1BF7" w:rsidRDefault="00FD1BF7" w:rsidP="00117BA7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FD1BF7">
              <w:t>202</w:t>
            </w:r>
            <w:r w:rsidR="00117BA7">
              <w:t>5</w:t>
            </w:r>
          </w:p>
        </w:tc>
        <w:tc>
          <w:tcPr>
            <w:tcW w:w="2873" w:type="pct"/>
          </w:tcPr>
          <w:p w:rsidR="00FD1BF7" w:rsidRPr="00FD1BF7" w:rsidRDefault="00FD1BF7" w:rsidP="00FD1BF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FD1BF7" w:rsidRPr="00FD1BF7" w:rsidRDefault="00FD1BF7" w:rsidP="00FD1BF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FD1BF7">
              <w:t>№</w:t>
            </w:r>
          </w:p>
        </w:tc>
        <w:tc>
          <w:tcPr>
            <w:tcW w:w="1023" w:type="pct"/>
          </w:tcPr>
          <w:p w:rsidR="00FD1BF7" w:rsidRPr="00FD1BF7" w:rsidRDefault="00FD1BF7" w:rsidP="00FD1BF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</w:tr>
    </w:tbl>
    <w:p w:rsidR="00FD1BF7" w:rsidRPr="00FD1BF7" w:rsidRDefault="00FD1BF7" w:rsidP="00FD1BF7">
      <w:pPr>
        <w:suppressAutoHyphens/>
        <w:spacing w:line="280" w:lineRule="exact"/>
        <w:ind w:right="5526"/>
        <w:jc w:val="both"/>
        <w:rPr>
          <w:szCs w:val="28"/>
          <w:lang w:eastAsia="ar-SA"/>
        </w:rPr>
      </w:pPr>
    </w:p>
    <w:p w:rsidR="00287262" w:rsidRDefault="00287262">
      <w:pPr>
        <w:tabs>
          <w:tab w:val="left" w:pos="7088"/>
        </w:tabs>
        <w:jc w:val="both"/>
      </w:pPr>
    </w:p>
    <w:p w:rsidR="00FD1BF7" w:rsidRDefault="00FD1BF7">
      <w:pPr>
        <w:tabs>
          <w:tab w:val="left" w:pos="7088"/>
        </w:tabs>
        <w:jc w:val="both"/>
      </w:pPr>
    </w:p>
    <w:p w:rsidR="00926DEE" w:rsidRPr="00D4252D" w:rsidRDefault="00926DEE">
      <w:pPr>
        <w:tabs>
          <w:tab w:val="left" w:pos="7088"/>
        </w:tabs>
        <w:jc w:val="both"/>
      </w:pPr>
    </w:p>
    <w:tbl>
      <w:tblPr>
        <w:tblW w:w="4537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</w:tblGrid>
      <w:tr w:rsidR="00D42223" w:rsidRPr="00693355" w:rsidTr="00E74D8E">
        <w:trPr>
          <w:trHeight w:val="1006"/>
        </w:trPr>
        <w:tc>
          <w:tcPr>
            <w:tcW w:w="4537" w:type="dxa"/>
          </w:tcPr>
          <w:p w:rsidR="00D42223" w:rsidRPr="00693355" w:rsidRDefault="00D42223" w:rsidP="00E74D8E">
            <w:pPr>
              <w:jc w:val="both"/>
              <w:rPr>
                <w:szCs w:val="28"/>
              </w:rPr>
            </w:pPr>
            <w:r w:rsidRPr="00693355">
              <w:rPr>
                <w:rFonts w:eastAsia="Calibri"/>
                <w:szCs w:val="28"/>
              </w:rPr>
              <w:t xml:space="preserve">Об утверждении тарифов </w:t>
            </w:r>
            <w:r w:rsidR="00E74D8E">
              <w:rPr>
                <w:rFonts w:eastAsia="Calibri"/>
                <w:szCs w:val="28"/>
              </w:rPr>
              <w:br/>
            </w:r>
            <w:r w:rsidRPr="00693355">
              <w:rPr>
                <w:rFonts w:eastAsia="Calibri"/>
                <w:szCs w:val="28"/>
              </w:rPr>
              <w:t>на социальные услуги, предоставляемые</w:t>
            </w:r>
            <w:r w:rsidR="00E74D8E">
              <w:rPr>
                <w:rFonts w:eastAsia="Calibri"/>
                <w:szCs w:val="28"/>
              </w:rPr>
              <w:t xml:space="preserve"> </w:t>
            </w:r>
            <w:r w:rsidRPr="00693355">
              <w:rPr>
                <w:rFonts w:eastAsia="Calibri"/>
                <w:szCs w:val="28"/>
              </w:rPr>
              <w:t xml:space="preserve">муниципальными бюджетными учреждениями «Центр социального обслуживания населения» районов города </w:t>
            </w:r>
            <w:r w:rsidR="00E74D8E">
              <w:rPr>
                <w:rFonts w:eastAsia="Calibri"/>
                <w:szCs w:val="28"/>
              </w:rPr>
              <w:br/>
            </w:r>
            <w:r w:rsidRPr="00693355">
              <w:rPr>
                <w:rFonts w:eastAsia="Calibri"/>
                <w:szCs w:val="28"/>
              </w:rPr>
              <w:t>Ростова-на-Дону</w:t>
            </w:r>
          </w:p>
        </w:tc>
      </w:tr>
    </w:tbl>
    <w:p w:rsidR="00D42223" w:rsidRPr="00693355" w:rsidRDefault="00D42223" w:rsidP="00E71D29">
      <w:pPr>
        <w:tabs>
          <w:tab w:val="left" w:pos="7088"/>
        </w:tabs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3355">
        <w:rPr>
          <w:szCs w:val="28"/>
        </w:rPr>
        <w:t>В соответствии с Федеральным законом от 28.12.2013 № 442-ФЗ</w:t>
      </w:r>
      <w:r w:rsidRPr="00693355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</w:t>
      </w:r>
      <w:r>
        <w:rPr>
          <w:szCs w:val="28"/>
        </w:rPr>
        <w:t xml:space="preserve">от 03.09.2014 </w:t>
      </w:r>
      <w:r w:rsidR="00287262">
        <w:rPr>
          <w:szCs w:val="28"/>
        </w:rPr>
        <w:t>№  </w:t>
      </w:r>
      <w:r w:rsidRPr="00693355">
        <w:rPr>
          <w:szCs w:val="28"/>
        </w:rPr>
        <w:t xml:space="preserve">222-ЗС </w:t>
      </w:r>
      <w:r>
        <w:rPr>
          <w:szCs w:val="28"/>
        </w:rPr>
        <w:br/>
      </w:r>
      <w:r w:rsidRPr="00693355">
        <w:rPr>
          <w:szCs w:val="28"/>
        </w:rPr>
        <w:t>«О социальном обслуживании граждан в Ростовской области», постановлением Правительства Р</w:t>
      </w:r>
      <w:r>
        <w:rPr>
          <w:szCs w:val="28"/>
        </w:rPr>
        <w:t xml:space="preserve">остовской области </w:t>
      </w:r>
      <w:r w:rsidRPr="00693355">
        <w:rPr>
          <w:szCs w:val="28"/>
        </w:rPr>
        <w:t>от 10.12.2014 № 835 «Об утверждении Порядка утвержден</w:t>
      </w:r>
      <w:r>
        <w:rPr>
          <w:szCs w:val="28"/>
        </w:rPr>
        <w:t xml:space="preserve">ия тарифов </w:t>
      </w:r>
      <w:r w:rsidRPr="00693355">
        <w:rPr>
          <w:szCs w:val="28"/>
        </w:rPr>
        <w:t xml:space="preserve">на социальные услуги на основании </w:t>
      </w:r>
      <w:proofErr w:type="spellStart"/>
      <w:r w:rsidRPr="00693355">
        <w:rPr>
          <w:szCs w:val="28"/>
        </w:rPr>
        <w:t>подушевых</w:t>
      </w:r>
      <w:proofErr w:type="spellEnd"/>
      <w:r w:rsidRPr="00693355">
        <w:rPr>
          <w:szCs w:val="28"/>
        </w:rPr>
        <w:t xml:space="preserve"> нормативов финансирования социальных услуг» </w:t>
      </w:r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proofErr w:type="gramStart"/>
      <w:r w:rsidRPr="00693355">
        <w:rPr>
          <w:szCs w:val="28"/>
        </w:rPr>
        <w:t>П</w:t>
      </w:r>
      <w:proofErr w:type="gramEnd"/>
      <w:r w:rsidRPr="00693355">
        <w:rPr>
          <w:szCs w:val="28"/>
        </w:rPr>
        <w:t xml:space="preserve"> О С Т А Н О В Л Я Ю:</w:t>
      </w:r>
    </w:p>
    <w:p w:rsidR="00D42223" w:rsidRDefault="00D42223" w:rsidP="00E71D29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D42223" w:rsidRPr="00D478BB" w:rsidRDefault="00331B88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t>1</w:t>
      </w:r>
      <w:r w:rsidR="00D42223" w:rsidRPr="00D478BB">
        <w:rPr>
          <w:szCs w:val="28"/>
        </w:rPr>
        <w:t xml:space="preserve">.  Утвердить тарифы на </w:t>
      </w:r>
      <w:r w:rsidR="00D42223" w:rsidRPr="00D478BB">
        <w:rPr>
          <w:rFonts w:eastAsia="Calibri"/>
          <w:szCs w:val="28"/>
        </w:rPr>
        <w:t xml:space="preserve">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включенные </w:t>
      </w:r>
      <w:r w:rsidR="00D42223" w:rsidRPr="00D478BB">
        <w:rPr>
          <w:rFonts w:eastAsia="Calibri"/>
          <w:szCs w:val="28"/>
        </w:rPr>
        <w:br/>
        <w:t xml:space="preserve">в перечень социальных услуг, утвержденный Областным законом </w:t>
      </w:r>
      <w:r w:rsidR="00D42223" w:rsidRPr="00D478BB">
        <w:rPr>
          <w:rFonts w:eastAsia="Calibri"/>
          <w:szCs w:val="28"/>
        </w:rPr>
        <w:br/>
        <w:t xml:space="preserve">от 03.09.2014 № 222-ЗС «О социальном обслуживании граждан в Ростовской области», </w:t>
      </w:r>
      <w:r w:rsidR="00D42223" w:rsidRPr="00D478BB">
        <w:rPr>
          <w:szCs w:val="28"/>
        </w:rPr>
        <w:t>согласно приложению № 1 к постановлению.</w:t>
      </w:r>
    </w:p>
    <w:p w:rsidR="00D42223" w:rsidRPr="00D478BB" w:rsidRDefault="00D42223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t xml:space="preserve">2.  Утвердить тарифы на </w:t>
      </w:r>
      <w:r w:rsidRPr="00D478BB">
        <w:rPr>
          <w:rFonts w:eastAsia="Calibri"/>
          <w:szCs w:val="28"/>
        </w:rPr>
        <w:t xml:space="preserve">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сверх перечня социальных услуг, утвержденного Областным законом от 03.09.2014 № 222-ЗС «О социальном обслуживании граждан в Ростовской области», </w:t>
      </w:r>
      <w:r w:rsidRPr="00D478BB">
        <w:rPr>
          <w:szCs w:val="28"/>
        </w:rPr>
        <w:t>согласно приложению № 2 к постановлению.</w:t>
      </w:r>
    </w:p>
    <w:p w:rsidR="009E32AE" w:rsidRPr="00D478BB" w:rsidRDefault="009E32AE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lastRenderedPageBreak/>
        <w:t>3.</w:t>
      </w:r>
      <w:r w:rsidR="00D53901" w:rsidRPr="00D478BB">
        <w:rPr>
          <w:szCs w:val="28"/>
        </w:rPr>
        <w:t>  </w:t>
      </w:r>
      <w:r w:rsidRPr="00D478BB">
        <w:rPr>
          <w:szCs w:val="28"/>
        </w:rPr>
        <w:t xml:space="preserve">Утвердить тарифы на </w:t>
      </w:r>
      <w:r w:rsidRPr="00D478BB">
        <w:rPr>
          <w:rFonts w:eastAsia="Calibri"/>
          <w:szCs w:val="28"/>
        </w:rPr>
        <w:t xml:space="preserve">социальные услуги, предоставляемые </w:t>
      </w:r>
      <w:r w:rsidRPr="00D478BB">
        <w:rPr>
          <w:szCs w:val="28"/>
          <w:lang w:eastAsia="en-US" w:bidi="en-US"/>
        </w:rPr>
        <w:t>социально-реабилитационными о</w:t>
      </w:r>
      <w:r w:rsidR="00287262" w:rsidRPr="00D478BB">
        <w:rPr>
          <w:szCs w:val="28"/>
          <w:lang w:eastAsia="en-US" w:bidi="en-US"/>
        </w:rPr>
        <w:t xml:space="preserve">тделениями дневного пребывания </w:t>
      </w:r>
      <w:r w:rsidRPr="00D478BB">
        <w:rPr>
          <w:szCs w:val="28"/>
          <w:lang w:eastAsia="en-US" w:bidi="en-US"/>
        </w:rPr>
        <w:t xml:space="preserve">в </w:t>
      </w:r>
      <w:proofErr w:type="spellStart"/>
      <w:r w:rsidRPr="00D478BB">
        <w:rPr>
          <w:szCs w:val="28"/>
          <w:lang w:eastAsia="en-US" w:bidi="en-US"/>
        </w:rPr>
        <w:t>полустационарной</w:t>
      </w:r>
      <w:proofErr w:type="spellEnd"/>
      <w:r w:rsidRPr="00D478BB">
        <w:rPr>
          <w:szCs w:val="28"/>
          <w:lang w:eastAsia="en-US" w:bidi="en-US"/>
        </w:rPr>
        <w:t xml:space="preserve"> форме</w:t>
      </w:r>
      <w:r w:rsidRPr="00D478BB">
        <w:rPr>
          <w:rFonts w:eastAsia="Calibri"/>
          <w:szCs w:val="28"/>
        </w:rPr>
        <w:t xml:space="preserve"> на базе муниципальных бюджетных учреждений «Центр социального обслуживания населения»</w:t>
      </w:r>
      <w:r w:rsidR="00287262" w:rsidRPr="00D478BB">
        <w:rPr>
          <w:rFonts w:eastAsia="Calibri"/>
          <w:szCs w:val="28"/>
        </w:rPr>
        <w:t xml:space="preserve"> районов города </w:t>
      </w:r>
      <w:r w:rsidRPr="00D478BB">
        <w:rPr>
          <w:rFonts w:eastAsia="Calibri"/>
          <w:szCs w:val="28"/>
        </w:rPr>
        <w:t xml:space="preserve">Ростова-на-Дону, </w:t>
      </w:r>
      <w:r w:rsidRPr="00D478BB">
        <w:rPr>
          <w:szCs w:val="28"/>
        </w:rPr>
        <w:t>согласно приложению № 3 к постановлению.</w:t>
      </w:r>
    </w:p>
    <w:p w:rsidR="00113635" w:rsidRPr="00D478BB" w:rsidRDefault="00D478BB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4</w:t>
      </w:r>
      <w:r w:rsidR="00D42223" w:rsidRPr="00D478BB">
        <w:rPr>
          <w:rFonts w:ascii="Times New Roman" w:hAnsi="Times New Roman" w:cs="Times New Roman"/>
          <w:sz w:val="28"/>
          <w:szCs w:val="28"/>
        </w:rPr>
        <w:t>.</w:t>
      </w:r>
      <w:r w:rsidR="00142F6B" w:rsidRPr="00D478BB">
        <w:rPr>
          <w:szCs w:val="28"/>
        </w:rPr>
        <w:t xml:space="preserve"> </w:t>
      </w:r>
      <w:r w:rsidR="00142F6B" w:rsidRPr="00D478BB">
        <w:rPr>
          <w:rFonts w:ascii="Times New Roman" w:hAnsi="Times New Roman" w:cs="Times New Roman"/>
          <w:sz w:val="28"/>
          <w:szCs w:val="28"/>
        </w:rPr>
        <w:t>  </w:t>
      </w:r>
      <w:r w:rsidR="00D42223" w:rsidRPr="00D478BB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113635" w:rsidRPr="00D478BB">
        <w:rPr>
          <w:rFonts w:ascii="Times New Roman" w:hAnsi="Times New Roman" w:cs="Times New Roman"/>
          <w:sz w:val="28"/>
          <w:szCs w:val="28"/>
        </w:rPr>
        <w:t>и</w:t>
      </w:r>
      <w:r w:rsidR="00D42223" w:rsidRPr="00D478BB">
        <w:rPr>
          <w:rFonts w:ascii="Times New Roman" w:hAnsi="Times New Roman" w:cs="Times New Roman"/>
          <w:sz w:val="28"/>
          <w:szCs w:val="28"/>
        </w:rPr>
        <w:t xml:space="preserve"> силу</w:t>
      </w:r>
      <w:r w:rsidR="00113635" w:rsidRPr="00D478BB">
        <w:rPr>
          <w:rFonts w:ascii="Times New Roman" w:hAnsi="Times New Roman" w:cs="Times New Roman"/>
          <w:sz w:val="28"/>
          <w:szCs w:val="28"/>
        </w:rPr>
        <w:t>:</w:t>
      </w:r>
    </w:p>
    <w:p w:rsidR="00D42223" w:rsidRPr="00D478BB" w:rsidRDefault="00113635" w:rsidP="00331B8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4.1.</w:t>
      </w:r>
      <w:r w:rsidR="00142F6B" w:rsidRPr="00D478BB">
        <w:rPr>
          <w:rFonts w:ascii="Times New Roman" w:hAnsi="Times New Roman" w:cs="Times New Roman"/>
          <w:sz w:val="28"/>
          <w:szCs w:val="28"/>
        </w:rPr>
        <w:t>  </w:t>
      </w:r>
      <w:r w:rsidRPr="00D478BB">
        <w:rPr>
          <w:rFonts w:ascii="Times New Roman" w:hAnsi="Times New Roman" w:cs="Times New Roman"/>
          <w:sz w:val="28"/>
          <w:szCs w:val="28"/>
        </w:rPr>
        <w:t>П</w:t>
      </w:r>
      <w:r w:rsidR="00D42223" w:rsidRPr="00D478BB">
        <w:rPr>
          <w:rFonts w:ascii="Times New Roman" w:hAnsi="Times New Roman" w:cs="Times New Roman"/>
          <w:sz w:val="28"/>
          <w:szCs w:val="28"/>
        </w:rPr>
        <w:t>остановление Админ</w:t>
      </w:r>
      <w:r w:rsidR="00346CF9" w:rsidRPr="00D478BB">
        <w:rPr>
          <w:rFonts w:ascii="Times New Roman" w:hAnsi="Times New Roman" w:cs="Times New Roman"/>
          <w:sz w:val="28"/>
          <w:szCs w:val="28"/>
        </w:rPr>
        <w:t xml:space="preserve">истрации города Ростова-на-Дону </w:t>
      </w:r>
      <w:r w:rsidRPr="00D478BB">
        <w:rPr>
          <w:rFonts w:ascii="Times New Roman" w:hAnsi="Times New Roman" w:cs="Times New Roman"/>
          <w:sz w:val="28"/>
          <w:szCs w:val="28"/>
        </w:rPr>
        <w:br/>
      </w:r>
      <w:r w:rsidR="00346CF9" w:rsidRPr="00D478BB">
        <w:rPr>
          <w:rFonts w:ascii="Times New Roman" w:hAnsi="Times New Roman" w:cs="Times New Roman"/>
          <w:sz w:val="28"/>
          <w:szCs w:val="28"/>
        </w:rPr>
        <w:t>от 2</w:t>
      </w:r>
      <w:r w:rsidRPr="00D478BB">
        <w:rPr>
          <w:rFonts w:ascii="Times New Roman" w:hAnsi="Times New Roman" w:cs="Times New Roman"/>
          <w:sz w:val="28"/>
          <w:szCs w:val="28"/>
        </w:rPr>
        <w:t>1</w:t>
      </w:r>
      <w:r w:rsidR="00346CF9" w:rsidRPr="00D478BB">
        <w:rPr>
          <w:rFonts w:ascii="Times New Roman" w:hAnsi="Times New Roman" w:cs="Times New Roman"/>
          <w:sz w:val="28"/>
          <w:szCs w:val="28"/>
        </w:rPr>
        <w:t>.03.202</w:t>
      </w:r>
      <w:r w:rsidRPr="00D478BB">
        <w:rPr>
          <w:rFonts w:ascii="Times New Roman" w:hAnsi="Times New Roman" w:cs="Times New Roman"/>
          <w:sz w:val="28"/>
          <w:szCs w:val="28"/>
        </w:rPr>
        <w:t>4</w:t>
      </w:r>
      <w:r w:rsidR="00346CF9" w:rsidRPr="00D478BB">
        <w:rPr>
          <w:rFonts w:ascii="Times New Roman" w:hAnsi="Times New Roman" w:cs="Times New Roman"/>
          <w:sz w:val="28"/>
          <w:szCs w:val="28"/>
        </w:rPr>
        <w:t xml:space="preserve"> </w:t>
      </w:r>
      <w:r w:rsidR="009E32AE" w:rsidRPr="00D478BB">
        <w:rPr>
          <w:rFonts w:ascii="Times New Roman" w:hAnsi="Times New Roman" w:cs="Times New Roman"/>
          <w:sz w:val="28"/>
          <w:szCs w:val="28"/>
        </w:rPr>
        <w:t xml:space="preserve">№ </w:t>
      </w:r>
      <w:r w:rsidRPr="00D478BB">
        <w:rPr>
          <w:rFonts w:ascii="Times New Roman" w:hAnsi="Times New Roman" w:cs="Times New Roman"/>
          <w:sz w:val="28"/>
          <w:szCs w:val="28"/>
        </w:rPr>
        <w:t>258</w:t>
      </w:r>
      <w:r w:rsidR="009E32AE" w:rsidRPr="00D478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223" w:rsidRPr="00D478BB">
        <w:rPr>
          <w:rFonts w:ascii="Times New Roman" w:hAnsi="Times New Roman" w:cs="Times New Roman"/>
          <w:sz w:val="28"/>
          <w:szCs w:val="28"/>
        </w:rPr>
        <w:t>«</w:t>
      </w:r>
      <w:r w:rsidR="00D42223" w:rsidRPr="00D478BB">
        <w:rPr>
          <w:rFonts w:ascii="Times New Roman" w:eastAsia="Calibri" w:hAnsi="Times New Roman" w:cs="Times New Roman"/>
          <w:sz w:val="28"/>
          <w:szCs w:val="28"/>
        </w:rPr>
        <w:t xml:space="preserve">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</w:t>
      </w:r>
      <w:r w:rsidR="00287262" w:rsidRPr="00D478BB">
        <w:rPr>
          <w:rFonts w:ascii="Times New Roman" w:eastAsia="Calibri" w:hAnsi="Times New Roman" w:cs="Times New Roman"/>
          <w:sz w:val="28"/>
          <w:szCs w:val="28"/>
        </w:rPr>
        <w:br/>
      </w:r>
      <w:r w:rsidR="00D42223" w:rsidRPr="00D478BB">
        <w:rPr>
          <w:rFonts w:ascii="Times New Roman" w:eastAsia="Calibri" w:hAnsi="Times New Roman" w:cs="Times New Roman"/>
          <w:sz w:val="28"/>
          <w:szCs w:val="28"/>
        </w:rPr>
        <w:t>Ростова-на-Дону».</w:t>
      </w:r>
    </w:p>
    <w:p w:rsidR="00113635" w:rsidRPr="00D478BB" w:rsidRDefault="00113635" w:rsidP="00331B8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8BB">
        <w:rPr>
          <w:rFonts w:ascii="Times New Roman" w:eastAsia="Calibri" w:hAnsi="Times New Roman" w:cs="Times New Roman"/>
          <w:sz w:val="28"/>
          <w:szCs w:val="28"/>
        </w:rPr>
        <w:t>4.2.</w:t>
      </w:r>
      <w:r w:rsidR="00142F6B" w:rsidRPr="00D478BB">
        <w:rPr>
          <w:rFonts w:ascii="Times New Roman" w:hAnsi="Times New Roman" w:cs="Times New Roman"/>
          <w:sz w:val="28"/>
          <w:szCs w:val="28"/>
        </w:rPr>
        <w:t>  </w:t>
      </w:r>
      <w:r w:rsidRPr="00D478B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</w:t>
      </w:r>
      <w:r w:rsidRPr="00D478BB">
        <w:rPr>
          <w:rFonts w:ascii="Times New Roman" w:hAnsi="Times New Roman" w:cs="Times New Roman"/>
          <w:sz w:val="28"/>
          <w:szCs w:val="28"/>
        </w:rPr>
        <w:br/>
        <w:t xml:space="preserve">от 27.12.2024 № 1578 «О внесении изменений в постановление Администрации города Ростова-на-Дону от 21.03.2024 № 258 «Об утверждении тарифов </w:t>
      </w:r>
      <w:r w:rsidRPr="00D478BB">
        <w:rPr>
          <w:rFonts w:ascii="Times New Roman" w:hAnsi="Times New Roman" w:cs="Times New Roman"/>
          <w:sz w:val="28"/>
          <w:szCs w:val="28"/>
        </w:rPr>
        <w:br/>
        <w:t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</w:t>
      </w:r>
      <w:r w:rsidRPr="00D478BB">
        <w:rPr>
          <w:rFonts w:ascii="Times New Roman" w:hAnsi="Times New Roman" w:cs="Times New Roman"/>
          <w:b/>
          <w:sz w:val="28"/>
          <w:szCs w:val="28"/>
        </w:rPr>
        <w:t>»</w:t>
      </w:r>
    </w:p>
    <w:p w:rsidR="00D42223" w:rsidRPr="00D478BB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5</w:t>
      </w:r>
      <w:r w:rsidR="00142F6B" w:rsidRPr="00D478BB">
        <w:rPr>
          <w:rFonts w:ascii="Times New Roman" w:hAnsi="Times New Roman" w:cs="Times New Roman"/>
          <w:sz w:val="28"/>
          <w:szCs w:val="28"/>
        </w:rPr>
        <w:t>.   </w:t>
      </w:r>
      <w:r w:rsidR="003C59A1" w:rsidRPr="00D478B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1A2328" w:rsidRPr="00D478BB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3C59A1" w:rsidRPr="00D478BB">
        <w:rPr>
          <w:rFonts w:ascii="Times New Roman" w:hAnsi="Times New Roman" w:cs="Times New Roman"/>
          <w:sz w:val="28"/>
          <w:szCs w:val="28"/>
        </w:rPr>
        <w:t>официально</w:t>
      </w:r>
      <w:r w:rsidR="001A2328" w:rsidRPr="00D478BB">
        <w:rPr>
          <w:rFonts w:ascii="Times New Roman" w:hAnsi="Times New Roman" w:cs="Times New Roman"/>
          <w:sz w:val="28"/>
          <w:szCs w:val="28"/>
        </w:rPr>
        <w:t>му</w:t>
      </w:r>
      <w:r w:rsidR="003C59A1" w:rsidRPr="00D478BB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1A2328" w:rsidRPr="00D478BB">
        <w:rPr>
          <w:rFonts w:ascii="Times New Roman" w:hAnsi="Times New Roman" w:cs="Times New Roman"/>
          <w:sz w:val="28"/>
          <w:szCs w:val="28"/>
        </w:rPr>
        <w:t>ю</w:t>
      </w:r>
      <w:r w:rsidR="003C59A1" w:rsidRPr="00D478BB">
        <w:rPr>
          <w:rFonts w:ascii="Times New Roman" w:hAnsi="Times New Roman" w:cs="Times New Roman"/>
          <w:sz w:val="28"/>
          <w:szCs w:val="28"/>
        </w:rPr>
        <w:t xml:space="preserve"> в городской газете «Ростов официальный» и </w:t>
      </w:r>
      <w:r w:rsidR="001A2328" w:rsidRPr="00D478B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C59A1" w:rsidRPr="00D478BB">
        <w:rPr>
          <w:rFonts w:ascii="Times New Roman" w:hAnsi="Times New Roman" w:cs="Times New Roman"/>
          <w:sz w:val="28"/>
          <w:szCs w:val="28"/>
        </w:rPr>
        <w:t>с 01.0</w:t>
      </w:r>
      <w:r w:rsidR="006104D1" w:rsidRPr="00D478BB">
        <w:rPr>
          <w:rFonts w:ascii="Times New Roman" w:hAnsi="Times New Roman" w:cs="Times New Roman"/>
          <w:sz w:val="28"/>
          <w:szCs w:val="28"/>
        </w:rPr>
        <w:t>4</w:t>
      </w:r>
      <w:r w:rsidR="003C59A1" w:rsidRPr="00D478BB">
        <w:rPr>
          <w:rFonts w:ascii="Times New Roman" w:hAnsi="Times New Roman" w:cs="Times New Roman"/>
          <w:sz w:val="28"/>
          <w:szCs w:val="28"/>
        </w:rPr>
        <w:t>.2025</w:t>
      </w:r>
      <w:r w:rsidR="00D42223" w:rsidRPr="00D478BB">
        <w:rPr>
          <w:rFonts w:ascii="Times New Roman" w:hAnsi="Times New Roman" w:cs="Times New Roman"/>
          <w:sz w:val="28"/>
          <w:szCs w:val="28"/>
        </w:rPr>
        <w:t>.</w:t>
      </w:r>
    </w:p>
    <w:p w:rsidR="00D42223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6</w:t>
      </w:r>
      <w:r w:rsidR="00142F6B" w:rsidRPr="00D478BB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D42223" w:rsidRPr="00D478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42223" w:rsidRPr="00D478BB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113635" w:rsidRPr="00D478BB">
        <w:rPr>
          <w:rFonts w:ascii="Times New Roman" w:hAnsi="Times New Roman" w:cs="Times New Roman"/>
          <w:sz w:val="28"/>
          <w:szCs w:val="28"/>
        </w:rPr>
        <w:t>Чернышову</w:t>
      </w:r>
      <w:proofErr w:type="spellEnd"/>
      <w:r w:rsidR="00113635" w:rsidRPr="00D478BB">
        <w:rPr>
          <w:rFonts w:ascii="Times New Roman" w:hAnsi="Times New Roman" w:cs="Times New Roman"/>
          <w:sz w:val="28"/>
          <w:szCs w:val="28"/>
        </w:rPr>
        <w:t> В.А</w:t>
      </w:r>
      <w:r w:rsidR="00D42223" w:rsidRPr="00D478B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15"/>
        <w:gridCol w:w="2480"/>
      </w:tblGrid>
      <w:tr w:rsidR="00287262" w:rsidRPr="00D478BB" w:rsidTr="00D67FF6">
        <w:tc>
          <w:tcPr>
            <w:tcW w:w="3756" w:type="dxa"/>
          </w:tcPr>
          <w:p w:rsidR="00287262" w:rsidRPr="00287262" w:rsidRDefault="003C59A1" w:rsidP="00287262">
            <w:pPr>
              <w:tabs>
                <w:tab w:val="left" w:pos="7088"/>
              </w:tabs>
            </w:pPr>
            <w:r>
              <w:t>И.о. г</w:t>
            </w:r>
            <w:r w:rsidR="00287262" w:rsidRPr="00287262">
              <w:t>лав</w:t>
            </w:r>
            <w:r>
              <w:t>ы</w:t>
            </w:r>
            <w:r w:rsidR="00287262" w:rsidRPr="00287262">
              <w:t xml:space="preserve"> Администрации </w:t>
            </w:r>
          </w:p>
          <w:p w:rsidR="00287262" w:rsidRPr="00287262" w:rsidRDefault="00287262" w:rsidP="00287262">
            <w:pPr>
              <w:tabs>
                <w:tab w:val="left" w:pos="7088"/>
              </w:tabs>
            </w:pPr>
            <w:r w:rsidRPr="00287262">
              <w:t xml:space="preserve">города Ростова-на-Дону </w:t>
            </w:r>
          </w:p>
        </w:tc>
        <w:tc>
          <w:tcPr>
            <w:tcW w:w="3615" w:type="dxa"/>
          </w:tcPr>
          <w:p w:rsidR="00287262" w:rsidRPr="00287262" w:rsidRDefault="00287262" w:rsidP="00287262">
            <w:pPr>
              <w:tabs>
                <w:tab w:val="left" w:pos="7088"/>
              </w:tabs>
              <w:jc w:val="center"/>
            </w:pPr>
          </w:p>
        </w:tc>
        <w:tc>
          <w:tcPr>
            <w:tcW w:w="2480" w:type="dxa"/>
          </w:tcPr>
          <w:p w:rsidR="00287262" w:rsidRPr="00D478BB" w:rsidRDefault="00287262" w:rsidP="00287262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87262" w:rsidRPr="00D478BB" w:rsidRDefault="00287262" w:rsidP="00287262">
            <w:pPr>
              <w:keepNext/>
              <w:tabs>
                <w:tab w:val="left" w:pos="7088"/>
              </w:tabs>
              <w:outlineLvl w:val="0"/>
            </w:pPr>
            <w:r w:rsidRPr="00D478BB">
              <w:t xml:space="preserve">  </w:t>
            </w:r>
            <w:r w:rsidR="003C59A1" w:rsidRPr="00D478BB">
              <w:t xml:space="preserve">     </w:t>
            </w:r>
            <w:r w:rsidRPr="00D478BB">
              <w:t xml:space="preserve"> </w:t>
            </w:r>
            <w:r w:rsidR="003C59A1" w:rsidRPr="00D478BB">
              <w:rPr>
                <w:szCs w:val="28"/>
              </w:rPr>
              <w:t>А.Ю. Скрябин</w:t>
            </w:r>
          </w:p>
        </w:tc>
      </w:tr>
    </w:tbl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223" w:rsidRPr="00693355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Cs w:val="28"/>
        </w:rPr>
      </w:pPr>
    </w:p>
    <w:p w:rsidR="00585B73" w:rsidRDefault="00585B7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113635" w:rsidRDefault="00113635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Pr="00AD402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AD402F">
        <w:rPr>
          <w:sz w:val="20"/>
        </w:rPr>
        <w:t>Постановление вносит</w:t>
      </w:r>
    </w:p>
    <w:p w:rsidR="00D42223" w:rsidRPr="00AD402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 xml:space="preserve">Департамент </w:t>
      </w:r>
      <w:proofErr w:type="gramStart"/>
      <w:r w:rsidRPr="00AD402F">
        <w:rPr>
          <w:sz w:val="20"/>
        </w:rPr>
        <w:t>социальной</w:t>
      </w:r>
      <w:proofErr w:type="gramEnd"/>
      <w:r w:rsidRPr="00AD402F">
        <w:rPr>
          <w:sz w:val="20"/>
        </w:rPr>
        <w:t xml:space="preserve"> </w:t>
      </w:r>
    </w:p>
    <w:p w:rsidR="00D42223" w:rsidRPr="00AD402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>защиты населения</w:t>
      </w:r>
    </w:p>
    <w:p w:rsidR="00D42223" w:rsidRPr="00AD402F" w:rsidRDefault="00D42223" w:rsidP="00D42223">
      <w:pPr>
        <w:rPr>
          <w:sz w:val="20"/>
        </w:rPr>
      </w:pPr>
      <w:r w:rsidRPr="00AD402F">
        <w:rPr>
          <w:sz w:val="20"/>
        </w:rPr>
        <w:t xml:space="preserve">города Ростова-на-Дону  </w:t>
      </w:r>
    </w:p>
    <w:p w:rsidR="00AF50BD" w:rsidRDefault="00AF50BD" w:rsidP="00287262">
      <w:pPr>
        <w:ind w:left="5103"/>
        <w:jc w:val="center"/>
        <w:rPr>
          <w:szCs w:val="28"/>
          <w:highlight w:val="cyan"/>
        </w:rPr>
      </w:pP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lastRenderedPageBreak/>
        <w:t>Приложение № 1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t>к постановлению Администрации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t>города Ростова-на-Дону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proofErr w:type="spellStart"/>
      <w:r w:rsidRPr="00D478BB">
        <w:rPr>
          <w:szCs w:val="28"/>
        </w:rPr>
        <w:t>от_________№</w:t>
      </w:r>
      <w:proofErr w:type="spellEnd"/>
      <w:r w:rsidRPr="00D478BB">
        <w:rPr>
          <w:szCs w:val="28"/>
        </w:rPr>
        <w:t>_____</w:t>
      </w:r>
    </w:p>
    <w:p w:rsidR="00D42223" w:rsidRPr="00D478BB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</w:p>
    <w:p w:rsidR="00D42223" w:rsidRPr="00D478BB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D478BB">
        <w:rPr>
          <w:rFonts w:eastAsia="Calibri"/>
          <w:szCs w:val="28"/>
        </w:rPr>
        <w:t>ТАРИФЫ</w:t>
      </w:r>
      <w:r w:rsidR="00D42223" w:rsidRPr="00D478BB">
        <w:rPr>
          <w:rFonts w:eastAsia="Calibri"/>
          <w:szCs w:val="28"/>
        </w:rPr>
        <w:t xml:space="preserve"> </w:t>
      </w:r>
      <w:r w:rsidRPr="00D478BB">
        <w:rPr>
          <w:rFonts w:eastAsia="Calibri"/>
          <w:szCs w:val="28"/>
        </w:rPr>
        <w:br/>
      </w:r>
      <w:r w:rsidR="00D42223" w:rsidRPr="00D478BB">
        <w:rPr>
          <w:rFonts w:eastAsia="Calibri"/>
          <w:szCs w:val="28"/>
        </w:rPr>
        <w:t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включенные в перечень социальных услуг, утвержденный Областным законом от 03.09.2014 № 222-ЗС «О социальном обслуживании граждан в Ростовской области»</w:t>
      </w:r>
    </w:p>
    <w:p w:rsidR="00D42223" w:rsidRPr="006F0E17" w:rsidRDefault="00D42223" w:rsidP="00D42223">
      <w:pPr>
        <w:autoSpaceDE w:val="0"/>
        <w:autoSpaceDN w:val="0"/>
        <w:adjustRightInd w:val="0"/>
        <w:outlineLvl w:val="0"/>
        <w:rPr>
          <w:sz w:val="32"/>
          <w:szCs w:val="24"/>
          <w:highlight w:val="cyan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1560"/>
        <w:gridCol w:w="1276"/>
      </w:tblGrid>
      <w:tr w:rsidR="00D42223" w:rsidRPr="006F0E17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№</w:t>
            </w:r>
          </w:p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78B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78BB">
              <w:rPr>
                <w:sz w:val="24"/>
                <w:szCs w:val="24"/>
              </w:rPr>
              <w:t>/</w:t>
            </w:r>
            <w:proofErr w:type="spellStart"/>
            <w:r w:rsidRPr="00D478B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6F0E17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2F4094" w:rsidTr="006C6D75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Покупка за счет средств получателя социальных услуг</w:t>
            </w:r>
            <w:r w:rsidRPr="002F4094">
              <w:rPr>
                <w:sz w:val="24"/>
                <w:szCs w:val="24"/>
              </w:rPr>
              <w:br/>
              <w:t xml:space="preserve">и доставка на дом продуктов питания, промышленных товаров первой необходимости, средств санитарии </w:t>
            </w:r>
            <w:r w:rsidRPr="002F4094">
              <w:rPr>
                <w:sz w:val="24"/>
                <w:szCs w:val="24"/>
              </w:rPr>
              <w:br/>
              <w:t>и гигиены, средств ухода и реабилитации, книг, газет, журналов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Помощь в приготовлении пищи (1 блюдо)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59,37</w:t>
            </w:r>
          </w:p>
        </w:tc>
      </w:tr>
      <w:tr w:rsidR="00D42223" w:rsidRPr="002F4094" w:rsidTr="006C6D75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Кормление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70,33</w:t>
            </w:r>
          </w:p>
        </w:tc>
      </w:tr>
      <w:tr w:rsidR="00D42223" w:rsidRPr="002F4094" w:rsidTr="006C6D75">
        <w:trPr>
          <w:trHeight w:val="10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1.4.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Оплата за счет средств получателя социальных услуг жилищно-коммунальных услуг, услуг связи, взноса </w:t>
            </w:r>
            <w:r w:rsidRPr="002F4094">
              <w:rPr>
                <w:sz w:val="24"/>
                <w:szCs w:val="24"/>
              </w:rPr>
              <w:br/>
              <w:t>за капитальный ремонт, уплачиваемого собственниками помещений в многоквартирном доме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29,30</w:t>
            </w:r>
          </w:p>
        </w:tc>
      </w:tr>
      <w:tr w:rsidR="00D42223" w:rsidRPr="002F4094" w:rsidTr="006C6D75">
        <w:trPr>
          <w:trHeight w:val="8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Сдача за счет средств получателя социальных услуг вещей в стирку, химчистку, ремонт, обратная </w:t>
            </w:r>
            <w:r w:rsidRPr="002F4094">
              <w:rPr>
                <w:sz w:val="24"/>
                <w:szCs w:val="24"/>
              </w:rPr>
              <w:br/>
              <w:t>их доставка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46,18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1.6.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51,33</w:t>
            </w:r>
          </w:p>
        </w:tc>
      </w:tr>
      <w:tr w:rsidR="00D42223" w:rsidRPr="002F4094" w:rsidTr="006C6D75">
        <w:trPr>
          <w:trHeight w:val="10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F0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в проведении ремонта жилых помещений (газового и электрооборудования, сантехники, бытовой техники и других приборов)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44,00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F0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Обеспечение кратковременного присмотра</w:t>
            </w:r>
            <w:r w:rsidRPr="002F4094">
              <w:rPr>
                <w:sz w:val="24"/>
                <w:szCs w:val="24"/>
              </w:rPr>
              <w:br/>
              <w:t xml:space="preserve">за детьми (не предусматривает специальных знаний </w:t>
            </w:r>
            <w:r w:rsidR="00FF0D53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и мед</w:t>
            </w:r>
            <w:r w:rsidR="00FF0D53" w:rsidRPr="002F4094">
              <w:rPr>
                <w:sz w:val="24"/>
                <w:szCs w:val="24"/>
              </w:rPr>
              <w:t xml:space="preserve">ицинской подготовки, не более </w:t>
            </w:r>
            <w:r w:rsidRPr="002F4094">
              <w:rPr>
                <w:sz w:val="24"/>
                <w:szCs w:val="24"/>
              </w:rPr>
              <w:t>90 минут в день)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118,74</w:t>
            </w:r>
          </w:p>
        </w:tc>
      </w:tr>
      <w:tr w:rsidR="00D42223" w:rsidRPr="002F4094" w:rsidTr="006C6D75">
        <w:trPr>
          <w:trHeight w:val="8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Предоставление гигиенических услуг лицам,</w:t>
            </w:r>
            <w:r w:rsidRPr="002F4094">
              <w:rPr>
                <w:sz w:val="24"/>
                <w:szCs w:val="24"/>
              </w:rPr>
              <w:br/>
              <w:t>не способным по состоянию здоровья самостоятельно выполнять 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92,35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23,44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Сопровождение детей-инвалидов</w:t>
            </w:r>
            <w:r w:rsidR="008A27B8" w:rsidRPr="002F4094">
              <w:rPr>
                <w:sz w:val="24"/>
                <w:szCs w:val="24"/>
              </w:rPr>
              <w:t xml:space="preserve">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 xml:space="preserve">в общеобразовательные организации, организации дополнительного образования, а также организации, осуществляющие спортивную подготовку, </w:t>
            </w:r>
            <w:proofErr w:type="spellStart"/>
            <w:r w:rsidRPr="002F4094">
              <w:rPr>
                <w:sz w:val="24"/>
                <w:szCs w:val="24"/>
              </w:rPr>
              <w:t>культурно-досуговые</w:t>
            </w:r>
            <w:proofErr w:type="spellEnd"/>
            <w:r w:rsidRPr="002F4094">
              <w:rPr>
                <w:sz w:val="24"/>
                <w:szCs w:val="24"/>
              </w:rPr>
              <w:t xml:space="preserve"> мероприятия, и обратно (не предусматривает специальных знаний и медицинской подготовки,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не более 120 минут в день)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158,32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Прогулка с ребенком-инвалидом, в том числе во время посещения родителем или иным законным представителем такого ребенка требующих его личного присутствия медицинских и образовательных организаций, органов и организаций, предоставляющих государственные и муниципальные услуги, </w:t>
            </w:r>
            <w:r w:rsidRPr="002F4094">
              <w:rPr>
                <w:sz w:val="24"/>
                <w:szCs w:val="24"/>
              </w:rPr>
              <w:br/>
              <w:t xml:space="preserve">и иных социально значимых организаций </w:t>
            </w:r>
            <w:r w:rsidRPr="002F4094">
              <w:rPr>
                <w:sz w:val="24"/>
                <w:szCs w:val="24"/>
              </w:rPr>
              <w:br/>
              <w:t xml:space="preserve">(не предусматривает специальных знаний </w:t>
            </w:r>
            <w:r w:rsidRPr="002F4094">
              <w:rPr>
                <w:sz w:val="24"/>
                <w:szCs w:val="24"/>
              </w:rPr>
              <w:br/>
              <w:t xml:space="preserve">и медицинской подготовки, не более 120 минут </w:t>
            </w:r>
            <w:r w:rsidRPr="002F4094">
              <w:rPr>
                <w:sz w:val="24"/>
                <w:szCs w:val="24"/>
              </w:rPr>
              <w:br/>
              <w:t>в день)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158,32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F767A6" w:rsidRPr="002F4094" w:rsidTr="006C6D75">
        <w:trPr>
          <w:trHeight w:val="10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331B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2F4094">
              <w:rPr>
                <w:sz w:val="24"/>
                <w:szCs w:val="24"/>
              </w:rPr>
              <w:t xml:space="preserve">контроль </w:t>
            </w:r>
            <w:r w:rsidRPr="002F4094">
              <w:rPr>
                <w:sz w:val="24"/>
                <w:szCs w:val="24"/>
              </w:rPr>
              <w:br/>
              <w:t>за</w:t>
            </w:r>
            <w:proofErr w:type="gramEnd"/>
            <w:r w:rsidRPr="002F4094">
              <w:rPr>
                <w:sz w:val="24"/>
                <w:szCs w:val="24"/>
              </w:rPr>
              <w:t xml:space="preserve"> приемом лекарств и другое)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105,49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65,99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2F4094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36,66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</w:t>
            </w:r>
            <w:r w:rsidRPr="002F4094">
              <w:rPr>
                <w:sz w:val="24"/>
                <w:szCs w:val="24"/>
              </w:rPr>
              <w:br/>
              <w:t>за получателями социальных услуг для выявления отклонений в состоянии их здоровья)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65,97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F767A6" w:rsidRPr="002F4094" w:rsidTr="006C6D75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Социально-психологическое консультирование,</w:t>
            </w:r>
            <w:r w:rsidRPr="002F4094">
              <w:rPr>
                <w:sz w:val="24"/>
                <w:szCs w:val="24"/>
              </w:rPr>
              <w:br/>
              <w:t>в том числе по во</w:t>
            </w:r>
            <w:r w:rsidR="00FF0D53" w:rsidRPr="002F4094">
              <w:rPr>
                <w:sz w:val="24"/>
                <w:szCs w:val="24"/>
              </w:rPr>
              <w:t>просам внутрисемейных 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44,00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Псих</w:t>
            </w:r>
            <w:r w:rsidR="00DF49F4" w:rsidRPr="002F4094">
              <w:rPr>
                <w:sz w:val="24"/>
                <w:szCs w:val="24"/>
              </w:rPr>
              <w:t xml:space="preserve">ологическая помощь и поддержка, </w:t>
            </w:r>
            <w:r w:rsidRPr="002F4094">
              <w:rPr>
                <w:sz w:val="24"/>
                <w:szCs w:val="24"/>
              </w:rPr>
              <w:t>в том числе гражданам, осуществляющим уход</w:t>
            </w:r>
            <w:r w:rsidR="00DF49F4" w:rsidRPr="002F4094">
              <w:rPr>
                <w:sz w:val="24"/>
                <w:szCs w:val="24"/>
              </w:rPr>
              <w:t xml:space="preserve"> </w:t>
            </w:r>
            <w:r w:rsidRPr="002F4094">
              <w:rPr>
                <w:sz w:val="24"/>
                <w:szCs w:val="24"/>
              </w:rPr>
              <w:t xml:space="preserve">на дому </w:t>
            </w:r>
            <w:r w:rsidR="00DF49F4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lastRenderedPageBreak/>
              <w:t xml:space="preserve">за тяжелобольными получателями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17,58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44,00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46,89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Обучение родственников тяжелобольных получателей социальных услуг практическим навыкам общего ухода за ними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44,00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65,99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73,33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Формирование позитивных интересов (в том числе </w:t>
            </w:r>
            <w:r w:rsidRPr="002F4094">
              <w:rPr>
                <w:sz w:val="24"/>
                <w:szCs w:val="24"/>
              </w:rPr>
              <w:br/>
              <w:t>в сфере досуга)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44,00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Организация досуга (праздники, экскурсии </w:t>
            </w:r>
            <w:r w:rsidRPr="002F4094">
              <w:rPr>
                <w:sz w:val="24"/>
                <w:szCs w:val="24"/>
              </w:rPr>
              <w:br/>
              <w:t>и другие культурные мероприятия)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79,16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2F4094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87,99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65,99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в получении образования</w:t>
            </w:r>
            <w:r w:rsidRPr="002F4094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2F4094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87,99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6.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6.1.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Оказание помощи в оформлении и восстановлении документов получателей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D478BB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39,58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6.2.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58,66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</w:t>
            </w:r>
            <w:r w:rsidRPr="002F4094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7.1.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58,66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87,99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Обучение навыкам самообслуживания, поведения </w:t>
            </w:r>
            <w:r w:rsidRPr="002F4094">
              <w:rPr>
                <w:sz w:val="24"/>
                <w:szCs w:val="24"/>
              </w:rPr>
              <w:br/>
              <w:t>в быту и общественных местах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65,99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Срочные социальные услуги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Обеспечение бесплатным горячим питанием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или наборами продуктов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Содействие в получении временного жилого помещения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Содействие в получении экстренной психологической помощи с привлечением к этой работе психологов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и священнослужителей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</w:tbl>
    <w:p w:rsidR="00D42223" w:rsidRPr="002F4094" w:rsidRDefault="00D42223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Pr="002F4094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Pr="002F4094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287262" w:rsidRPr="002F4094" w:rsidTr="00D67FF6">
        <w:tc>
          <w:tcPr>
            <w:tcW w:w="5417" w:type="dxa"/>
            <w:hideMark/>
          </w:tcPr>
          <w:p w:rsidR="00287262" w:rsidRPr="002F4094" w:rsidRDefault="00287262" w:rsidP="00287262">
            <w:pPr>
              <w:tabs>
                <w:tab w:val="left" w:pos="7088"/>
              </w:tabs>
            </w:pPr>
            <w:r w:rsidRPr="002F4094">
              <w:t>Начальник управления</w:t>
            </w:r>
          </w:p>
          <w:p w:rsidR="00287262" w:rsidRPr="002F4094" w:rsidRDefault="00287262" w:rsidP="00287262">
            <w:pPr>
              <w:tabs>
                <w:tab w:val="left" w:pos="7088"/>
              </w:tabs>
            </w:pPr>
            <w:r w:rsidRPr="002F409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87262" w:rsidRPr="002F4094" w:rsidRDefault="00287262" w:rsidP="00287262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287262" w:rsidRPr="002F4094" w:rsidRDefault="00287262" w:rsidP="00287262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87262" w:rsidRPr="002F4094" w:rsidRDefault="00287262" w:rsidP="00287262">
            <w:pPr>
              <w:keepNext/>
              <w:tabs>
                <w:tab w:val="left" w:pos="7088"/>
              </w:tabs>
              <w:outlineLvl w:val="0"/>
            </w:pPr>
          </w:p>
          <w:p w:rsidR="00287262" w:rsidRPr="002F4094" w:rsidRDefault="00287262" w:rsidP="00287262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 w:rsidRPr="002F4094">
              <w:t>Д.К. Денисенко</w:t>
            </w:r>
          </w:p>
        </w:tc>
      </w:tr>
    </w:tbl>
    <w:p w:rsidR="00287262" w:rsidRPr="006F0E17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  <w:highlight w:val="cyan"/>
        </w:rPr>
      </w:pPr>
    </w:p>
    <w:p w:rsidR="00D42223" w:rsidRPr="006F0E17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  <w:highlight w:val="cyan"/>
        </w:rPr>
      </w:pPr>
    </w:p>
    <w:p w:rsidR="00D42223" w:rsidRPr="006F0E17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Default="006C6D75" w:rsidP="00D42223">
      <w:pPr>
        <w:rPr>
          <w:szCs w:val="28"/>
          <w:highlight w:val="cyan"/>
        </w:rPr>
      </w:pPr>
    </w:p>
    <w:p w:rsidR="00323506" w:rsidRPr="006F0E17" w:rsidRDefault="00323506" w:rsidP="00D42223">
      <w:pPr>
        <w:rPr>
          <w:szCs w:val="28"/>
          <w:highlight w:val="cyan"/>
        </w:rPr>
      </w:pPr>
    </w:p>
    <w:p w:rsidR="00DF49F4" w:rsidRPr="006F0E17" w:rsidRDefault="00DF49F4" w:rsidP="00D42223">
      <w:pPr>
        <w:rPr>
          <w:szCs w:val="28"/>
          <w:highlight w:val="cyan"/>
        </w:rPr>
      </w:pPr>
    </w:p>
    <w:p w:rsidR="00DF49F4" w:rsidRPr="006F0E17" w:rsidRDefault="00DF49F4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D42223" w:rsidRPr="002F4094" w:rsidRDefault="00D42223" w:rsidP="00D42223">
      <w:pPr>
        <w:ind w:firstLine="5245"/>
        <w:jc w:val="center"/>
        <w:rPr>
          <w:szCs w:val="28"/>
        </w:rPr>
      </w:pPr>
      <w:r w:rsidRPr="002F4094">
        <w:rPr>
          <w:szCs w:val="28"/>
        </w:rPr>
        <w:lastRenderedPageBreak/>
        <w:t>Приложение № 2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r w:rsidRPr="002F4094">
        <w:rPr>
          <w:szCs w:val="28"/>
        </w:rPr>
        <w:t>к постановлению Администрации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r w:rsidRPr="002F4094">
        <w:rPr>
          <w:szCs w:val="28"/>
        </w:rPr>
        <w:t>города Ростова-на-Дону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proofErr w:type="spellStart"/>
      <w:r w:rsidRPr="002F4094">
        <w:rPr>
          <w:szCs w:val="28"/>
        </w:rPr>
        <w:t>от_________№</w:t>
      </w:r>
      <w:proofErr w:type="spellEnd"/>
      <w:r w:rsidRPr="002F4094">
        <w:rPr>
          <w:szCs w:val="28"/>
        </w:rPr>
        <w:t>_____</w:t>
      </w:r>
    </w:p>
    <w:p w:rsidR="00D42223" w:rsidRPr="002F4094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Pr="002F4094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Pr="002F4094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2F4094">
        <w:rPr>
          <w:rFonts w:eastAsia="Calibri"/>
          <w:szCs w:val="28"/>
        </w:rPr>
        <w:t xml:space="preserve">ТАРИФЫ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 xml:space="preserve"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 сверх перечня социальных услуг, утвержденного Областным законом от 03.09.2014 № 222-ЗС «О социальном обслуживании граждан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>в Ростовской области»</w:t>
      </w:r>
    </w:p>
    <w:p w:rsidR="00D42223" w:rsidRPr="0085747E" w:rsidRDefault="00D42223" w:rsidP="00D42223">
      <w:pPr>
        <w:autoSpaceDE w:val="0"/>
        <w:autoSpaceDN w:val="0"/>
        <w:adjustRightInd w:val="0"/>
        <w:jc w:val="center"/>
        <w:outlineLvl w:val="0"/>
        <w:rPr>
          <w:sz w:val="36"/>
          <w:szCs w:val="24"/>
          <w:highlight w:val="cyan"/>
        </w:rPr>
      </w:pPr>
    </w:p>
    <w:tbl>
      <w:tblPr>
        <w:tblW w:w="96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6095"/>
        <w:gridCol w:w="1559"/>
        <w:gridCol w:w="1009"/>
      </w:tblGrid>
      <w:tr w:rsidR="00D42223" w:rsidRPr="006F0E17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№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F409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F4094">
              <w:rPr>
                <w:sz w:val="24"/>
                <w:szCs w:val="24"/>
              </w:rPr>
              <w:t>/</w:t>
            </w:r>
            <w:proofErr w:type="spellStart"/>
            <w:r w:rsidRPr="002F409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Оказание помощи в написании и прочтении писем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письмо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23,44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организации предоставления услуг предприятиями торговли,</w:t>
            </w:r>
            <w:r w:rsidR="006C6D75" w:rsidRPr="001F0385">
              <w:rPr>
                <w:sz w:val="24"/>
                <w:szCs w:val="24"/>
              </w:rPr>
              <w:t xml:space="preserve"> аптек,</w:t>
            </w:r>
            <w:r w:rsidRPr="001F0385">
              <w:rPr>
                <w:sz w:val="24"/>
                <w:szCs w:val="24"/>
              </w:rPr>
              <w:t xml:space="preserve"> коммунально-бытового обслуживания, связи и другими предприятиями, оказывающими услуги населению, в пределах района проживания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Пешие прогулки в пределах населенного пункта проживания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Сопровождение получателя социальных услуг </w:t>
            </w:r>
            <w:r w:rsidRPr="001F0385">
              <w:rPr>
                <w:sz w:val="24"/>
                <w:szCs w:val="24"/>
              </w:rPr>
              <w:br/>
              <w:t>в различные организации в пределах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70,33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Предоставление услуг автотранспортом учреждения </w:t>
            </w:r>
            <w:r w:rsidRPr="001F0385">
              <w:rPr>
                <w:sz w:val="24"/>
                <w:szCs w:val="24"/>
              </w:rPr>
              <w:br/>
              <w:t>(по предварительному заказу)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176,64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Стирка белья в стиральной машине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Утюжка белья на дому у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40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C8C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87,99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Развешивание белья для просушки, снятие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 кг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Смена постельного белья</w:t>
            </w:r>
            <w:r w:rsidR="002F4094" w:rsidRPr="001F0385">
              <w:rPr>
                <w:sz w:val="24"/>
                <w:szCs w:val="24"/>
              </w:rPr>
              <w:t xml:space="preserve"> (1 комплект)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4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17,58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Мелкий ремонт одежды (штопка, пришивание пуговицы)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жилой комнаты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70,33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нежилых помещений (туалет, ванная комната, кухня, коридор)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помещение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Уборка за домашними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19,79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Уборка внутри дворовой территории от листвы и мелкого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5 кв</w:t>
            </w:r>
            <w:proofErr w:type="gramStart"/>
            <w:r w:rsidRPr="001F0385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Вынос мусора, твердых (жидких)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17,58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Вытирание пыли с мебели, подоконников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раковин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36,66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Мытье, чистка газовой или электрической плиты </w:t>
            </w:r>
            <w:r w:rsidRPr="001F0385">
              <w:rPr>
                <w:sz w:val="24"/>
                <w:szCs w:val="24"/>
              </w:rPr>
              <w:br/>
              <w:t>(без духового шкафа), микроволновой печи</w:t>
            </w:r>
            <w:r w:rsidR="002F4094" w:rsidRPr="001F0385">
              <w:rPr>
                <w:sz w:val="24"/>
                <w:szCs w:val="24"/>
              </w:rPr>
              <w:t xml:space="preserve"> </w:t>
            </w:r>
            <w:r w:rsidR="002F4094" w:rsidRPr="001F0385">
              <w:rPr>
                <w:sz w:val="24"/>
                <w:szCs w:val="24"/>
              </w:rPr>
              <w:br/>
              <w:t>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F4094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осветительных приборов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36,66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радиатора отопления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окон (с одной стороны)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Оклейка окон на зиму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73,33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стен, дверей</w:t>
            </w:r>
            <w:r w:rsidR="00CB4684" w:rsidRPr="001F0385">
              <w:rPr>
                <w:sz w:val="24"/>
                <w:szCs w:val="24"/>
              </w:rPr>
              <w:t>, зеркал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6B4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Очистка от пыли </w:t>
            </w:r>
            <w:r w:rsidR="00052368" w:rsidRPr="001F0385">
              <w:rPr>
                <w:sz w:val="24"/>
                <w:szCs w:val="24"/>
              </w:rPr>
              <w:t>пола,</w:t>
            </w:r>
            <w:r w:rsidRPr="001F0385">
              <w:rPr>
                <w:sz w:val="24"/>
                <w:szCs w:val="24"/>
              </w:rPr>
              <w:t xml:space="preserve"> ковров, дорожек, ковровых покрытий (пылесосом, веником)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052368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052368" w:rsidRPr="001F0385"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36,66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Чистка пылесоса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11,72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8122B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Снятие паутины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Повесить (снять) гардины, портьеры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дезинсекционных мероприятий (уничтожение тараканов, мышей и т.п.)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родственников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65,97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Помощь в уходе за комнатными растениями (пересадка, мытье, полив)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052368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Покупка за счет средств получателя социальных услуг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 xml:space="preserve">и доставка корма и товаров для домашних животных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>(вес набора не более 4 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19,79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Выгул домашних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домашних животных в ветеринарную клинику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87,99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книг, журналов из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Обработка приусадебного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</w:t>
            </w:r>
            <w:r w:rsidR="00D42223" w:rsidRPr="001F0385">
              <w:rPr>
                <w:sz w:val="24"/>
                <w:szCs w:val="24"/>
              </w:rPr>
              <w:t>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87,99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Работа по хранению овощей (сортировка, пересыпка)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58,66</w:t>
            </w:r>
          </w:p>
        </w:tc>
      </w:tr>
      <w:tr w:rsidR="00D42223" w:rsidRPr="001F0385" w:rsidTr="0085747E">
        <w:trPr>
          <w:trHeight w:val="379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85747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1F0385" w:rsidTr="00DF49F4">
        <w:trPr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DF49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медико-социальной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87,99</w:t>
            </w:r>
          </w:p>
        </w:tc>
      </w:tr>
      <w:tr w:rsidR="00D42223" w:rsidRPr="001F0385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6C6D7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медицинских учреждений с целью получения направлений, выписок, рецептов и других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получении бесплатной зубопротезной </w:t>
            </w:r>
            <w:r w:rsidRPr="001F0385">
              <w:rPr>
                <w:sz w:val="24"/>
                <w:szCs w:val="24"/>
              </w:rPr>
              <w:br/>
              <w:t xml:space="preserve">(за исключением протезов из драгоценных металлов </w:t>
            </w:r>
            <w:r w:rsidRPr="001F0385">
              <w:rPr>
                <w:sz w:val="24"/>
                <w:szCs w:val="24"/>
              </w:rPr>
              <w:br/>
              <w:t>и других дорогостоящих материалов), протезно-ортопедической, слухопротезной помощи и очков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направлении в стационарные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52,75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Вызов врача на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11,72</w:t>
            </w:r>
          </w:p>
        </w:tc>
      </w:tr>
      <w:tr w:rsidR="00CB4684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обслуживаемых граждан в учреждения</w:t>
            </w:r>
            <w:r w:rsidR="002942B8" w:rsidRPr="001F0385">
              <w:rPr>
                <w:sz w:val="24"/>
                <w:szCs w:val="24"/>
              </w:rPr>
              <w:t>х</w:t>
            </w:r>
            <w:r w:rsidRPr="001F0385">
              <w:rPr>
                <w:sz w:val="24"/>
                <w:szCs w:val="24"/>
              </w:rPr>
              <w:t xml:space="preserve"> органов здравоохранения в случае госпитализации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70,33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7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Замена подгузников, гигиеническая обработка лежачих больных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8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посещении получателями социальных услуг занятий в группах </w:t>
            </w:r>
            <w:proofErr w:type="spellStart"/>
            <w:r w:rsidRPr="001F0385">
              <w:rPr>
                <w:sz w:val="24"/>
                <w:szCs w:val="24"/>
              </w:rPr>
              <w:t>взаимоподдержки</w:t>
            </w:r>
            <w:proofErr w:type="spellEnd"/>
            <w:r w:rsidRPr="001F0385">
              <w:rPr>
                <w:sz w:val="24"/>
                <w:szCs w:val="24"/>
              </w:rPr>
              <w:t xml:space="preserve"> и клубах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52,77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F0D5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49</w:t>
            </w:r>
            <w:r w:rsidR="00D42223"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Оказание помощи в подготовке и подаче жалоб </w:t>
            </w:r>
            <w:r w:rsidRPr="001F0385">
              <w:rPr>
                <w:sz w:val="24"/>
                <w:szCs w:val="24"/>
              </w:rPr>
              <w:br/>
              <w:t xml:space="preserve">на действия или бездействие социальных служб </w:t>
            </w:r>
            <w:r w:rsidRPr="001F0385">
              <w:rPr>
                <w:sz w:val="24"/>
                <w:szCs w:val="24"/>
              </w:rPr>
              <w:br/>
              <w:t xml:space="preserve">или работников этих служб, нарушающие </w:t>
            </w:r>
            <w:r w:rsidRPr="001F0385">
              <w:rPr>
                <w:sz w:val="24"/>
                <w:szCs w:val="24"/>
              </w:rPr>
              <w:br/>
              <w:t>или ущемляющие законные права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44,00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</w:t>
            </w:r>
            <w:r w:rsidR="00FF0D53" w:rsidRPr="001F0385">
              <w:rPr>
                <w:sz w:val="24"/>
                <w:szCs w:val="24"/>
              </w:rPr>
              <w:t>0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1F03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обращении в правоохранительные органы </w:t>
            </w:r>
            <w:r w:rsidRPr="001F0385">
              <w:rPr>
                <w:sz w:val="24"/>
                <w:szCs w:val="24"/>
              </w:rPr>
              <w:br/>
              <w:t>в случаях физического и психического насилия, совершенно</w:t>
            </w:r>
            <w:r w:rsidR="001F0385" w:rsidRPr="001F0385">
              <w:rPr>
                <w:sz w:val="24"/>
                <w:szCs w:val="24"/>
              </w:rPr>
              <w:t>го</w:t>
            </w:r>
            <w:r w:rsidRPr="001F0385">
              <w:rPr>
                <w:sz w:val="24"/>
                <w:szCs w:val="24"/>
              </w:rPr>
              <w:t xml:space="preserve"> в семье над престарелыми людьми </w:t>
            </w:r>
            <w:r w:rsidRPr="001F0385">
              <w:rPr>
                <w:sz w:val="24"/>
                <w:szCs w:val="24"/>
              </w:rPr>
              <w:br/>
              <w:t>и инвалидами (в том числе над детьми-инвалидами)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29,33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5</w:t>
            </w:r>
            <w:r w:rsidR="00FF0D53" w:rsidRPr="001F0385">
              <w:rPr>
                <w:sz w:val="24"/>
                <w:szCs w:val="24"/>
              </w:rPr>
              <w:t>1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Получение по доверенности пенсий, пособий, страховых полисов и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58,66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</w:t>
            </w:r>
            <w:r w:rsidR="00FF0D53" w:rsidRPr="001F0385">
              <w:rPr>
                <w:sz w:val="24"/>
                <w:szCs w:val="24"/>
              </w:rPr>
              <w:t>2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получателям социальных услуг</w:t>
            </w:r>
            <w:r w:rsidRPr="001F0385">
              <w:rPr>
                <w:sz w:val="24"/>
                <w:szCs w:val="24"/>
              </w:rPr>
              <w:br/>
              <w:t>в оформлении ими предусмотренных законодательством Российской Федерации льгот, пенсий, пособий, страховых выплат, а также прочих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bCs/>
                <w:sz w:val="24"/>
                <w:szCs w:val="24"/>
              </w:rPr>
              <w:t>35,16</w:t>
            </w:r>
          </w:p>
        </w:tc>
      </w:tr>
    </w:tbl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287262" w:rsidRPr="001F0385" w:rsidRDefault="00287262" w:rsidP="00D42223">
      <w:pPr>
        <w:autoSpaceDE w:val="0"/>
        <w:autoSpaceDN w:val="0"/>
        <w:adjustRightInd w:val="0"/>
        <w:rPr>
          <w:szCs w:val="24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287262" w:rsidRPr="001F0385" w:rsidTr="00D67FF6">
        <w:tc>
          <w:tcPr>
            <w:tcW w:w="5417" w:type="dxa"/>
            <w:hideMark/>
          </w:tcPr>
          <w:p w:rsidR="00287262" w:rsidRPr="001F0385" w:rsidRDefault="00287262" w:rsidP="00287262">
            <w:pPr>
              <w:tabs>
                <w:tab w:val="left" w:pos="7088"/>
              </w:tabs>
            </w:pPr>
            <w:r w:rsidRPr="001F0385">
              <w:t>Начальник управления</w:t>
            </w:r>
          </w:p>
          <w:p w:rsidR="00287262" w:rsidRPr="001F0385" w:rsidRDefault="00287262" w:rsidP="00287262">
            <w:pPr>
              <w:tabs>
                <w:tab w:val="left" w:pos="7088"/>
              </w:tabs>
            </w:pPr>
            <w:r w:rsidRPr="001F038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87262" w:rsidRPr="001F0385" w:rsidRDefault="00287262" w:rsidP="00287262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287262" w:rsidRPr="001F0385" w:rsidRDefault="00287262" w:rsidP="00287262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87262" w:rsidRPr="001F0385" w:rsidRDefault="00287262" w:rsidP="00287262">
            <w:pPr>
              <w:keepNext/>
              <w:tabs>
                <w:tab w:val="left" w:pos="7088"/>
              </w:tabs>
              <w:outlineLvl w:val="0"/>
            </w:pPr>
          </w:p>
          <w:p w:rsidR="00287262" w:rsidRPr="001F0385" w:rsidRDefault="00287262" w:rsidP="00287262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 w:rsidRPr="001F0385">
              <w:t>Д.К. Денисенко</w:t>
            </w:r>
          </w:p>
        </w:tc>
      </w:tr>
    </w:tbl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1F0385" w:rsidRPr="006F0E17" w:rsidRDefault="001F0385" w:rsidP="00287262">
      <w:pPr>
        <w:rPr>
          <w:szCs w:val="28"/>
          <w:highlight w:val="cyan"/>
        </w:rPr>
      </w:pPr>
    </w:p>
    <w:p w:rsidR="00FF0D53" w:rsidRPr="006F0E17" w:rsidRDefault="00FF0D53" w:rsidP="00287262">
      <w:pPr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323506" w:rsidRPr="006F0E17" w:rsidRDefault="00323506" w:rsidP="00287262">
      <w:pPr>
        <w:rPr>
          <w:szCs w:val="28"/>
          <w:highlight w:val="cyan"/>
        </w:rPr>
      </w:pPr>
    </w:p>
    <w:p w:rsidR="00346CF9" w:rsidRDefault="00346CF9" w:rsidP="00045ACF">
      <w:pPr>
        <w:ind w:firstLine="4962"/>
        <w:jc w:val="center"/>
        <w:rPr>
          <w:szCs w:val="28"/>
          <w:highlight w:val="cyan"/>
        </w:rPr>
      </w:pPr>
    </w:p>
    <w:p w:rsidR="0085747E" w:rsidRDefault="0085747E" w:rsidP="00045ACF">
      <w:pPr>
        <w:ind w:firstLine="4962"/>
        <w:jc w:val="center"/>
        <w:rPr>
          <w:szCs w:val="28"/>
          <w:highlight w:val="cyan"/>
        </w:rPr>
      </w:pPr>
    </w:p>
    <w:p w:rsidR="0085747E" w:rsidRPr="006F0E17" w:rsidRDefault="0085747E" w:rsidP="00045ACF">
      <w:pPr>
        <w:ind w:firstLine="4962"/>
        <w:jc w:val="center"/>
        <w:rPr>
          <w:szCs w:val="28"/>
          <w:highlight w:val="cyan"/>
        </w:rPr>
      </w:pPr>
    </w:p>
    <w:p w:rsidR="00FD1BF7" w:rsidRPr="006F0E17" w:rsidRDefault="00FD1BF7" w:rsidP="00045ACF">
      <w:pPr>
        <w:ind w:firstLine="4962"/>
        <w:jc w:val="center"/>
        <w:rPr>
          <w:szCs w:val="28"/>
          <w:highlight w:val="cyan"/>
        </w:rPr>
      </w:pPr>
    </w:p>
    <w:p w:rsidR="00346CF9" w:rsidRPr="006F0E17" w:rsidRDefault="00346CF9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4B426D">
      <w:pPr>
        <w:rPr>
          <w:szCs w:val="28"/>
          <w:highlight w:val="cyan"/>
        </w:rPr>
      </w:pPr>
    </w:p>
    <w:p w:rsidR="00045ACF" w:rsidRPr="001F0385" w:rsidRDefault="00045ACF" w:rsidP="00045ACF">
      <w:pPr>
        <w:ind w:firstLine="4962"/>
        <w:jc w:val="center"/>
        <w:rPr>
          <w:szCs w:val="28"/>
        </w:rPr>
      </w:pPr>
      <w:r w:rsidRPr="001F0385">
        <w:rPr>
          <w:szCs w:val="28"/>
        </w:rPr>
        <w:lastRenderedPageBreak/>
        <w:t>Приложение № 3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r w:rsidRPr="001F0385">
        <w:rPr>
          <w:szCs w:val="28"/>
        </w:rPr>
        <w:t>к постановлению Администрации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r w:rsidRPr="001F0385">
        <w:rPr>
          <w:szCs w:val="28"/>
        </w:rPr>
        <w:t>города Ростова-на-Дону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proofErr w:type="spellStart"/>
      <w:r w:rsidRPr="001F0385">
        <w:rPr>
          <w:szCs w:val="28"/>
        </w:rPr>
        <w:t>от_________№</w:t>
      </w:r>
      <w:proofErr w:type="spellEnd"/>
      <w:r w:rsidRPr="001F0385">
        <w:rPr>
          <w:szCs w:val="28"/>
        </w:rPr>
        <w:t>_____</w:t>
      </w:r>
    </w:p>
    <w:p w:rsidR="00045ACF" w:rsidRPr="00323506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8"/>
        </w:rPr>
      </w:pPr>
    </w:p>
    <w:p w:rsidR="00045ACF" w:rsidRPr="001F0385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1F0385">
        <w:rPr>
          <w:rFonts w:eastAsia="Calibri"/>
          <w:szCs w:val="28"/>
        </w:rPr>
        <w:t xml:space="preserve">ТАРИФЫ </w:t>
      </w:r>
      <w:r w:rsidRPr="001F0385">
        <w:rPr>
          <w:rFonts w:eastAsia="Calibri"/>
          <w:szCs w:val="28"/>
        </w:rPr>
        <w:br/>
        <w:t xml:space="preserve">на социальные услуги, предоставляемые </w:t>
      </w:r>
      <w:r w:rsidRPr="001F0385">
        <w:rPr>
          <w:szCs w:val="28"/>
          <w:lang w:eastAsia="en-US" w:bidi="en-US"/>
        </w:rPr>
        <w:t xml:space="preserve">социально-реабилитационными отделениями дневного пребывания в </w:t>
      </w:r>
      <w:proofErr w:type="spellStart"/>
      <w:r w:rsidRPr="001F0385">
        <w:rPr>
          <w:szCs w:val="28"/>
          <w:lang w:eastAsia="en-US" w:bidi="en-US"/>
        </w:rPr>
        <w:t>полустационарной</w:t>
      </w:r>
      <w:proofErr w:type="spellEnd"/>
      <w:r w:rsidRPr="001F0385">
        <w:rPr>
          <w:szCs w:val="28"/>
          <w:lang w:eastAsia="en-US" w:bidi="en-US"/>
        </w:rPr>
        <w:t xml:space="preserve"> форме</w:t>
      </w:r>
      <w:r w:rsidRPr="001F0385">
        <w:rPr>
          <w:rFonts w:eastAsia="Calibri"/>
          <w:szCs w:val="28"/>
        </w:rPr>
        <w:t xml:space="preserve"> на базе муниципальных бюджетных учреждений «Центр социального обслуживания населения» районов города Ростова-на-Дону</w:t>
      </w:r>
    </w:p>
    <w:p w:rsidR="00045ACF" w:rsidRPr="0085747E" w:rsidRDefault="00045ACF" w:rsidP="00045ACF">
      <w:pPr>
        <w:autoSpaceDE w:val="0"/>
        <w:autoSpaceDN w:val="0"/>
        <w:adjustRightInd w:val="0"/>
        <w:outlineLvl w:val="0"/>
        <w:rPr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237"/>
        <w:gridCol w:w="1559"/>
        <w:gridCol w:w="992"/>
      </w:tblGrid>
      <w:tr w:rsidR="00045ACF" w:rsidRPr="001F0385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0D53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Тариф (руб., коп.)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045ACF" w:rsidRPr="006F0E17" w:rsidTr="00DF49F4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Предоставление в пользование мебели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13,33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48,21</w:t>
            </w:r>
          </w:p>
        </w:tc>
      </w:tr>
      <w:tr w:rsidR="00045ACF" w:rsidRPr="006F0E17" w:rsidTr="00FF0D53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Предоставление транспорта для поездок (поездка </w:t>
            </w:r>
            <w:proofErr w:type="spellStart"/>
            <w:r w:rsidRPr="00323506">
              <w:rPr>
                <w:sz w:val="24"/>
                <w:szCs w:val="24"/>
              </w:rPr>
              <w:t>туда-обратно</w:t>
            </w:r>
            <w:proofErr w:type="spellEnd"/>
            <w:r w:rsidRPr="00323506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161,04</w:t>
            </w:r>
          </w:p>
        </w:tc>
      </w:tr>
      <w:tr w:rsidR="00045ACF" w:rsidRPr="006F0E17" w:rsidTr="00323506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DF49F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3235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Предоставление возможности для соблюдения личной гигиены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32350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F0385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8,00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045ACF" w:rsidRPr="006F0E17" w:rsidTr="00DF49F4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60,26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323506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36,16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</w:t>
            </w:r>
            <w:r w:rsidR="00FF0D53" w:rsidRPr="00323506">
              <w:rPr>
                <w:sz w:val="24"/>
                <w:szCs w:val="24"/>
              </w:rPr>
              <w:t xml:space="preserve">ельных мероприятий, наблюдения </w:t>
            </w:r>
            <w:r w:rsidRPr="00323506">
              <w:rPr>
                <w:sz w:val="24"/>
                <w:szCs w:val="24"/>
              </w:rPr>
              <w:t>за получателями социальных услуг для выявления отклонений в состоянии их здоровья)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323506">
              <w:rPr>
                <w:sz w:val="24"/>
                <w:szCs w:val="24"/>
              </w:rPr>
              <w:t>консультиро-ва</w:t>
            </w:r>
            <w:r w:rsidR="00045ACF" w:rsidRPr="00323506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60,26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Содействие в получении медицинской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67,01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045ACF" w:rsidRPr="006F0E17" w:rsidTr="00FF0D53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</w:t>
            </w:r>
            <w:r w:rsidR="00DF49F4" w:rsidRPr="00323506">
              <w:rPr>
                <w:sz w:val="24"/>
                <w:szCs w:val="24"/>
              </w:rPr>
              <w:t xml:space="preserve">ихологическое консультирование, </w:t>
            </w:r>
            <w:r w:rsidR="00DF49F4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в том числе по вопросам внутрисемейных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323506">
              <w:rPr>
                <w:sz w:val="24"/>
                <w:szCs w:val="24"/>
              </w:rPr>
              <w:t>консультиро-ва</w:t>
            </w:r>
            <w:r w:rsidR="00045ACF" w:rsidRPr="00323506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40,21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Псих</w:t>
            </w:r>
            <w:r w:rsidR="00323506" w:rsidRPr="00323506">
              <w:rPr>
                <w:sz w:val="24"/>
                <w:szCs w:val="24"/>
              </w:rPr>
              <w:t xml:space="preserve">ологическая помощь и поддержка, </w:t>
            </w:r>
            <w:r w:rsidRPr="00323506">
              <w:rPr>
                <w:sz w:val="24"/>
                <w:szCs w:val="24"/>
              </w:rPr>
              <w:t>в том числе гражданам, осуществляющим уход</w:t>
            </w:r>
            <w:r w:rsidR="00323506" w:rsidRPr="00323506">
              <w:rPr>
                <w:sz w:val="24"/>
                <w:szCs w:val="24"/>
              </w:rPr>
              <w:t xml:space="preserve"> на дому</w:t>
            </w:r>
            <w:r w:rsidR="00323506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lastRenderedPageBreak/>
              <w:t xml:space="preserve">за тяжелобольными получателями социальных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18,08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40,21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Оказание психологической (экстренной психологической) помощи, в том числе гражданам, осуществляющим уход </w:t>
            </w:r>
            <w:r w:rsidR="00323506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на дому за тяжелобольными получателями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40,21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26,80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323506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48,21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60,31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Организация помощи в получении образования</w:t>
            </w:r>
            <w:r w:rsidRPr="00323506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323506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80,41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5.1.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53,61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</w:t>
            </w:r>
            <w:r w:rsidRPr="00323506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Обучение инвалидов (детей-инвалидов) пользованию средствами </w:t>
            </w:r>
            <w:r w:rsidR="0085747E">
              <w:rPr>
                <w:sz w:val="24"/>
                <w:szCs w:val="24"/>
              </w:rPr>
              <w:t xml:space="preserve">ухода и техническими средствами </w:t>
            </w:r>
            <w:r w:rsidRPr="00323506">
              <w:rPr>
                <w:sz w:val="24"/>
                <w:szCs w:val="24"/>
              </w:rPr>
              <w:t>реабилитации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</w:p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48,21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Проведение социально-реабилитационных мероприятий </w:t>
            </w:r>
            <w:r w:rsidR="008A27B8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в сфере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5A02A3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80,41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Обучение навыкам с</w:t>
            </w:r>
            <w:r w:rsidR="0085747E">
              <w:rPr>
                <w:sz w:val="24"/>
                <w:szCs w:val="24"/>
              </w:rPr>
              <w:t xml:space="preserve">амообслуживания, поведения </w:t>
            </w:r>
            <w:r w:rsidRPr="00323506">
              <w:rPr>
                <w:sz w:val="24"/>
                <w:szCs w:val="24"/>
              </w:rPr>
              <w:t xml:space="preserve">в быту </w:t>
            </w:r>
            <w:r w:rsidR="0085747E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и общественных местах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5A02A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E74D8E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48,21</w:t>
            </w:r>
          </w:p>
        </w:tc>
      </w:tr>
      <w:tr w:rsidR="00F767A6" w:rsidRPr="006F0E17" w:rsidTr="00F767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F767A6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Формирование позитивных интересов (в том числе в сфере досуга)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323506" w:rsidP="00E74D8E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40,21</w:t>
            </w:r>
          </w:p>
        </w:tc>
      </w:tr>
      <w:tr w:rsidR="00F767A6" w:rsidRPr="0066267B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</w:t>
            </w:r>
            <w:r w:rsidR="00323506">
              <w:rPr>
                <w:sz w:val="24"/>
                <w:szCs w:val="24"/>
              </w:rPr>
              <w:t xml:space="preserve">я досуга (праздники, экскурсии </w:t>
            </w:r>
            <w:r w:rsidRPr="00323506">
              <w:rPr>
                <w:sz w:val="24"/>
                <w:szCs w:val="24"/>
              </w:rPr>
              <w:t>и другие культурные 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323506" w:rsidP="00E74D8E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72,31</w:t>
            </w:r>
          </w:p>
        </w:tc>
      </w:tr>
    </w:tbl>
    <w:p w:rsidR="00045ACF" w:rsidRPr="00323506" w:rsidRDefault="00045ACF" w:rsidP="00045ACF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Default="00287262" w:rsidP="00045ACF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Pr="00323506" w:rsidRDefault="00287262" w:rsidP="00045ACF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287262" w:rsidRPr="00287262" w:rsidTr="00D67FF6">
        <w:tc>
          <w:tcPr>
            <w:tcW w:w="5417" w:type="dxa"/>
            <w:hideMark/>
          </w:tcPr>
          <w:p w:rsidR="00287262" w:rsidRPr="00287262" w:rsidRDefault="00287262" w:rsidP="00287262">
            <w:pPr>
              <w:tabs>
                <w:tab w:val="left" w:pos="7088"/>
              </w:tabs>
            </w:pPr>
            <w:r w:rsidRPr="00287262">
              <w:t>Начальник управления</w:t>
            </w:r>
          </w:p>
          <w:p w:rsidR="00287262" w:rsidRPr="00287262" w:rsidRDefault="00287262" w:rsidP="00287262">
            <w:pPr>
              <w:tabs>
                <w:tab w:val="left" w:pos="7088"/>
              </w:tabs>
            </w:pPr>
            <w:r w:rsidRPr="00287262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87262" w:rsidRPr="00287262" w:rsidRDefault="00287262" w:rsidP="00287262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287262" w:rsidRPr="00287262" w:rsidRDefault="00287262" w:rsidP="00287262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87262" w:rsidRPr="00287262" w:rsidRDefault="00287262" w:rsidP="00287262">
            <w:pPr>
              <w:keepNext/>
              <w:tabs>
                <w:tab w:val="left" w:pos="7088"/>
              </w:tabs>
              <w:outlineLvl w:val="0"/>
            </w:pPr>
          </w:p>
          <w:p w:rsidR="00287262" w:rsidRPr="00287262" w:rsidRDefault="00287262" w:rsidP="00287262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 w:rsidRPr="00287262">
              <w:t>Д.К. Денисенко</w:t>
            </w:r>
          </w:p>
        </w:tc>
      </w:tr>
    </w:tbl>
    <w:p w:rsidR="0085747E" w:rsidRPr="0085747E" w:rsidRDefault="0085747E" w:rsidP="0085747E">
      <w:pPr>
        <w:rPr>
          <w:sz w:val="10"/>
          <w:szCs w:val="28"/>
        </w:rPr>
      </w:pPr>
    </w:p>
    <w:sectPr w:rsidR="0085747E" w:rsidRPr="0085747E" w:rsidSect="00FD1BF7">
      <w:footerReference w:type="default" r:id="rId8"/>
      <w:footerReference w:type="first" r:id="rId9"/>
      <w:pgSz w:w="11905" w:h="16840"/>
      <w:pgMar w:top="1134" w:right="567" w:bottom="1134" w:left="1701" w:header="0" w:footer="2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506" w:rsidRDefault="00323506">
      <w:r>
        <w:separator/>
      </w:r>
    </w:p>
  </w:endnote>
  <w:endnote w:type="continuationSeparator" w:id="0">
    <w:p w:rsidR="00323506" w:rsidRDefault="00323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06" w:rsidRDefault="00D82CEF" w:rsidP="0085747E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="00323506"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E74D8E">
      <w:rPr>
        <w:rFonts w:ascii="Times New Roman" w:hAnsi="Times New Roman"/>
        <w:noProof/>
        <w:sz w:val="28"/>
        <w:szCs w:val="28"/>
      </w:rPr>
      <w:t>12</w:t>
    </w:r>
    <w:r w:rsidRPr="00D4252D">
      <w:rPr>
        <w:rFonts w:ascii="Times New Roman" w:hAnsi="Times New Roman"/>
        <w:sz w:val="28"/>
        <w:szCs w:val="28"/>
      </w:rPr>
      <w:fldChar w:fldCharType="end"/>
    </w:r>
  </w:p>
  <w:p w:rsidR="0085747E" w:rsidRPr="0085747E" w:rsidRDefault="0085747E" w:rsidP="0085747E">
    <w:pPr>
      <w:pStyle w:val="ac"/>
      <w:jc w:val="right"/>
      <w:rPr>
        <w:rFonts w:ascii="Times New Roman" w:hAnsi="Times New Roman"/>
        <w:sz w:val="1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06" w:rsidRPr="00500024" w:rsidRDefault="00D82CEF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="00323506"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 w:rsidR="00323506"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323506" w:rsidRDefault="0032350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506" w:rsidRDefault="00323506">
      <w:r>
        <w:separator/>
      </w:r>
    </w:p>
  </w:footnote>
  <w:footnote w:type="continuationSeparator" w:id="0">
    <w:p w:rsidR="00323506" w:rsidRDefault="003235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B81E4B"/>
    <w:rsid w:val="000003FF"/>
    <w:rsid w:val="000027E8"/>
    <w:rsid w:val="00002F48"/>
    <w:rsid w:val="00004673"/>
    <w:rsid w:val="00005C34"/>
    <w:rsid w:val="00006B52"/>
    <w:rsid w:val="000124B3"/>
    <w:rsid w:val="00013442"/>
    <w:rsid w:val="0001436C"/>
    <w:rsid w:val="00017447"/>
    <w:rsid w:val="00017E0A"/>
    <w:rsid w:val="00020959"/>
    <w:rsid w:val="00021AFA"/>
    <w:rsid w:val="0002471C"/>
    <w:rsid w:val="00030EC8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4FCC"/>
    <w:rsid w:val="00075D24"/>
    <w:rsid w:val="0007656C"/>
    <w:rsid w:val="0007735A"/>
    <w:rsid w:val="00080A30"/>
    <w:rsid w:val="000857FB"/>
    <w:rsid w:val="000902D0"/>
    <w:rsid w:val="00090BF3"/>
    <w:rsid w:val="000936E6"/>
    <w:rsid w:val="000969CF"/>
    <w:rsid w:val="0009725F"/>
    <w:rsid w:val="000A0818"/>
    <w:rsid w:val="000A0FC8"/>
    <w:rsid w:val="000A3D74"/>
    <w:rsid w:val="000A6392"/>
    <w:rsid w:val="000A6923"/>
    <w:rsid w:val="000B77FF"/>
    <w:rsid w:val="000C1097"/>
    <w:rsid w:val="000C2B1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3635"/>
    <w:rsid w:val="00117056"/>
    <w:rsid w:val="00117BA7"/>
    <w:rsid w:val="0012376B"/>
    <w:rsid w:val="001315D9"/>
    <w:rsid w:val="001347B1"/>
    <w:rsid w:val="00137C1E"/>
    <w:rsid w:val="00137EBD"/>
    <w:rsid w:val="00142F6B"/>
    <w:rsid w:val="00145EA9"/>
    <w:rsid w:val="00150418"/>
    <w:rsid w:val="001516C8"/>
    <w:rsid w:val="001548F0"/>
    <w:rsid w:val="0015589E"/>
    <w:rsid w:val="00157079"/>
    <w:rsid w:val="00157BFB"/>
    <w:rsid w:val="001626F7"/>
    <w:rsid w:val="00163897"/>
    <w:rsid w:val="001638C2"/>
    <w:rsid w:val="001666C2"/>
    <w:rsid w:val="00171ADF"/>
    <w:rsid w:val="001734A5"/>
    <w:rsid w:val="00181EE6"/>
    <w:rsid w:val="0019151E"/>
    <w:rsid w:val="001916A8"/>
    <w:rsid w:val="00193DF3"/>
    <w:rsid w:val="00194300"/>
    <w:rsid w:val="00196CE9"/>
    <w:rsid w:val="001A089E"/>
    <w:rsid w:val="001A18CD"/>
    <w:rsid w:val="001A2328"/>
    <w:rsid w:val="001A2D87"/>
    <w:rsid w:val="001D2A2B"/>
    <w:rsid w:val="001D50D2"/>
    <w:rsid w:val="001D6173"/>
    <w:rsid w:val="001D6936"/>
    <w:rsid w:val="001D6C40"/>
    <w:rsid w:val="001F0385"/>
    <w:rsid w:val="001F2055"/>
    <w:rsid w:val="001F3A6B"/>
    <w:rsid w:val="001F5B40"/>
    <w:rsid w:val="002120CE"/>
    <w:rsid w:val="00212A20"/>
    <w:rsid w:val="002160DD"/>
    <w:rsid w:val="0022515C"/>
    <w:rsid w:val="00226404"/>
    <w:rsid w:val="002270B5"/>
    <w:rsid w:val="00236EDA"/>
    <w:rsid w:val="00240D20"/>
    <w:rsid w:val="0024209E"/>
    <w:rsid w:val="00242145"/>
    <w:rsid w:val="00244073"/>
    <w:rsid w:val="00244244"/>
    <w:rsid w:val="0024655D"/>
    <w:rsid w:val="00253276"/>
    <w:rsid w:val="00271D92"/>
    <w:rsid w:val="002724C9"/>
    <w:rsid w:val="002748C4"/>
    <w:rsid w:val="00283762"/>
    <w:rsid w:val="002872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4094"/>
    <w:rsid w:val="002F73F5"/>
    <w:rsid w:val="003010E4"/>
    <w:rsid w:val="0030560D"/>
    <w:rsid w:val="00310499"/>
    <w:rsid w:val="00310C7A"/>
    <w:rsid w:val="003142A1"/>
    <w:rsid w:val="003161A3"/>
    <w:rsid w:val="00317B31"/>
    <w:rsid w:val="00317F40"/>
    <w:rsid w:val="0032031C"/>
    <w:rsid w:val="00321BCB"/>
    <w:rsid w:val="00323506"/>
    <w:rsid w:val="00324B53"/>
    <w:rsid w:val="00326A24"/>
    <w:rsid w:val="00331B88"/>
    <w:rsid w:val="003325DA"/>
    <w:rsid w:val="0033276E"/>
    <w:rsid w:val="003402A5"/>
    <w:rsid w:val="00346CF9"/>
    <w:rsid w:val="00370CE2"/>
    <w:rsid w:val="003807F1"/>
    <w:rsid w:val="003870EC"/>
    <w:rsid w:val="00387B9E"/>
    <w:rsid w:val="00395E43"/>
    <w:rsid w:val="0039605F"/>
    <w:rsid w:val="003A1EF0"/>
    <w:rsid w:val="003A68D7"/>
    <w:rsid w:val="003A77FD"/>
    <w:rsid w:val="003B5146"/>
    <w:rsid w:val="003B6CB4"/>
    <w:rsid w:val="003B777A"/>
    <w:rsid w:val="003C3651"/>
    <w:rsid w:val="003C4166"/>
    <w:rsid w:val="003C59A1"/>
    <w:rsid w:val="003C5A3C"/>
    <w:rsid w:val="003D00CF"/>
    <w:rsid w:val="003D1083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C4D"/>
    <w:rsid w:val="003F7C63"/>
    <w:rsid w:val="00401EE7"/>
    <w:rsid w:val="00405C7E"/>
    <w:rsid w:val="004104E4"/>
    <w:rsid w:val="00410B50"/>
    <w:rsid w:val="00413D14"/>
    <w:rsid w:val="00415685"/>
    <w:rsid w:val="0041655B"/>
    <w:rsid w:val="0043225E"/>
    <w:rsid w:val="00433373"/>
    <w:rsid w:val="00433928"/>
    <w:rsid w:val="00433973"/>
    <w:rsid w:val="00434A83"/>
    <w:rsid w:val="004417E8"/>
    <w:rsid w:val="00447B20"/>
    <w:rsid w:val="00450882"/>
    <w:rsid w:val="004523C0"/>
    <w:rsid w:val="00455247"/>
    <w:rsid w:val="00470597"/>
    <w:rsid w:val="00471D52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7213"/>
    <w:rsid w:val="004B0DCD"/>
    <w:rsid w:val="004B235B"/>
    <w:rsid w:val="004B2573"/>
    <w:rsid w:val="004B426D"/>
    <w:rsid w:val="004B5567"/>
    <w:rsid w:val="004C0525"/>
    <w:rsid w:val="004C2367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3580"/>
    <w:rsid w:val="0051592F"/>
    <w:rsid w:val="00521BA7"/>
    <w:rsid w:val="0052644C"/>
    <w:rsid w:val="00533AF6"/>
    <w:rsid w:val="00535B81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5B73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691D"/>
    <w:rsid w:val="005D3774"/>
    <w:rsid w:val="005D59DC"/>
    <w:rsid w:val="005E2607"/>
    <w:rsid w:val="005E3ED2"/>
    <w:rsid w:val="005E7983"/>
    <w:rsid w:val="006013D1"/>
    <w:rsid w:val="0060279A"/>
    <w:rsid w:val="006104D1"/>
    <w:rsid w:val="00612E2E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11D1"/>
    <w:rsid w:val="0066267B"/>
    <w:rsid w:val="0066459A"/>
    <w:rsid w:val="00665BEF"/>
    <w:rsid w:val="00673EC4"/>
    <w:rsid w:val="00674B18"/>
    <w:rsid w:val="00686551"/>
    <w:rsid w:val="00692F2F"/>
    <w:rsid w:val="00693355"/>
    <w:rsid w:val="006A4296"/>
    <w:rsid w:val="006A4314"/>
    <w:rsid w:val="006A44E1"/>
    <w:rsid w:val="006A475A"/>
    <w:rsid w:val="006B0D18"/>
    <w:rsid w:val="006B3B44"/>
    <w:rsid w:val="006B3E44"/>
    <w:rsid w:val="006C1A0C"/>
    <w:rsid w:val="006C1A46"/>
    <w:rsid w:val="006C319B"/>
    <w:rsid w:val="006C6BCD"/>
    <w:rsid w:val="006C6D75"/>
    <w:rsid w:val="006C72DD"/>
    <w:rsid w:val="006D15F0"/>
    <w:rsid w:val="006D2707"/>
    <w:rsid w:val="006D2B29"/>
    <w:rsid w:val="006E2125"/>
    <w:rsid w:val="006E3702"/>
    <w:rsid w:val="006E46F4"/>
    <w:rsid w:val="006E4C25"/>
    <w:rsid w:val="006E4E58"/>
    <w:rsid w:val="006E5DA3"/>
    <w:rsid w:val="006F0E17"/>
    <w:rsid w:val="006F314D"/>
    <w:rsid w:val="006F38B0"/>
    <w:rsid w:val="006F45A0"/>
    <w:rsid w:val="006F4CB9"/>
    <w:rsid w:val="006F7D45"/>
    <w:rsid w:val="00703F74"/>
    <w:rsid w:val="00712013"/>
    <w:rsid w:val="00720249"/>
    <w:rsid w:val="00721A57"/>
    <w:rsid w:val="007317D1"/>
    <w:rsid w:val="00735F08"/>
    <w:rsid w:val="0073717B"/>
    <w:rsid w:val="00737B6A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272B"/>
    <w:rsid w:val="00783973"/>
    <w:rsid w:val="00783CED"/>
    <w:rsid w:val="00784097"/>
    <w:rsid w:val="007866F5"/>
    <w:rsid w:val="00787878"/>
    <w:rsid w:val="0078794D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4F63"/>
    <w:rsid w:val="007C75D8"/>
    <w:rsid w:val="007C7643"/>
    <w:rsid w:val="007C7970"/>
    <w:rsid w:val="007D1B2C"/>
    <w:rsid w:val="007D2CCD"/>
    <w:rsid w:val="007D7345"/>
    <w:rsid w:val="007D76D2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24D"/>
    <w:rsid w:val="00824E4E"/>
    <w:rsid w:val="00832D37"/>
    <w:rsid w:val="0083339E"/>
    <w:rsid w:val="00834480"/>
    <w:rsid w:val="00835BCF"/>
    <w:rsid w:val="00836AA2"/>
    <w:rsid w:val="008434D4"/>
    <w:rsid w:val="0085070A"/>
    <w:rsid w:val="00852C68"/>
    <w:rsid w:val="008532D0"/>
    <w:rsid w:val="0085747E"/>
    <w:rsid w:val="0086272E"/>
    <w:rsid w:val="008634C8"/>
    <w:rsid w:val="00871D57"/>
    <w:rsid w:val="00874470"/>
    <w:rsid w:val="0087486B"/>
    <w:rsid w:val="0087718A"/>
    <w:rsid w:val="00881DE1"/>
    <w:rsid w:val="0088507C"/>
    <w:rsid w:val="00886086"/>
    <w:rsid w:val="00886672"/>
    <w:rsid w:val="0089234B"/>
    <w:rsid w:val="0089791E"/>
    <w:rsid w:val="008A0529"/>
    <w:rsid w:val="008A19A7"/>
    <w:rsid w:val="008A27B8"/>
    <w:rsid w:val="008A4285"/>
    <w:rsid w:val="008A4EB1"/>
    <w:rsid w:val="008B0A10"/>
    <w:rsid w:val="008B1DAA"/>
    <w:rsid w:val="008B2054"/>
    <w:rsid w:val="008B59FD"/>
    <w:rsid w:val="008C48E7"/>
    <w:rsid w:val="008D3020"/>
    <w:rsid w:val="008D30AD"/>
    <w:rsid w:val="008D38A0"/>
    <w:rsid w:val="008D4302"/>
    <w:rsid w:val="008D5DC5"/>
    <w:rsid w:val="008E031F"/>
    <w:rsid w:val="008E3BBC"/>
    <w:rsid w:val="008E4314"/>
    <w:rsid w:val="008E6FA5"/>
    <w:rsid w:val="008F1491"/>
    <w:rsid w:val="008F2762"/>
    <w:rsid w:val="008F741D"/>
    <w:rsid w:val="00900078"/>
    <w:rsid w:val="00905120"/>
    <w:rsid w:val="009072BC"/>
    <w:rsid w:val="009076CA"/>
    <w:rsid w:val="00912FB5"/>
    <w:rsid w:val="00916B39"/>
    <w:rsid w:val="0092070B"/>
    <w:rsid w:val="00920C3E"/>
    <w:rsid w:val="00923C4A"/>
    <w:rsid w:val="00926DEE"/>
    <w:rsid w:val="0093005A"/>
    <w:rsid w:val="00930730"/>
    <w:rsid w:val="00930A28"/>
    <w:rsid w:val="00930ED3"/>
    <w:rsid w:val="009324EF"/>
    <w:rsid w:val="00935592"/>
    <w:rsid w:val="009444B6"/>
    <w:rsid w:val="00951065"/>
    <w:rsid w:val="00956ECF"/>
    <w:rsid w:val="009626EE"/>
    <w:rsid w:val="00965013"/>
    <w:rsid w:val="00971645"/>
    <w:rsid w:val="0097528A"/>
    <w:rsid w:val="00982A65"/>
    <w:rsid w:val="00983555"/>
    <w:rsid w:val="0098785A"/>
    <w:rsid w:val="00992EAF"/>
    <w:rsid w:val="00993D76"/>
    <w:rsid w:val="00996587"/>
    <w:rsid w:val="00997ADE"/>
    <w:rsid w:val="009B084F"/>
    <w:rsid w:val="009B26BD"/>
    <w:rsid w:val="009C4BDF"/>
    <w:rsid w:val="009C55DC"/>
    <w:rsid w:val="009C6791"/>
    <w:rsid w:val="009D3AF0"/>
    <w:rsid w:val="009D4B3E"/>
    <w:rsid w:val="009E10E7"/>
    <w:rsid w:val="009E32AE"/>
    <w:rsid w:val="009F0145"/>
    <w:rsid w:val="00A14E4E"/>
    <w:rsid w:val="00A167AC"/>
    <w:rsid w:val="00A1745F"/>
    <w:rsid w:val="00A17A7D"/>
    <w:rsid w:val="00A21E2D"/>
    <w:rsid w:val="00A22B62"/>
    <w:rsid w:val="00A26B0F"/>
    <w:rsid w:val="00A27A5E"/>
    <w:rsid w:val="00A311D0"/>
    <w:rsid w:val="00A335FF"/>
    <w:rsid w:val="00A33766"/>
    <w:rsid w:val="00A33FC4"/>
    <w:rsid w:val="00A34766"/>
    <w:rsid w:val="00A36901"/>
    <w:rsid w:val="00A36C41"/>
    <w:rsid w:val="00A37023"/>
    <w:rsid w:val="00A45A0C"/>
    <w:rsid w:val="00A54653"/>
    <w:rsid w:val="00A603C4"/>
    <w:rsid w:val="00A64EF9"/>
    <w:rsid w:val="00A65538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AF50BD"/>
    <w:rsid w:val="00B001F7"/>
    <w:rsid w:val="00B03C11"/>
    <w:rsid w:val="00B03F2D"/>
    <w:rsid w:val="00B11E51"/>
    <w:rsid w:val="00B1243C"/>
    <w:rsid w:val="00B12B99"/>
    <w:rsid w:val="00B15C38"/>
    <w:rsid w:val="00B23E78"/>
    <w:rsid w:val="00B256A2"/>
    <w:rsid w:val="00B26514"/>
    <w:rsid w:val="00B340D7"/>
    <w:rsid w:val="00B41931"/>
    <w:rsid w:val="00B43CA6"/>
    <w:rsid w:val="00B45D4E"/>
    <w:rsid w:val="00B470E5"/>
    <w:rsid w:val="00B47849"/>
    <w:rsid w:val="00B507DD"/>
    <w:rsid w:val="00B540C9"/>
    <w:rsid w:val="00B542A5"/>
    <w:rsid w:val="00B60EB8"/>
    <w:rsid w:val="00B66445"/>
    <w:rsid w:val="00B7062B"/>
    <w:rsid w:val="00B71874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35FF"/>
    <w:rsid w:val="00BB654B"/>
    <w:rsid w:val="00BC1625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C04043"/>
    <w:rsid w:val="00C075BA"/>
    <w:rsid w:val="00C1143C"/>
    <w:rsid w:val="00C20664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4496"/>
    <w:rsid w:val="00C740E5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964A3"/>
    <w:rsid w:val="00CA0777"/>
    <w:rsid w:val="00CA0848"/>
    <w:rsid w:val="00CA0B5D"/>
    <w:rsid w:val="00CA544A"/>
    <w:rsid w:val="00CB14B7"/>
    <w:rsid w:val="00CB1786"/>
    <w:rsid w:val="00CB1CEF"/>
    <w:rsid w:val="00CB4684"/>
    <w:rsid w:val="00CB7235"/>
    <w:rsid w:val="00CC3158"/>
    <w:rsid w:val="00CC64B4"/>
    <w:rsid w:val="00CD5988"/>
    <w:rsid w:val="00CD6A62"/>
    <w:rsid w:val="00CE0B5F"/>
    <w:rsid w:val="00CE5879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6A8E"/>
    <w:rsid w:val="00D478BB"/>
    <w:rsid w:val="00D53901"/>
    <w:rsid w:val="00D64BCA"/>
    <w:rsid w:val="00D67FF6"/>
    <w:rsid w:val="00D707D8"/>
    <w:rsid w:val="00D71452"/>
    <w:rsid w:val="00D71621"/>
    <w:rsid w:val="00D73C21"/>
    <w:rsid w:val="00D744A0"/>
    <w:rsid w:val="00D803A0"/>
    <w:rsid w:val="00D81365"/>
    <w:rsid w:val="00D82CEF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3125"/>
    <w:rsid w:val="00DE5141"/>
    <w:rsid w:val="00DF02BD"/>
    <w:rsid w:val="00DF49F4"/>
    <w:rsid w:val="00DF7D3A"/>
    <w:rsid w:val="00E07DDD"/>
    <w:rsid w:val="00E10B61"/>
    <w:rsid w:val="00E12123"/>
    <w:rsid w:val="00E14220"/>
    <w:rsid w:val="00E24F66"/>
    <w:rsid w:val="00E25906"/>
    <w:rsid w:val="00E26005"/>
    <w:rsid w:val="00E2696F"/>
    <w:rsid w:val="00E430F5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4D8E"/>
    <w:rsid w:val="00E77B15"/>
    <w:rsid w:val="00E80AC5"/>
    <w:rsid w:val="00E80EAA"/>
    <w:rsid w:val="00E86480"/>
    <w:rsid w:val="00E877DD"/>
    <w:rsid w:val="00E901BB"/>
    <w:rsid w:val="00E95EB8"/>
    <w:rsid w:val="00EA095C"/>
    <w:rsid w:val="00EA36E8"/>
    <w:rsid w:val="00EB172F"/>
    <w:rsid w:val="00EB2D42"/>
    <w:rsid w:val="00EB6874"/>
    <w:rsid w:val="00EC24FC"/>
    <w:rsid w:val="00EC382F"/>
    <w:rsid w:val="00EC4DBD"/>
    <w:rsid w:val="00ED051C"/>
    <w:rsid w:val="00ED2651"/>
    <w:rsid w:val="00ED73BF"/>
    <w:rsid w:val="00EE5ED1"/>
    <w:rsid w:val="00EE6488"/>
    <w:rsid w:val="00EF02AA"/>
    <w:rsid w:val="00EF0EF2"/>
    <w:rsid w:val="00EF2CF6"/>
    <w:rsid w:val="00EF6186"/>
    <w:rsid w:val="00EF667B"/>
    <w:rsid w:val="00EF715D"/>
    <w:rsid w:val="00F0071D"/>
    <w:rsid w:val="00F02091"/>
    <w:rsid w:val="00F0500B"/>
    <w:rsid w:val="00F1455C"/>
    <w:rsid w:val="00F2046E"/>
    <w:rsid w:val="00F21EBA"/>
    <w:rsid w:val="00F220A6"/>
    <w:rsid w:val="00F23C8C"/>
    <w:rsid w:val="00F2740D"/>
    <w:rsid w:val="00F27AE1"/>
    <w:rsid w:val="00F3186E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535E"/>
    <w:rsid w:val="00F67833"/>
    <w:rsid w:val="00F67A66"/>
    <w:rsid w:val="00F7220A"/>
    <w:rsid w:val="00F767A6"/>
    <w:rsid w:val="00F8122B"/>
    <w:rsid w:val="00F81BD4"/>
    <w:rsid w:val="00F83AF5"/>
    <w:rsid w:val="00F83F57"/>
    <w:rsid w:val="00F848F8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B0FE7"/>
    <w:rsid w:val="00FB4C1B"/>
    <w:rsid w:val="00FC01B5"/>
    <w:rsid w:val="00FC233F"/>
    <w:rsid w:val="00FC7D1C"/>
    <w:rsid w:val="00FD1BF7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0D53"/>
    <w:rsid w:val="00FF24DD"/>
    <w:rsid w:val="00FF4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20"/>
    <w:rPr>
      <w:sz w:val="28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B5AB8-9F02-41E4-AA23-ABF49EA2F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11</TotalTime>
  <Pages>12</Pages>
  <Words>2196</Words>
  <Characters>15618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Plan1</cp:lastModifiedBy>
  <cp:revision>3</cp:revision>
  <cp:lastPrinted>2024-03-20T11:37:00Z</cp:lastPrinted>
  <dcterms:created xsi:type="dcterms:W3CDTF">2025-02-25T13:42:00Z</dcterms:created>
  <dcterms:modified xsi:type="dcterms:W3CDTF">2025-03-04T08:05:00Z</dcterms:modified>
</cp:coreProperties>
</file>