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AA2" w:rsidRDefault="00836AA2" w:rsidP="00836AA2">
      <w:pPr>
        <w:jc w:val="right"/>
        <w:rPr>
          <w:spacing w:val="32"/>
          <w:szCs w:val="28"/>
        </w:rPr>
      </w:pPr>
      <w:r w:rsidRPr="00D4252D">
        <w:rPr>
          <w:spacing w:val="32"/>
          <w:szCs w:val="28"/>
        </w:rPr>
        <w:t>Проект</w:t>
      </w:r>
    </w:p>
    <w:p w:rsidR="00ED051C" w:rsidRDefault="00ED051C" w:rsidP="00D90D08">
      <w:pPr>
        <w:tabs>
          <w:tab w:val="left" w:pos="9639"/>
        </w:tabs>
        <w:ind w:right="142"/>
        <w:jc w:val="right"/>
        <w:rPr>
          <w:spacing w:val="32"/>
          <w:szCs w:val="28"/>
        </w:rPr>
      </w:pPr>
    </w:p>
    <w:p w:rsidR="007A3067" w:rsidRPr="00D4252D" w:rsidRDefault="007A3067" w:rsidP="00836AA2">
      <w:pPr>
        <w:jc w:val="right"/>
        <w:rPr>
          <w:spacing w:val="32"/>
          <w:szCs w:val="28"/>
        </w:rPr>
      </w:pPr>
    </w:p>
    <w:p w:rsidR="00E26005" w:rsidRPr="00D4252D" w:rsidRDefault="00E26005" w:rsidP="00E26005">
      <w:pPr>
        <w:jc w:val="center"/>
        <w:rPr>
          <w:b/>
          <w:spacing w:val="32"/>
          <w:sz w:val="38"/>
          <w:szCs w:val="38"/>
        </w:rPr>
      </w:pPr>
      <w:r w:rsidRPr="00D4252D">
        <w:rPr>
          <w:b/>
          <w:spacing w:val="32"/>
          <w:sz w:val="38"/>
          <w:szCs w:val="38"/>
        </w:rPr>
        <w:t>АДМИНИСТРАЦИЯ</w:t>
      </w:r>
    </w:p>
    <w:p w:rsidR="00E26005" w:rsidRPr="00D4252D" w:rsidRDefault="00E26005" w:rsidP="00E26005">
      <w:pPr>
        <w:jc w:val="center"/>
        <w:rPr>
          <w:b/>
          <w:spacing w:val="-2"/>
          <w:sz w:val="40"/>
          <w:szCs w:val="40"/>
        </w:rPr>
      </w:pPr>
      <w:r w:rsidRPr="00D4252D">
        <w:rPr>
          <w:b/>
          <w:spacing w:val="-2"/>
          <w:sz w:val="40"/>
          <w:szCs w:val="40"/>
        </w:rPr>
        <w:t>ГОРОДА РОСТОВА-НА-ДОНУ</w:t>
      </w:r>
    </w:p>
    <w:p w:rsidR="00E26005" w:rsidRPr="007A3067" w:rsidRDefault="00E26005">
      <w:pPr>
        <w:jc w:val="center"/>
        <w:rPr>
          <w:b/>
          <w:szCs w:val="28"/>
        </w:rPr>
      </w:pPr>
    </w:p>
    <w:p w:rsidR="00244073" w:rsidRPr="007A3067" w:rsidRDefault="00D30250">
      <w:pPr>
        <w:jc w:val="center"/>
        <w:rPr>
          <w:rFonts w:ascii="Arial" w:hAnsi="Arial"/>
        </w:rPr>
      </w:pPr>
      <w:r w:rsidRPr="00D4252D">
        <w:rPr>
          <w:b/>
          <w:sz w:val="36"/>
        </w:rPr>
        <w:t>ПОСТАНОВЛЕНИЕ</w:t>
      </w:r>
    </w:p>
    <w:p w:rsidR="00244073" w:rsidRPr="007A3067" w:rsidRDefault="00244073">
      <w:pPr>
        <w:jc w:val="center"/>
        <w:rPr>
          <w:szCs w:val="28"/>
        </w:rPr>
      </w:pPr>
    </w:p>
    <w:tbl>
      <w:tblPr>
        <w:tblW w:w="5000" w:type="pct"/>
        <w:tblCellMar>
          <w:left w:w="56" w:type="dxa"/>
          <w:right w:w="56" w:type="dxa"/>
        </w:tblCellMar>
        <w:tblLook w:val="0000"/>
      </w:tblPr>
      <w:tblGrid>
        <w:gridCol w:w="1726"/>
        <w:gridCol w:w="5603"/>
        <w:gridCol w:w="427"/>
        <w:gridCol w:w="1995"/>
      </w:tblGrid>
      <w:tr w:rsidR="00244073" w:rsidRPr="00D4252D">
        <w:tc>
          <w:tcPr>
            <w:tcW w:w="885" w:type="pct"/>
          </w:tcPr>
          <w:p w:rsidR="00244073" w:rsidRPr="00D4252D" w:rsidRDefault="00244073" w:rsidP="00346CF9">
            <w:pPr>
              <w:tabs>
                <w:tab w:val="left" w:pos="0"/>
              </w:tabs>
            </w:pPr>
            <w:r w:rsidRPr="00D4252D">
              <w:rPr>
                <w:lang w:val="en-US"/>
              </w:rPr>
              <w:t>20</w:t>
            </w:r>
            <w:r w:rsidR="00612E2E">
              <w:t>2</w:t>
            </w:r>
            <w:r w:rsidR="00346CF9">
              <w:t>4</w:t>
            </w:r>
          </w:p>
        </w:tc>
        <w:tc>
          <w:tcPr>
            <w:tcW w:w="2872" w:type="pct"/>
          </w:tcPr>
          <w:p w:rsidR="00244073" w:rsidRPr="00D4252D" w:rsidRDefault="0024407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</w:p>
        </w:tc>
        <w:tc>
          <w:tcPr>
            <w:tcW w:w="219" w:type="pct"/>
          </w:tcPr>
          <w:p w:rsidR="00244073" w:rsidRPr="00D4252D" w:rsidRDefault="0024407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  <w:r w:rsidRPr="00D4252D">
              <w:t>№</w:t>
            </w:r>
          </w:p>
        </w:tc>
        <w:tc>
          <w:tcPr>
            <w:tcW w:w="1023" w:type="pct"/>
          </w:tcPr>
          <w:p w:rsidR="00244073" w:rsidRPr="00D4252D" w:rsidRDefault="0024407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lang w:val="en-US"/>
              </w:rPr>
            </w:pPr>
          </w:p>
        </w:tc>
      </w:tr>
    </w:tbl>
    <w:p w:rsidR="00196CE9" w:rsidRDefault="00196CE9">
      <w:pPr>
        <w:tabs>
          <w:tab w:val="left" w:pos="7088"/>
        </w:tabs>
        <w:jc w:val="both"/>
      </w:pPr>
    </w:p>
    <w:p w:rsidR="007A3067" w:rsidRDefault="007A3067">
      <w:pPr>
        <w:tabs>
          <w:tab w:val="left" w:pos="7088"/>
        </w:tabs>
        <w:jc w:val="both"/>
      </w:pPr>
    </w:p>
    <w:p w:rsidR="00926DEE" w:rsidRPr="00D4252D" w:rsidRDefault="00926DEE">
      <w:pPr>
        <w:tabs>
          <w:tab w:val="left" w:pos="7088"/>
        </w:tabs>
        <w:jc w:val="both"/>
      </w:pPr>
    </w:p>
    <w:tbl>
      <w:tblPr>
        <w:tblW w:w="596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0"/>
      </w:tblGrid>
      <w:tr w:rsidR="00D42223" w:rsidRPr="00693355" w:rsidTr="00FE5077">
        <w:trPr>
          <w:trHeight w:val="1006"/>
        </w:trPr>
        <w:tc>
          <w:tcPr>
            <w:tcW w:w="5960" w:type="dxa"/>
          </w:tcPr>
          <w:p w:rsidR="00D42223" w:rsidRPr="00693355" w:rsidRDefault="00D42223" w:rsidP="00FE5077">
            <w:pPr>
              <w:spacing w:line="260" w:lineRule="exact"/>
              <w:ind w:right="79"/>
              <w:jc w:val="both"/>
              <w:rPr>
                <w:szCs w:val="28"/>
              </w:rPr>
            </w:pPr>
            <w:r w:rsidRPr="00693355">
              <w:rPr>
                <w:rFonts w:eastAsia="Calibri"/>
                <w:szCs w:val="28"/>
              </w:rPr>
              <w:t>Об утверждении тарифов 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</w:t>
            </w:r>
          </w:p>
        </w:tc>
      </w:tr>
    </w:tbl>
    <w:p w:rsidR="00D42223" w:rsidRPr="00693355" w:rsidRDefault="00D42223" w:rsidP="00E71D29">
      <w:pPr>
        <w:tabs>
          <w:tab w:val="left" w:pos="7088"/>
        </w:tabs>
        <w:jc w:val="both"/>
        <w:rPr>
          <w:szCs w:val="28"/>
        </w:rPr>
      </w:pPr>
    </w:p>
    <w:p w:rsidR="00D42223" w:rsidRPr="00693355" w:rsidRDefault="00D42223" w:rsidP="00D42223">
      <w:pPr>
        <w:tabs>
          <w:tab w:val="left" w:pos="7088"/>
        </w:tabs>
        <w:jc w:val="both"/>
        <w:rPr>
          <w:szCs w:val="28"/>
        </w:rPr>
      </w:pPr>
    </w:p>
    <w:p w:rsidR="00D42223" w:rsidRPr="00693355" w:rsidRDefault="00D42223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93355">
        <w:rPr>
          <w:szCs w:val="28"/>
        </w:rPr>
        <w:t>В соответствии с Федеральным законом от 28.12.2013 № 442-ФЗ</w:t>
      </w:r>
      <w:r w:rsidRPr="00693355">
        <w:rPr>
          <w:szCs w:val="28"/>
        </w:rPr>
        <w:br/>
        <w:t xml:space="preserve">«Об основах социального обслуживания граждан в Российской Федерации», Областным законом Ростовской области </w:t>
      </w:r>
      <w:r>
        <w:rPr>
          <w:szCs w:val="28"/>
        </w:rPr>
        <w:t xml:space="preserve">от 03.09.2014 </w:t>
      </w:r>
      <w:r w:rsidRPr="00693355">
        <w:rPr>
          <w:szCs w:val="28"/>
        </w:rPr>
        <w:t xml:space="preserve">№ 222-ЗС </w:t>
      </w:r>
      <w:r>
        <w:rPr>
          <w:szCs w:val="28"/>
        </w:rPr>
        <w:br/>
      </w:r>
      <w:r w:rsidRPr="00693355">
        <w:rPr>
          <w:szCs w:val="28"/>
        </w:rPr>
        <w:t>«О социальном обслуживании граждан в Ростовской области», постановлением Правительства Р</w:t>
      </w:r>
      <w:r>
        <w:rPr>
          <w:szCs w:val="28"/>
        </w:rPr>
        <w:t xml:space="preserve">остовской области </w:t>
      </w:r>
      <w:r w:rsidRPr="00693355">
        <w:rPr>
          <w:szCs w:val="28"/>
        </w:rPr>
        <w:t>от 10.12.2014 № 835 «Об утверждении Порядка утвержден</w:t>
      </w:r>
      <w:r>
        <w:rPr>
          <w:szCs w:val="28"/>
        </w:rPr>
        <w:t xml:space="preserve">ия тарифов </w:t>
      </w:r>
      <w:r w:rsidRPr="00693355">
        <w:rPr>
          <w:szCs w:val="28"/>
        </w:rPr>
        <w:t xml:space="preserve">на социальные услуги на основании </w:t>
      </w:r>
      <w:proofErr w:type="spellStart"/>
      <w:r w:rsidRPr="00693355">
        <w:rPr>
          <w:szCs w:val="28"/>
        </w:rPr>
        <w:t>подушевых</w:t>
      </w:r>
      <w:proofErr w:type="spellEnd"/>
      <w:r w:rsidRPr="00693355">
        <w:rPr>
          <w:szCs w:val="28"/>
        </w:rPr>
        <w:t xml:space="preserve"> нормативов финансирования социальных услуг» </w:t>
      </w:r>
      <w:proofErr w:type="gramEnd"/>
    </w:p>
    <w:p w:rsidR="00D42223" w:rsidRPr="00693355" w:rsidRDefault="00D42223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2223" w:rsidRPr="00693355" w:rsidRDefault="00D42223" w:rsidP="00E71D29">
      <w:pPr>
        <w:autoSpaceDE w:val="0"/>
        <w:autoSpaceDN w:val="0"/>
        <w:adjustRightInd w:val="0"/>
        <w:jc w:val="center"/>
        <w:outlineLvl w:val="0"/>
        <w:rPr>
          <w:szCs w:val="28"/>
        </w:rPr>
      </w:pPr>
      <w:proofErr w:type="gramStart"/>
      <w:r w:rsidRPr="00693355">
        <w:rPr>
          <w:szCs w:val="28"/>
        </w:rPr>
        <w:t>П</w:t>
      </w:r>
      <w:proofErr w:type="gramEnd"/>
      <w:r w:rsidRPr="00693355">
        <w:rPr>
          <w:szCs w:val="28"/>
        </w:rPr>
        <w:t xml:space="preserve"> О С Т А Н О В Л Я Ю:</w:t>
      </w:r>
    </w:p>
    <w:p w:rsidR="00D42223" w:rsidRDefault="00D42223" w:rsidP="00E71D29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D42223" w:rsidRDefault="00331B88" w:rsidP="00E71D29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D42223" w:rsidRPr="00693355">
        <w:rPr>
          <w:szCs w:val="28"/>
        </w:rPr>
        <w:t xml:space="preserve">.  Утвердить </w:t>
      </w:r>
      <w:r w:rsidR="00D42223">
        <w:rPr>
          <w:szCs w:val="28"/>
        </w:rPr>
        <w:t xml:space="preserve">тарифы на </w:t>
      </w:r>
      <w:r w:rsidR="00D42223" w:rsidRPr="00C76AF2">
        <w:rPr>
          <w:rFonts w:eastAsia="Calibri"/>
          <w:szCs w:val="28"/>
        </w:rPr>
        <w:t>социальные услуги, предоставляемые муниципальными бюджетными учреждениями «Центр социального обслуживания населения»</w:t>
      </w:r>
      <w:r w:rsidR="00D42223">
        <w:rPr>
          <w:rFonts w:eastAsia="Calibri"/>
          <w:szCs w:val="28"/>
        </w:rPr>
        <w:t xml:space="preserve"> районов города Ростова-на-Дону</w:t>
      </w:r>
      <w:r w:rsidR="00D42223" w:rsidRPr="00C76AF2">
        <w:rPr>
          <w:rFonts w:eastAsia="Calibri"/>
          <w:szCs w:val="28"/>
        </w:rPr>
        <w:t xml:space="preserve">, включенные </w:t>
      </w:r>
      <w:r w:rsidR="00D42223">
        <w:rPr>
          <w:rFonts w:eastAsia="Calibri"/>
          <w:szCs w:val="28"/>
        </w:rPr>
        <w:br/>
      </w:r>
      <w:r w:rsidR="00D42223" w:rsidRPr="00C76AF2">
        <w:rPr>
          <w:rFonts w:eastAsia="Calibri"/>
          <w:szCs w:val="28"/>
        </w:rPr>
        <w:t xml:space="preserve">в перечень социальных услуг, утвержденный Областным законом </w:t>
      </w:r>
      <w:r w:rsidR="00D42223">
        <w:rPr>
          <w:rFonts w:eastAsia="Calibri"/>
          <w:szCs w:val="28"/>
        </w:rPr>
        <w:br/>
      </w:r>
      <w:r w:rsidR="00D42223" w:rsidRPr="00C76AF2">
        <w:rPr>
          <w:rFonts w:eastAsia="Calibri"/>
          <w:szCs w:val="28"/>
        </w:rPr>
        <w:t>от 03.09.2014 № 222-ЗС «О социальном обслуживании граждан в Ростовской области»</w:t>
      </w:r>
      <w:r w:rsidR="00D42223">
        <w:rPr>
          <w:rFonts w:eastAsia="Calibri"/>
          <w:szCs w:val="28"/>
        </w:rPr>
        <w:t xml:space="preserve">, </w:t>
      </w:r>
      <w:r w:rsidR="00D42223" w:rsidRPr="00693355">
        <w:rPr>
          <w:szCs w:val="28"/>
        </w:rPr>
        <w:t xml:space="preserve">согласно приложению </w:t>
      </w:r>
      <w:r w:rsidR="00D42223">
        <w:rPr>
          <w:szCs w:val="28"/>
        </w:rPr>
        <w:t xml:space="preserve">№ 1 </w:t>
      </w:r>
      <w:r w:rsidR="00D42223" w:rsidRPr="00693355">
        <w:rPr>
          <w:szCs w:val="28"/>
        </w:rPr>
        <w:t>к постановлению.</w:t>
      </w:r>
    </w:p>
    <w:p w:rsidR="00D42223" w:rsidRDefault="00D42223" w:rsidP="00E71D29">
      <w:pPr>
        <w:ind w:firstLine="709"/>
        <w:jc w:val="both"/>
        <w:rPr>
          <w:szCs w:val="28"/>
        </w:rPr>
      </w:pPr>
      <w:r>
        <w:rPr>
          <w:szCs w:val="28"/>
        </w:rPr>
        <w:t>2.  </w:t>
      </w:r>
      <w:r w:rsidRPr="00693355">
        <w:rPr>
          <w:szCs w:val="28"/>
        </w:rPr>
        <w:t xml:space="preserve">Утвердить </w:t>
      </w:r>
      <w:r>
        <w:rPr>
          <w:szCs w:val="28"/>
        </w:rPr>
        <w:t xml:space="preserve">тарифы на </w:t>
      </w:r>
      <w:r w:rsidRPr="00C76AF2">
        <w:rPr>
          <w:rFonts w:eastAsia="Calibri"/>
          <w:szCs w:val="28"/>
        </w:rPr>
        <w:t>социальные услуги, предоставляемые муниципальными бюджетными учреждениями «Центр социального обслуживания населения»</w:t>
      </w:r>
      <w:r>
        <w:rPr>
          <w:rFonts w:eastAsia="Calibri"/>
          <w:szCs w:val="28"/>
        </w:rPr>
        <w:t xml:space="preserve"> районов города Ростова-на-Дону</w:t>
      </w:r>
      <w:r w:rsidRPr="00C76AF2">
        <w:rPr>
          <w:rFonts w:eastAsia="Calibri"/>
          <w:szCs w:val="28"/>
        </w:rPr>
        <w:t xml:space="preserve">, </w:t>
      </w:r>
      <w:r>
        <w:rPr>
          <w:rFonts w:eastAsia="Calibri"/>
          <w:szCs w:val="28"/>
        </w:rPr>
        <w:t>сверх</w:t>
      </w:r>
      <w:r w:rsidRPr="00C76AF2">
        <w:rPr>
          <w:rFonts w:eastAsia="Calibri"/>
          <w:szCs w:val="28"/>
        </w:rPr>
        <w:t xml:space="preserve"> перечн</w:t>
      </w:r>
      <w:r>
        <w:rPr>
          <w:rFonts w:eastAsia="Calibri"/>
          <w:szCs w:val="28"/>
        </w:rPr>
        <w:t>я</w:t>
      </w:r>
      <w:r w:rsidRPr="00C76AF2">
        <w:rPr>
          <w:rFonts w:eastAsia="Calibri"/>
          <w:szCs w:val="28"/>
        </w:rPr>
        <w:t xml:space="preserve"> социальных услуг, утвержденн</w:t>
      </w:r>
      <w:r>
        <w:rPr>
          <w:rFonts w:eastAsia="Calibri"/>
          <w:szCs w:val="28"/>
        </w:rPr>
        <w:t>ого</w:t>
      </w:r>
      <w:r w:rsidRPr="00C76AF2">
        <w:rPr>
          <w:rFonts w:eastAsia="Calibri"/>
          <w:szCs w:val="28"/>
        </w:rPr>
        <w:t xml:space="preserve"> Областным законом от 03.09.2014 № 222-ЗС «О социальном обслуживании граждан в Ростовской области»</w:t>
      </w:r>
      <w:r>
        <w:rPr>
          <w:rFonts w:eastAsia="Calibri"/>
          <w:szCs w:val="28"/>
        </w:rPr>
        <w:t xml:space="preserve">, </w:t>
      </w:r>
      <w:r w:rsidRPr="00693355">
        <w:rPr>
          <w:szCs w:val="28"/>
        </w:rPr>
        <w:t xml:space="preserve">согласно приложению </w:t>
      </w:r>
      <w:r>
        <w:rPr>
          <w:szCs w:val="28"/>
        </w:rPr>
        <w:t xml:space="preserve">№ 2 </w:t>
      </w:r>
      <w:r w:rsidRPr="00693355">
        <w:rPr>
          <w:szCs w:val="28"/>
        </w:rPr>
        <w:t>к постановлению.</w:t>
      </w:r>
    </w:p>
    <w:p w:rsidR="009E32AE" w:rsidRPr="00693355" w:rsidRDefault="009E32AE" w:rsidP="00E71D29">
      <w:pPr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Pr="00693355">
        <w:rPr>
          <w:szCs w:val="28"/>
        </w:rPr>
        <w:t xml:space="preserve">Утвердить </w:t>
      </w:r>
      <w:r>
        <w:rPr>
          <w:szCs w:val="28"/>
        </w:rPr>
        <w:t xml:space="preserve">тарифы на </w:t>
      </w:r>
      <w:r w:rsidRPr="00C76AF2">
        <w:rPr>
          <w:rFonts w:eastAsia="Calibri"/>
          <w:szCs w:val="28"/>
        </w:rPr>
        <w:t xml:space="preserve">социальные услуги, предоставляемые </w:t>
      </w:r>
      <w:r>
        <w:rPr>
          <w:szCs w:val="28"/>
          <w:lang w:eastAsia="en-US" w:bidi="en-US"/>
        </w:rPr>
        <w:t xml:space="preserve">социально-реабилитационными отделениями дневного пребывания </w:t>
      </w:r>
      <w:r>
        <w:rPr>
          <w:szCs w:val="28"/>
          <w:lang w:eastAsia="en-US" w:bidi="en-US"/>
        </w:rPr>
        <w:br/>
        <w:t xml:space="preserve">в </w:t>
      </w:r>
      <w:proofErr w:type="spellStart"/>
      <w:r>
        <w:rPr>
          <w:szCs w:val="28"/>
          <w:lang w:eastAsia="en-US" w:bidi="en-US"/>
        </w:rPr>
        <w:t>полустационарной</w:t>
      </w:r>
      <w:proofErr w:type="spellEnd"/>
      <w:r>
        <w:rPr>
          <w:szCs w:val="28"/>
          <w:lang w:eastAsia="en-US" w:bidi="en-US"/>
        </w:rPr>
        <w:t xml:space="preserve"> форме</w:t>
      </w:r>
      <w:r w:rsidRPr="00C76AF2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на базе муниципальных</w:t>
      </w:r>
      <w:r w:rsidRPr="00C76AF2">
        <w:rPr>
          <w:rFonts w:eastAsia="Calibri"/>
          <w:szCs w:val="28"/>
        </w:rPr>
        <w:t xml:space="preserve"> бюджетны</w:t>
      </w:r>
      <w:r>
        <w:rPr>
          <w:rFonts w:eastAsia="Calibri"/>
          <w:szCs w:val="28"/>
        </w:rPr>
        <w:t>х</w:t>
      </w:r>
      <w:r w:rsidRPr="00C76AF2">
        <w:rPr>
          <w:rFonts w:eastAsia="Calibri"/>
          <w:szCs w:val="28"/>
        </w:rPr>
        <w:t xml:space="preserve"> учреждени</w:t>
      </w:r>
      <w:r>
        <w:rPr>
          <w:rFonts w:eastAsia="Calibri"/>
          <w:szCs w:val="28"/>
        </w:rPr>
        <w:t xml:space="preserve">й </w:t>
      </w:r>
      <w:r w:rsidRPr="00C76AF2">
        <w:rPr>
          <w:rFonts w:eastAsia="Calibri"/>
          <w:szCs w:val="28"/>
        </w:rPr>
        <w:lastRenderedPageBreak/>
        <w:t>«Центр социального обслуживания населения»</w:t>
      </w:r>
      <w:r>
        <w:rPr>
          <w:rFonts w:eastAsia="Calibri"/>
          <w:szCs w:val="28"/>
        </w:rPr>
        <w:t xml:space="preserve"> районов города </w:t>
      </w:r>
      <w:r>
        <w:rPr>
          <w:rFonts w:eastAsia="Calibri"/>
          <w:szCs w:val="28"/>
        </w:rPr>
        <w:br/>
        <w:t>Ростова-на-Дону</w:t>
      </w:r>
      <w:r w:rsidRPr="00C76AF2">
        <w:rPr>
          <w:rFonts w:eastAsia="Calibri"/>
          <w:szCs w:val="28"/>
        </w:rPr>
        <w:t xml:space="preserve">, </w:t>
      </w:r>
      <w:r w:rsidRPr="00693355">
        <w:rPr>
          <w:szCs w:val="28"/>
        </w:rPr>
        <w:t xml:space="preserve">согласно приложению </w:t>
      </w:r>
      <w:r>
        <w:rPr>
          <w:szCs w:val="28"/>
        </w:rPr>
        <w:t xml:space="preserve">№ 3 </w:t>
      </w:r>
      <w:r w:rsidRPr="00693355">
        <w:rPr>
          <w:szCs w:val="28"/>
        </w:rPr>
        <w:t>к постановлению</w:t>
      </w:r>
      <w:r>
        <w:rPr>
          <w:szCs w:val="28"/>
        </w:rPr>
        <w:t>.</w:t>
      </w:r>
    </w:p>
    <w:p w:rsidR="00D42223" w:rsidRDefault="009E32AE" w:rsidP="00331B8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42223" w:rsidRPr="00693355">
        <w:rPr>
          <w:rFonts w:ascii="Times New Roman" w:hAnsi="Times New Roman" w:cs="Times New Roman"/>
          <w:sz w:val="28"/>
          <w:szCs w:val="28"/>
        </w:rPr>
        <w:t>. </w:t>
      </w:r>
      <w:r w:rsidR="00D42223">
        <w:rPr>
          <w:rFonts w:ascii="Times New Roman" w:hAnsi="Times New Roman" w:cs="Times New Roman"/>
          <w:sz w:val="28"/>
          <w:szCs w:val="28"/>
        </w:rPr>
        <w:t>П</w:t>
      </w:r>
      <w:r w:rsidR="00D42223" w:rsidRPr="00C93ED5">
        <w:rPr>
          <w:rFonts w:ascii="Times New Roman" w:hAnsi="Times New Roman" w:cs="Times New Roman"/>
          <w:sz w:val="28"/>
          <w:szCs w:val="28"/>
        </w:rPr>
        <w:t>ризнать утратившим силу</w:t>
      </w:r>
      <w:r w:rsidR="00346CF9">
        <w:rPr>
          <w:rFonts w:ascii="Times New Roman" w:hAnsi="Times New Roman" w:cs="Times New Roman"/>
          <w:sz w:val="28"/>
          <w:szCs w:val="28"/>
        </w:rPr>
        <w:t xml:space="preserve"> п</w:t>
      </w:r>
      <w:r w:rsidR="00D42223" w:rsidRPr="00693355">
        <w:rPr>
          <w:rFonts w:ascii="Times New Roman" w:hAnsi="Times New Roman" w:cs="Times New Roman"/>
          <w:sz w:val="28"/>
          <w:szCs w:val="28"/>
        </w:rPr>
        <w:t>остановлени</w:t>
      </w:r>
      <w:r w:rsidR="00D42223">
        <w:rPr>
          <w:rFonts w:ascii="Times New Roman" w:hAnsi="Times New Roman" w:cs="Times New Roman"/>
          <w:sz w:val="28"/>
          <w:szCs w:val="28"/>
        </w:rPr>
        <w:t>е</w:t>
      </w:r>
      <w:r w:rsidR="00D42223" w:rsidRPr="00693355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346CF9">
        <w:rPr>
          <w:rFonts w:ascii="Times New Roman" w:hAnsi="Times New Roman" w:cs="Times New Roman"/>
          <w:sz w:val="28"/>
          <w:szCs w:val="28"/>
        </w:rPr>
        <w:t xml:space="preserve">истрации города Ростова-на-Дону от 28.03.2023 </w:t>
      </w:r>
      <w:r w:rsidRPr="009E32AE">
        <w:rPr>
          <w:rFonts w:ascii="Times New Roman" w:hAnsi="Times New Roman" w:cs="Times New Roman"/>
          <w:sz w:val="28"/>
          <w:szCs w:val="28"/>
        </w:rPr>
        <w:t>№ 2</w:t>
      </w:r>
      <w:r w:rsidR="00346CF9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223" w:rsidRPr="00693355">
        <w:rPr>
          <w:rFonts w:ascii="Times New Roman" w:hAnsi="Times New Roman" w:cs="Times New Roman"/>
          <w:sz w:val="28"/>
          <w:szCs w:val="28"/>
        </w:rPr>
        <w:t>«</w:t>
      </w:r>
      <w:r w:rsidR="00D42223" w:rsidRPr="00693355">
        <w:rPr>
          <w:rFonts w:ascii="Times New Roman" w:eastAsia="Calibri" w:hAnsi="Times New Roman" w:cs="Times New Roman"/>
          <w:sz w:val="28"/>
          <w:szCs w:val="28"/>
        </w:rPr>
        <w:t xml:space="preserve">Об утверждении тарифов на социальные услуги, предоставляемые муниципальными бюджетными учреждениями «Центр социального обслуживания населения» районов города </w:t>
      </w:r>
      <w:r w:rsidR="00D42223">
        <w:rPr>
          <w:rFonts w:ascii="Times New Roman" w:eastAsia="Calibri" w:hAnsi="Times New Roman" w:cs="Times New Roman"/>
          <w:sz w:val="28"/>
          <w:szCs w:val="28"/>
        </w:rPr>
        <w:br/>
      </w:r>
      <w:r w:rsidR="00D42223" w:rsidRPr="00693355">
        <w:rPr>
          <w:rFonts w:ascii="Times New Roman" w:eastAsia="Calibri" w:hAnsi="Times New Roman" w:cs="Times New Roman"/>
          <w:sz w:val="28"/>
          <w:szCs w:val="28"/>
        </w:rPr>
        <w:t>Ростова-на-Дону</w:t>
      </w:r>
      <w:r w:rsidR="00D42223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42223" w:rsidRDefault="009E32AE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42223" w:rsidRPr="00505FD9">
        <w:rPr>
          <w:rFonts w:ascii="Times New Roman" w:hAnsi="Times New Roman" w:cs="Times New Roman"/>
          <w:sz w:val="28"/>
          <w:szCs w:val="28"/>
        </w:rPr>
        <w:t xml:space="preserve">.  Постановление вступает в силу со дня официального опубликования </w:t>
      </w:r>
      <w:r w:rsidR="00D42223" w:rsidRPr="00505FD9">
        <w:rPr>
          <w:rFonts w:ascii="Times New Roman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D42223" w:rsidRPr="003402A5" w:rsidRDefault="009E32AE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42223" w:rsidRPr="00505FD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D42223" w:rsidRPr="003402A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42223" w:rsidRPr="003402A5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Кожухову Е.Н.</w:t>
      </w:r>
    </w:p>
    <w:p w:rsidR="00D42223" w:rsidRDefault="00D42223" w:rsidP="00D42223">
      <w:pPr>
        <w:tabs>
          <w:tab w:val="left" w:pos="7088"/>
        </w:tabs>
        <w:jc w:val="both"/>
        <w:rPr>
          <w:szCs w:val="28"/>
        </w:rPr>
      </w:pPr>
    </w:p>
    <w:p w:rsidR="00D42223" w:rsidRDefault="00D42223" w:rsidP="00D42223">
      <w:pPr>
        <w:tabs>
          <w:tab w:val="left" w:pos="7088"/>
        </w:tabs>
        <w:jc w:val="both"/>
        <w:rPr>
          <w:szCs w:val="28"/>
        </w:rPr>
      </w:pPr>
    </w:p>
    <w:p w:rsidR="00D42223" w:rsidRPr="00693355" w:rsidRDefault="00D42223" w:rsidP="00D42223">
      <w:pPr>
        <w:tabs>
          <w:tab w:val="left" w:pos="7088"/>
        </w:tabs>
        <w:jc w:val="both"/>
        <w:rPr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268"/>
      </w:tblGrid>
      <w:tr w:rsidR="00D42223" w:rsidRPr="00AD402F" w:rsidTr="00FE5077">
        <w:tc>
          <w:tcPr>
            <w:tcW w:w="3756" w:type="dxa"/>
          </w:tcPr>
          <w:p w:rsidR="00D42223" w:rsidRPr="00AD402F" w:rsidRDefault="00D42223" w:rsidP="00FE5077">
            <w:pPr>
              <w:tabs>
                <w:tab w:val="left" w:pos="7088"/>
              </w:tabs>
            </w:pPr>
            <w:r w:rsidRPr="00AD402F">
              <w:t xml:space="preserve">Глава Администрации </w:t>
            </w:r>
          </w:p>
          <w:p w:rsidR="00D42223" w:rsidRPr="00AD402F" w:rsidRDefault="00D42223" w:rsidP="00FE5077">
            <w:pPr>
              <w:tabs>
                <w:tab w:val="left" w:pos="7088"/>
              </w:tabs>
            </w:pPr>
            <w:r w:rsidRPr="00AD402F">
              <w:t xml:space="preserve">города Ростова-на-Дону </w:t>
            </w:r>
          </w:p>
        </w:tc>
        <w:tc>
          <w:tcPr>
            <w:tcW w:w="3685" w:type="dxa"/>
          </w:tcPr>
          <w:p w:rsidR="00D42223" w:rsidRPr="00AD402F" w:rsidRDefault="00D42223" w:rsidP="00FE5077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D42223" w:rsidRPr="00AD402F" w:rsidRDefault="00D42223" w:rsidP="00FE5077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D42223" w:rsidRPr="00AD402F" w:rsidRDefault="00D42223" w:rsidP="00FE5077">
            <w:pPr>
              <w:keepNext/>
              <w:tabs>
                <w:tab w:val="left" w:pos="7088"/>
              </w:tabs>
              <w:outlineLvl w:val="0"/>
            </w:pPr>
            <w:r w:rsidRPr="00AD402F">
              <w:t xml:space="preserve"> А.В. </w:t>
            </w:r>
            <w:proofErr w:type="spellStart"/>
            <w:r w:rsidRPr="00AD402F">
              <w:t>Логвиненко</w:t>
            </w:r>
            <w:proofErr w:type="spellEnd"/>
          </w:p>
        </w:tc>
      </w:tr>
    </w:tbl>
    <w:p w:rsidR="00D42223" w:rsidRPr="00693355" w:rsidRDefault="00D42223" w:rsidP="00D42223">
      <w:pPr>
        <w:rPr>
          <w:szCs w:val="28"/>
        </w:rPr>
      </w:pPr>
    </w:p>
    <w:p w:rsidR="00D42223" w:rsidRDefault="00D42223" w:rsidP="00D42223">
      <w:pPr>
        <w:rPr>
          <w:szCs w:val="28"/>
        </w:rPr>
      </w:pPr>
    </w:p>
    <w:p w:rsidR="00D42223" w:rsidRDefault="00D42223" w:rsidP="00D42223">
      <w:pPr>
        <w:rPr>
          <w:szCs w:val="28"/>
        </w:rPr>
      </w:pPr>
    </w:p>
    <w:p w:rsidR="00D42223" w:rsidRPr="00B26514" w:rsidRDefault="00D42223" w:rsidP="00D42223">
      <w:pPr>
        <w:rPr>
          <w:szCs w:val="28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2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Pr="00AD402F" w:rsidRDefault="00D42223" w:rsidP="00D42223">
      <w:pPr>
        <w:shd w:val="clear" w:color="auto" w:fill="FFFFFF"/>
        <w:tabs>
          <w:tab w:val="left" w:pos="7088"/>
        </w:tabs>
        <w:rPr>
          <w:sz w:val="20"/>
        </w:rPr>
      </w:pPr>
      <w:r w:rsidRPr="00AD402F">
        <w:rPr>
          <w:sz w:val="20"/>
        </w:rPr>
        <w:t>Постановление вносит</w:t>
      </w:r>
    </w:p>
    <w:p w:rsidR="00D42223" w:rsidRPr="00AD402F" w:rsidRDefault="00D42223" w:rsidP="00D42223">
      <w:pPr>
        <w:shd w:val="clear" w:color="auto" w:fill="FFFFFF"/>
        <w:tabs>
          <w:tab w:val="left" w:pos="7088"/>
        </w:tabs>
        <w:ind w:right="-2"/>
        <w:rPr>
          <w:sz w:val="20"/>
        </w:rPr>
      </w:pPr>
      <w:r w:rsidRPr="00AD402F">
        <w:rPr>
          <w:sz w:val="20"/>
        </w:rPr>
        <w:t xml:space="preserve">Департамент </w:t>
      </w:r>
      <w:proofErr w:type="gramStart"/>
      <w:r w:rsidRPr="00AD402F">
        <w:rPr>
          <w:sz w:val="20"/>
        </w:rPr>
        <w:t>социальной</w:t>
      </w:r>
      <w:proofErr w:type="gramEnd"/>
      <w:r w:rsidRPr="00AD402F">
        <w:rPr>
          <w:sz w:val="20"/>
        </w:rPr>
        <w:t xml:space="preserve"> </w:t>
      </w:r>
    </w:p>
    <w:p w:rsidR="00D42223" w:rsidRPr="00AD402F" w:rsidRDefault="00D42223" w:rsidP="00D42223">
      <w:pPr>
        <w:shd w:val="clear" w:color="auto" w:fill="FFFFFF"/>
        <w:tabs>
          <w:tab w:val="left" w:pos="7088"/>
        </w:tabs>
        <w:ind w:right="-2"/>
        <w:rPr>
          <w:sz w:val="20"/>
        </w:rPr>
      </w:pPr>
      <w:r w:rsidRPr="00AD402F">
        <w:rPr>
          <w:sz w:val="20"/>
        </w:rPr>
        <w:t>защиты населения</w:t>
      </w:r>
    </w:p>
    <w:p w:rsidR="00D42223" w:rsidRPr="00AD402F" w:rsidRDefault="00D42223" w:rsidP="00D42223">
      <w:pPr>
        <w:rPr>
          <w:sz w:val="20"/>
        </w:rPr>
      </w:pPr>
      <w:r w:rsidRPr="00AD402F">
        <w:rPr>
          <w:sz w:val="20"/>
        </w:rPr>
        <w:t xml:space="preserve">города Ростова-на-Дону  </w:t>
      </w:r>
    </w:p>
    <w:p w:rsidR="00D42223" w:rsidRPr="00C76AF2" w:rsidRDefault="00D42223" w:rsidP="00D42223">
      <w:pPr>
        <w:ind w:firstLine="5245"/>
        <w:jc w:val="center"/>
        <w:rPr>
          <w:szCs w:val="28"/>
        </w:rPr>
      </w:pPr>
      <w:r w:rsidRPr="00C76AF2">
        <w:rPr>
          <w:szCs w:val="28"/>
        </w:rPr>
        <w:lastRenderedPageBreak/>
        <w:t>Приложение</w:t>
      </w:r>
      <w:r>
        <w:rPr>
          <w:szCs w:val="28"/>
        </w:rPr>
        <w:t xml:space="preserve"> № 1</w:t>
      </w:r>
    </w:p>
    <w:p w:rsidR="00D42223" w:rsidRPr="00C76AF2" w:rsidRDefault="00D42223" w:rsidP="00D42223">
      <w:pPr>
        <w:ind w:left="4962"/>
        <w:jc w:val="center"/>
        <w:rPr>
          <w:szCs w:val="28"/>
        </w:rPr>
      </w:pPr>
      <w:r w:rsidRPr="00C76AF2">
        <w:rPr>
          <w:szCs w:val="28"/>
        </w:rPr>
        <w:t>к постановлению Администрации</w:t>
      </w:r>
    </w:p>
    <w:p w:rsidR="00D42223" w:rsidRPr="00C76AF2" w:rsidRDefault="00D42223" w:rsidP="00D42223">
      <w:pPr>
        <w:ind w:left="4962"/>
        <w:jc w:val="center"/>
        <w:rPr>
          <w:szCs w:val="28"/>
        </w:rPr>
      </w:pPr>
      <w:r w:rsidRPr="00C76AF2">
        <w:rPr>
          <w:szCs w:val="28"/>
        </w:rPr>
        <w:t>города Ростова-на-Дону</w:t>
      </w:r>
    </w:p>
    <w:p w:rsidR="00D42223" w:rsidRPr="00C76AF2" w:rsidRDefault="00D42223" w:rsidP="00D42223">
      <w:pPr>
        <w:ind w:left="4962"/>
        <w:jc w:val="center"/>
        <w:rPr>
          <w:szCs w:val="28"/>
        </w:rPr>
      </w:pPr>
      <w:proofErr w:type="spellStart"/>
      <w:r w:rsidRPr="00C76AF2">
        <w:rPr>
          <w:szCs w:val="28"/>
        </w:rPr>
        <w:t>от_________№</w:t>
      </w:r>
      <w:proofErr w:type="spellEnd"/>
      <w:r w:rsidRPr="00C76AF2">
        <w:rPr>
          <w:szCs w:val="28"/>
        </w:rPr>
        <w:t>_____</w:t>
      </w:r>
    </w:p>
    <w:p w:rsidR="00D42223" w:rsidRPr="00C76AF2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</w:p>
    <w:p w:rsidR="00D42223" w:rsidRPr="00C76AF2" w:rsidRDefault="00331B88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C76AF2">
        <w:rPr>
          <w:rFonts w:eastAsia="Calibri"/>
          <w:szCs w:val="28"/>
        </w:rPr>
        <w:t>ТАРИФЫ</w:t>
      </w:r>
      <w:r w:rsidR="00D42223" w:rsidRPr="00C76AF2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br/>
      </w:r>
      <w:r w:rsidR="00D42223" w:rsidRPr="00C76AF2">
        <w:rPr>
          <w:rFonts w:eastAsia="Calibri"/>
          <w:szCs w:val="28"/>
        </w:rPr>
        <w:t>на социальные услуги, предоставляемые муниципальными бюджетными учреждениями «Центр социального обслуживания населения»</w:t>
      </w:r>
      <w:r w:rsidR="00D42223">
        <w:rPr>
          <w:rFonts w:eastAsia="Calibri"/>
          <w:szCs w:val="28"/>
        </w:rPr>
        <w:t xml:space="preserve"> районов города Ростова-на-Дону</w:t>
      </w:r>
      <w:r w:rsidR="00D42223" w:rsidRPr="00C76AF2">
        <w:rPr>
          <w:rFonts w:eastAsia="Calibri"/>
          <w:szCs w:val="28"/>
        </w:rPr>
        <w:t>, включенные в перечень социальных услуг, утвержденный Областным законом от 03.09.2014 № 222-ЗС «О социальном обслуживании граждан в Ростовской области»</w:t>
      </w:r>
    </w:p>
    <w:p w:rsidR="00D42223" w:rsidRPr="0033276E" w:rsidRDefault="00D42223" w:rsidP="00D42223">
      <w:pPr>
        <w:autoSpaceDE w:val="0"/>
        <w:autoSpaceDN w:val="0"/>
        <w:adjustRightInd w:val="0"/>
        <w:outlineLvl w:val="0"/>
        <w:rPr>
          <w:sz w:val="32"/>
          <w:szCs w:val="24"/>
        </w:rPr>
      </w:pPr>
    </w:p>
    <w:tbl>
      <w:tblPr>
        <w:tblW w:w="96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953"/>
        <w:gridCol w:w="1560"/>
        <w:gridCol w:w="1276"/>
      </w:tblGrid>
      <w:tr w:rsidR="00D42223" w:rsidRPr="0066267B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№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6167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6167E">
              <w:rPr>
                <w:sz w:val="24"/>
                <w:szCs w:val="24"/>
              </w:rPr>
              <w:t>/</w:t>
            </w:r>
            <w:proofErr w:type="spellStart"/>
            <w:r w:rsidRPr="0076167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Тариф (руб., коп.)</w:t>
            </w:r>
          </w:p>
        </w:tc>
      </w:tr>
      <w:tr w:rsidR="00D42223" w:rsidRPr="0066267B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D42223" w:rsidRPr="0066267B" w:rsidTr="006C6D75">
        <w:trPr>
          <w:trHeight w:val="1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Покупка за счет средств получателя социальных услуг</w:t>
            </w:r>
            <w:r w:rsidRPr="0076167E">
              <w:rPr>
                <w:sz w:val="24"/>
                <w:szCs w:val="24"/>
              </w:rPr>
              <w:br/>
              <w:t xml:space="preserve">и доставка на дом продуктов питания, промышленных товаров первой необходимости, средств санитарии </w:t>
            </w:r>
            <w:r w:rsidRPr="0076167E">
              <w:rPr>
                <w:sz w:val="24"/>
                <w:szCs w:val="24"/>
              </w:rPr>
              <w:br/>
              <w:t>и гигиены, средств ухода и реабилитации, книг, газет, журналов (не более 7 кг)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33,69</w:t>
            </w:r>
          </w:p>
        </w:tc>
      </w:tr>
      <w:tr w:rsidR="00D42223" w:rsidRPr="0066267B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Помощь в приготовлении пищи (1 блюдо)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56,89</w:t>
            </w:r>
          </w:p>
        </w:tc>
      </w:tr>
      <w:tr w:rsidR="00D42223" w:rsidRPr="0066267B" w:rsidTr="006C6D75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Кормление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67,39</w:t>
            </w:r>
          </w:p>
        </w:tc>
      </w:tr>
      <w:tr w:rsidR="00D42223" w:rsidRPr="0066267B" w:rsidTr="006C6D75">
        <w:trPr>
          <w:trHeight w:val="10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1.4.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Оплата за счет средств получателя социальных услуг жилищно-коммунальных услуг, услуг связи, взноса </w:t>
            </w:r>
            <w:r w:rsidRPr="0076167E">
              <w:rPr>
                <w:sz w:val="24"/>
                <w:szCs w:val="24"/>
              </w:rPr>
              <w:br/>
              <w:t>за капитальный ремонт, уплачиваемого собственниками помещений в многоквартирном доме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28,08</w:t>
            </w:r>
          </w:p>
        </w:tc>
      </w:tr>
      <w:tr w:rsidR="00D42223" w:rsidRPr="0066267B" w:rsidTr="006C6D75">
        <w:trPr>
          <w:trHeight w:val="8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Сдача за счет средств получателя социальных услуг вещей в стирку, химчистку, ремонт, обратная </w:t>
            </w:r>
            <w:r w:rsidRPr="0076167E">
              <w:rPr>
                <w:sz w:val="24"/>
                <w:szCs w:val="24"/>
              </w:rPr>
              <w:br/>
              <w:t>их доставка (не более 7 кг)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44,24</w:t>
            </w:r>
          </w:p>
        </w:tc>
      </w:tr>
      <w:tr w:rsidR="00D42223" w:rsidRPr="0066267B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1.6.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Покупка за счет средств получателя социальных услуг топлива (в жилых помещениях без центрального отопления и (или) водоснабжения), топка печей, обеспечение водой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49,18</w:t>
            </w:r>
          </w:p>
        </w:tc>
      </w:tr>
      <w:tr w:rsidR="00D42223" w:rsidRPr="0066267B" w:rsidTr="006C6D75">
        <w:trPr>
          <w:trHeight w:val="10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Организация помощи в проведении ремонта жилых помещений (газового и электрооборудования, сантехники, бытовой техники и других приборов)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Обеспечение кратковременного присмотра</w:t>
            </w:r>
            <w:r w:rsidRPr="0076167E">
              <w:rPr>
                <w:sz w:val="24"/>
                <w:szCs w:val="24"/>
              </w:rPr>
              <w:br/>
              <w:t xml:space="preserve">за детьми (не требующего специальных знаний </w:t>
            </w:r>
            <w:r w:rsidRPr="0076167E">
              <w:rPr>
                <w:sz w:val="24"/>
                <w:szCs w:val="24"/>
              </w:rPr>
              <w:br/>
              <w:t>и медицинской подготовки)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 60 минут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E2696F" w:rsidP="00B001F7">
            <w:pPr>
              <w:jc w:val="center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 xml:space="preserve">         </w:t>
            </w:r>
            <w:r w:rsidR="00B001F7" w:rsidRPr="0076167E">
              <w:rPr>
                <w:bCs/>
                <w:sz w:val="24"/>
                <w:szCs w:val="24"/>
              </w:rPr>
              <w:t>84,31</w:t>
            </w:r>
          </w:p>
        </w:tc>
      </w:tr>
      <w:tr w:rsidR="00D42223" w:rsidRPr="0076167E" w:rsidTr="006C6D75">
        <w:trPr>
          <w:trHeight w:val="8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lastRenderedPageBreak/>
              <w:t>1.9.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Предоставление гигиенических услуг лицам,</w:t>
            </w:r>
            <w:r w:rsidRPr="0076167E">
              <w:rPr>
                <w:sz w:val="24"/>
                <w:szCs w:val="24"/>
              </w:rPr>
              <w:br/>
              <w:t>не способным по состоянию здоровья самостоятельно выполнять 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88,49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1.10.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22,46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D42223" w:rsidRPr="0076167E" w:rsidTr="006C6D75">
        <w:trPr>
          <w:trHeight w:val="10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331B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76167E">
              <w:rPr>
                <w:sz w:val="24"/>
                <w:szCs w:val="24"/>
              </w:rPr>
              <w:t xml:space="preserve">контроль </w:t>
            </w:r>
            <w:r w:rsidRPr="0076167E">
              <w:rPr>
                <w:sz w:val="24"/>
                <w:szCs w:val="24"/>
              </w:rPr>
              <w:br/>
              <w:t>за</w:t>
            </w:r>
            <w:proofErr w:type="gramEnd"/>
            <w:r w:rsidRPr="0076167E">
              <w:rPr>
                <w:sz w:val="24"/>
                <w:szCs w:val="24"/>
              </w:rPr>
              <w:t xml:space="preserve"> приемом лекарств и другое)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101,08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Проведение оздоровительных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63,23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Систематическое наблюдение за получателями социальных услуг для выявления отклонений </w:t>
            </w:r>
            <w:r w:rsidRPr="0076167E">
              <w:rPr>
                <w:sz w:val="24"/>
                <w:szCs w:val="24"/>
              </w:rPr>
              <w:br/>
              <w:t>в состоянии их здоровья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35,13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</w:t>
            </w:r>
            <w:r w:rsidRPr="0076167E">
              <w:rPr>
                <w:sz w:val="24"/>
                <w:szCs w:val="24"/>
              </w:rPr>
              <w:br/>
              <w:t>за получателями социальных услуг для выявления отклонений в состоянии их здоровья)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63,21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D42223" w:rsidRPr="0076167E" w:rsidTr="006C6D75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Социально-психологическое консультирование,</w:t>
            </w:r>
            <w:r w:rsidRPr="0076167E">
              <w:rPr>
                <w:sz w:val="24"/>
                <w:szCs w:val="24"/>
              </w:rPr>
              <w:br/>
              <w:t>в том числе по вопросам внутрисемейных отношений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1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76167E">
              <w:rPr>
                <w:sz w:val="24"/>
                <w:szCs w:val="24"/>
              </w:rPr>
              <w:t>консультиро-ва</w:t>
            </w:r>
            <w:r w:rsidR="00D42223" w:rsidRPr="0076167E">
              <w:rPr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Психологическая помощь и поддержка,</w:t>
            </w:r>
            <w:r w:rsidRPr="0076167E">
              <w:rPr>
                <w:sz w:val="24"/>
                <w:szCs w:val="24"/>
              </w:rPr>
              <w:br/>
              <w:t>в том числе гражданам, осуществляющим уход</w:t>
            </w:r>
            <w:r w:rsidRPr="0076167E">
              <w:rPr>
                <w:sz w:val="24"/>
                <w:szCs w:val="24"/>
              </w:rPr>
              <w:br/>
              <w:t xml:space="preserve">на дому за тяжелобольными получателями социальных услуг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16,85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Социально-психологический патронаж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51592F" w:rsidP="00B001F7">
            <w:pPr>
              <w:jc w:val="center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 xml:space="preserve">     </w:t>
            </w:r>
            <w:r w:rsidR="00E2696F" w:rsidRPr="0076167E">
              <w:rPr>
                <w:bCs/>
                <w:sz w:val="24"/>
                <w:szCs w:val="24"/>
              </w:rPr>
              <w:t xml:space="preserve">    </w:t>
            </w:r>
            <w:r w:rsidR="00B001F7"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Оказание психологической (экстренной психологической) помощи,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44,93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Социально-педагогические услуги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Обучение родственников тяжелобольных получателей социальных услуг практическим навыкам общего ухода за ними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Организация помощи родителям или законным представителям детей-инвалидов, воспитываемых дома, в обучении таких детей навыкам самообслуживания, </w:t>
            </w:r>
            <w:r w:rsidRPr="0076167E">
              <w:rPr>
                <w:sz w:val="24"/>
                <w:szCs w:val="24"/>
              </w:rPr>
              <w:lastRenderedPageBreak/>
              <w:t>общения и контроля, направленных на развитие личности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lastRenderedPageBreak/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E2696F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63,23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lastRenderedPageBreak/>
              <w:t>4.3.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76167E">
              <w:rPr>
                <w:sz w:val="24"/>
                <w:szCs w:val="24"/>
              </w:rPr>
              <w:t>консультиро-ва</w:t>
            </w:r>
            <w:r w:rsidR="00D42223" w:rsidRPr="0076167E">
              <w:rPr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51592F" w:rsidP="00B001F7">
            <w:pPr>
              <w:jc w:val="right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    </w:t>
            </w:r>
            <w:r w:rsidR="00E2696F" w:rsidRPr="0076167E">
              <w:rPr>
                <w:sz w:val="24"/>
                <w:szCs w:val="24"/>
              </w:rPr>
              <w:t xml:space="preserve">     </w:t>
            </w:r>
            <w:r w:rsidR="00B001F7" w:rsidRPr="0076167E">
              <w:rPr>
                <w:sz w:val="24"/>
                <w:szCs w:val="24"/>
              </w:rPr>
              <w:t>70,26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5.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Социально-трудовые услуги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5.1.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76167E">
              <w:rPr>
                <w:sz w:val="24"/>
                <w:szCs w:val="24"/>
              </w:rP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1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84,31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5.2.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Оказание помощи в трудоустройстве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63,23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5.3.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Организация помощи в получении образования</w:t>
            </w:r>
            <w:r w:rsidRPr="0076167E">
              <w:rPr>
                <w:sz w:val="24"/>
                <w:szCs w:val="24"/>
              </w:rPr>
              <w:br/>
              <w:t xml:space="preserve">и (или) профессии инвалидами (детьми-инвалидами) </w:t>
            </w:r>
            <w:r w:rsidRPr="0076167E">
              <w:rPr>
                <w:sz w:val="24"/>
                <w:szCs w:val="24"/>
              </w:rPr>
              <w:br/>
              <w:t>в соответствии с их способностями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84,31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6.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6.1.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Оказание помощи в оформлении и восстановлении документов получателей социальных услуг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37,92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6.2.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Оказание помощи в получении юридических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76167E">
              <w:rPr>
                <w:sz w:val="24"/>
                <w:szCs w:val="24"/>
              </w:rPr>
              <w:t>консультиро-ва</w:t>
            </w:r>
            <w:r w:rsidR="00D42223" w:rsidRPr="0076167E">
              <w:rPr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56,20</w:t>
            </w:r>
          </w:p>
        </w:tc>
      </w:tr>
      <w:tr w:rsidR="00D42223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7.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</w:t>
            </w:r>
            <w:r w:rsidR="00331B88" w:rsidRPr="0076167E">
              <w:rPr>
                <w:sz w:val="24"/>
                <w:szCs w:val="24"/>
              </w:rPr>
              <w:t>ти,</w:t>
            </w:r>
            <w:r w:rsidR="00331B88" w:rsidRPr="0076167E">
              <w:rPr>
                <w:sz w:val="24"/>
                <w:szCs w:val="24"/>
              </w:rPr>
              <w:br/>
              <w:t>в том числе детей-инвалидов</w:t>
            </w:r>
          </w:p>
        </w:tc>
      </w:tr>
      <w:tr w:rsidR="00D42223" w:rsidRPr="0076167E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7.1.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76167E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56,20</w:t>
            </w:r>
          </w:p>
        </w:tc>
      </w:tr>
      <w:tr w:rsidR="00D42223" w:rsidRPr="0076167E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7.2.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76167E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84,31</w:t>
            </w:r>
          </w:p>
        </w:tc>
      </w:tr>
      <w:tr w:rsidR="00D42223" w:rsidRPr="0076167E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7.3.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Обучение навыкам самообслуживания, поведения </w:t>
            </w:r>
            <w:r w:rsidRPr="0076167E">
              <w:rPr>
                <w:sz w:val="24"/>
                <w:szCs w:val="24"/>
              </w:rPr>
              <w:br/>
              <w:t>в быту и общественных местах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7616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B001F7" w:rsidP="00C930C2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63,23</w:t>
            </w:r>
          </w:p>
        </w:tc>
      </w:tr>
      <w:tr w:rsidR="0051592F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8.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Срочные социальные услуги</w:t>
            </w:r>
          </w:p>
        </w:tc>
      </w:tr>
      <w:tr w:rsidR="0051592F" w:rsidRPr="0076167E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8.1.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Обеспечение бесплатным горячим питанием или наборами продуктов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92F" w:rsidRPr="0076167E" w:rsidRDefault="0051592F" w:rsidP="0076167E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92F" w:rsidRPr="0076167E" w:rsidRDefault="006C6D75" w:rsidP="0051592F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бесплатно</w:t>
            </w:r>
          </w:p>
        </w:tc>
      </w:tr>
      <w:tr w:rsidR="0051592F" w:rsidRPr="0076167E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8.2.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92F" w:rsidRPr="0076167E" w:rsidRDefault="0051592F" w:rsidP="0076167E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92F" w:rsidRPr="0076167E" w:rsidRDefault="006C6D75" w:rsidP="0051592F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бесплатно</w:t>
            </w:r>
          </w:p>
        </w:tc>
      </w:tr>
      <w:tr w:rsidR="0051592F" w:rsidRPr="0076167E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8.3.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Содействие в получении временного жилого помещения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92F" w:rsidRPr="0076167E" w:rsidRDefault="0051592F" w:rsidP="007616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92F" w:rsidRPr="0076167E" w:rsidRDefault="006C6D75" w:rsidP="0051592F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бесплатно</w:t>
            </w:r>
          </w:p>
        </w:tc>
      </w:tr>
      <w:tr w:rsidR="0051592F" w:rsidRPr="0076167E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8.4.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Содействие в получении юридической помощи в целях защиты прав и законных интересов получателей </w:t>
            </w:r>
            <w:r w:rsidRPr="0076167E">
              <w:rPr>
                <w:sz w:val="24"/>
                <w:szCs w:val="24"/>
              </w:rPr>
              <w:lastRenderedPageBreak/>
              <w:t>социальных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92F" w:rsidRPr="0076167E" w:rsidRDefault="006C6D75" w:rsidP="007616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lastRenderedPageBreak/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92F" w:rsidRPr="0076167E" w:rsidRDefault="006C6D75" w:rsidP="0051592F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бесплатно</w:t>
            </w:r>
          </w:p>
        </w:tc>
      </w:tr>
      <w:tr w:rsidR="0051592F" w:rsidRPr="0076167E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lastRenderedPageBreak/>
              <w:t>8.5.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2F" w:rsidRPr="0076167E" w:rsidRDefault="0051592F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92F" w:rsidRPr="0076167E" w:rsidRDefault="006C6D75" w:rsidP="0051592F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бесплатно</w:t>
            </w:r>
          </w:p>
        </w:tc>
      </w:tr>
    </w:tbl>
    <w:p w:rsidR="00D42223" w:rsidRPr="0076167E" w:rsidRDefault="00D42223" w:rsidP="00D42223">
      <w:pPr>
        <w:autoSpaceDE w:val="0"/>
        <w:autoSpaceDN w:val="0"/>
        <w:adjustRightInd w:val="0"/>
        <w:outlineLvl w:val="0"/>
        <w:rPr>
          <w:rFonts w:eastAsia="Calibri"/>
          <w:sz w:val="24"/>
          <w:szCs w:val="24"/>
        </w:rPr>
      </w:pPr>
    </w:p>
    <w:p w:rsidR="00D42223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</w:rPr>
      </w:pPr>
    </w:p>
    <w:p w:rsidR="00D42223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8"/>
        <w:gridCol w:w="2268"/>
        <w:gridCol w:w="2177"/>
      </w:tblGrid>
      <w:tr w:rsidR="00D42223" w:rsidRPr="00AD402F" w:rsidTr="00FE5077">
        <w:tc>
          <w:tcPr>
            <w:tcW w:w="2707" w:type="pct"/>
          </w:tcPr>
          <w:p w:rsidR="00D42223" w:rsidRPr="00AD402F" w:rsidRDefault="00D42223" w:rsidP="00FE5077">
            <w:pPr>
              <w:tabs>
                <w:tab w:val="left" w:pos="7088"/>
              </w:tabs>
              <w:ind w:left="-70"/>
            </w:pPr>
            <w:r w:rsidRPr="00AD402F">
              <w:t>Начальник управления</w:t>
            </w:r>
          </w:p>
          <w:p w:rsidR="00D42223" w:rsidRPr="00AD402F" w:rsidRDefault="00D42223" w:rsidP="00FE5077">
            <w:pPr>
              <w:tabs>
                <w:tab w:val="left" w:pos="7088"/>
              </w:tabs>
              <w:ind w:left="-70"/>
            </w:pPr>
            <w:r w:rsidRPr="00AD402F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D42223" w:rsidRPr="00AD402F" w:rsidRDefault="00D42223" w:rsidP="00FE5077">
            <w:pPr>
              <w:tabs>
                <w:tab w:val="left" w:pos="7088"/>
              </w:tabs>
              <w:ind w:left="-70"/>
              <w:jc w:val="center"/>
            </w:pPr>
          </w:p>
        </w:tc>
        <w:tc>
          <w:tcPr>
            <w:tcW w:w="1123" w:type="pct"/>
          </w:tcPr>
          <w:p w:rsidR="00D42223" w:rsidRPr="00AD402F" w:rsidRDefault="00D42223" w:rsidP="00FE5077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D42223" w:rsidRPr="00AD402F" w:rsidRDefault="00D42223" w:rsidP="00FE5077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D42223" w:rsidRPr="00AD402F" w:rsidRDefault="00D42223" w:rsidP="00FE5077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  <w:r w:rsidRPr="00AD402F">
              <w:t>Д.К. Денисенко</w:t>
            </w:r>
          </w:p>
        </w:tc>
      </w:tr>
    </w:tbl>
    <w:p w:rsidR="00D42223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</w:rPr>
      </w:pPr>
    </w:p>
    <w:p w:rsidR="00D42223" w:rsidRDefault="00D42223" w:rsidP="00D42223">
      <w:pPr>
        <w:ind w:firstLine="5245"/>
        <w:jc w:val="center"/>
        <w:rPr>
          <w:szCs w:val="28"/>
        </w:rPr>
      </w:pPr>
    </w:p>
    <w:p w:rsidR="00D42223" w:rsidRDefault="00D42223" w:rsidP="00D42223">
      <w:pPr>
        <w:ind w:firstLine="5245"/>
        <w:jc w:val="center"/>
        <w:rPr>
          <w:szCs w:val="28"/>
        </w:rPr>
      </w:pPr>
    </w:p>
    <w:p w:rsidR="00D42223" w:rsidRDefault="00D42223" w:rsidP="00D42223">
      <w:pPr>
        <w:ind w:firstLine="5245"/>
        <w:jc w:val="center"/>
        <w:rPr>
          <w:szCs w:val="28"/>
        </w:rPr>
      </w:pPr>
    </w:p>
    <w:p w:rsidR="00D42223" w:rsidRDefault="00D42223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6C6D75" w:rsidRDefault="006C6D75" w:rsidP="00D42223">
      <w:pPr>
        <w:rPr>
          <w:szCs w:val="28"/>
        </w:rPr>
      </w:pPr>
    </w:p>
    <w:p w:rsidR="00D42223" w:rsidRPr="00C76AF2" w:rsidRDefault="00D42223" w:rsidP="00D42223">
      <w:pPr>
        <w:ind w:firstLine="5245"/>
        <w:jc w:val="center"/>
        <w:rPr>
          <w:szCs w:val="28"/>
        </w:rPr>
      </w:pPr>
      <w:r w:rsidRPr="00C76AF2">
        <w:rPr>
          <w:szCs w:val="28"/>
        </w:rPr>
        <w:lastRenderedPageBreak/>
        <w:t>Приложение</w:t>
      </w:r>
      <w:r>
        <w:rPr>
          <w:szCs w:val="28"/>
        </w:rPr>
        <w:t xml:space="preserve"> № 2</w:t>
      </w:r>
    </w:p>
    <w:p w:rsidR="00D42223" w:rsidRPr="00C76AF2" w:rsidRDefault="00D42223" w:rsidP="00D42223">
      <w:pPr>
        <w:ind w:left="4962"/>
        <w:jc w:val="center"/>
        <w:rPr>
          <w:szCs w:val="28"/>
        </w:rPr>
      </w:pPr>
      <w:r w:rsidRPr="00C76AF2">
        <w:rPr>
          <w:szCs w:val="28"/>
        </w:rPr>
        <w:t>к постановлению Администрации</w:t>
      </w:r>
    </w:p>
    <w:p w:rsidR="00D42223" w:rsidRPr="00C76AF2" w:rsidRDefault="00D42223" w:rsidP="00D42223">
      <w:pPr>
        <w:ind w:left="4962"/>
        <w:jc w:val="center"/>
        <w:rPr>
          <w:szCs w:val="28"/>
        </w:rPr>
      </w:pPr>
      <w:r w:rsidRPr="00C76AF2">
        <w:rPr>
          <w:szCs w:val="28"/>
        </w:rPr>
        <w:t>города Ростова-на-Дону</w:t>
      </w:r>
    </w:p>
    <w:p w:rsidR="00D42223" w:rsidRPr="00C76AF2" w:rsidRDefault="00D42223" w:rsidP="00D42223">
      <w:pPr>
        <w:ind w:left="4962"/>
        <w:jc w:val="center"/>
        <w:rPr>
          <w:szCs w:val="28"/>
        </w:rPr>
      </w:pPr>
      <w:proofErr w:type="spellStart"/>
      <w:r w:rsidRPr="00C76AF2">
        <w:rPr>
          <w:szCs w:val="28"/>
        </w:rPr>
        <w:t>от_________№</w:t>
      </w:r>
      <w:proofErr w:type="spellEnd"/>
      <w:r w:rsidRPr="00C76AF2">
        <w:rPr>
          <w:szCs w:val="28"/>
        </w:rPr>
        <w:t>_____</w:t>
      </w:r>
    </w:p>
    <w:p w:rsidR="00D42223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</w:rPr>
      </w:pPr>
    </w:p>
    <w:p w:rsidR="00D42223" w:rsidRPr="0066267B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</w:rPr>
      </w:pPr>
    </w:p>
    <w:p w:rsidR="00D42223" w:rsidRPr="00B03C11" w:rsidRDefault="00331B88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B03C11">
        <w:rPr>
          <w:rFonts w:eastAsia="Calibri"/>
          <w:szCs w:val="28"/>
        </w:rPr>
        <w:t xml:space="preserve">ТАРИФЫ </w:t>
      </w:r>
      <w:r>
        <w:rPr>
          <w:rFonts w:eastAsia="Calibri"/>
          <w:szCs w:val="28"/>
        </w:rPr>
        <w:br/>
      </w:r>
      <w:r w:rsidR="00D42223">
        <w:rPr>
          <w:rFonts w:eastAsia="Calibri"/>
          <w:szCs w:val="28"/>
        </w:rPr>
        <w:t xml:space="preserve">на </w:t>
      </w:r>
      <w:r w:rsidR="00D42223" w:rsidRPr="00B03C11">
        <w:rPr>
          <w:rFonts w:eastAsia="Calibri"/>
          <w:szCs w:val="28"/>
        </w:rPr>
        <w:t>социальные услуги, предоставляемые муниципальными бюджетными учреждениями «Центр социального обслуживания населения»</w:t>
      </w:r>
      <w:r w:rsidR="00D42223">
        <w:rPr>
          <w:rFonts w:eastAsia="Calibri"/>
          <w:szCs w:val="28"/>
        </w:rPr>
        <w:t xml:space="preserve"> районов города Ростова-на-Дону сверх переч</w:t>
      </w:r>
      <w:r w:rsidR="00D42223" w:rsidRPr="00C76AF2">
        <w:rPr>
          <w:rFonts w:eastAsia="Calibri"/>
          <w:szCs w:val="28"/>
        </w:rPr>
        <w:t>н</w:t>
      </w:r>
      <w:r w:rsidR="00D42223">
        <w:rPr>
          <w:rFonts w:eastAsia="Calibri"/>
          <w:szCs w:val="28"/>
        </w:rPr>
        <w:t>я</w:t>
      </w:r>
      <w:r w:rsidR="00D42223" w:rsidRPr="00C76AF2">
        <w:rPr>
          <w:rFonts w:eastAsia="Calibri"/>
          <w:szCs w:val="28"/>
        </w:rPr>
        <w:t xml:space="preserve"> социальных услуг, утвержденн</w:t>
      </w:r>
      <w:r w:rsidR="00D42223">
        <w:rPr>
          <w:rFonts w:eastAsia="Calibri"/>
          <w:szCs w:val="28"/>
        </w:rPr>
        <w:t>ого</w:t>
      </w:r>
      <w:r w:rsidR="00D42223" w:rsidRPr="00C76AF2">
        <w:rPr>
          <w:rFonts w:eastAsia="Calibri"/>
          <w:szCs w:val="28"/>
        </w:rPr>
        <w:t xml:space="preserve"> Областным законом от 03.09.2014 № 222-ЗС «О социальном обслуживании граждан </w:t>
      </w:r>
      <w:r>
        <w:rPr>
          <w:rFonts w:eastAsia="Calibri"/>
          <w:szCs w:val="28"/>
        </w:rPr>
        <w:br/>
      </w:r>
      <w:r w:rsidR="00D42223" w:rsidRPr="00C76AF2">
        <w:rPr>
          <w:rFonts w:eastAsia="Calibri"/>
          <w:szCs w:val="28"/>
        </w:rPr>
        <w:t>в Ростовской области»</w:t>
      </w:r>
    </w:p>
    <w:p w:rsidR="00D42223" w:rsidRPr="00D73C21" w:rsidRDefault="00D42223" w:rsidP="00D42223">
      <w:pPr>
        <w:autoSpaceDE w:val="0"/>
        <w:autoSpaceDN w:val="0"/>
        <w:adjustRightInd w:val="0"/>
        <w:jc w:val="center"/>
        <w:outlineLvl w:val="0"/>
        <w:rPr>
          <w:sz w:val="48"/>
          <w:szCs w:val="24"/>
        </w:rPr>
      </w:pPr>
    </w:p>
    <w:tbl>
      <w:tblPr>
        <w:tblW w:w="96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6095"/>
        <w:gridCol w:w="1559"/>
        <w:gridCol w:w="1009"/>
      </w:tblGrid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№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6167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6167E">
              <w:rPr>
                <w:sz w:val="24"/>
                <w:szCs w:val="24"/>
              </w:rPr>
              <w:t>/</w:t>
            </w:r>
            <w:proofErr w:type="spellStart"/>
            <w:r w:rsidRPr="0076167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Тариф (руб., коп.)</w:t>
            </w:r>
          </w:p>
        </w:tc>
      </w:tr>
      <w:tr w:rsidR="00D42223" w:rsidRPr="0066267B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Оказание помощи в написании и прочтении писем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письмо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22,46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Содействие в организации предоставления услуг предприятиями торговли,</w:t>
            </w:r>
            <w:r w:rsidR="006C6D75" w:rsidRPr="0076167E">
              <w:rPr>
                <w:sz w:val="24"/>
                <w:szCs w:val="24"/>
              </w:rPr>
              <w:t xml:space="preserve"> аптек,</w:t>
            </w:r>
            <w:r w:rsidRPr="0076167E">
              <w:rPr>
                <w:sz w:val="24"/>
                <w:szCs w:val="24"/>
              </w:rPr>
              <w:t xml:space="preserve"> коммунально-бытового обслуживания, связи и другими предприятиями, оказывающими услуги населению, в пределах района проживания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1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33,69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Пешие прогулки в пределах населенного пункта проживания получателя социальных услуг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1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6C6D75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56,16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Сопровождение получателя социальных услуг </w:t>
            </w:r>
            <w:r w:rsidRPr="0076167E">
              <w:rPr>
                <w:sz w:val="24"/>
                <w:szCs w:val="24"/>
              </w:rPr>
              <w:br/>
              <w:t>в различные организации в пределах муниципального образования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1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67,39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Предоставление услуг автотранспортом учреждения </w:t>
            </w:r>
            <w:r w:rsidRPr="0076167E">
              <w:rPr>
                <w:sz w:val="24"/>
                <w:szCs w:val="24"/>
              </w:rPr>
              <w:br/>
              <w:t>(по предварительному заказу)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1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169,18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Мытье посуды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 30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33,69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Стирка белья в стиральной машине получателя социальных услуг</w:t>
            </w:r>
          </w:p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1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28,08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Утюжка белья на дому у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 40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C8C" w:rsidRPr="0076167E" w:rsidRDefault="00653B86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84,31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Развешивание белья для просушки, снятие белья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 3 кг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28,10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Смена постельного белья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B86" w:rsidRPr="0076167E" w:rsidRDefault="00653B86" w:rsidP="00653B86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16,85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Мелкий ремонт одежды (штопка, пришивание пуговицы)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28,08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Влажная уборка жилой комнаты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67,39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Влажная уборка нежилых помещений (туалет, ванная комната, кухня, коридор)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помещение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Уборка за домашними животными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18,96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Уборка внутри дворовой территории от листвы и мелкого мусора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331B88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 5 кв</w:t>
            </w:r>
            <w:proofErr w:type="gramStart"/>
            <w:r w:rsidRPr="0076167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33,69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Вынос мусора, твердых (жидких) бытовых отходов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16,85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Вытирание пыли с мебели, подоконников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28,08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Мытье, чистка раковин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28,10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Мытье, чистка ванны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35,13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Мытье холодильника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C6D75" w:rsidP="00653B86">
            <w:pPr>
              <w:jc w:val="center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 xml:space="preserve">     </w:t>
            </w:r>
            <w:r w:rsidR="00653B86"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Мытье, чистка газовой или электрической плиты </w:t>
            </w:r>
            <w:r w:rsidRPr="0076167E">
              <w:rPr>
                <w:sz w:val="24"/>
                <w:szCs w:val="24"/>
              </w:rPr>
              <w:br/>
              <w:t>(без духового шкафа), микроволновой печи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28,10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Мытье осветительных приборов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прибор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35,13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Мытье радиатора отопления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28,08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Мытье, чистка унитаза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Мытье окон (с одной стороны)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56,20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Оклейка окон на зиму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70,26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Мытье стен, дверей</w:t>
            </w:r>
            <w:r w:rsidR="00CB4684" w:rsidRPr="0076167E">
              <w:rPr>
                <w:sz w:val="24"/>
                <w:szCs w:val="24"/>
              </w:rPr>
              <w:t>, зеркал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56,20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6B4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Очистка от пыли </w:t>
            </w:r>
            <w:r w:rsidR="00052368" w:rsidRPr="0076167E">
              <w:rPr>
                <w:sz w:val="24"/>
                <w:szCs w:val="24"/>
              </w:rPr>
              <w:t>пола,</w:t>
            </w:r>
            <w:r w:rsidRPr="0076167E">
              <w:rPr>
                <w:sz w:val="24"/>
                <w:szCs w:val="24"/>
              </w:rPr>
              <w:t xml:space="preserve"> ковров, дорожек, ковровых покрытий (пылесосом, веником)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052368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1 </w:t>
            </w:r>
            <w:r w:rsidR="00052368" w:rsidRPr="0076167E">
              <w:rPr>
                <w:sz w:val="24"/>
                <w:szCs w:val="24"/>
              </w:rPr>
              <w:t>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653B86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35</w:t>
            </w:r>
            <w:r w:rsidR="00052368" w:rsidRPr="0076167E">
              <w:rPr>
                <w:bCs/>
                <w:sz w:val="24"/>
                <w:szCs w:val="24"/>
              </w:rPr>
              <w:t>,13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Чистка пылесоса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11,23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F8122B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Снятие паутины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28,10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Повесить (снять) гардины, портьеры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33,69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Содействие в проведении дезинсекционных мероприятий (уничтожение тараканов, мышей и т.п.)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56,20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Посещение родственников по поручению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63,21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Помощь в уходе за комнатными растениями (пересадка, мытье, полив)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33,69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052368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Покупка за счет средств получателя социальных услуг и доставка корма и товаров для домашних животных (вес набора не более 4 кг)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18,96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lastRenderedPageBreak/>
              <w:t>36.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Выгул домашних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 30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Доставка домашних животных в ветеринарную клинику по поручению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84,31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Доставка книг, журналов из библиотеки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33,69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39.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Обработка приусадебного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331B88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</w:t>
            </w:r>
            <w:r w:rsidR="00D42223" w:rsidRPr="0076167E">
              <w:rPr>
                <w:sz w:val="24"/>
                <w:szCs w:val="24"/>
              </w:rPr>
              <w:t>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84,31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Работа по хранению овощей (сортировка, пересыпка)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56,20</w:t>
            </w:r>
          </w:p>
        </w:tc>
      </w:tr>
      <w:tr w:rsidR="00D42223" w:rsidRPr="0066267B" w:rsidTr="00FE5077">
        <w:trPr>
          <w:trHeight w:val="429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D42223" w:rsidRPr="0066267B" w:rsidTr="00FE5077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Содействие в проведении медико-социальной экспертизы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C4409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84,31</w:t>
            </w:r>
          </w:p>
        </w:tc>
      </w:tr>
      <w:tr w:rsidR="00D42223" w:rsidRPr="0066267B" w:rsidTr="00FE5077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6C6D75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Посещение медицинских учреждений с целью получения направлений, выписок, рецептов и других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6C6D75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33,69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Содействие в получении бесплатной зубопротезной </w:t>
            </w:r>
            <w:r w:rsidRPr="0076167E">
              <w:rPr>
                <w:sz w:val="24"/>
                <w:szCs w:val="24"/>
              </w:rPr>
              <w:br/>
              <w:t xml:space="preserve">(за исключением протезов из драгоценных металлов </w:t>
            </w:r>
            <w:r w:rsidRPr="0076167E">
              <w:rPr>
                <w:sz w:val="24"/>
                <w:szCs w:val="24"/>
              </w:rPr>
              <w:br/>
              <w:t>и других дорогостоящих материалов), протезно-ортопедической, слухопротезной помощи и очков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Содействие в направлении в стационарные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50,54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CB46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Вызов врача на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11,23</w:t>
            </w:r>
          </w:p>
        </w:tc>
      </w:tr>
      <w:tr w:rsidR="00CB4684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84" w:rsidRPr="0076167E" w:rsidRDefault="00CB4684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84" w:rsidRPr="0076167E" w:rsidRDefault="00CB4684" w:rsidP="00CB46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Посещение обслуживаемых граждан в учреждения</w:t>
            </w:r>
            <w:r w:rsidR="002942B8" w:rsidRPr="0076167E">
              <w:rPr>
                <w:sz w:val="24"/>
                <w:szCs w:val="24"/>
              </w:rPr>
              <w:t>х</w:t>
            </w:r>
            <w:r w:rsidRPr="0076167E">
              <w:rPr>
                <w:sz w:val="24"/>
                <w:szCs w:val="24"/>
              </w:rPr>
              <w:t xml:space="preserve"> органов здравоохранения в случае госпитализации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684" w:rsidRPr="0076167E" w:rsidRDefault="001D693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684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67,39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</w:t>
            </w:r>
            <w:r w:rsidR="00CB4684" w:rsidRPr="0076167E">
              <w:rPr>
                <w:sz w:val="24"/>
                <w:szCs w:val="24"/>
              </w:rPr>
              <w:t>7</w:t>
            </w:r>
            <w:r w:rsidRPr="0076167E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Замена подгузников, гигиеническая обработка лежачих больных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66267B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</w:t>
            </w:r>
            <w:r w:rsidR="00CB4684" w:rsidRPr="0076167E">
              <w:rPr>
                <w:sz w:val="24"/>
                <w:szCs w:val="24"/>
              </w:rPr>
              <w:t>8</w:t>
            </w:r>
            <w:r w:rsidRPr="0076167E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Содействие в посещении получателями социальных услуг занятий в группах </w:t>
            </w:r>
            <w:proofErr w:type="spellStart"/>
            <w:r w:rsidRPr="0076167E">
              <w:rPr>
                <w:sz w:val="24"/>
                <w:szCs w:val="24"/>
              </w:rPr>
              <w:t>взаимоподдержки</w:t>
            </w:r>
            <w:proofErr w:type="spellEnd"/>
            <w:r w:rsidRPr="0076167E">
              <w:rPr>
                <w:sz w:val="24"/>
                <w:szCs w:val="24"/>
              </w:rPr>
              <w:t xml:space="preserve"> и клубах 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50,57</w:t>
            </w:r>
          </w:p>
        </w:tc>
      </w:tr>
      <w:tr w:rsidR="00D42223" w:rsidRPr="0066267B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Социально-трудовые услуги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4</w:t>
            </w:r>
            <w:r w:rsidR="00CB4684" w:rsidRPr="0076167E">
              <w:rPr>
                <w:sz w:val="24"/>
                <w:szCs w:val="24"/>
              </w:rPr>
              <w:t>9</w:t>
            </w:r>
            <w:r w:rsidRPr="0076167E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Содействие в организации, проведении и посещении культурных и </w:t>
            </w:r>
            <w:proofErr w:type="spellStart"/>
            <w:r w:rsidRPr="0076167E">
              <w:rPr>
                <w:sz w:val="24"/>
                <w:szCs w:val="24"/>
              </w:rPr>
              <w:t>досуговых</w:t>
            </w:r>
            <w:proofErr w:type="spellEnd"/>
            <w:r w:rsidRPr="0076167E">
              <w:rPr>
                <w:sz w:val="24"/>
                <w:szCs w:val="24"/>
              </w:rPr>
              <w:t xml:space="preserve"> мероприятий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23C8C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63,21</w:t>
            </w:r>
          </w:p>
        </w:tc>
      </w:tr>
      <w:tr w:rsidR="00D42223" w:rsidRPr="0066267B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1D693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50</w:t>
            </w:r>
            <w:r w:rsidR="00D42223" w:rsidRPr="0076167E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Оказание помощи в подготовке и подаче жалоб </w:t>
            </w:r>
            <w:r w:rsidRPr="0076167E">
              <w:rPr>
                <w:sz w:val="24"/>
                <w:szCs w:val="24"/>
              </w:rPr>
              <w:br/>
              <w:t xml:space="preserve">на действия или бездействие социальных служб </w:t>
            </w:r>
            <w:r w:rsidRPr="0076167E">
              <w:rPr>
                <w:sz w:val="24"/>
                <w:szCs w:val="24"/>
              </w:rPr>
              <w:br/>
              <w:t xml:space="preserve">или работников этих служб, нарушающие </w:t>
            </w:r>
            <w:r w:rsidRPr="0076167E">
              <w:rPr>
                <w:sz w:val="24"/>
                <w:szCs w:val="24"/>
              </w:rPr>
              <w:br/>
              <w:t>или ущемляющие законные права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42,15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1D69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5</w:t>
            </w:r>
            <w:r w:rsidR="001D6936" w:rsidRPr="0076167E">
              <w:rPr>
                <w:sz w:val="24"/>
                <w:szCs w:val="24"/>
              </w:rPr>
              <w:t>1</w:t>
            </w:r>
            <w:r w:rsidRPr="0076167E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 xml:space="preserve">Содействие в обращении в правоохранительные органы </w:t>
            </w:r>
            <w:r w:rsidRPr="0076167E">
              <w:rPr>
                <w:sz w:val="24"/>
                <w:szCs w:val="24"/>
              </w:rPr>
              <w:br/>
              <w:t xml:space="preserve">в случаях физического и психического насилия, совершенном в семье над престарелыми людьми </w:t>
            </w:r>
            <w:r w:rsidRPr="0076167E">
              <w:rPr>
                <w:sz w:val="24"/>
                <w:szCs w:val="24"/>
              </w:rPr>
              <w:br/>
            </w:r>
            <w:r w:rsidRPr="0076167E">
              <w:rPr>
                <w:sz w:val="24"/>
                <w:szCs w:val="24"/>
              </w:rPr>
              <w:lastRenderedPageBreak/>
              <w:t>и инвалидами (в том числе над детьми-инвалидами)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lastRenderedPageBreak/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28,10</w:t>
            </w:r>
          </w:p>
        </w:tc>
      </w:tr>
      <w:tr w:rsidR="00D42223" w:rsidRPr="0066267B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1D69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lastRenderedPageBreak/>
              <w:t>5</w:t>
            </w:r>
            <w:r w:rsidR="001D6936" w:rsidRPr="0076167E">
              <w:rPr>
                <w:sz w:val="24"/>
                <w:szCs w:val="24"/>
              </w:rPr>
              <w:t>2</w:t>
            </w:r>
            <w:r w:rsidRPr="0076167E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Получение по доверенности пенсий, пособий, страховых полисов и назначений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56,20</w:t>
            </w:r>
          </w:p>
        </w:tc>
      </w:tr>
      <w:tr w:rsidR="00D42223" w:rsidRPr="00F2740D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1D69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5</w:t>
            </w:r>
            <w:r w:rsidR="001D6936" w:rsidRPr="0076167E">
              <w:rPr>
                <w:sz w:val="24"/>
                <w:szCs w:val="24"/>
              </w:rPr>
              <w:t>3</w:t>
            </w:r>
            <w:r w:rsidRPr="0076167E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Содействие получателям социальных услуг</w:t>
            </w:r>
            <w:r w:rsidRPr="0076167E">
              <w:rPr>
                <w:sz w:val="24"/>
                <w:szCs w:val="24"/>
              </w:rPr>
              <w:br/>
              <w:t>в оформлении ими предусмотренных законодательством Российской Федерации льгот, пенсий, пособий, страховых выплат, а также прочих назначений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167E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76167E" w:rsidRDefault="00052368" w:rsidP="00FE5077">
            <w:pPr>
              <w:jc w:val="right"/>
              <w:rPr>
                <w:bCs/>
                <w:sz w:val="24"/>
                <w:szCs w:val="24"/>
              </w:rPr>
            </w:pPr>
            <w:r w:rsidRPr="0076167E">
              <w:rPr>
                <w:bCs/>
                <w:sz w:val="24"/>
                <w:szCs w:val="24"/>
              </w:rPr>
              <w:t>33,69</w:t>
            </w:r>
          </w:p>
        </w:tc>
      </w:tr>
    </w:tbl>
    <w:p w:rsidR="00D42223" w:rsidRDefault="00D42223" w:rsidP="00D42223">
      <w:pPr>
        <w:autoSpaceDE w:val="0"/>
        <w:autoSpaceDN w:val="0"/>
        <w:adjustRightInd w:val="0"/>
        <w:rPr>
          <w:sz w:val="24"/>
          <w:szCs w:val="24"/>
        </w:rPr>
      </w:pPr>
    </w:p>
    <w:p w:rsidR="00D42223" w:rsidRDefault="00D42223" w:rsidP="00D42223">
      <w:pPr>
        <w:autoSpaceDE w:val="0"/>
        <w:autoSpaceDN w:val="0"/>
        <w:adjustRightInd w:val="0"/>
        <w:rPr>
          <w:sz w:val="24"/>
          <w:szCs w:val="24"/>
        </w:rPr>
      </w:pPr>
    </w:p>
    <w:p w:rsidR="00D42223" w:rsidRDefault="00D42223" w:rsidP="00D42223">
      <w:pPr>
        <w:autoSpaceDE w:val="0"/>
        <w:autoSpaceDN w:val="0"/>
        <w:adjustRightInd w:val="0"/>
        <w:rPr>
          <w:sz w:val="24"/>
          <w:szCs w:val="24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8"/>
        <w:gridCol w:w="2268"/>
        <w:gridCol w:w="2177"/>
      </w:tblGrid>
      <w:tr w:rsidR="00D42223" w:rsidRPr="008603AE" w:rsidTr="00FE5077">
        <w:tc>
          <w:tcPr>
            <w:tcW w:w="2707" w:type="pct"/>
          </w:tcPr>
          <w:p w:rsidR="00D42223" w:rsidRPr="008603AE" w:rsidRDefault="00D42223" w:rsidP="00FE5077">
            <w:pPr>
              <w:tabs>
                <w:tab w:val="left" w:pos="7088"/>
              </w:tabs>
              <w:ind w:left="-70"/>
            </w:pPr>
            <w:r w:rsidRPr="008603AE">
              <w:t>Начальник управления</w:t>
            </w:r>
          </w:p>
          <w:p w:rsidR="00D42223" w:rsidRPr="008603AE" w:rsidRDefault="00D42223" w:rsidP="00FE5077">
            <w:pPr>
              <w:tabs>
                <w:tab w:val="left" w:pos="7088"/>
              </w:tabs>
              <w:ind w:left="-70"/>
            </w:pPr>
            <w:r w:rsidRPr="008603AE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D42223" w:rsidRPr="008603AE" w:rsidRDefault="00D42223" w:rsidP="00FE5077">
            <w:pPr>
              <w:tabs>
                <w:tab w:val="left" w:pos="7088"/>
              </w:tabs>
              <w:ind w:left="-70"/>
              <w:jc w:val="center"/>
            </w:pPr>
          </w:p>
        </w:tc>
        <w:tc>
          <w:tcPr>
            <w:tcW w:w="1123" w:type="pct"/>
          </w:tcPr>
          <w:p w:rsidR="00D42223" w:rsidRPr="008603AE" w:rsidRDefault="00D42223" w:rsidP="00FE5077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D42223" w:rsidRPr="008603AE" w:rsidRDefault="00D42223" w:rsidP="00FE5077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D42223" w:rsidRPr="008603AE" w:rsidRDefault="00D42223" w:rsidP="00FE5077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  <w:r>
              <w:t>Д.К. Денисенко</w:t>
            </w:r>
          </w:p>
        </w:tc>
      </w:tr>
    </w:tbl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045ACF" w:rsidRDefault="00045ACF" w:rsidP="00045ACF">
      <w:pPr>
        <w:ind w:firstLine="4962"/>
        <w:jc w:val="center"/>
        <w:rPr>
          <w:szCs w:val="28"/>
        </w:rPr>
      </w:pPr>
    </w:p>
    <w:p w:rsidR="00346CF9" w:rsidRDefault="00346CF9" w:rsidP="00045ACF">
      <w:pPr>
        <w:ind w:firstLine="4962"/>
        <w:jc w:val="center"/>
        <w:rPr>
          <w:szCs w:val="28"/>
        </w:rPr>
      </w:pPr>
    </w:p>
    <w:p w:rsidR="00346CF9" w:rsidRDefault="00346CF9" w:rsidP="00045ACF">
      <w:pPr>
        <w:ind w:firstLine="4962"/>
        <w:jc w:val="center"/>
        <w:rPr>
          <w:szCs w:val="28"/>
        </w:rPr>
      </w:pPr>
    </w:p>
    <w:p w:rsidR="00045ACF" w:rsidRDefault="00045ACF" w:rsidP="004B426D">
      <w:pPr>
        <w:rPr>
          <w:szCs w:val="28"/>
        </w:rPr>
      </w:pPr>
    </w:p>
    <w:p w:rsidR="00045ACF" w:rsidRPr="00C76AF2" w:rsidRDefault="00045ACF" w:rsidP="00045ACF">
      <w:pPr>
        <w:ind w:firstLine="4962"/>
        <w:jc w:val="center"/>
        <w:rPr>
          <w:szCs w:val="28"/>
        </w:rPr>
      </w:pPr>
      <w:r w:rsidRPr="00C76AF2">
        <w:rPr>
          <w:szCs w:val="28"/>
        </w:rPr>
        <w:lastRenderedPageBreak/>
        <w:t>Приложение</w:t>
      </w:r>
      <w:r>
        <w:rPr>
          <w:szCs w:val="28"/>
        </w:rPr>
        <w:t xml:space="preserve"> № 3</w:t>
      </w:r>
    </w:p>
    <w:p w:rsidR="00045ACF" w:rsidRPr="00C76AF2" w:rsidRDefault="00045ACF" w:rsidP="00045ACF">
      <w:pPr>
        <w:ind w:left="4962"/>
        <w:jc w:val="center"/>
        <w:rPr>
          <w:szCs w:val="28"/>
        </w:rPr>
      </w:pPr>
      <w:r w:rsidRPr="00C76AF2">
        <w:rPr>
          <w:szCs w:val="28"/>
        </w:rPr>
        <w:t>к постановлению Администрации</w:t>
      </w:r>
    </w:p>
    <w:p w:rsidR="00045ACF" w:rsidRPr="00C76AF2" w:rsidRDefault="00045ACF" w:rsidP="00045ACF">
      <w:pPr>
        <w:ind w:left="4962"/>
        <w:jc w:val="center"/>
        <w:rPr>
          <w:szCs w:val="28"/>
        </w:rPr>
      </w:pPr>
      <w:r w:rsidRPr="00C76AF2">
        <w:rPr>
          <w:szCs w:val="28"/>
        </w:rPr>
        <w:t>города Ростова-на-Дону</w:t>
      </w:r>
    </w:p>
    <w:p w:rsidR="00045ACF" w:rsidRPr="00C76AF2" w:rsidRDefault="00045ACF" w:rsidP="00045ACF">
      <w:pPr>
        <w:ind w:left="4962"/>
        <w:jc w:val="center"/>
        <w:rPr>
          <w:szCs w:val="28"/>
        </w:rPr>
      </w:pPr>
      <w:proofErr w:type="spellStart"/>
      <w:r w:rsidRPr="00C76AF2">
        <w:rPr>
          <w:szCs w:val="28"/>
        </w:rPr>
        <w:t>от_________№</w:t>
      </w:r>
      <w:proofErr w:type="spellEnd"/>
      <w:r w:rsidRPr="00C76AF2">
        <w:rPr>
          <w:szCs w:val="28"/>
        </w:rPr>
        <w:t>_____</w:t>
      </w:r>
    </w:p>
    <w:p w:rsidR="00045ACF" w:rsidRPr="00C76AF2" w:rsidRDefault="00045ACF" w:rsidP="00045ACF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</w:p>
    <w:p w:rsidR="00045ACF" w:rsidRPr="00C76AF2" w:rsidRDefault="00045ACF" w:rsidP="00045ACF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C76AF2">
        <w:rPr>
          <w:rFonts w:eastAsia="Calibri"/>
          <w:szCs w:val="28"/>
        </w:rPr>
        <w:t xml:space="preserve">ТАРИФЫ </w:t>
      </w:r>
      <w:r>
        <w:rPr>
          <w:rFonts w:eastAsia="Calibri"/>
          <w:szCs w:val="28"/>
        </w:rPr>
        <w:br/>
      </w:r>
      <w:r w:rsidRPr="00C76AF2">
        <w:rPr>
          <w:rFonts w:eastAsia="Calibri"/>
          <w:szCs w:val="28"/>
        </w:rPr>
        <w:t xml:space="preserve">на социальные услуги, предоставляемые </w:t>
      </w:r>
      <w:r>
        <w:rPr>
          <w:szCs w:val="28"/>
          <w:lang w:eastAsia="en-US" w:bidi="en-US"/>
        </w:rPr>
        <w:t>социально-реабилитационными отделениями дневного пребывания</w:t>
      </w:r>
      <w:r w:rsidRPr="00B7541C">
        <w:rPr>
          <w:szCs w:val="28"/>
          <w:lang w:eastAsia="en-US" w:bidi="en-US"/>
        </w:rPr>
        <w:t xml:space="preserve"> </w:t>
      </w:r>
      <w:r>
        <w:rPr>
          <w:szCs w:val="28"/>
          <w:lang w:eastAsia="en-US" w:bidi="en-US"/>
        </w:rPr>
        <w:t xml:space="preserve">в </w:t>
      </w:r>
      <w:proofErr w:type="spellStart"/>
      <w:r>
        <w:rPr>
          <w:szCs w:val="28"/>
          <w:lang w:eastAsia="en-US" w:bidi="en-US"/>
        </w:rPr>
        <w:t>полустационарной</w:t>
      </w:r>
      <w:proofErr w:type="spellEnd"/>
      <w:r>
        <w:rPr>
          <w:szCs w:val="28"/>
          <w:lang w:eastAsia="en-US" w:bidi="en-US"/>
        </w:rPr>
        <w:t xml:space="preserve"> форме</w:t>
      </w:r>
      <w:r w:rsidRPr="00C76AF2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на базе муниципальных</w:t>
      </w:r>
      <w:r w:rsidRPr="00C76AF2">
        <w:rPr>
          <w:rFonts w:eastAsia="Calibri"/>
          <w:szCs w:val="28"/>
        </w:rPr>
        <w:t xml:space="preserve"> бюджетны</w:t>
      </w:r>
      <w:r>
        <w:rPr>
          <w:rFonts w:eastAsia="Calibri"/>
          <w:szCs w:val="28"/>
        </w:rPr>
        <w:t>х</w:t>
      </w:r>
      <w:r w:rsidRPr="00C76AF2">
        <w:rPr>
          <w:rFonts w:eastAsia="Calibri"/>
          <w:szCs w:val="28"/>
        </w:rPr>
        <w:t xml:space="preserve"> учреждени</w:t>
      </w:r>
      <w:r>
        <w:rPr>
          <w:rFonts w:eastAsia="Calibri"/>
          <w:szCs w:val="28"/>
        </w:rPr>
        <w:t xml:space="preserve">й </w:t>
      </w:r>
      <w:r w:rsidRPr="00C76AF2">
        <w:rPr>
          <w:rFonts w:eastAsia="Calibri"/>
          <w:szCs w:val="28"/>
        </w:rPr>
        <w:t>«Центр социального обслуживания населения»</w:t>
      </w:r>
      <w:r>
        <w:rPr>
          <w:rFonts w:eastAsia="Calibri"/>
          <w:szCs w:val="28"/>
        </w:rPr>
        <w:t xml:space="preserve"> районов города Ростова-на-Дону</w:t>
      </w:r>
    </w:p>
    <w:p w:rsidR="00045ACF" w:rsidRPr="0033276E" w:rsidRDefault="00045ACF" w:rsidP="00045ACF">
      <w:pPr>
        <w:autoSpaceDE w:val="0"/>
        <w:autoSpaceDN w:val="0"/>
        <w:adjustRightInd w:val="0"/>
        <w:outlineLvl w:val="0"/>
        <w:rPr>
          <w:sz w:val="32"/>
          <w:szCs w:val="24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953"/>
        <w:gridCol w:w="1843"/>
        <w:gridCol w:w="992"/>
      </w:tblGrid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№</w:t>
            </w:r>
          </w:p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A02A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A02A3">
              <w:rPr>
                <w:sz w:val="24"/>
                <w:szCs w:val="24"/>
              </w:rPr>
              <w:t>/</w:t>
            </w:r>
            <w:proofErr w:type="spellStart"/>
            <w:r w:rsidRPr="005A02A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Тариф (руб., коп.)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045ACF" w:rsidRPr="0066267B" w:rsidTr="00045ACF">
        <w:trPr>
          <w:trHeight w:val="4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Предоставление в пользование мебели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12,82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Организация досуга и отдыха, в том числе обеспечение книгами, журналами, газетами, настольными играми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46,17</w:t>
            </w:r>
          </w:p>
        </w:tc>
      </w:tr>
      <w:tr w:rsidR="00045ACF" w:rsidRPr="0066267B" w:rsidTr="00045ACF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 xml:space="preserve">Предоставление транспорта для поездок (поездка </w:t>
            </w:r>
            <w:proofErr w:type="spellStart"/>
            <w:r w:rsidRPr="005A02A3">
              <w:rPr>
                <w:sz w:val="24"/>
                <w:szCs w:val="24"/>
              </w:rPr>
              <w:t>туда-обратно</w:t>
            </w:r>
            <w:proofErr w:type="spellEnd"/>
            <w:r w:rsidRPr="005A02A3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154,26</w:t>
            </w:r>
          </w:p>
        </w:tc>
      </w:tr>
      <w:tr w:rsidR="00045ACF" w:rsidRPr="0066267B" w:rsidTr="00045ACF">
        <w:trPr>
          <w:trHeight w:val="4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1.4.</w:t>
            </w:r>
          </w:p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Предоставление возможности для соблюдения личной гигиены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7,69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2.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045ACF" w:rsidRPr="0066267B" w:rsidTr="00045ACF">
        <w:trPr>
          <w:trHeight w:val="5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2.1.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Проведение оздоровительных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57,71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2.2.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 xml:space="preserve">Систематическое наблюдение за получателями социальных услуг для выявления отклонений </w:t>
            </w:r>
            <w:r w:rsidRPr="005A02A3">
              <w:rPr>
                <w:sz w:val="24"/>
                <w:szCs w:val="24"/>
              </w:rPr>
              <w:br/>
              <w:t>в состоянии их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34,63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2.3.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 xml:space="preserve">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</w:t>
            </w:r>
            <w:r w:rsidRPr="005A02A3">
              <w:rPr>
                <w:sz w:val="24"/>
                <w:szCs w:val="24"/>
              </w:rPr>
              <w:br/>
              <w:t>за получателями социальных услуг для выявления отклонений в состоянии их здоровья)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5A02A3">
              <w:rPr>
                <w:sz w:val="24"/>
                <w:szCs w:val="24"/>
              </w:rPr>
              <w:t>консультирова-ние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57,71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2.4.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Содействие в получении медицинской помощи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64,12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3.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045ACF" w:rsidRPr="0066267B" w:rsidTr="00045ACF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3.1.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Социально-психологическое консультирование,</w:t>
            </w:r>
            <w:r w:rsidRPr="005A02A3">
              <w:rPr>
                <w:sz w:val="24"/>
                <w:szCs w:val="24"/>
              </w:rPr>
              <w:br/>
              <w:t>в том числе по вопросам внутрисемейных отношений</w:t>
            </w:r>
          </w:p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1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5A02A3">
              <w:rPr>
                <w:sz w:val="24"/>
                <w:szCs w:val="24"/>
              </w:rPr>
              <w:t>консультирова-ние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38,47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Психологическая помощь и поддержка,</w:t>
            </w:r>
            <w:r w:rsidRPr="005A02A3">
              <w:rPr>
                <w:sz w:val="24"/>
                <w:szCs w:val="24"/>
              </w:rPr>
              <w:br/>
              <w:t>в том числе гражданам, осуществляющим уход</w:t>
            </w:r>
            <w:r w:rsidRPr="005A02A3">
              <w:rPr>
                <w:sz w:val="24"/>
                <w:szCs w:val="24"/>
              </w:rPr>
              <w:br/>
              <w:t xml:space="preserve">на дому за тяжелобольными получателями социальных услуг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17,31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3.3.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Социально-психологический патронаж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38,47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3.4.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Оказание психологической (экстренной психологической) помощи,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38,47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3.5.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25,65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4.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Социально-трудовые услуги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4.1.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5A02A3">
              <w:rPr>
                <w:sz w:val="24"/>
                <w:szCs w:val="24"/>
              </w:rP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1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46,17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4.2.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 xml:space="preserve">Оказание помощи в трудоустройстве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57,71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4.3.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Организация помощи в получении образования</w:t>
            </w:r>
            <w:r w:rsidRPr="005A02A3">
              <w:rPr>
                <w:sz w:val="24"/>
                <w:szCs w:val="24"/>
              </w:rPr>
              <w:br/>
              <w:t xml:space="preserve">и (или) профессии инвалидами (детьми-инвалидами) </w:t>
            </w:r>
            <w:r w:rsidRPr="005A02A3">
              <w:rPr>
                <w:sz w:val="24"/>
                <w:szCs w:val="24"/>
              </w:rPr>
              <w:br/>
              <w:t>в соответствии с их способностями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76,95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5.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5.1.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Оказание помощи в получении юридических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51,30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6.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</w:t>
            </w:r>
            <w:r w:rsidRPr="005A02A3">
              <w:rPr>
                <w:sz w:val="24"/>
                <w:szCs w:val="24"/>
              </w:rPr>
              <w:br/>
              <w:t>в том числе детей-инвалидов</w:t>
            </w:r>
          </w:p>
        </w:tc>
      </w:tr>
      <w:tr w:rsidR="00045ACF" w:rsidRPr="0066267B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6.1.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jc w:val="center"/>
              <w:rPr>
                <w:sz w:val="24"/>
                <w:szCs w:val="24"/>
              </w:rPr>
            </w:pPr>
          </w:p>
          <w:p w:rsidR="00045ACF" w:rsidRPr="005A02A3" w:rsidRDefault="00045ACF" w:rsidP="00045ACF">
            <w:pPr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46,17</w:t>
            </w:r>
          </w:p>
        </w:tc>
      </w:tr>
      <w:tr w:rsidR="00045ACF" w:rsidRPr="0066267B" w:rsidTr="005A02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6.2.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5A02A3">
            <w:pPr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76,95</w:t>
            </w:r>
          </w:p>
        </w:tc>
      </w:tr>
      <w:tr w:rsidR="00045ACF" w:rsidRPr="0066267B" w:rsidTr="005A02A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6.3.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5A02A3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 xml:space="preserve">Обучение навыкам самообслуживания, поведения </w:t>
            </w:r>
            <w:r w:rsidRPr="005A02A3">
              <w:rPr>
                <w:sz w:val="24"/>
                <w:szCs w:val="24"/>
              </w:rPr>
              <w:br/>
              <w:t>в быту и общественных местах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45ACF" w:rsidP="005A02A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A02A3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5A02A3" w:rsidRDefault="00052368" w:rsidP="00587C82">
            <w:pPr>
              <w:jc w:val="right"/>
              <w:rPr>
                <w:bCs/>
                <w:sz w:val="24"/>
                <w:szCs w:val="24"/>
              </w:rPr>
            </w:pPr>
            <w:r w:rsidRPr="005A02A3">
              <w:rPr>
                <w:bCs/>
                <w:sz w:val="24"/>
                <w:szCs w:val="24"/>
              </w:rPr>
              <w:t>46,17</w:t>
            </w:r>
          </w:p>
        </w:tc>
      </w:tr>
    </w:tbl>
    <w:p w:rsidR="00045ACF" w:rsidRDefault="00045ACF" w:rsidP="00045ACF">
      <w:pPr>
        <w:autoSpaceDE w:val="0"/>
        <w:autoSpaceDN w:val="0"/>
        <w:adjustRightInd w:val="0"/>
        <w:outlineLvl w:val="0"/>
        <w:rPr>
          <w:rFonts w:eastAsia="Calibri"/>
          <w:sz w:val="24"/>
          <w:szCs w:val="24"/>
        </w:rPr>
      </w:pPr>
    </w:p>
    <w:p w:rsidR="00045ACF" w:rsidRDefault="00045ACF" w:rsidP="00045ACF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</w:rPr>
      </w:pPr>
    </w:p>
    <w:p w:rsidR="00045ACF" w:rsidRDefault="00045ACF" w:rsidP="00045ACF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8"/>
        <w:gridCol w:w="2268"/>
        <w:gridCol w:w="2177"/>
      </w:tblGrid>
      <w:tr w:rsidR="00045ACF" w:rsidRPr="00AD402F" w:rsidTr="00045ACF">
        <w:tc>
          <w:tcPr>
            <w:tcW w:w="2707" w:type="pct"/>
          </w:tcPr>
          <w:p w:rsidR="00045ACF" w:rsidRPr="00AD402F" w:rsidRDefault="00045ACF" w:rsidP="00045ACF">
            <w:pPr>
              <w:tabs>
                <w:tab w:val="left" w:pos="7088"/>
              </w:tabs>
              <w:ind w:left="-70"/>
            </w:pPr>
            <w:r w:rsidRPr="00AD402F">
              <w:t>Начальник управления</w:t>
            </w:r>
          </w:p>
          <w:p w:rsidR="00045ACF" w:rsidRPr="00AD402F" w:rsidRDefault="00045ACF" w:rsidP="00045ACF">
            <w:pPr>
              <w:tabs>
                <w:tab w:val="left" w:pos="7088"/>
              </w:tabs>
              <w:ind w:left="-70"/>
            </w:pPr>
            <w:r w:rsidRPr="00AD402F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045ACF" w:rsidRPr="00AD402F" w:rsidRDefault="00045ACF" w:rsidP="00045ACF">
            <w:pPr>
              <w:tabs>
                <w:tab w:val="left" w:pos="7088"/>
              </w:tabs>
              <w:ind w:left="-70"/>
              <w:jc w:val="center"/>
            </w:pPr>
          </w:p>
        </w:tc>
        <w:tc>
          <w:tcPr>
            <w:tcW w:w="1123" w:type="pct"/>
          </w:tcPr>
          <w:p w:rsidR="00045ACF" w:rsidRPr="00AD402F" w:rsidRDefault="00045ACF" w:rsidP="00045ACF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045ACF" w:rsidRPr="00AD402F" w:rsidRDefault="00045ACF" w:rsidP="00045ACF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045ACF" w:rsidRPr="00AD402F" w:rsidRDefault="00045ACF" w:rsidP="00045ACF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  <w:r w:rsidRPr="00AD402F">
              <w:t>Д.К. Денисенко</w:t>
            </w:r>
          </w:p>
        </w:tc>
      </w:tr>
    </w:tbl>
    <w:p w:rsidR="003F1807" w:rsidRPr="00B03C11" w:rsidRDefault="003F1807" w:rsidP="0056495C">
      <w:pPr>
        <w:rPr>
          <w:szCs w:val="28"/>
        </w:rPr>
      </w:pPr>
    </w:p>
    <w:sectPr w:rsidR="003F1807" w:rsidRPr="00B03C11" w:rsidSect="00E71D29">
      <w:footerReference w:type="default" r:id="rId8"/>
      <w:footerReference w:type="first" r:id="rId9"/>
      <w:pgSz w:w="11905" w:h="16840"/>
      <w:pgMar w:top="1276" w:right="565" w:bottom="0" w:left="1701" w:header="0" w:footer="3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22B" w:rsidRDefault="00F8122B">
      <w:r>
        <w:separator/>
      </w:r>
    </w:p>
  </w:endnote>
  <w:endnote w:type="continuationSeparator" w:id="1">
    <w:p w:rsidR="00F8122B" w:rsidRDefault="00F81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2B" w:rsidRPr="00D4252D" w:rsidRDefault="00F8122B">
    <w:pPr>
      <w:pStyle w:val="ac"/>
      <w:jc w:val="right"/>
      <w:rPr>
        <w:rFonts w:ascii="Times New Roman" w:hAnsi="Times New Roman"/>
        <w:sz w:val="28"/>
        <w:szCs w:val="28"/>
      </w:rPr>
    </w:pPr>
    <w:r w:rsidRPr="00D4252D">
      <w:rPr>
        <w:rFonts w:ascii="Times New Roman" w:hAnsi="Times New Roman"/>
        <w:sz w:val="28"/>
        <w:szCs w:val="28"/>
      </w:rPr>
      <w:fldChar w:fldCharType="begin"/>
    </w:r>
    <w:r w:rsidRPr="00D4252D">
      <w:rPr>
        <w:rFonts w:ascii="Times New Roman" w:hAnsi="Times New Roman"/>
        <w:sz w:val="28"/>
        <w:szCs w:val="28"/>
      </w:rPr>
      <w:instrText xml:space="preserve"> PAGE   \* MERGEFORMAT </w:instrText>
    </w:r>
    <w:r w:rsidRPr="00D4252D">
      <w:rPr>
        <w:rFonts w:ascii="Times New Roman" w:hAnsi="Times New Roman"/>
        <w:sz w:val="28"/>
        <w:szCs w:val="28"/>
      </w:rPr>
      <w:fldChar w:fldCharType="separate"/>
    </w:r>
    <w:r w:rsidR="004B426D">
      <w:rPr>
        <w:rFonts w:ascii="Times New Roman" w:hAnsi="Times New Roman"/>
        <w:noProof/>
        <w:sz w:val="28"/>
        <w:szCs w:val="28"/>
      </w:rPr>
      <w:t>12</w:t>
    </w:r>
    <w:r w:rsidRPr="00D4252D">
      <w:rPr>
        <w:rFonts w:ascii="Times New Roman" w:hAnsi="Times New Roman"/>
        <w:sz w:val="28"/>
        <w:szCs w:val="28"/>
      </w:rPr>
      <w:fldChar w:fldCharType="end"/>
    </w:r>
  </w:p>
  <w:p w:rsidR="00F8122B" w:rsidRDefault="00F8122B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2B" w:rsidRPr="00500024" w:rsidRDefault="00F8122B">
    <w:pPr>
      <w:pStyle w:val="ac"/>
      <w:jc w:val="right"/>
      <w:rPr>
        <w:rFonts w:ascii="Times New Roman" w:hAnsi="Times New Roman"/>
        <w:sz w:val="28"/>
        <w:szCs w:val="28"/>
      </w:rPr>
    </w:pPr>
    <w:r w:rsidRPr="00500024">
      <w:rPr>
        <w:rFonts w:ascii="Times New Roman" w:hAnsi="Times New Roman"/>
        <w:sz w:val="28"/>
        <w:szCs w:val="28"/>
      </w:rPr>
      <w:fldChar w:fldCharType="begin"/>
    </w:r>
    <w:r w:rsidRPr="00500024">
      <w:rPr>
        <w:rFonts w:ascii="Times New Roman" w:hAnsi="Times New Roman"/>
        <w:sz w:val="28"/>
        <w:szCs w:val="28"/>
      </w:rPr>
      <w:instrText xml:space="preserve"> PAGE   \* MERGEFORMAT </w:instrText>
    </w:r>
    <w:r w:rsidRPr="00500024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14</w:t>
    </w:r>
    <w:r w:rsidRPr="00500024">
      <w:rPr>
        <w:rFonts w:ascii="Times New Roman" w:hAnsi="Times New Roman"/>
        <w:sz w:val="28"/>
        <w:szCs w:val="28"/>
      </w:rPr>
      <w:fldChar w:fldCharType="end"/>
    </w:r>
  </w:p>
  <w:p w:rsidR="00F8122B" w:rsidRDefault="00F8122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22B" w:rsidRDefault="00F8122B">
      <w:r>
        <w:separator/>
      </w:r>
    </w:p>
  </w:footnote>
  <w:footnote w:type="continuationSeparator" w:id="1">
    <w:p w:rsidR="00F8122B" w:rsidRDefault="00F812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C6D8D"/>
    <w:multiLevelType w:val="hybridMultilevel"/>
    <w:tmpl w:val="95A68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3A6178"/>
    <w:multiLevelType w:val="multilevel"/>
    <w:tmpl w:val="B4A841B8"/>
    <w:lvl w:ilvl="0">
      <w:start w:val="1"/>
      <w:numFmt w:val="decimal"/>
      <w:lvlText w:val="%1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753" w:hanging="720"/>
      </w:pPr>
    </w:lvl>
    <w:lvl w:ilvl="3">
      <w:start w:val="1"/>
      <w:numFmt w:val="decimal"/>
      <w:isLgl/>
      <w:lvlText w:val="%1.%2.%3.%4."/>
      <w:lvlJc w:val="left"/>
      <w:pPr>
        <w:ind w:left="753" w:hanging="720"/>
      </w:pPr>
    </w:lvl>
    <w:lvl w:ilvl="4">
      <w:start w:val="1"/>
      <w:numFmt w:val="decimal"/>
      <w:isLgl/>
      <w:lvlText w:val="%1.%2.%3.%4.%5."/>
      <w:lvlJc w:val="left"/>
      <w:pPr>
        <w:ind w:left="1113" w:hanging="1080"/>
      </w:pPr>
    </w:lvl>
    <w:lvl w:ilvl="5">
      <w:start w:val="1"/>
      <w:numFmt w:val="decimal"/>
      <w:isLgl/>
      <w:lvlText w:val="%1.%2.%3.%4.%5.%6."/>
      <w:lvlJc w:val="left"/>
      <w:pPr>
        <w:ind w:left="1113" w:hanging="1080"/>
      </w:pPr>
    </w:lvl>
    <w:lvl w:ilvl="6">
      <w:start w:val="1"/>
      <w:numFmt w:val="decimal"/>
      <w:isLgl/>
      <w:lvlText w:val="%1.%2.%3.%4.%5.%6.%7."/>
      <w:lvlJc w:val="left"/>
      <w:pPr>
        <w:ind w:left="1473" w:hanging="1440"/>
      </w:p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</w:lvl>
  </w:abstractNum>
  <w:abstractNum w:abstractNumId="2">
    <w:nsid w:val="7F7F0008"/>
    <w:multiLevelType w:val="hybridMultilevel"/>
    <w:tmpl w:val="C474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B81E4B"/>
    <w:rsid w:val="000003FF"/>
    <w:rsid w:val="000027E8"/>
    <w:rsid w:val="00002F48"/>
    <w:rsid w:val="00004673"/>
    <w:rsid w:val="00005C34"/>
    <w:rsid w:val="00006B52"/>
    <w:rsid w:val="000124B3"/>
    <w:rsid w:val="00013442"/>
    <w:rsid w:val="0001436C"/>
    <w:rsid w:val="00017447"/>
    <w:rsid w:val="00017E0A"/>
    <w:rsid w:val="00020959"/>
    <w:rsid w:val="00021AFA"/>
    <w:rsid w:val="0002471C"/>
    <w:rsid w:val="00030EC8"/>
    <w:rsid w:val="00034C0B"/>
    <w:rsid w:val="0004144B"/>
    <w:rsid w:val="00042329"/>
    <w:rsid w:val="00043FA4"/>
    <w:rsid w:val="00043FD0"/>
    <w:rsid w:val="00045ACF"/>
    <w:rsid w:val="00047D63"/>
    <w:rsid w:val="00052023"/>
    <w:rsid w:val="00052368"/>
    <w:rsid w:val="00053B8F"/>
    <w:rsid w:val="000559E3"/>
    <w:rsid w:val="0006251A"/>
    <w:rsid w:val="00064AC1"/>
    <w:rsid w:val="00074FCC"/>
    <w:rsid w:val="00075D24"/>
    <w:rsid w:val="0007656C"/>
    <w:rsid w:val="0007735A"/>
    <w:rsid w:val="00080A30"/>
    <w:rsid w:val="000857FB"/>
    <w:rsid w:val="000902D0"/>
    <w:rsid w:val="00090BF3"/>
    <w:rsid w:val="000936E6"/>
    <w:rsid w:val="000969CF"/>
    <w:rsid w:val="0009725F"/>
    <w:rsid w:val="000A0818"/>
    <w:rsid w:val="000A0FC8"/>
    <w:rsid w:val="000A3D74"/>
    <w:rsid w:val="000A6392"/>
    <w:rsid w:val="000A6923"/>
    <w:rsid w:val="000B77FF"/>
    <w:rsid w:val="000C1097"/>
    <w:rsid w:val="000C2B11"/>
    <w:rsid w:val="000C764F"/>
    <w:rsid w:val="000D1FDD"/>
    <w:rsid w:val="000D45B8"/>
    <w:rsid w:val="000D61F1"/>
    <w:rsid w:val="000E1235"/>
    <w:rsid w:val="000E56A3"/>
    <w:rsid w:val="000F3D74"/>
    <w:rsid w:val="001046D7"/>
    <w:rsid w:val="0011197F"/>
    <w:rsid w:val="00117056"/>
    <w:rsid w:val="0012376B"/>
    <w:rsid w:val="001315D9"/>
    <w:rsid w:val="001347B1"/>
    <w:rsid w:val="00137C1E"/>
    <w:rsid w:val="00137EBD"/>
    <w:rsid w:val="00145EA9"/>
    <w:rsid w:val="00150418"/>
    <w:rsid w:val="001516C8"/>
    <w:rsid w:val="001548F0"/>
    <w:rsid w:val="0015589E"/>
    <w:rsid w:val="00157079"/>
    <w:rsid w:val="00157BFB"/>
    <w:rsid w:val="001626F7"/>
    <w:rsid w:val="00163897"/>
    <w:rsid w:val="001638C2"/>
    <w:rsid w:val="001666C2"/>
    <w:rsid w:val="00171ADF"/>
    <w:rsid w:val="001734A5"/>
    <w:rsid w:val="00181EE6"/>
    <w:rsid w:val="0019151E"/>
    <w:rsid w:val="001916A8"/>
    <w:rsid w:val="00193DF3"/>
    <w:rsid w:val="00194300"/>
    <w:rsid w:val="00196CE9"/>
    <w:rsid w:val="001A089E"/>
    <w:rsid w:val="001A18CD"/>
    <w:rsid w:val="001A2D87"/>
    <w:rsid w:val="001D2A2B"/>
    <w:rsid w:val="001D50D2"/>
    <w:rsid w:val="001D6173"/>
    <w:rsid w:val="001D6936"/>
    <w:rsid w:val="001D6C40"/>
    <w:rsid w:val="001F2055"/>
    <w:rsid w:val="001F3A6B"/>
    <w:rsid w:val="001F5B40"/>
    <w:rsid w:val="002120CE"/>
    <w:rsid w:val="00212A20"/>
    <w:rsid w:val="002160DD"/>
    <w:rsid w:val="0022515C"/>
    <w:rsid w:val="00226404"/>
    <w:rsid w:val="002270B5"/>
    <w:rsid w:val="00236EDA"/>
    <w:rsid w:val="00240D20"/>
    <w:rsid w:val="0024209E"/>
    <w:rsid w:val="00242145"/>
    <w:rsid w:val="00244073"/>
    <w:rsid w:val="00244244"/>
    <w:rsid w:val="0024655D"/>
    <w:rsid w:val="00253276"/>
    <w:rsid w:val="00271D92"/>
    <w:rsid w:val="002724C9"/>
    <w:rsid w:val="002748C4"/>
    <w:rsid w:val="00283762"/>
    <w:rsid w:val="00291247"/>
    <w:rsid w:val="0029252D"/>
    <w:rsid w:val="002942B8"/>
    <w:rsid w:val="00296464"/>
    <w:rsid w:val="0029756F"/>
    <w:rsid w:val="002A2815"/>
    <w:rsid w:val="002A329E"/>
    <w:rsid w:val="002A5CCB"/>
    <w:rsid w:val="002A79AF"/>
    <w:rsid w:val="002B759D"/>
    <w:rsid w:val="002C4F4F"/>
    <w:rsid w:val="002C5082"/>
    <w:rsid w:val="002C7807"/>
    <w:rsid w:val="002D3E97"/>
    <w:rsid w:val="002E622B"/>
    <w:rsid w:val="002E7CAB"/>
    <w:rsid w:val="002F73F5"/>
    <w:rsid w:val="003010E4"/>
    <w:rsid w:val="0030560D"/>
    <w:rsid w:val="00310499"/>
    <w:rsid w:val="00310C7A"/>
    <w:rsid w:val="003142A1"/>
    <w:rsid w:val="003161A3"/>
    <w:rsid w:val="00317B31"/>
    <w:rsid w:val="00317F40"/>
    <w:rsid w:val="0032031C"/>
    <w:rsid w:val="00321BCB"/>
    <w:rsid w:val="00324B53"/>
    <w:rsid w:val="00326A24"/>
    <w:rsid w:val="00331B88"/>
    <w:rsid w:val="003325DA"/>
    <w:rsid w:val="0033276E"/>
    <w:rsid w:val="003402A5"/>
    <w:rsid w:val="00346CF9"/>
    <w:rsid w:val="00370CE2"/>
    <w:rsid w:val="003807F1"/>
    <w:rsid w:val="003870EC"/>
    <w:rsid w:val="00387B9E"/>
    <w:rsid w:val="00395E43"/>
    <w:rsid w:val="0039605F"/>
    <w:rsid w:val="003A1EF0"/>
    <w:rsid w:val="003A68D7"/>
    <w:rsid w:val="003A77FD"/>
    <w:rsid w:val="003B5146"/>
    <w:rsid w:val="003B6CB4"/>
    <w:rsid w:val="003B777A"/>
    <w:rsid w:val="003C3651"/>
    <w:rsid w:val="003C4166"/>
    <w:rsid w:val="003C5A3C"/>
    <w:rsid w:val="003D00CF"/>
    <w:rsid w:val="003D1083"/>
    <w:rsid w:val="003D55BD"/>
    <w:rsid w:val="003D6FB3"/>
    <w:rsid w:val="003E4DE8"/>
    <w:rsid w:val="003E4FE2"/>
    <w:rsid w:val="003E52D1"/>
    <w:rsid w:val="003E705B"/>
    <w:rsid w:val="003F0E2A"/>
    <w:rsid w:val="003F1807"/>
    <w:rsid w:val="003F618E"/>
    <w:rsid w:val="003F78BA"/>
    <w:rsid w:val="003F7C4D"/>
    <w:rsid w:val="003F7C63"/>
    <w:rsid w:val="00401EE7"/>
    <w:rsid w:val="00405C7E"/>
    <w:rsid w:val="004104E4"/>
    <w:rsid w:val="00410B50"/>
    <w:rsid w:val="00413D14"/>
    <w:rsid w:val="00415685"/>
    <w:rsid w:val="0041655B"/>
    <w:rsid w:val="0043225E"/>
    <w:rsid w:val="00433373"/>
    <w:rsid w:val="00433928"/>
    <w:rsid w:val="00433973"/>
    <w:rsid w:val="00434A83"/>
    <w:rsid w:val="004417E8"/>
    <w:rsid w:val="00447B20"/>
    <w:rsid w:val="00450882"/>
    <w:rsid w:val="004523C0"/>
    <w:rsid w:val="00455247"/>
    <w:rsid w:val="00470597"/>
    <w:rsid w:val="00471D52"/>
    <w:rsid w:val="00476BAF"/>
    <w:rsid w:val="004846AE"/>
    <w:rsid w:val="004857CF"/>
    <w:rsid w:val="004861EF"/>
    <w:rsid w:val="0048664F"/>
    <w:rsid w:val="00491FB4"/>
    <w:rsid w:val="004921D9"/>
    <w:rsid w:val="00494211"/>
    <w:rsid w:val="00495C92"/>
    <w:rsid w:val="004963A3"/>
    <w:rsid w:val="004A7213"/>
    <w:rsid w:val="004B0DCD"/>
    <w:rsid w:val="004B235B"/>
    <w:rsid w:val="004B2573"/>
    <w:rsid w:val="004B426D"/>
    <w:rsid w:val="004B5567"/>
    <w:rsid w:val="004C0525"/>
    <w:rsid w:val="004C2367"/>
    <w:rsid w:val="004C44B8"/>
    <w:rsid w:val="004C666E"/>
    <w:rsid w:val="004D3774"/>
    <w:rsid w:val="004E2C94"/>
    <w:rsid w:val="004E4A1C"/>
    <w:rsid w:val="004E547B"/>
    <w:rsid w:val="004E591C"/>
    <w:rsid w:val="004F21CF"/>
    <w:rsid w:val="004F48C7"/>
    <w:rsid w:val="004F4ADB"/>
    <w:rsid w:val="00500024"/>
    <w:rsid w:val="0050317F"/>
    <w:rsid w:val="00504AE6"/>
    <w:rsid w:val="00505F82"/>
    <w:rsid w:val="00505FD9"/>
    <w:rsid w:val="00513580"/>
    <w:rsid w:val="0051592F"/>
    <w:rsid w:val="00521BA7"/>
    <w:rsid w:val="0052644C"/>
    <w:rsid w:val="00533AF6"/>
    <w:rsid w:val="005435D6"/>
    <w:rsid w:val="00543D39"/>
    <w:rsid w:val="005444C6"/>
    <w:rsid w:val="00545531"/>
    <w:rsid w:val="005476C2"/>
    <w:rsid w:val="005514C2"/>
    <w:rsid w:val="005602E9"/>
    <w:rsid w:val="00560490"/>
    <w:rsid w:val="00560C87"/>
    <w:rsid w:val="0056495C"/>
    <w:rsid w:val="00566E49"/>
    <w:rsid w:val="00575E26"/>
    <w:rsid w:val="00587C82"/>
    <w:rsid w:val="00595641"/>
    <w:rsid w:val="0059729F"/>
    <w:rsid w:val="005A02A3"/>
    <w:rsid w:val="005A1D5C"/>
    <w:rsid w:val="005A49D1"/>
    <w:rsid w:val="005B0E1B"/>
    <w:rsid w:val="005B1260"/>
    <w:rsid w:val="005B1B81"/>
    <w:rsid w:val="005B1CDD"/>
    <w:rsid w:val="005B691D"/>
    <w:rsid w:val="005D3774"/>
    <w:rsid w:val="005D59DC"/>
    <w:rsid w:val="005E2607"/>
    <w:rsid w:val="005E3ED2"/>
    <w:rsid w:val="005E7983"/>
    <w:rsid w:val="006013D1"/>
    <w:rsid w:val="0060279A"/>
    <w:rsid w:val="00612E2E"/>
    <w:rsid w:val="00631818"/>
    <w:rsid w:val="006343F8"/>
    <w:rsid w:val="00636A32"/>
    <w:rsid w:val="00640E37"/>
    <w:rsid w:val="00647EF0"/>
    <w:rsid w:val="00650038"/>
    <w:rsid w:val="00653B86"/>
    <w:rsid w:val="0065655C"/>
    <w:rsid w:val="00660F85"/>
    <w:rsid w:val="0066267B"/>
    <w:rsid w:val="0066459A"/>
    <w:rsid w:val="00665BEF"/>
    <w:rsid w:val="00673EC4"/>
    <w:rsid w:val="00686551"/>
    <w:rsid w:val="00692F2F"/>
    <w:rsid w:val="00693355"/>
    <w:rsid w:val="006A4296"/>
    <w:rsid w:val="006A4314"/>
    <w:rsid w:val="006A44E1"/>
    <w:rsid w:val="006A475A"/>
    <w:rsid w:val="006B0D18"/>
    <w:rsid w:val="006B3B44"/>
    <w:rsid w:val="006B3E44"/>
    <w:rsid w:val="006C1A0C"/>
    <w:rsid w:val="006C1A46"/>
    <w:rsid w:val="006C319B"/>
    <w:rsid w:val="006C6BCD"/>
    <w:rsid w:val="006C6D75"/>
    <w:rsid w:val="006C72DD"/>
    <w:rsid w:val="006D15F0"/>
    <w:rsid w:val="006D2707"/>
    <w:rsid w:val="006E2125"/>
    <w:rsid w:val="006E3702"/>
    <w:rsid w:val="006E46F4"/>
    <w:rsid w:val="006E4C25"/>
    <w:rsid w:val="006E4E58"/>
    <w:rsid w:val="006E5DA3"/>
    <w:rsid w:val="006F38B0"/>
    <w:rsid w:val="006F45A0"/>
    <w:rsid w:val="006F4CB9"/>
    <w:rsid w:val="00703F74"/>
    <w:rsid w:val="00712013"/>
    <w:rsid w:val="00720249"/>
    <w:rsid w:val="00721A57"/>
    <w:rsid w:val="007317D1"/>
    <w:rsid w:val="00735F08"/>
    <w:rsid w:val="00737B6A"/>
    <w:rsid w:val="00743D87"/>
    <w:rsid w:val="007466C5"/>
    <w:rsid w:val="00751BBA"/>
    <w:rsid w:val="0075369A"/>
    <w:rsid w:val="00755420"/>
    <w:rsid w:val="00756DB5"/>
    <w:rsid w:val="007575DA"/>
    <w:rsid w:val="0076167E"/>
    <w:rsid w:val="007677C3"/>
    <w:rsid w:val="00767FEE"/>
    <w:rsid w:val="0077272B"/>
    <w:rsid w:val="00783973"/>
    <w:rsid w:val="00783CED"/>
    <w:rsid w:val="00784097"/>
    <w:rsid w:val="007866F5"/>
    <w:rsid w:val="00787878"/>
    <w:rsid w:val="0078794D"/>
    <w:rsid w:val="00793A24"/>
    <w:rsid w:val="007A3067"/>
    <w:rsid w:val="007A466D"/>
    <w:rsid w:val="007A5D97"/>
    <w:rsid w:val="007A5DE1"/>
    <w:rsid w:val="007B0D0D"/>
    <w:rsid w:val="007B17ED"/>
    <w:rsid w:val="007B227C"/>
    <w:rsid w:val="007B65BC"/>
    <w:rsid w:val="007C4F63"/>
    <w:rsid w:val="007C75D8"/>
    <w:rsid w:val="007C7643"/>
    <w:rsid w:val="007C7970"/>
    <w:rsid w:val="007D1B2C"/>
    <w:rsid w:val="007D2CCD"/>
    <w:rsid w:val="007D7345"/>
    <w:rsid w:val="007D76D2"/>
    <w:rsid w:val="007E4348"/>
    <w:rsid w:val="007E45DE"/>
    <w:rsid w:val="007E470F"/>
    <w:rsid w:val="007E5011"/>
    <w:rsid w:val="007E6B27"/>
    <w:rsid w:val="007E79B1"/>
    <w:rsid w:val="007F02FB"/>
    <w:rsid w:val="007F06EF"/>
    <w:rsid w:val="007F0C9E"/>
    <w:rsid w:val="007F1B42"/>
    <w:rsid w:val="007F27A3"/>
    <w:rsid w:val="007F64F2"/>
    <w:rsid w:val="008019C4"/>
    <w:rsid w:val="00806055"/>
    <w:rsid w:val="0081537C"/>
    <w:rsid w:val="0081624D"/>
    <w:rsid w:val="00824E4E"/>
    <w:rsid w:val="0083339E"/>
    <w:rsid w:val="00834480"/>
    <w:rsid w:val="00835BCF"/>
    <w:rsid w:val="00836AA2"/>
    <w:rsid w:val="008434D4"/>
    <w:rsid w:val="0085070A"/>
    <w:rsid w:val="00852C68"/>
    <w:rsid w:val="008532D0"/>
    <w:rsid w:val="0086272E"/>
    <w:rsid w:val="008634C8"/>
    <w:rsid w:val="00871D57"/>
    <w:rsid w:val="00874470"/>
    <w:rsid w:val="0087486B"/>
    <w:rsid w:val="0087718A"/>
    <w:rsid w:val="00881DE1"/>
    <w:rsid w:val="0088507C"/>
    <w:rsid w:val="00886086"/>
    <w:rsid w:val="00886672"/>
    <w:rsid w:val="0089234B"/>
    <w:rsid w:val="0089791E"/>
    <w:rsid w:val="008A0529"/>
    <w:rsid w:val="008A19A7"/>
    <w:rsid w:val="008A4285"/>
    <w:rsid w:val="008A4EB1"/>
    <w:rsid w:val="008B0A10"/>
    <w:rsid w:val="008B1DAA"/>
    <w:rsid w:val="008B2054"/>
    <w:rsid w:val="008B59FD"/>
    <w:rsid w:val="008C48E7"/>
    <w:rsid w:val="008D3020"/>
    <w:rsid w:val="008D30AD"/>
    <w:rsid w:val="008D38A0"/>
    <w:rsid w:val="008D4302"/>
    <w:rsid w:val="008D5DC5"/>
    <w:rsid w:val="008E031F"/>
    <w:rsid w:val="008E3BBC"/>
    <w:rsid w:val="008E4314"/>
    <w:rsid w:val="008E6FA5"/>
    <w:rsid w:val="008F1491"/>
    <w:rsid w:val="008F2762"/>
    <w:rsid w:val="00900078"/>
    <w:rsid w:val="00905120"/>
    <w:rsid w:val="009072BC"/>
    <w:rsid w:val="009076CA"/>
    <w:rsid w:val="00912FB5"/>
    <w:rsid w:val="00916B39"/>
    <w:rsid w:val="0092070B"/>
    <w:rsid w:val="00920C3E"/>
    <w:rsid w:val="00923C4A"/>
    <w:rsid w:val="00926DEE"/>
    <w:rsid w:val="0093005A"/>
    <w:rsid w:val="00930730"/>
    <w:rsid w:val="00930A28"/>
    <w:rsid w:val="00930ED3"/>
    <w:rsid w:val="009324EF"/>
    <w:rsid w:val="00935592"/>
    <w:rsid w:val="009444B6"/>
    <w:rsid w:val="00951065"/>
    <w:rsid w:val="00956ECF"/>
    <w:rsid w:val="009626EE"/>
    <w:rsid w:val="00965013"/>
    <w:rsid w:val="00971645"/>
    <w:rsid w:val="0097528A"/>
    <w:rsid w:val="00982A65"/>
    <w:rsid w:val="00983555"/>
    <w:rsid w:val="0098785A"/>
    <w:rsid w:val="00992EAF"/>
    <w:rsid w:val="00993D76"/>
    <w:rsid w:val="00996587"/>
    <w:rsid w:val="00997ADE"/>
    <w:rsid w:val="009B084F"/>
    <w:rsid w:val="009B26BD"/>
    <w:rsid w:val="009C4BDF"/>
    <w:rsid w:val="009C55DC"/>
    <w:rsid w:val="009C6791"/>
    <w:rsid w:val="009D3AF0"/>
    <w:rsid w:val="009D4B3E"/>
    <w:rsid w:val="009E10E7"/>
    <w:rsid w:val="009E32AE"/>
    <w:rsid w:val="009F0145"/>
    <w:rsid w:val="00A14E4E"/>
    <w:rsid w:val="00A167AC"/>
    <w:rsid w:val="00A1745F"/>
    <w:rsid w:val="00A17A7D"/>
    <w:rsid w:val="00A21E2D"/>
    <w:rsid w:val="00A22B62"/>
    <w:rsid w:val="00A26B0F"/>
    <w:rsid w:val="00A27A5E"/>
    <w:rsid w:val="00A311D0"/>
    <w:rsid w:val="00A335FF"/>
    <w:rsid w:val="00A33766"/>
    <w:rsid w:val="00A33FC4"/>
    <w:rsid w:val="00A34766"/>
    <w:rsid w:val="00A36901"/>
    <w:rsid w:val="00A36C41"/>
    <w:rsid w:val="00A37023"/>
    <w:rsid w:val="00A45A0C"/>
    <w:rsid w:val="00A54653"/>
    <w:rsid w:val="00A603C4"/>
    <w:rsid w:val="00A64EF9"/>
    <w:rsid w:val="00A65538"/>
    <w:rsid w:val="00A710F5"/>
    <w:rsid w:val="00A72AD1"/>
    <w:rsid w:val="00A75E2A"/>
    <w:rsid w:val="00A77388"/>
    <w:rsid w:val="00A806A8"/>
    <w:rsid w:val="00A81C4F"/>
    <w:rsid w:val="00A821FF"/>
    <w:rsid w:val="00A82D34"/>
    <w:rsid w:val="00A84A99"/>
    <w:rsid w:val="00A8710C"/>
    <w:rsid w:val="00A90A1A"/>
    <w:rsid w:val="00A9759B"/>
    <w:rsid w:val="00AA1805"/>
    <w:rsid w:val="00AA4D8F"/>
    <w:rsid w:val="00AA6E3A"/>
    <w:rsid w:val="00AA7CB1"/>
    <w:rsid w:val="00AB27FC"/>
    <w:rsid w:val="00AB2B2A"/>
    <w:rsid w:val="00AB319A"/>
    <w:rsid w:val="00AB5D22"/>
    <w:rsid w:val="00AC0C39"/>
    <w:rsid w:val="00AC564C"/>
    <w:rsid w:val="00AC67E0"/>
    <w:rsid w:val="00AD0459"/>
    <w:rsid w:val="00AE1012"/>
    <w:rsid w:val="00AE6BE8"/>
    <w:rsid w:val="00AE72D1"/>
    <w:rsid w:val="00AE789B"/>
    <w:rsid w:val="00B001F7"/>
    <w:rsid w:val="00B03C11"/>
    <w:rsid w:val="00B03F2D"/>
    <w:rsid w:val="00B11E51"/>
    <w:rsid w:val="00B1243C"/>
    <w:rsid w:val="00B12B99"/>
    <w:rsid w:val="00B15C38"/>
    <w:rsid w:val="00B23E78"/>
    <w:rsid w:val="00B256A2"/>
    <w:rsid w:val="00B26514"/>
    <w:rsid w:val="00B340D7"/>
    <w:rsid w:val="00B41931"/>
    <w:rsid w:val="00B43CA6"/>
    <w:rsid w:val="00B45D4E"/>
    <w:rsid w:val="00B470E5"/>
    <w:rsid w:val="00B47849"/>
    <w:rsid w:val="00B507DD"/>
    <w:rsid w:val="00B540C9"/>
    <w:rsid w:val="00B542A5"/>
    <w:rsid w:val="00B60EB8"/>
    <w:rsid w:val="00B66445"/>
    <w:rsid w:val="00B7062B"/>
    <w:rsid w:val="00B71874"/>
    <w:rsid w:val="00B747E8"/>
    <w:rsid w:val="00B76428"/>
    <w:rsid w:val="00B76E31"/>
    <w:rsid w:val="00B76FA7"/>
    <w:rsid w:val="00B76FDC"/>
    <w:rsid w:val="00B801B8"/>
    <w:rsid w:val="00B81E4B"/>
    <w:rsid w:val="00B822F9"/>
    <w:rsid w:val="00B91CC9"/>
    <w:rsid w:val="00B91F9D"/>
    <w:rsid w:val="00B9513E"/>
    <w:rsid w:val="00BA4955"/>
    <w:rsid w:val="00BA5514"/>
    <w:rsid w:val="00BA60B1"/>
    <w:rsid w:val="00BB35FF"/>
    <w:rsid w:val="00BB654B"/>
    <w:rsid w:val="00BC1625"/>
    <w:rsid w:val="00BC48CC"/>
    <w:rsid w:val="00BC4E6F"/>
    <w:rsid w:val="00BD16F5"/>
    <w:rsid w:val="00BD58A2"/>
    <w:rsid w:val="00BD76A5"/>
    <w:rsid w:val="00BE011E"/>
    <w:rsid w:val="00BE2483"/>
    <w:rsid w:val="00BF3BFA"/>
    <w:rsid w:val="00BF4C2B"/>
    <w:rsid w:val="00BF7064"/>
    <w:rsid w:val="00C04043"/>
    <w:rsid w:val="00C075BA"/>
    <w:rsid w:val="00C1143C"/>
    <w:rsid w:val="00C20664"/>
    <w:rsid w:val="00C37D34"/>
    <w:rsid w:val="00C4409C"/>
    <w:rsid w:val="00C44308"/>
    <w:rsid w:val="00C474EC"/>
    <w:rsid w:val="00C559DC"/>
    <w:rsid w:val="00C571FD"/>
    <w:rsid w:val="00C572F2"/>
    <w:rsid w:val="00C62973"/>
    <w:rsid w:val="00C62E02"/>
    <w:rsid w:val="00C64496"/>
    <w:rsid w:val="00C76AF2"/>
    <w:rsid w:val="00C83245"/>
    <w:rsid w:val="00C833F1"/>
    <w:rsid w:val="00C85055"/>
    <w:rsid w:val="00C85415"/>
    <w:rsid w:val="00C85D7B"/>
    <w:rsid w:val="00C92799"/>
    <w:rsid w:val="00C930C2"/>
    <w:rsid w:val="00C93ED5"/>
    <w:rsid w:val="00C95BC9"/>
    <w:rsid w:val="00CA0777"/>
    <w:rsid w:val="00CA0848"/>
    <w:rsid w:val="00CA0B5D"/>
    <w:rsid w:val="00CA544A"/>
    <w:rsid w:val="00CB14B7"/>
    <w:rsid w:val="00CB1786"/>
    <w:rsid w:val="00CB1CEF"/>
    <w:rsid w:val="00CB4684"/>
    <w:rsid w:val="00CB7235"/>
    <w:rsid w:val="00CC3158"/>
    <w:rsid w:val="00CC64B4"/>
    <w:rsid w:val="00CD5988"/>
    <w:rsid w:val="00CD6A62"/>
    <w:rsid w:val="00CE0B5F"/>
    <w:rsid w:val="00CE5879"/>
    <w:rsid w:val="00D12E79"/>
    <w:rsid w:val="00D30250"/>
    <w:rsid w:val="00D3042C"/>
    <w:rsid w:val="00D3060F"/>
    <w:rsid w:val="00D32140"/>
    <w:rsid w:val="00D375A7"/>
    <w:rsid w:val="00D377DF"/>
    <w:rsid w:val="00D42223"/>
    <w:rsid w:val="00D42494"/>
    <w:rsid w:val="00D4252D"/>
    <w:rsid w:val="00D46A8E"/>
    <w:rsid w:val="00D64BCA"/>
    <w:rsid w:val="00D707D8"/>
    <w:rsid w:val="00D71452"/>
    <w:rsid w:val="00D71621"/>
    <w:rsid w:val="00D73C21"/>
    <w:rsid w:val="00D744A0"/>
    <w:rsid w:val="00D803A0"/>
    <w:rsid w:val="00D81365"/>
    <w:rsid w:val="00D841AA"/>
    <w:rsid w:val="00D84FED"/>
    <w:rsid w:val="00D854DD"/>
    <w:rsid w:val="00D86853"/>
    <w:rsid w:val="00D90D08"/>
    <w:rsid w:val="00D9195B"/>
    <w:rsid w:val="00D95F69"/>
    <w:rsid w:val="00DA2128"/>
    <w:rsid w:val="00DA2A2A"/>
    <w:rsid w:val="00DA2E36"/>
    <w:rsid w:val="00DA4DDC"/>
    <w:rsid w:val="00DA6E7E"/>
    <w:rsid w:val="00DA7BAD"/>
    <w:rsid w:val="00DB6B33"/>
    <w:rsid w:val="00DC04C0"/>
    <w:rsid w:val="00DC3960"/>
    <w:rsid w:val="00DD1EA9"/>
    <w:rsid w:val="00DD22B2"/>
    <w:rsid w:val="00DD32E8"/>
    <w:rsid w:val="00DD4E80"/>
    <w:rsid w:val="00DE1368"/>
    <w:rsid w:val="00DE3125"/>
    <w:rsid w:val="00DE5141"/>
    <w:rsid w:val="00DF02BD"/>
    <w:rsid w:val="00DF7D3A"/>
    <w:rsid w:val="00E07DDD"/>
    <w:rsid w:val="00E10B61"/>
    <w:rsid w:val="00E12123"/>
    <w:rsid w:val="00E14220"/>
    <w:rsid w:val="00E24F66"/>
    <w:rsid w:val="00E25906"/>
    <w:rsid w:val="00E26005"/>
    <w:rsid w:val="00E2696F"/>
    <w:rsid w:val="00E430F5"/>
    <w:rsid w:val="00E52748"/>
    <w:rsid w:val="00E53ECA"/>
    <w:rsid w:val="00E57AFA"/>
    <w:rsid w:val="00E60651"/>
    <w:rsid w:val="00E61103"/>
    <w:rsid w:val="00E64B0E"/>
    <w:rsid w:val="00E66F6C"/>
    <w:rsid w:val="00E713E5"/>
    <w:rsid w:val="00E71D29"/>
    <w:rsid w:val="00E77B15"/>
    <w:rsid w:val="00E80AC5"/>
    <w:rsid w:val="00E80EAA"/>
    <w:rsid w:val="00E86480"/>
    <w:rsid w:val="00E877DD"/>
    <w:rsid w:val="00E901BB"/>
    <w:rsid w:val="00E95EB8"/>
    <w:rsid w:val="00EA095C"/>
    <w:rsid w:val="00EA36E8"/>
    <w:rsid w:val="00EB172F"/>
    <w:rsid w:val="00EB2D42"/>
    <w:rsid w:val="00EB6874"/>
    <w:rsid w:val="00EC24FC"/>
    <w:rsid w:val="00EC382F"/>
    <w:rsid w:val="00EC4DBD"/>
    <w:rsid w:val="00ED051C"/>
    <w:rsid w:val="00ED2651"/>
    <w:rsid w:val="00ED73BF"/>
    <w:rsid w:val="00EE5ED1"/>
    <w:rsid w:val="00EE6488"/>
    <w:rsid w:val="00EF02AA"/>
    <w:rsid w:val="00EF0EF2"/>
    <w:rsid w:val="00EF2CF6"/>
    <w:rsid w:val="00EF6186"/>
    <w:rsid w:val="00EF667B"/>
    <w:rsid w:val="00EF715D"/>
    <w:rsid w:val="00F0071D"/>
    <w:rsid w:val="00F02091"/>
    <w:rsid w:val="00F0500B"/>
    <w:rsid w:val="00F1455C"/>
    <w:rsid w:val="00F2046E"/>
    <w:rsid w:val="00F21EBA"/>
    <w:rsid w:val="00F220A6"/>
    <w:rsid w:val="00F23C8C"/>
    <w:rsid w:val="00F2740D"/>
    <w:rsid w:val="00F27AE1"/>
    <w:rsid w:val="00F3186E"/>
    <w:rsid w:val="00F41FEC"/>
    <w:rsid w:val="00F42464"/>
    <w:rsid w:val="00F42AFE"/>
    <w:rsid w:val="00F454F0"/>
    <w:rsid w:val="00F51603"/>
    <w:rsid w:val="00F51C61"/>
    <w:rsid w:val="00F57372"/>
    <w:rsid w:val="00F57925"/>
    <w:rsid w:val="00F6492E"/>
    <w:rsid w:val="00F6535E"/>
    <w:rsid w:val="00F67833"/>
    <w:rsid w:val="00F67A66"/>
    <w:rsid w:val="00F7220A"/>
    <w:rsid w:val="00F8122B"/>
    <w:rsid w:val="00F81BD4"/>
    <w:rsid w:val="00F83AF5"/>
    <w:rsid w:val="00F83F57"/>
    <w:rsid w:val="00F848F8"/>
    <w:rsid w:val="00F86941"/>
    <w:rsid w:val="00F91881"/>
    <w:rsid w:val="00F91CD8"/>
    <w:rsid w:val="00F95A63"/>
    <w:rsid w:val="00FA0417"/>
    <w:rsid w:val="00FA0B58"/>
    <w:rsid w:val="00FA3B61"/>
    <w:rsid w:val="00FA56F4"/>
    <w:rsid w:val="00FA6444"/>
    <w:rsid w:val="00FB0FE7"/>
    <w:rsid w:val="00FB4C1B"/>
    <w:rsid w:val="00FC01B5"/>
    <w:rsid w:val="00FC233F"/>
    <w:rsid w:val="00FC7D1C"/>
    <w:rsid w:val="00FD4F8F"/>
    <w:rsid w:val="00FD52F8"/>
    <w:rsid w:val="00FD5C91"/>
    <w:rsid w:val="00FD6F01"/>
    <w:rsid w:val="00FD72E0"/>
    <w:rsid w:val="00FE2287"/>
    <w:rsid w:val="00FE5077"/>
    <w:rsid w:val="00FE68F4"/>
    <w:rsid w:val="00FE6B41"/>
    <w:rsid w:val="00FF24DD"/>
    <w:rsid w:val="00FF4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0D20"/>
    <w:rPr>
      <w:sz w:val="28"/>
    </w:rPr>
  </w:style>
  <w:style w:type="paragraph" w:styleId="3">
    <w:name w:val="heading 3"/>
    <w:basedOn w:val="a"/>
    <w:link w:val="30"/>
    <w:qFormat/>
    <w:rsid w:val="00053B8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053B8F"/>
    <w:rPr>
      <w:b/>
      <w:bCs/>
      <w:sz w:val="27"/>
      <w:szCs w:val="27"/>
    </w:rPr>
  </w:style>
  <w:style w:type="paragraph" w:styleId="a3">
    <w:name w:val="header"/>
    <w:basedOn w:val="a"/>
    <w:link w:val="a4"/>
    <w:uiPriority w:val="99"/>
    <w:rsid w:val="00240D2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53B8F"/>
    <w:rPr>
      <w:sz w:val="28"/>
    </w:rPr>
  </w:style>
  <w:style w:type="character" w:styleId="a5">
    <w:name w:val="page number"/>
    <w:basedOn w:val="a0"/>
    <w:rsid w:val="00240D20"/>
  </w:style>
  <w:style w:type="paragraph" w:styleId="a6">
    <w:name w:val="Body Text"/>
    <w:basedOn w:val="a"/>
    <w:link w:val="a7"/>
    <w:uiPriority w:val="99"/>
    <w:rsid w:val="00836AA2"/>
    <w:pPr>
      <w:widowControl w:val="0"/>
      <w:tabs>
        <w:tab w:val="left" w:pos="5245"/>
      </w:tabs>
      <w:autoSpaceDE w:val="0"/>
      <w:autoSpaceDN w:val="0"/>
    </w:pPr>
    <w:rPr>
      <w:szCs w:val="28"/>
    </w:rPr>
  </w:style>
  <w:style w:type="character" w:customStyle="1" w:styleId="a7">
    <w:name w:val="Основной текст Знак"/>
    <w:link w:val="a6"/>
    <w:uiPriority w:val="99"/>
    <w:rsid w:val="00836AA2"/>
    <w:rPr>
      <w:sz w:val="28"/>
      <w:szCs w:val="28"/>
    </w:rPr>
  </w:style>
  <w:style w:type="paragraph" w:styleId="a8">
    <w:name w:val="List Paragraph"/>
    <w:basedOn w:val="a"/>
    <w:qFormat/>
    <w:rsid w:val="00053B8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53B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3B8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unhideWhenUsed/>
    <w:rsid w:val="00053B8F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053B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53B8F"/>
    <w:pPr>
      <w:widowControl w:val="0"/>
    </w:pPr>
    <w:rPr>
      <w:rFonts w:ascii="Courier New" w:hAnsi="Courier New"/>
    </w:rPr>
  </w:style>
  <w:style w:type="paragraph" w:customStyle="1" w:styleId="ConsTitle">
    <w:name w:val="ConsTitle"/>
    <w:rsid w:val="00053B8F"/>
    <w:pPr>
      <w:widowControl w:val="0"/>
    </w:pPr>
    <w:rPr>
      <w:rFonts w:ascii="Arial" w:hAnsi="Arial"/>
      <w:b/>
      <w:sz w:val="16"/>
    </w:rPr>
  </w:style>
  <w:style w:type="paragraph" w:customStyle="1" w:styleId="ConsPlusTitle">
    <w:name w:val="ConsPlusTitle"/>
    <w:uiPriority w:val="99"/>
    <w:rsid w:val="00053B8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053B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uiPriority w:val="99"/>
    <w:unhideWhenUsed/>
    <w:rsid w:val="00053B8F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053B8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link w:val="ac"/>
    <w:uiPriority w:val="99"/>
    <w:rsid w:val="00053B8F"/>
    <w:rPr>
      <w:rFonts w:ascii="Calibri" w:hAnsi="Calibri"/>
      <w:sz w:val="22"/>
      <w:szCs w:val="22"/>
    </w:rPr>
  </w:style>
  <w:style w:type="paragraph" w:styleId="ae">
    <w:name w:val="Body Text Indent"/>
    <w:basedOn w:val="a"/>
    <w:link w:val="af"/>
    <w:rsid w:val="00053B8F"/>
    <w:pPr>
      <w:ind w:firstLine="720"/>
      <w:jc w:val="both"/>
    </w:pPr>
    <w:rPr>
      <w:rFonts w:ascii="Courier New" w:hAnsi="Courier New"/>
      <w:sz w:val="24"/>
    </w:rPr>
  </w:style>
  <w:style w:type="character" w:customStyle="1" w:styleId="af">
    <w:name w:val="Основной текст с отступом Знак"/>
    <w:link w:val="ae"/>
    <w:rsid w:val="00053B8F"/>
    <w:rPr>
      <w:rFonts w:ascii="Courier New" w:hAnsi="Courier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homova\Application%20Data\Microsoft\&#1064;&#1072;&#1073;&#1083;&#1086;&#1085;&#1099;\Rasp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6DA92-8E08-4684-A796-302E55831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Rasp_gor</Template>
  <TotalTime>16</TotalTime>
  <Pages>12</Pages>
  <Words>1999</Words>
  <Characters>14214</Characters>
  <Application>Microsoft Office Word</Application>
  <DocSecurity>0</DocSecurity>
  <Lines>118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parhomova</dc:creator>
  <cp:lastModifiedBy>plan2</cp:lastModifiedBy>
  <cp:revision>6</cp:revision>
  <cp:lastPrinted>2024-02-29T12:28:00Z</cp:lastPrinted>
  <dcterms:created xsi:type="dcterms:W3CDTF">2024-02-26T15:08:00Z</dcterms:created>
  <dcterms:modified xsi:type="dcterms:W3CDTF">2024-02-29T12:38:00Z</dcterms:modified>
</cp:coreProperties>
</file>