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CC" w:rsidRPr="00AF59CC" w:rsidRDefault="00AF59CC" w:rsidP="00AF59CC">
      <w:pPr>
        <w:jc w:val="center"/>
        <w:rPr>
          <w:b/>
          <w:spacing w:val="32"/>
          <w:sz w:val="38"/>
          <w:szCs w:val="38"/>
        </w:rPr>
      </w:pPr>
      <w:r w:rsidRPr="00AF59CC">
        <w:rPr>
          <w:b/>
          <w:noProof/>
          <w:spacing w:val="32"/>
          <w:sz w:val="38"/>
          <w:szCs w:val="38"/>
        </w:rPr>
        <w:drawing>
          <wp:inline distT="0" distB="0" distL="0" distR="0" wp14:anchorId="2A0AC697" wp14:editId="7A716193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9CC" w:rsidRPr="00AF59CC" w:rsidRDefault="00AF59CC" w:rsidP="00AF59CC">
      <w:pPr>
        <w:jc w:val="center"/>
        <w:rPr>
          <w:b/>
          <w:spacing w:val="32"/>
          <w:szCs w:val="38"/>
        </w:rPr>
      </w:pPr>
    </w:p>
    <w:p w:rsidR="00AF59CC" w:rsidRPr="00AF59CC" w:rsidRDefault="00AF59CC" w:rsidP="00AF59CC">
      <w:pPr>
        <w:jc w:val="center"/>
        <w:rPr>
          <w:b/>
          <w:spacing w:val="32"/>
          <w:sz w:val="38"/>
          <w:szCs w:val="38"/>
        </w:rPr>
      </w:pPr>
      <w:r w:rsidRPr="00AF59CC">
        <w:rPr>
          <w:b/>
          <w:spacing w:val="32"/>
          <w:sz w:val="38"/>
          <w:szCs w:val="38"/>
        </w:rPr>
        <w:t>АДМИНИСТРАЦИЯ</w:t>
      </w:r>
    </w:p>
    <w:p w:rsidR="00AF59CC" w:rsidRPr="00AF59CC" w:rsidRDefault="00AF59CC" w:rsidP="00AF59CC">
      <w:pPr>
        <w:jc w:val="center"/>
        <w:rPr>
          <w:b/>
          <w:spacing w:val="-2"/>
          <w:sz w:val="40"/>
          <w:szCs w:val="40"/>
        </w:rPr>
      </w:pPr>
      <w:proofErr w:type="gramStart"/>
      <w:r w:rsidRPr="00AF59CC">
        <w:rPr>
          <w:b/>
          <w:spacing w:val="-2"/>
          <w:sz w:val="40"/>
          <w:szCs w:val="40"/>
        </w:rPr>
        <w:t>ГОРОДА  РОСТОВА</w:t>
      </w:r>
      <w:proofErr w:type="gramEnd"/>
      <w:r w:rsidRPr="00AF59CC">
        <w:rPr>
          <w:b/>
          <w:spacing w:val="-2"/>
          <w:sz w:val="40"/>
          <w:szCs w:val="40"/>
        </w:rPr>
        <w:t>-НА-ДОНУ</w:t>
      </w:r>
    </w:p>
    <w:p w:rsidR="00AF59CC" w:rsidRPr="00AF59CC" w:rsidRDefault="00AF59CC" w:rsidP="00AF59CC">
      <w:pPr>
        <w:jc w:val="center"/>
        <w:rPr>
          <w:b/>
          <w:szCs w:val="24"/>
        </w:rPr>
      </w:pPr>
    </w:p>
    <w:p w:rsidR="00AF59CC" w:rsidRPr="00AF59CC" w:rsidRDefault="00AF59CC" w:rsidP="00AF59CC">
      <w:pPr>
        <w:jc w:val="center"/>
        <w:rPr>
          <w:rFonts w:ascii="Arial" w:hAnsi="Arial"/>
          <w:sz w:val="24"/>
        </w:rPr>
      </w:pPr>
      <w:r w:rsidRPr="00AF59CC">
        <w:rPr>
          <w:b/>
          <w:sz w:val="36"/>
          <w:szCs w:val="24"/>
        </w:rPr>
        <w:t>ПОСТАНОВЛЕНИЕ</w:t>
      </w:r>
    </w:p>
    <w:p w:rsidR="00AF59CC" w:rsidRPr="00AF59CC" w:rsidRDefault="00AF59CC" w:rsidP="00AF59CC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7"/>
        <w:gridCol w:w="422"/>
        <w:gridCol w:w="1972"/>
      </w:tblGrid>
      <w:tr w:rsidR="00AF59CC" w:rsidRPr="00AF59CC" w:rsidTr="000B278D">
        <w:tc>
          <w:tcPr>
            <w:tcW w:w="885" w:type="pct"/>
            <w:hideMark/>
          </w:tcPr>
          <w:p w:rsidR="00AF59CC" w:rsidRPr="00AF59CC" w:rsidRDefault="00AF59CC" w:rsidP="00AF59CC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AF59CC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AF59C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F59CC" w:rsidRPr="00AF59CC" w:rsidRDefault="00AF59CC" w:rsidP="00AF59C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FD1BF7" w:rsidRDefault="00FD1BF7">
      <w:pPr>
        <w:tabs>
          <w:tab w:val="left" w:pos="7088"/>
        </w:tabs>
        <w:jc w:val="both"/>
      </w:pPr>
    </w:p>
    <w:p w:rsidR="00926DEE" w:rsidRPr="00D4252D" w:rsidRDefault="00926DEE">
      <w:pPr>
        <w:tabs>
          <w:tab w:val="left" w:pos="7088"/>
        </w:tabs>
        <w:jc w:val="both"/>
      </w:pPr>
    </w:p>
    <w:tbl>
      <w:tblPr>
        <w:tblW w:w="45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</w:tblGrid>
      <w:tr w:rsidR="00D42223" w:rsidRPr="00693355" w:rsidTr="00882B05">
        <w:trPr>
          <w:trHeight w:val="1006"/>
        </w:trPr>
        <w:tc>
          <w:tcPr>
            <w:tcW w:w="4537" w:type="dxa"/>
          </w:tcPr>
          <w:p w:rsidR="00D42223" w:rsidRPr="00693355" w:rsidRDefault="00D42223" w:rsidP="00E74D8E">
            <w:pPr>
              <w:jc w:val="both"/>
              <w:rPr>
                <w:szCs w:val="28"/>
              </w:rPr>
            </w:pPr>
            <w:r w:rsidRPr="00693355">
              <w:rPr>
                <w:rFonts w:eastAsia="Calibri"/>
                <w:szCs w:val="28"/>
              </w:rPr>
              <w:t xml:space="preserve">Об утверждении тарифов </w:t>
            </w:r>
            <w:r w:rsidR="00E74D8E">
              <w:rPr>
                <w:rFonts w:eastAsia="Calibri"/>
                <w:szCs w:val="28"/>
              </w:rPr>
              <w:br/>
            </w:r>
            <w:r w:rsidRPr="00693355">
              <w:rPr>
                <w:rFonts w:eastAsia="Calibri"/>
                <w:szCs w:val="28"/>
              </w:rPr>
              <w:t>на социальные услуги, предоставляемые</w:t>
            </w:r>
            <w:r w:rsidR="00E74D8E">
              <w:rPr>
                <w:rFonts w:eastAsia="Calibri"/>
                <w:szCs w:val="28"/>
              </w:rPr>
              <w:t xml:space="preserve"> </w:t>
            </w:r>
            <w:r w:rsidRPr="00693355">
              <w:rPr>
                <w:rFonts w:eastAsia="Calibri"/>
                <w:szCs w:val="28"/>
              </w:rPr>
              <w:t xml:space="preserve">муниципальными бюджетными учреждениями «Центр социального обслуживания населения» районов города </w:t>
            </w:r>
            <w:r w:rsidR="00E74D8E">
              <w:rPr>
                <w:rFonts w:eastAsia="Calibri"/>
                <w:szCs w:val="28"/>
              </w:rPr>
              <w:br/>
            </w:r>
            <w:r w:rsidRPr="00693355">
              <w:rPr>
                <w:rFonts w:eastAsia="Calibri"/>
                <w:szCs w:val="28"/>
              </w:rPr>
              <w:t>Ростова-на-Дону</w:t>
            </w:r>
          </w:p>
        </w:tc>
      </w:tr>
    </w:tbl>
    <w:p w:rsidR="00D42223" w:rsidRDefault="00D42223" w:rsidP="00E71D29">
      <w:pPr>
        <w:tabs>
          <w:tab w:val="left" w:pos="7088"/>
        </w:tabs>
        <w:jc w:val="both"/>
        <w:rPr>
          <w:szCs w:val="28"/>
        </w:rPr>
      </w:pPr>
    </w:p>
    <w:p w:rsidR="007710EC" w:rsidRPr="00693355" w:rsidRDefault="007710EC" w:rsidP="00E71D29">
      <w:pPr>
        <w:tabs>
          <w:tab w:val="left" w:pos="7088"/>
        </w:tabs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93355">
        <w:rPr>
          <w:szCs w:val="28"/>
        </w:rPr>
        <w:t>В соответствии с Федеральным законом от 28.12.2013 № 442-ФЗ</w:t>
      </w:r>
      <w:r w:rsidRPr="00693355">
        <w:rPr>
          <w:szCs w:val="28"/>
        </w:rPr>
        <w:br/>
        <w:t xml:space="preserve">«Об основах социального обслуживания граждан в Российской Федерации», Областным законом Ростовской области </w:t>
      </w:r>
      <w:r>
        <w:rPr>
          <w:szCs w:val="28"/>
        </w:rPr>
        <w:t xml:space="preserve">от 03.09.2014 </w:t>
      </w:r>
      <w:r w:rsidR="00287262">
        <w:rPr>
          <w:szCs w:val="28"/>
        </w:rPr>
        <w:t>№  </w:t>
      </w:r>
      <w:r w:rsidRPr="00693355">
        <w:rPr>
          <w:szCs w:val="28"/>
        </w:rPr>
        <w:t xml:space="preserve">222-ЗС </w:t>
      </w:r>
      <w:r>
        <w:rPr>
          <w:szCs w:val="28"/>
        </w:rPr>
        <w:br/>
      </w:r>
      <w:r w:rsidRPr="00693355">
        <w:rPr>
          <w:szCs w:val="28"/>
        </w:rPr>
        <w:t>«О социальном обслуживании граждан в Ростовской области», постановлением Правительства Р</w:t>
      </w:r>
      <w:r>
        <w:rPr>
          <w:szCs w:val="28"/>
        </w:rPr>
        <w:t xml:space="preserve">остовской области </w:t>
      </w:r>
      <w:r w:rsidRPr="00693355">
        <w:rPr>
          <w:szCs w:val="28"/>
        </w:rPr>
        <w:t>от 10.12.2014 № 835 «Об утверждении Порядка утвержден</w:t>
      </w:r>
      <w:r>
        <w:rPr>
          <w:szCs w:val="28"/>
        </w:rPr>
        <w:t xml:space="preserve">ия тарифов </w:t>
      </w:r>
      <w:r w:rsidRPr="00693355">
        <w:rPr>
          <w:szCs w:val="28"/>
        </w:rPr>
        <w:t xml:space="preserve">на социальные услуги на основании </w:t>
      </w:r>
      <w:proofErr w:type="spellStart"/>
      <w:r w:rsidRPr="00693355">
        <w:rPr>
          <w:szCs w:val="28"/>
        </w:rPr>
        <w:t>подушевых</w:t>
      </w:r>
      <w:proofErr w:type="spellEnd"/>
      <w:r w:rsidRPr="00693355">
        <w:rPr>
          <w:szCs w:val="28"/>
        </w:rPr>
        <w:t xml:space="preserve"> нормативов финансирования социальных услуг» </w:t>
      </w:r>
    </w:p>
    <w:p w:rsidR="00D42223" w:rsidRPr="00693355" w:rsidRDefault="00D42223" w:rsidP="00E71D2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42223" w:rsidRPr="00693355" w:rsidRDefault="00D42223" w:rsidP="00E71D29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693355">
        <w:rPr>
          <w:szCs w:val="28"/>
        </w:rPr>
        <w:t>П О С Т А Н О В Л Я Ю:</w:t>
      </w:r>
    </w:p>
    <w:p w:rsidR="00D42223" w:rsidRDefault="00D42223" w:rsidP="00E71D29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D42223" w:rsidRPr="00D478BB" w:rsidRDefault="00331B88" w:rsidP="00E71D29">
      <w:pPr>
        <w:ind w:firstLine="709"/>
        <w:jc w:val="both"/>
        <w:rPr>
          <w:szCs w:val="28"/>
        </w:rPr>
      </w:pPr>
      <w:r w:rsidRPr="00D478BB">
        <w:rPr>
          <w:szCs w:val="28"/>
        </w:rPr>
        <w:t>1</w:t>
      </w:r>
      <w:r w:rsidR="00D42223" w:rsidRPr="00D478BB">
        <w:rPr>
          <w:szCs w:val="28"/>
        </w:rPr>
        <w:t xml:space="preserve">.  Утвердить тарифы на </w:t>
      </w:r>
      <w:r w:rsidR="00D42223" w:rsidRPr="00D478BB">
        <w:rPr>
          <w:rFonts w:eastAsia="Calibri"/>
          <w:szCs w:val="28"/>
        </w:rPr>
        <w:t xml:space="preserve">социальные услуги, предоставляемые муниципальными бюджетными учреждениями «Центр социального обслуживания населения» районов города Ростова-на-Дону, включенные </w:t>
      </w:r>
      <w:r w:rsidR="00D42223" w:rsidRPr="00D478BB">
        <w:rPr>
          <w:rFonts w:eastAsia="Calibri"/>
          <w:szCs w:val="28"/>
        </w:rPr>
        <w:br/>
        <w:t xml:space="preserve">в перечень социальных услуг, утвержденный Областным законом </w:t>
      </w:r>
      <w:r w:rsidR="00D42223" w:rsidRPr="00D478BB">
        <w:rPr>
          <w:rFonts w:eastAsia="Calibri"/>
          <w:szCs w:val="28"/>
        </w:rPr>
        <w:br/>
        <w:t xml:space="preserve">от 03.09.2014 № 222-ЗС «О социальном обслуживании граждан в Ростовской области», </w:t>
      </w:r>
      <w:r w:rsidR="00D42223" w:rsidRPr="00D478BB">
        <w:rPr>
          <w:szCs w:val="28"/>
        </w:rPr>
        <w:t>согласно приложению № 1 к постановлению.</w:t>
      </w:r>
    </w:p>
    <w:p w:rsidR="00D42223" w:rsidRPr="00D478BB" w:rsidRDefault="00D42223" w:rsidP="00E71D29">
      <w:pPr>
        <w:ind w:firstLine="709"/>
        <w:jc w:val="both"/>
        <w:rPr>
          <w:szCs w:val="28"/>
        </w:rPr>
      </w:pPr>
      <w:r w:rsidRPr="00D478BB">
        <w:rPr>
          <w:szCs w:val="28"/>
        </w:rPr>
        <w:t xml:space="preserve">2.  Утвердить тарифы на </w:t>
      </w:r>
      <w:r w:rsidRPr="00D478BB">
        <w:rPr>
          <w:rFonts w:eastAsia="Calibri"/>
          <w:szCs w:val="28"/>
        </w:rPr>
        <w:t xml:space="preserve">социальные услуги, предоставляемые муниципальными бюджетными учреждениями «Центр социального обслуживания населения» районов города Ростова-на-Дону, сверх перечня социальных услуг, утвержденного Областным законом от 03.09.2014 № 222-ЗС «О социальном обслуживании граждан в Ростовской области», </w:t>
      </w:r>
      <w:r w:rsidRPr="00D478BB">
        <w:rPr>
          <w:szCs w:val="28"/>
        </w:rPr>
        <w:t>согласно приложению № 2 к постановлению.</w:t>
      </w:r>
    </w:p>
    <w:p w:rsidR="009E32AE" w:rsidRPr="00D478BB" w:rsidRDefault="009E32AE" w:rsidP="00E71D29">
      <w:pPr>
        <w:ind w:firstLine="709"/>
        <w:jc w:val="both"/>
        <w:rPr>
          <w:szCs w:val="28"/>
        </w:rPr>
      </w:pPr>
      <w:r w:rsidRPr="00D478BB">
        <w:rPr>
          <w:szCs w:val="28"/>
        </w:rPr>
        <w:lastRenderedPageBreak/>
        <w:t>3.</w:t>
      </w:r>
      <w:r w:rsidR="00D53901" w:rsidRPr="00D478BB">
        <w:rPr>
          <w:szCs w:val="28"/>
        </w:rPr>
        <w:t>  </w:t>
      </w:r>
      <w:r w:rsidRPr="00D478BB">
        <w:rPr>
          <w:szCs w:val="28"/>
        </w:rPr>
        <w:t xml:space="preserve">Утвердить тарифы на </w:t>
      </w:r>
      <w:r w:rsidRPr="00D478BB">
        <w:rPr>
          <w:rFonts w:eastAsia="Calibri"/>
          <w:szCs w:val="28"/>
        </w:rPr>
        <w:t xml:space="preserve">социальные услуги, предоставляемые </w:t>
      </w:r>
      <w:r w:rsidRPr="00D478BB">
        <w:rPr>
          <w:szCs w:val="28"/>
          <w:lang w:eastAsia="en-US" w:bidi="en-US"/>
        </w:rPr>
        <w:t>социально-реабилитационными о</w:t>
      </w:r>
      <w:r w:rsidR="00287262" w:rsidRPr="00D478BB">
        <w:rPr>
          <w:szCs w:val="28"/>
          <w:lang w:eastAsia="en-US" w:bidi="en-US"/>
        </w:rPr>
        <w:t xml:space="preserve">тделениями дневного пребывания </w:t>
      </w:r>
      <w:r w:rsidRPr="00D478BB">
        <w:rPr>
          <w:szCs w:val="28"/>
          <w:lang w:eastAsia="en-US" w:bidi="en-US"/>
        </w:rPr>
        <w:t>в полустационарной форме</w:t>
      </w:r>
      <w:r w:rsidRPr="00D478BB">
        <w:rPr>
          <w:rFonts w:eastAsia="Calibri"/>
          <w:szCs w:val="28"/>
        </w:rPr>
        <w:t xml:space="preserve"> на базе муниципальных бюджетных учреждений «Центр социального обслуживания населения»</w:t>
      </w:r>
      <w:r w:rsidR="00287262" w:rsidRPr="00D478BB">
        <w:rPr>
          <w:rFonts w:eastAsia="Calibri"/>
          <w:szCs w:val="28"/>
        </w:rPr>
        <w:t xml:space="preserve"> районов города </w:t>
      </w:r>
      <w:r w:rsidRPr="00D478BB">
        <w:rPr>
          <w:rFonts w:eastAsia="Calibri"/>
          <w:szCs w:val="28"/>
        </w:rPr>
        <w:t xml:space="preserve">Ростова-на-Дону, </w:t>
      </w:r>
      <w:r w:rsidRPr="00D478BB">
        <w:rPr>
          <w:szCs w:val="28"/>
        </w:rPr>
        <w:t>согласно приложению № 3 к постановлению.</w:t>
      </w:r>
    </w:p>
    <w:p w:rsidR="00113635" w:rsidRPr="00D478BB" w:rsidRDefault="00D478BB" w:rsidP="00B13A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8BB">
        <w:rPr>
          <w:rFonts w:ascii="Times New Roman" w:hAnsi="Times New Roman" w:cs="Times New Roman"/>
          <w:sz w:val="28"/>
          <w:szCs w:val="28"/>
        </w:rPr>
        <w:t>4</w:t>
      </w:r>
      <w:r w:rsidR="00D42223" w:rsidRPr="00D478BB">
        <w:rPr>
          <w:rFonts w:ascii="Times New Roman" w:hAnsi="Times New Roman" w:cs="Times New Roman"/>
          <w:sz w:val="28"/>
          <w:szCs w:val="28"/>
        </w:rPr>
        <w:t>.</w:t>
      </w:r>
      <w:r w:rsidR="00142F6B" w:rsidRPr="00D478BB">
        <w:rPr>
          <w:szCs w:val="28"/>
        </w:rPr>
        <w:t xml:space="preserve"> </w:t>
      </w:r>
      <w:r w:rsidR="00142F6B" w:rsidRPr="00D478BB">
        <w:rPr>
          <w:rFonts w:ascii="Times New Roman" w:hAnsi="Times New Roman" w:cs="Times New Roman"/>
          <w:sz w:val="28"/>
          <w:szCs w:val="28"/>
        </w:rPr>
        <w:t>  </w:t>
      </w:r>
      <w:r w:rsidR="00D42223" w:rsidRPr="00D478BB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B13A11" w:rsidRPr="00D478BB">
        <w:rPr>
          <w:rFonts w:ascii="Times New Roman" w:hAnsi="Times New Roman" w:cs="Times New Roman"/>
          <w:sz w:val="28"/>
          <w:szCs w:val="28"/>
        </w:rPr>
        <w:t xml:space="preserve"> </w:t>
      </w:r>
      <w:r w:rsidR="00B13A11">
        <w:rPr>
          <w:rFonts w:ascii="Times New Roman" w:hAnsi="Times New Roman" w:cs="Times New Roman"/>
          <w:sz w:val="28"/>
          <w:szCs w:val="28"/>
        </w:rPr>
        <w:t>п</w:t>
      </w:r>
      <w:r w:rsidR="00D42223" w:rsidRPr="00D478BB">
        <w:rPr>
          <w:rFonts w:ascii="Times New Roman" w:hAnsi="Times New Roman" w:cs="Times New Roman"/>
          <w:sz w:val="28"/>
          <w:szCs w:val="28"/>
        </w:rPr>
        <w:t>остановление Админ</w:t>
      </w:r>
      <w:r w:rsidR="00346CF9" w:rsidRPr="00D478BB">
        <w:rPr>
          <w:rFonts w:ascii="Times New Roman" w:hAnsi="Times New Roman" w:cs="Times New Roman"/>
          <w:sz w:val="28"/>
          <w:szCs w:val="28"/>
        </w:rPr>
        <w:t>истрации города Ростова-на-Дону от 2</w:t>
      </w:r>
      <w:r w:rsidR="004670A2">
        <w:rPr>
          <w:rFonts w:ascii="Times New Roman" w:hAnsi="Times New Roman" w:cs="Times New Roman"/>
          <w:sz w:val="28"/>
          <w:szCs w:val="28"/>
        </w:rPr>
        <w:t>5</w:t>
      </w:r>
      <w:r w:rsidR="00346CF9" w:rsidRPr="00D478BB">
        <w:rPr>
          <w:rFonts w:ascii="Times New Roman" w:hAnsi="Times New Roman" w:cs="Times New Roman"/>
          <w:sz w:val="28"/>
          <w:szCs w:val="28"/>
        </w:rPr>
        <w:t>.03.202</w:t>
      </w:r>
      <w:r w:rsidR="004670A2">
        <w:rPr>
          <w:rFonts w:ascii="Times New Roman" w:hAnsi="Times New Roman" w:cs="Times New Roman"/>
          <w:sz w:val="28"/>
          <w:szCs w:val="28"/>
        </w:rPr>
        <w:t>5</w:t>
      </w:r>
      <w:r w:rsidR="00346CF9" w:rsidRPr="00D478BB">
        <w:rPr>
          <w:rFonts w:ascii="Times New Roman" w:hAnsi="Times New Roman" w:cs="Times New Roman"/>
          <w:sz w:val="28"/>
          <w:szCs w:val="28"/>
        </w:rPr>
        <w:t xml:space="preserve"> </w:t>
      </w:r>
      <w:r w:rsidR="009E32AE" w:rsidRPr="00D478BB">
        <w:rPr>
          <w:rFonts w:ascii="Times New Roman" w:hAnsi="Times New Roman" w:cs="Times New Roman"/>
          <w:sz w:val="28"/>
          <w:szCs w:val="28"/>
        </w:rPr>
        <w:t xml:space="preserve">№ </w:t>
      </w:r>
      <w:r w:rsidR="00113635" w:rsidRPr="00D478BB">
        <w:rPr>
          <w:rFonts w:ascii="Times New Roman" w:hAnsi="Times New Roman" w:cs="Times New Roman"/>
          <w:sz w:val="28"/>
          <w:szCs w:val="28"/>
        </w:rPr>
        <w:t>2</w:t>
      </w:r>
      <w:r w:rsidR="004670A2">
        <w:rPr>
          <w:rFonts w:ascii="Times New Roman" w:hAnsi="Times New Roman" w:cs="Times New Roman"/>
          <w:sz w:val="28"/>
          <w:szCs w:val="28"/>
        </w:rPr>
        <w:t>68</w:t>
      </w:r>
      <w:r w:rsidR="009E32AE" w:rsidRPr="00D478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2223" w:rsidRPr="00D478BB">
        <w:rPr>
          <w:rFonts w:ascii="Times New Roman" w:hAnsi="Times New Roman" w:cs="Times New Roman"/>
          <w:sz w:val="28"/>
          <w:szCs w:val="28"/>
        </w:rPr>
        <w:t>«</w:t>
      </w:r>
      <w:r w:rsidR="00D42223" w:rsidRPr="00D478BB">
        <w:rPr>
          <w:rFonts w:ascii="Times New Roman" w:eastAsia="Calibri" w:hAnsi="Times New Roman" w:cs="Times New Roman"/>
          <w:sz w:val="28"/>
          <w:szCs w:val="28"/>
        </w:rPr>
        <w:t>Об утверждении тарифов 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Ростова-на-Дону».</w:t>
      </w:r>
    </w:p>
    <w:p w:rsidR="00D42223" w:rsidRPr="00D478BB" w:rsidRDefault="009E32AE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F64">
        <w:rPr>
          <w:rFonts w:ascii="Times New Roman" w:hAnsi="Times New Roman" w:cs="Times New Roman"/>
          <w:sz w:val="28"/>
          <w:szCs w:val="28"/>
        </w:rPr>
        <w:t>5</w:t>
      </w:r>
      <w:r w:rsidR="00142F6B" w:rsidRPr="006E1F64">
        <w:rPr>
          <w:rFonts w:ascii="Times New Roman" w:hAnsi="Times New Roman" w:cs="Times New Roman"/>
          <w:sz w:val="28"/>
          <w:szCs w:val="28"/>
        </w:rPr>
        <w:t>.   </w:t>
      </w:r>
      <w:r w:rsidR="003C59A1" w:rsidRPr="006E1F64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1A2328" w:rsidRPr="006E1F64">
        <w:rPr>
          <w:rFonts w:ascii="Times New Roman" w:hAnsi="Times New Roman" w:cs="Times New Roman"/>
          <w:sz w:val="28"/>
          <w:szCs w:val="28"/>
        </w:rPr>
        <w:t xml:space="preserve">подлежит </w:t>
      </w:r>
      <w:r w:rsidR="003C59A1" w:rsidRPr="006E1F64">
        <w:rPr>
          <w:rFonts w:ascii="Times New Roman" w:hAnsi="Times New Roman" w:cs="Times New Roman"/>
          <w:sz w:val="28"/>
          <w:szCs w:val="28"/>
        </w:rPr>
        <w:t>официально</w:t>
      </w:r>
      <w:r w:rsidR="001A2328" w:rsidRPr="006E1F64">
        <w:rPr>
          <w:rFonts w:ascii="Times New Roman" w:hAnsi="Times New Roman" w:cs="Times New Roman"/>
          <w:sz w:val="28"/>
          <w:szCs w:val="28"/>
        </w:rPr>
        <w:t>му</w:t>
      </w:r>
      <w:r w:rsidR="003C59A1" w:rsidRPr="006E1F64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1A2328" w:rsidRPr="006E1F64">
        <w:rPr>
          <w:rFonts w:ascii="Times New Roman" w:hAnsi="Times New Roman" w:cs="Times New Roman"/>
          <w:sz w:val="28"/>
          <w:szCs w:val="28"/>
        </w:rPr>
        <w:t>ю</w:t>
      </w:r>
      <w:r w:rsidR="003C59A1" w:rsidRPr="006E1F64">
        <w:rPr>
          <w:rFonts w:ascii="Times New Roman" w:hAnsi="Times New Roman" w:cs="Times New Roman"/>
          <w:sz w:val="28"/>
          <w:szCs w:val="28"/>
        </w:rPr>
        <w:t xml:space="preserve"> в городской газете «Ростов официальный» и </w:t>
      </w:r>
      <w:r w:rsidR="001A2328" w:rsidRPr="006E1F64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3C59A1" w:rsidRPr="006E1F64">
        <w:rPr>
          <w:rFonts w:ascii="Times New Roman" w:hAnsi="Times New Roman" w:cs="Times New Roman"/>
          <w:sz w:val="28"/>
          <w:szCs w:val="28"/>
        </w:rPr>
        <w:t>с 01.0</w:t>
      </w:r>
      <w:r w:rsidR="006104D1" w:rsidRPr="006E1F64">
        <w:rPr>
          <w:rFonts w:ascii="Times New Roman" w:hAnsi="Times New Roman" w:cs="Times New Roman"/>
          <w:sz w:val="28"/>
          <w:szCs w:val="28"/>
        </w:rPr>
        <w:t>4</w:t>
      </w:r>
      <w:r w:rsidR="003C59A1" w:rsidRPr="006E1F64">
        <w:rPr>
          <w:rFonts w:ascii="Times New Roman" w:hAnsi="Times New Roman" w:cs="Times New Roman"/>
          <w:sz w:val="28"/>
          <w:szCs w:val="28"/>
        </w:rPr>
        <w:t>.202</w:t>
      </w:r>
      <w:r w:rsidR="004670A2">
        <w:rPr>
          <w:rFonts w:ascii="Times New Roman" w:hAnsi="Times New Roman" w:cs="Times New Roman"/>
          <w:sz w:val="28"/>
          <w:szCs w:val="28"/>
        </w:rPr>
        <w:t>6</w:t>
      </w:r>
      <w:r w:rsidR="00D42223" w:rsidRPr="006E1F64">
        <w:rPr>
          <w:rFonts w:ascii="Times New Roman" w:hAnsi="Times New Roman" w:cs="Times New Roman"/>
          <w:sz w:val="28"/>
          <w:szCs w:val="28"/>
        </w:rPr>
        <w:t>.</w:t>
      </w:r>
    </w:p>
    <w:p w:rsidR="00D42223" w:rsidRDefault="009E32AE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8BB">
        <w:rPr>
          <w:rFonts w:ascii="Times New Roman" w:hAnsi="Times New Roman" w:cs="Times New Roman"/>
          <w:sz w:val="28"/>
          <w:szCs w:val="28"/>
        </w:rPr>
        <w:t>6</w:t>
      </w:r>
      <w:r w:rsidR="00142F6B" w:rsidRPr="00D478BB">
        <w:rPr>
          <w:rFonts w:ascii="Times New Roman" w:hAnsi="Times New Roman" w:cs="Times New Roman"/>
          <w:sz w:val="28"/>
          <w:szCs w:val="28"/>
        </w:rPr>
        <w:t>.  </w:t>
      </w:r>
      <w:r w:rsidR="00D42223" w:rsidRPr="00D478BB"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113635" w:rsidRPr="00D478BB">
        <w:rPr>
          <w:rFonts w:ascii="Times New Roman" w:hAnsi="Times New Roman" w:cs="Times New Roman"/>
          <w:sz w:val="28"/>
          <w:szCs w:val="28"/>
        </w:rPr>
        <w:t>Чернышову</w:t>
      </w:r>
      <w:proofErr w:type="spellEnd"/>
      <w:r w:rsidR="00113635" w:rsidRPr="00D478BB">
        <w:rPr>
          <w:rFonts w:ascii="Times New Roman" w:hAnsi="Times New Roman" w:cs="Times New Roman"/>
          <w:sz w:val="28"/>
          <w:szCs w:val="28"/>
        </w:rPr>
        <w:t> </w:t>
      </w:r>
      <w:r w:rsidR="00113635" w:rsidRPr="003A639F">
        <w:rPr>
          <w:rFonts w:ascii="Times New Roman" w:hAnsi="Times New Roman" w:cs="Times New Roman"/>
          <w:sz w:val="28"/>
          <w:szCs w:val="28"/>
        </w:rPr>
        <w:t>В.А</w:t>
      </w:r>
      <w:r w:rsidR="00D42223" w:rsidRPr="003A639F">
        <w:rPr>
          <w:rFonts w:ascii="Times New Roman" w:hAnsi="Times New Roman" w:cs="Times New Roman"/>
          <w:sz w:val="28"/>
          <w:szCs w:val="28"/>
        </w:rPr>
        <w:t>.</w:t>
      </w: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7262" w:rsidRDefault="00287262" w:rsidP="00331B8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1E49C7" w:rsidRPr="001E49C7" w:rsidTr="000B278D">
        <w:tc>
          <w:tcPr>
            <w:tcW w:w="3828" w:type="dxa"/>
          </w:tcPr>
          <w:p w:rsidR="001E49C7" w:rsidRPr="001E49C7" w:rsidRDefault="001E49C7" w:rsidP="001E49C7">
            <w:pPr>
              <w:tabs>
                <w:tab w:val="left" w:pos="7088"/>
              </w:tabs>
              <w:ind w:firstLine="918"/>
            </w:pPr>
            <w:r w:rsidRPr="001E49C7">
              <w:t>Глава</w:t>
            </w:r>
          </w:p>
          <w:p w:rsidR="001E49C7" w:rsidRPr="001E49C7" w:rsidRDefault="001E49C7" w:rsidP="001E49C7">
            <w:pPr>
              <w:tabs>
                <w:tab w:val="left" w:pos="7088"/>
              </w:tabs>
            </w:pPr>
            <w:r w:rsidRPr="001E49C7">
              <w:t xml:space="preserve">города Ростова-на-Дону </w:t>
            </w:r>
          </w:p>
        </w:tc>
        <w:tc>
          <w:tcPr>
            <w:tcW w:w="4039" w:type="dxa"/>
          </w:tcPr>
          <w:p w:rsidR="001E49C7" w:rsidRPr="001E49C7" w:rsidRDefault="001E49C7" w:rsidP="001E49C7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1E49C7" w:rsidRPr="001E49C7" w:rsidRDefault="001E49C7" w:rsidP="001E49C7">
            <w:pPr>
              <w:keepNext/>
              <w:tabs>
                <w:tab w:val="left" w:pos="7088"/>
              </w:tabs>
              <w:outlineLvl w:val="0"/>
            </w:pPr>
          </w:p>
          <w:p w:rsidR="001E49C7" w:rsidRPr="001E49C7" w:rsidRDefault="001E49C7" w:rsidP="001E49C7">
            <w:pPr>
              <w:keepNext/>
              <w:tabs>
                <w:tab w:val="left" w:pos="7088"/>
              </w:tabs>
              <w:outlineLvl w:val="0"/>
            </w:pPr>
            <w:r w:rsidRPr="001E49C7">
              <w:t>А.Ю. Скрябин</w:t>
            </w:r>
          </w:p>
        </w:tc>
      </w:tr>
    </w:tbl>
    <w:p w:rsidR="00287262" w:rsidRDefault="00287262" w:rsidP="001E49C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2223" w:rsidRPr="00693355" w:rsidRDefault="00D42223" w:rsidP="00D42223">
      <w:pPr>
        <w:rPr>
          <w:szCs w:val="28"/>
        </w:rPr>
      </w:pPr>
    </w:p>
    <w:p w:rsidR="00D42223" w:rsidRDefault="00D42223" w:rsidP="00D42223">
      <w:pPr>
        <w:rPr>
          <w:szCs w:val="28"/>
        </w:rPr>
      </w:pPr>
    </w:p>
    <w:p w:rsidR="00D42223" w:rsidRDefault="00D42223" w:rsidP="00D42223">
      <w:pPr>
        <w:rPr>
          <w:szCs w:val="28"/>
        </w:rPr>
      </w:pPr>
    </w:p>
    <w:p w:rsidR="00D42223" w:rsidRDefault="00D42223" w:rsidP="00D42223">
      <w:pPr>
        <w:autoSpaceDE w:val="0"/>
        <w:autoSpaceDN w:val="0"/>
        <w:adjustRightInd w:val="0"/>
        <w:ind w:right="-143"/>
        <w:jc w:val="both"/>
        <w:rPr>
          <w:szCs w:val="28"/>
        </w:rPr>
      </w:pPr>
    </w:p>
    <w:p w:rsidR="00585B73" w:rsidRDefault="00585B73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78BB" w:rsidRDefault="00D478BB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D46A1" w:rsidRDefault="003D46A1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AF59CC" w:rsidRDefault="00AF59CC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AF59CC" w:rsidRDefault="00AF59CC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9178E" w:rsidRDefault="0079178E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7300DF" w:rsidRDefault="007300DF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  <w:bookmarkStart w:id="0" w:name="_GoBack"/>
      <w:bookmarkEnd w:id="0"/>
    </w:p>
    <w:p w:rsidR="00113635" w:rsidRDefault="00113635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346CF9" w:rsidRDefault="00346CF9" w:rsidP="00D42223">
      <w:pPr>
        <w:autoSpaceDE w:val="0"/>
        <w:autoSpaceDN w:val="0"/>
        <w:adjustRightInd w:val="0"/>
        <w:ind w:right="-143"/>
        <w:jc w:val="both"/>
        <w:rPr>
          <w:sz w:val="20"/>
        </w:rPr>
      </w:pPr>
    </w:p>
    <w:p w:rsidR="00D42223" w:rsidRPr="00AD402F" w:rsidRDefault="00D42223" w:rsidP="00D42223">
      <w:pPr>
        <w:shd w:val="clear" w:color="auto" w:fill="FFFFFF"/>
        <w:tabs>
          <w:tab w:val="left" w:pos="7088"/>
        </w:tabs>
        <w:rPr>
          <w:sz w:val="20"/>
        </w:rPr>
      </w:pPr>
      <w:r w:rsidRPr="00AD402F">
        <w:rPr>
          <w:sz w:val="20"/>
        </w:rPr>
        <w:t>Постановление вносит</w:t>
      </w:r>
    </w:p>
    <w:p w:rsidR="00D42223" w:rsidRPr="00AD402F" w:rsidRDefault="00D42223" w:rsidP="00D42223">
      <w:pPr>
        <w:shd w:val="clear" w:color="auto" w:fill="FFFFFF"/>
        <w:tabs>
          <w:tab w:val="left" w:pos="7088"/>
        </w:tabs>
        <w:ind w:right="-2"/>
        <w:rPr>
          <w:sz w:val="20"/>
        </w:rPr>
      </w:pPr>
      <w:r w:rsidRPr="00AD402F">
        <w:rPr>
          <w:sz w:val="20"/>
        </w:rPr>
        <w:t>Департамент социальной защиты населения</w:t>
      </w:r>
    </w:p>
    <w:p w:rsidR="00D42223" w:rsidRPr="00AD402F" w:rsidRDefault="00D42223" w:rsidP="00D42223">
      <w:pPr>
        <w:rPr>
          <w:sz w:val="20"/>
        </w:rPr>
      </w:pPr>
      <w:r w:rsidRPr="00AD402F">
        <w:rPr>
          <w:sz w:val="20"/>
        </w:rPr>
        <w:t xml:space="preserve">города Ростова-на-Дону  </w:t>
      </w:r>
    </w:p>
    <w:p w:rsidR="00AF50BD" w:rsidRDefault="00AF50BD" w:rsidP="00287262">
      <w:pPr>
        <w:ind w:left="5103"/>
        <w:jc w:val="center"/>
        <w:rPr>
          <w:szCs w:val="28"/>
          <w:highlight w:val="cyan"/>
        </w:rPr>
      </w:pPr>
    </w:p>
    <w:p w:rsidR="00D42223" w:rsidRPr="00D478BB" w:rsidRDefault="00D42223" w:rsidP="00287262">
      <w:pPr>
        <w:ind w:left="5103"/>
        <w:jc w:val="center"/>
        <w:rPr>
          <w:szCs w:val="28"/>
        </w:rPr>
      </w:pPr>
      <w:r w:rsidRPr="00D478BB">
        <w:rPr>
          <w:szCs w:val="28"/>
        </w:rPr>
        <w:lastRenderedPageBreak/>
        <w:t>Приложение № 1</w:t>
      </w:r>
    </w:p>
    <w:p w:rsidR="00D42223" w:rsidRPr="00D478BB" w:rsidRDefault="00D42223" w:rsidP="00287262">
      <w:pPr>
        <w:ind w:left="5103"/>
        <w:jc w:val="center"/>
        <w:rPr>
          <w:szCs w:val="28"/>
        </w:rPr>
      </w:pPr>
      <w:r w:rsidRPr="00D478BB">
        <w:rPr>
          <w:szCs w:val="28"/>
        </w:rPr>
        <w:t>к постановлению Администрации</w:t>
      </w:r>
    </w:p>
    <w:p w:rsidR="00D42223" w:rsidRPr="00D478BB" w:rsidRDefault="00D42223" w:rsidP="00287262">
      <w:pPr>
        <w:ind w:left="5103"/>
        <w:jc w:val="center"/>
        <w:rPr>
          <w:szCs w:val="28"/>
        </w:rPr>
      </w:pPr>
      <w:r w:rsidRPr="00D478BB">
        <w:rPr>
          <w:szCs w:val="28"/>
        </w:rPr>
        <w:t>города Ростова-на-Дону</w:t>
      </w:r>
    </w:p>
    <w:p w:rsidR="00D42223" w:rsidRPr="00D478BB" w:rsidRDefault="00D42223" w:rsidP="00287262">
      <w:pPr>
        <w:ind w:left="5103"/>
        <w:jc w:val="center"/>
        <w:rPr>
          <w:szCs w:val="28"/>
        </w:rPr>
      </w:pPr>
      <w:r w:rsidRPr="00D478BB">
        <w:rPr>
          <w:szCs w:val="28"/>
        </w:rPr>
        <w:t>от</w:t>
      </w:r>
      <w:r w:rsidR="0079178E">
        <w:rPr>
          <w:szCs w:val="28"/>
        </w:rPr>
        <w:t xml:space="preserve"> </w:t>
      </w:r>
      <w:r w:rsidRPr="00D478BB">
        <w:rPr>
          <w:szCs w:val="28"/>
        </w:rPr>
        <w:t>___</w:t>
      </w:r>
      <w:r w:rsidR="0079178E">
        <w:rPr>
          <w:szCs w:val="28"/>
        </w:rPr>
        <w:t>_________</w:t>
      </w:r>
      <w:r w:rsidRPr="00D478BB">
        <w:rPr>
          <w:szCs w:val="28"/>
        </w:rPr>
        <w:t>______</w:t>
      </w:r>
      <w:r w:rsidR="0079178E">
        <w:rPr>
          <w:szCs w:val="28"/>
        </w:rPr>
        <w:t xml:space="preserve"> </w:t>
      </w:r>
      <w:r w:rsidRPr="00D478BB">
        <w:rPr>
          <w:szCs w:val="28"/>
        </w:rPr>
        <w:t>№</w:t>
      </w:r>
      <w:r w:rsidR="0079178E">
        <w:rPr>
          <w:szCs w:val="28"/>
        </w:rPr>
        <w:t xml:space="preserve"> </w:t>
      </w:r>
      <w:r w:rsidRPr="00D478BB">
        <w:rPr>
          <w:szCs w:val="28"/>
        </w:rPr>
        <w:t>__</w:t>
      </w:r>
      <w:r w:rsidR="0079178E">
        <w:rPr>
          <w:szCs w:val="28"/>
        </w:rPr>
        <w:t>_</w:t>
      </w:r>
      <w:r w:rsidRPr="00D478BB">
        <w:rPr>
          <w:szCs w:val="28"/>
        </w:rPr>
        <w:t>___</w:t>
      </w:r>
    </w:p>
    <w:p w:rsidR="00D42223" w:rsidRPr="00D478BB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</w:p>
    <w:p w:rsidR="00D42223" w:rsidRPr="00D478BB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D478BB">
        <w:rPr>
          <w:rFonts w:eastAsia="Calibri"/>
          <w:szCs w:val="28"/>
        </w:rPr>
        <w:t>ТАРИФЫ</w:t>
      </w:r>
      <w:r w:rsidR="00D42223" w:rsidRPr="00D478BB">
        <w:rPr>
          <w:rFonts w:eastAsia="Calibri"/>
          <w:szCs w:val="28"/>
        </w:rPr>
        <w:t xml:space="preserve"> </w:t>
      </w:r>
      <w:r w:rsidRPr="00D478BB">
        <w:rPr>
          <w:rFonts w:eastAsia="Calibri"/>
          <w:szCs w:val="28"/>
        </w:rPr>
        <w:br/>
      </w:r>
      <w:r w:rsidR="00D42223" w:rsidRPr="00D478BB">
        <w:rPr>
          <w:rFonts w:eastAsia="Calibri"/>
          <w:szCs w:val="28"/>
        </w:rPr>
        <w:t>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Ростова-на-Дону, включенные в перечень социальных услуг, утвержденный Областным законом от 03.09.2014 № 222-ЗС «О социальном обслуживании граждан в Ростовской области»</w:t>
      </w:r>
    </w:p>
    <w:p w:rsidR="00D42223" w:rsidRPr="006F0E17" w:rsidRDefault="00D42223" w:rsidP="00D42223">
      <w:pPr>
        <w:autoSpaceDE w:val="0"/>
        <w:autoSpaceDN w:val="0"/>
        <w:adjustRightInd w:val="0"/>
        <w:outlineLvl w:val="0"/>
        <w:rPr>
          <w:sz w:val="32"/>
          <w:szCs w:val="24"/>
          <w:highlight w:val="cyan"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3"/>
        <w:gridCol w:w="1560"/>
        <w:gridCol w:w="1276"/>
      </w:tblGrid>
      <w:tr w:rsidR="00D42223" w:rsidRPr="006F0E17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№</w:t>
            </w:r>
          </w:p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6F0E17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1.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D478BB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78BB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2F4094" w:rsidTr="006C6D75">
        <w:trPr>
          <w:trHeight w:val="1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Покупка за счет средств получателя социальных услуг</w:t>
            </w:r>
            <w:r w:rsidRPr="002F4094">
              <w:rPr>
                <w:sz w:val="24"/>
                <w:szCs w:val="24"/>
              </w:rPr>
              <w:br/>
              <w:t xml:space="preserve">и доставка на дом продуктов питания, промышленных товаров первой необходимости, средств санитарии </w:t>
            </w:r>
            <w:r w:rsidRPr="002F4094">
              <w:rPr>
                <w:sz w:val="24"/>
                <w:szCs w:val="24"/>
              </w:rPr>
              <w:br/>
              <w:t>и гигиены, средств ухода и реабилитации, книг, газет, журналов (не более 7 кг)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4A3AC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Помощь в приготовлении пищи (1 блюдо)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4A3AC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61,73</w:t>
            </w:r>
          </w:p>
        </w:tc>
      </w:tr>
      <w:tr w:rsidR="00D42223" w:rsidRPr="002F4094" w:rsidTr="006C6D75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Кормление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4A3AC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2F4094" w:rsidTr="006C6D75">
        <w:trPr>
          <w:trHeight w:val="10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1.4.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Оплата за счет средств получателя социальных услуг жилищно-коммунальных услуг, услуг связи, взноса </w:t>
            </w:r>
            <w:r w:rsidRPr="002F4094">
              <w:rPr>
                <w:sz w:val="24"/>
                <w:szCs w:val="24"/>
              </w:rPr>
              <w:br/>
              <w:t>за капитальный ремонт, уплачиваемого собственниками помещений в многоквартирном доме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CE1A2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2F4094" w:rsidTr="006C6D75">
        <w:trPr>
          <w:trHeight w:val="8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Сдача за счет средств получателя социальных услуг вещей в стирку, химчистку, ремонт, обратная </w:t>
            </w:r>
            <w:r w:rsidRPr="002F4094">
              <w:rPr>
                <w:sz w:val="24"/>
                <w:szCs w:val="24"/>
              </w:rPr>
              <w:br/>
              <w:t>их доставка (не более 7 кг)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CE1A2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48,01</w:t>
            </w:r>
          </w:p>
        </w:tc>
      </w:tr>
      <w:tr w:rsidR="00D42223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1.6.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Покупка за счет средств получателя социальных услуг топлива (в жилых помещениях без центрального отопления и (или) водоснабжения), топка печей, обеспечение водой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CE1A2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53,37</w:t>
            </w:r>
          </w:p>
        </w:tc>
      </w:tr>
      <w:tr w:rsidR="00D42223" w:rsidRPr="002F4094" w:rsidTr="006C6D75">
        <w:trPr>
          <w:trHeight w:val="10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1.7.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F0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Организация помощи в проведении ремонта жилых помещений (газового и электрооборудования, сантехники, бытовой техники и других приборов)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CE1A2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1.8.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1F5BE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Обеспечение кратковременного присмотра</w:t>
            </w:r>
            <w:r w:rsidRPr="002F4094">
              <w:rPr>
                <w:sz w:val="24"/>
                <w:szCs w:val="24"/>
              </w:rPr>
              <w:br/>
              <w:t>за детьми</w:t>
            </w:r>
            <w:r w:rsidR="001F5BE9">
              <w:rPr>
                <w:sz w:val="24"/>
                <w:szCs w:val="24"/>
              </w:rPr>
              <w:t xml:space="preserve"> (при наличии в семье ребенка-инвалида (детей-инвалидов) </w:t>
            </w:r>
            <w:r w:rsidR="00BB51AC">
              <w:rPr>
                <w:sz w:val="24"/>
                <w:szCs w:val="24"/>
              </w:rPr>
              <w:t>старше 3-х лет –</w:t>
            </w:r>
            <w:r w:rsidR="001F5BE9" w:rsidRPr="00E77A38">
              <w:rPr>
                <w:sz w:val="24"/>
                <w:szCs w:val="24"/>
              </w:rPr>
              <w:t xml:space="preserve"> </w:t>
            </w:r>
            <w:r w:rsidR="00FF0D53" w:rsidRPr="00E77A38">
              <w:rPr>
                <w:sz w:val="24"/>
                <w:szCs w:val="24"/>
              </w:rPr>
              <w:t xml:space="preserve">не более </w:t>
            </w:r>
            <w:r w:rsidRPr="00E77A38">
              <w:rPr>
                <w:sz w:val="24"/>
                <w:szCs w:val="24"/>
              </w:rPr>
              <w:t>90 минут в день</w:t>
            </w:r>
            <w:r w:rsidR="00E77A38" w:rsidRPr="00E77A38">
              <w:rPr>
                <w:sz w:val="24"/>
                <w:szCs w:val="24"/>
              </w:rPr>
              <w:t>, предоставляется работником, владеющим необходимыми компетенциями</w:t>
            </w:r>
            <w:r w:rsidRPr="00E77A38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E77A38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123,46</w:t>
            </w:r>
          </w:p>
        </w:tc>
      </w:tr>
      <w:tr w:rsidR="00E77A38" w:rsidRPr="002F4094" w:rsidTr="00E77A3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38" w:rsidRPr="002F4094" w:rsidRDefault="00E77A38" w:rsidP="00E77A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9</w:t>
            </w:r>
            <w:r w:rsidRPr="002F4094">
              <w:rPr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A38" w:rsidRPr="002F4094" w:rsidRDefault="00E77A38" w:rsidP="00BB51A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Обеспечение кратковременного присмотра</w:t>
            </w:r>
            <w:r w:rsidRPr="002F4094">
              <w:rPr>
                <w:sz w:val="24"/>
                <w:szCs w:val="24"/>
              </w:rPr>
              <w:br/>
              <w:t>за детьми</w:t>
            </w:r>
            <w:r>
              <w:rPr>
                <w:sz w:val="24"/>
                <w:szCs w:val="24"/>
              </w:rPr>
              <w:t xml:space="preserve"> (при наличии в семье ребенка</w:t>
            </w:r>
            <w:r w:rsidR="0038579E">
              <w:rPr>
                <w:sz w:val="24"/>
                <w:szCs w:val="24"/>
              </w:rPr>
              <w:t xml:space="preserve"> (детей</w:t>
            </w:r>
            <w:r>
              <w:rPr>
                <w:sz w:val="24"/>
                <w:szCs w:val="24"/>
              </w:rPr>
              <w:t>)</w:t>
            </w:r>
            <w:r w:rsidR="0038579E">
              <w:rPr>
                <w:sz w:val="24"/>
                <w:szCs w:val="24"/>
              </w:rPr>
              <w:t>, в том числе ребенка-инвалида (детей-инвалидов)</w:t>
            </w:r>
            <w:r>
              <w:rPr>
                <w:sz w:val="24"/>
                <w:szCs w:val="24"/>
              </w:rPr>
              <w:t xml:space="preserve"> </w:t>
            </w:r>
            <w:r w:rsidR="0038579E">
              <w:rPr>
                <w:sz w:val="24"/>
                <w:szCs w:val="24"/>
              </w:rPr>
              <w:t>до</w:t>
            </w:r>
            <w:r w:rsidRPr="00E77A38">
              <w:rPr>
                <w:sz w:val="24"/>
                <w:szCs w:val="24"/>
              </w:rPr>
              <w:t xml:space="preserve"> 3-х лет </w:t>
            </w:r>
            <w:r w:rsidR="00BB51AC">
              <w:rPr>
                <w:sz w:val="24"/>
                <w:szCs w:val="24"/>
              </w:rPr>
              <w:t>–</w:t>
            </w:r>
            <w:r w:rsidRPr="00E77A38">
              <w:rPr>
                <w:sz w:val="24"/>
                <w:szCs w:val="24"/>
              </w:rPr>
              <w:t xml:space="preserve"> не более </w:t>
            </w:r>
            <w:r w:rsidR="0038579E">
              <w:rPr>
                <w:sz w:val="24"/>
                <w:szCs w:val="24"/>
              </w:rPr>
              <w:t>18</w:t>
            </w:r>
            <w:r w:rsidRPr="00E77A38">
              <w:rPr>
                <w:sz w:val="24"/>
                <w:szCs w:val="24"/>
              </w:rPr>
              <w:t>0 минут в день, предоставляется работником, владеющим необходимыми компетенциями)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A38" w:rsidRPr="002F4094" w:rsidRDefault="00E77A38" w:rsidP="00E77A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A38" w:rsidRPr="002F4094" w:rsidRDefault="00253667" w:rsidP="00E77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246,92</w:t>
            </w:r>
          </w:p>
        </w:tc>
      </w:tr>
      <w:tr w:rsidR="00D42223" w:rsidRPr="002F4094" w:rsidTr="006C6D75">
        <w:trPr>
          <w:trHeight w:val="8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223" w:rsidRPr="002F4094" w:rsidRDefault="00D42223" w:rsidP="00E77A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</w:t>
            </w:r>
            <w:r w:rsidR="00E77A38">
              <w:rPr>
                <w:sz w:val="24"/>
                <w:szCs w:val="24"/>
              </w:rPr>
              <w:t>10</w:t>
            </w:r>
            <w:r w:rsidRPr="002F4094">
              <w:rPr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Предоставление гигиенических услуг лицам,</w:t>
            </w:r>
            <w:r w:rsidRPr="002F4094">
              <w:rPr>
                <w:sz w:val="24"/>
                <w:szCs w:val="24"/>
              </w:rPr>
              <w:br/>
              <w:t>не способным по состоянию здоровья самостоятельно выполнять их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9D52C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96,02</w:t>
            </w:r>
          </w:p>
        </w:tc>
      </w:tr>
      <w:tr w:rsidR="00D42223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E77A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</w:t>
            </w:r>
            <w:r w:rsidR="00E77A38">
              <w:rPr>
                <w:sz w:val="24"/>
                <w:szCs w:val="24"/>
              </w:rPr>
              <w:t>1</w:t>
            </w:r>
            <w:r w:rsidRPr="002F4094">
              <w:rPr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2F4094" w:rsidRDefault="009D52C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24,37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E77A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</w:t>
            </w:r>
            <w:r w:rsidR="00E77A38">
              <w:rPr>
                <w:sz w:val="24"/>
                <w:szCs w:val="24"/>
              </w:rPr>
              <w:t>2</w:t>
            </w:r>
            <w:r w:rsidRPr="002F4094">
              <w:rPr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D051A8">
              <w:rPr>
                <w:spacing w:val="-8"/>
                <w:sz w:val="24"/>
                <w:szCs w:val="24"/>
              </w:rPr>
              <w:t>Сопровождение детей-инвалидов</w:t>
            </w:r>
            <w:r w:rsidR="00D051A8" w:rsidRPr="00D051A8">
              <w:rPr>
                <w:spacing w:val="-8"/>
                <w:sz w:val="24"/>
                <w:szCs w:val="24"/>
              </w:rPr>
              <w:t xml:space="preserve"> </w:t>
            </w:r>
            <w:r w:rsidRPr="00D051A8">
              <w:rPr>
                <w:spacing w:val="-8"/>
                <w:sz w:val="24"/>
                <w:szCs w:val="24"/>
              </w:rPr>
              <w:t>в общеобразовательные</w:t>
            </w:r>
            <w:r w:rsidRPr="002F4094">
              <w:rPr>
                <w:sz w:val="24"/>
                <w:szCs w:val="24"/>
              </w:rPr>
              <w:t xml:space="preserve"> организации, организации дополнительного образования, а также организации, осуществляющие спортивную подготовку, культурно-досуговые мероприятия, и обратно (не предусматривает специальных знаний и медицинской подготовки, </w:t>
            </w:r>
            <w:r w:rsidR="008A27B8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>не более 120 минут в день)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253667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164,61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E77A3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1.1</w:t>
            </w:r>
            <w:r w:rsidR="00E77A38">
              <w:rPr>
                <w:sz w:val="24"/>
                <w:szCs w:val="24"/>
              </w:rPr>
              <w:t>3</w:t>
            </w:r>
            <w:r w:rsidRPr="002F4094">
              <w:rPr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Прогулка с ребенком-инвалидом, в том числе во время посещения родителем или иным законным представителем такого ребенка требующих его личного присутствия медицинских и образовательных организаций, органов и организаций, предоставляющих государственные и муниципальные услуги, </w:t>
            </w:r>
            <w:r w:rsidRPr="002F4094">
              <w:rPr>
                <w:sz w:val="24"/>
                <w:szCs w:val="24"/>
              </w:rPr>
              <w:br/>
              <w:t xml:space="preserve">и иных социально значимых организаций </w:t>
            </w:r>
            <w:r w:rsidRPr="002F4094">
              <w:rPr>
                <w:sz w:val="24"/>
                <w:szCs w:val="24"/>
              </w:rPr>
              <w:br/>
              <w:t xml:space="preserve">(не предусматривает специальных знаний </w:t>
            </w:r>
            <w:r w:rsidRPr="002F4094">
              <w:rPr>
                <w:sz w:val="24"/>
                <w:szCs w:val="24"/>
              </w:rPr>
              <w:br/>
              <w:t xml:space="preserve">и медицинской подготовки, не более 120 минут </w:t>
            </w:r>
            <w:r w:rsidRPr="002F4094">
              <w:rPr>
                <w:sz w:val="24"/>
                <w:szCs w:val="24"/>
              </w:rPr>
              <w:br/>
              <w:t>в день)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6D071A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164,61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F767A6" w:rsidRPr="002F4094" w:rsidTr="006C6D75">
        <w:trPr>
          <w:trHeight w:val="10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331B8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Выполнение процедур, связанных с сохранением здоровья получателей социальных услуг (измерение температуры тела, артериального давления, контроль </w:t>
            </w:r>
            <w:r w:rsidRPr="002F4094">
              <w:rPr>
                <w:sz w:val="24"/>
                <w:szCs w:val="24"/>
              </w:rPr>
              <w:br/>
              <w:t>за приемом лекарств и другое)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715" w:rsidRPr="002F4094" w:rsidRDefault="00E87715" w:rsidP="00E8771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109,67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E87715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68,62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Систематическое наблюдение за получателями социальных услуг для выявления отклонений </w:t>
            </w:r>
            <w:r w:rsidRPr="002F4094">
              <w:rPr>
                <w:sz w:val="24"/>
                <w:szCs w:val="24"/>
              </w:rPr>
              <w:br/>
              <w:t>в состоянии их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342DE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2.4.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</w:t>
            </w:r>
            <w:r w:rsidRPr="002F4094">
              <w:rPr>
                <w:sz w:val="24"/>
                <w:szCs w:val="24"/>
              </w:rPr>
              <w:br/>
              <w:t>за получателями социальных услуг для выявления отклонений в состоянии их здоровья)</w:t>
            </w:r>
          </w:p>
          <w:p w:rsidR="00F64A7E" w:rsidRPr="002F4094" w:rsidRDefault="00F64A7E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342DE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68,59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F767A6" w:rsidRPr="002F4094" w:rsidTr="006C6D75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Социально-пс</w:t>
            </w:r>
            <w:r w:rsidR="00F83EA9">
              <w:rPr>
                <w:sz w:val="24"/>
                <w:szCs w:val="24"/>
              </w:rPr>
              <w:t xml:space="preserve">ихологическое консультирование, </w:t>
            </w:r>
            <w:r w:rsidRPr="002F4094">
              <w:rPr>
                <w:sz w:val="24"/>
                <w:szCs w:val="24"/>
              </w:rPr>
              <w:t>в том числе по во</w:t>
            </w:r>
            <w:r w:rsidR="00FF0D53" w:rsidRPr="002F4094">
              <w:rPr>
                <w:sz w:val="24"/>
                <w:szCs w:val="24"/>
              </w:rPr>
              <w:t>просам внутрисемейных 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1 </w:t>
            </w:r>
            <w:proofErr w:type="spellStart"/>
            <w:r w:rsidRPr="002F4094">
              <w:rPr>
                <w:sz w:val="24"/>
                <w:szCs w:val="24"/>
              </w:rPr>
              <w:t>консультиро-вание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026B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Псих</w:t>
            </w:r>
            <w:r w:rsidR="00DF49F4" w:rsidRPr="002F4094">
              <w:rPr>
                <w:sz w:val="24"/>
                <w:szCs w:val="24"/>
              </w:rPr>
              <w:t xml:space="preserve">ологическая помощь и поддержка, </w:t>
            </w:r>
            <w:r w:rsidRPr="002F4094">
              <w:rPr>
                <w:sz w:val="24"/>
                <w:szCs w:val="24"/>
              </w:rPr>
              <w:t>в том числе гражданам, осуществляющим уход</w:t>
            </w:r>
            <w:r w:rsidR="00DF49F4" w:rsidRPr="002F4094">
              <w:rPr>
                <w:sz w:val="24"/>
                <w:szCs w:val="24"/>
              </w:rPr>
              <w:t xml:space="preserve"> </w:t>
            </w:r>
            <w:r w:rsidRPr="002F4094">
              <w:rPr>
                <w:sz w:val="24"/>
                <w:szCs w:val="24"/>
              </w:rPr>
              <w:t xml:space="preserve">на дому </w:t>
            </w:r>
            <w:r w:rsidR="00DF49F4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 xml:space="preserve">за тяжелобольными получателями социальных услуг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026B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18,28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Социально-психологический патронаж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026B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3.4.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Оказание психологической (экстренной психологической) помощи,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BF7" w:rsidRPr="002F4094" w:rsidRDefault="00026BF7" w:rsidP="00026BF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48,74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Социально-педагогические услуги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Обучение родственников тяжелобольных получателей социальных услуг практическим навыкам общего ухода за ними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занятие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87182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направленных на развитие личности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87182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68,62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Социально-педагогическая коррекция, включая диагностику и консультирование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1 </w:t>
            </w:r>
            <w:proofErr w:type="spellStart"/>
            <w:r w:rsidRPr="002F4094">
              <w:rPr>
                <w:sz w:val="24"/>
                <w:szCs w:val="24"/>
              </w:rPr>
              <w:t>консультиро-вание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871821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76,25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Формирование позитивных интересов (в том числе </w:t>
            </w:r>
            <w:r w:rsidRPr="002F4094">
              <w:rPr>
                <w:sz w:val="24"/>
                <w:szCs w:val="24"/>
              </w:rPr>
              <w:br/>
              <w:t>в сфере досуга)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871821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45,75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4.5.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Организация досуга (праздники, экскурсии </w:t>
            </w:r>
            <w:r w:rsidRPr="002F4094">
              <w:rPr>
                <w:sz w:val="24"/>
                <w:szCs w:val="24"/>
              </w:rPr>
              <w:br/>
              <w:t>и другие культурные мероприятия)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871821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82,31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2F4094">
              <w:rPr>
                <w:sz w:val="24"/>
                <w:szCs w:val="24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46B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Оказание помощи в трудоустройстве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46B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68,62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5.3.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Организация помощи в получении образования</w:t>
            </w:r>
            <w:r w:rsidRPr="002F4094">
              <w:rPr>
                <w:sz w:val="24"/>
                <w:szCs w:val="24"/>
              </w:rPr>
              <w:br/>
              <w:t xml:space="preserve">и (или) профессии инвалидами (детьми-инвалидами) </w:t>
            </w:r>
            <w:r w:rsidRPr="002F4094">
              <w:rPr>
                <w:sz w:val="24"/>
                <w:szCs w:val="24"/>
              </w:rPr>
              <w:br/>
              <w:t>в соответствии с их способностями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46B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6.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6.1.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Оказание помощи в оформлении и восстановлении документов получателей социальных услуг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1534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41,15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lastRenderedPageBreak/>
              <w:t>6.2.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Оказание помощи в получении юридических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1 </w:t>
            </w:r>
            <w:proofErr w:type="spellStart"/>
            <w:r w:rsidRPr="002F4094">
              <w:rPr>
                <w:sz w:val="24"/>
                <w:szCs w:val="24"/>
              </w:rPr>
              <w:t>консультиро-вание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1534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</w:t>
            </w:r>
            <w:r w:rsidRPr="002F4094">
              <w:rPr>
                <w:sz w:val="24"/>
                <w:szCs w:val="24"/>
              </w:rPr>
              <w:br/>
              <w:t>в том числе детей-инвалидов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1534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1534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7.3.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Обучение навыкам самообслуживания, поведения </w:t>
            </w:r>
            <w:r w:rsidRPr="002F4094">
              <w:rPr>
                <w:sz w:val="24"/>
                <w:szCs w:val="24"/>
              </w:rPr>
              <w:br/>
              <w:t>в быту и общественных местах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91534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68,62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Срочные социальные услуги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Обеспечение бесплатным горячим питанием </w:t>
            </w:r>
            <w:r w:rsidR="008A27B8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>или наборами продуктов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Содействие в получении временного жилого помещения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76167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7616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1 услуга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  <w:tr w:rsidR="00F767A6" w:rsidRPr="002F4094" w:rsidTr="006C6D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8.5.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 xml:space="preserve">Содействие в получении экстренной психологической помощи с привлечением к этой работе психологов </w:t>
            </w:r>
            <w:r w:rsidR="008A27B8" w:rsidRPr="002F4094">
              <w:rPr>
                <w:sz w:val="24"/>
                <w:szCs w:val="24"/>
              </w:rPr>
              <w:br/>
            </w:r>
            <w:r w:rsidRPr="002F4094">
              <w:rPr>
                <w:sz w:val="24"/>
                <w:szCs w:val="24"/>
              </w:rPr>
              <w:t>и священнослужителей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2F4094" w:rsidRDefault="00F767A6" w:rsidP="0051592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2F4094" w:rsidRDefault="00F767A6" w:rsidP="00E74D8E">
            <w:pPr>
              <w:jc w:val="center"/>
              <w:rPr>
                <w:bCs/>
                <w:sz w:val="24"/>
                <w:szCs w:val="24"/>
              </w:rPr>
            </w:pPr>
            <w:r w:rsidRPr="002F4094">
              <w:rPr>
                <w:bCs/>
                <w:sz w:val="24"/>
                <w:szCs w:val="24"/>
              </w:rPr>
              <w:t>бесплатно</w:t>
            </w:r>
          </w:p>
        </w:tc>
      </w:tr>
    </w:tbl>
    <w:p w:rsidR="00D42223" w:rsidRPr="002F4094" w:rsidRDefault="00D42223" w:rsidP="00D42223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p w:rsidR="00287262" w:rsidRPr="002F4094" w:rsidRDefault="00287262" w:rsidP="00D42223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p w:rsidR="00287262" w:rsidRPr="002F4094" w:rsidRDefault="00287262" w:rsidP="00D42223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5"/>
        <w:gridCol w:w="2024"/>
      </w:tblGrid>
      <w:tr w:rsidR="000C03F6" w:rsidRPr="000C03F6" w:rsidTr="000B278D">
        <w:tc>
          <w:tcPr>
            <w:tcW w:w="2645" w:type="pct"/>
          </w:tcPr>
          <w:p w:rsidR="000C03F6" w:rsidRPr="000C03F6" w:rsidRDefault="000C03F6" w:rsidP="000C03F6">
            <w:pPr>
              <w:tabs>
                <w:tab w:val="left" w:pos="7088"/>
              </w:tabs>
            </w:pPr>
            <w:r w:rsidRPr="000C03F6">
              <w:t>Начальник управления</w:t>
            </w:r>
          </w:p>
          <w:p w:rsidR="000C03F6" w:rsidRPr="000C03F6" w:rsidRDefault="000C03F6" w:rsidP="000C03F6">
            <w:pPr>
              <w:tabs>
                <w:tab w:val="left" w:pos="7088"/>
              </w:tabs>
            </w:pPr>
            <w:r w:rsidRPr="000C03F6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0C03F6" w:rsidRPr="000C03F6" w:rsidRDefault="000C03F6" w:rsidP="000C03F6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0C03F6" w:rsidRPr="000C03F6" w:rsidRDefault="000C03F6" w:rsidP="000C03F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0C03F6" w:rsidRPr="000C03F6" w:rsidRDefault="000C03F6" w:rsidP="000C03F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0C03F6" w:rsidRPr="000C03F6" w:rsidRDefault="000C03F6" w:rsidP="000C03F6">
            <w:pPr>
              <w:keepNext/>
              <w:tabs>
                <w:tab w:val="left" w:pos="7088"/>
              </w:tabs>
              <w:jc w:val="right"/>
              <w:outlineLvl w:val="0"/>
            </w:pPr>
            <w:r w:rsidRPr="000C03F6">
              <w:t xml:space="preserve">О.Ш. </w:t>
            </w:r>
            <w:proofErr w:type="spellStart"/>
            <w:r w:rsidRPr="000C03F6">
              <w:t>Резцова</w:t>
            </w:r>
            <w:proofErr w:type="spellEnd"/>
          </w:p>
        </w:tc>
      </w:tr>
    </w:tbl>
    <w:p w:rsidR="00287262" w:rsidRPr="006F0E17" w:rsidRDefault="00287262" w:rsidP="00D42223">
      <w:pPr>
        <w:autoSpaceDE w:val="0"/>
        <w:autoSpaceDN w:val="0"/>
        <w:adjustRightInd w:val="0"/>
        <w:outlineLvl w:val="0"/>
        <w:rPr>
          <w:rFonts w:eastAsia="Calibri"/>
          <w:szCs w:val="28"/>
          <w:highlight w:val="cyan"/>
        </w:rPr>
      </w:pPr>
    </w:p>
    <w:p w:rsidR="00D42223" w:rsidRPr="006F0E17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  <w:highlight w:val="cyan"/>
        </w:rPr>
      </w:pPr>
    </w:p>
    <w:p w:rsidR="00D42223" w:rsidRPr="006F0E17" w:rsidRDefault="00D42223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 w:val="24"/>
          <w:szCs w:val="24"/>
          <w:highlight w:val="cyan"/>
        </w:rPr>
      </w:pPr>
    </w:p>
    <w:p w:rsidR="00D42223" w:rsidRPr="006F0E17" w:rsidRDefault="00D42223" w:rsidP="00D42223">
      <w:pPr>
        <w:ind w:firstLine="5245"/>
        <w:jc w:val="center"/>
        <w:rPr>
          <w:szCs w:val="28"/>
          <w:highlight w:val="cyan"/>
        </w:rPr>
      </w:pPr>
    </w:p>
    <w:p w:rsidR="00D42223" w:rsidRPr="006F0E17" w:rsidRDefault="00D42223" w:rsidP="00D42223">
      <w:pPr>
        <w:ind w:firstLine="5245"/>
        <w:jc w:val="center"/>
        <w:rPr>
          <w:szCs w:val="28"/>
          <w:highlight w:val="cyan"/>
        </w:rPr>
      </w:pPr>
    </w:p>
    <w:p w:rsidR="00D42223" w:rsidRPr="006F0E17" w:rsidRDefault="00D42223" w:rsidP="00D42223">
      <w:pPr>
        <w:ind w:firstLine="5245"/>
        <w:jc w:val="center"/>
        <w:rPr>
          <w:szCs w:val="28"/>
          <w:highlight w:val="cyan"/>
        </w:rPr>
      </w:pPr>
    </w:p>
    <w:p w:rsidR="00D42223" w:rsidRPr="006F0E17" w:rsidRDefault="00D42223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6C6D75" w:rsidRPr="006F0E17" w:rsidRDefault="006C6D75" w:rsidP="00D42223">
      <w:pPr>
        <w:rPr>
          <w:szCs w:val="28"/>
          <w:highlight w:val="cyan"/>
        </w:rPr>
      </w:pPr>
    </w:p>
    <w:p w:rsidR="00D42223" w:rsidRPr="002F4094" w:rsidRDefault="00D42223" w:rsidP="00D42223">
      <w:pPr>
        <w:ind w:firstLine="5245"/>
        <w:jc w:val="center"/>
        <w:rPr>
          <w:szCs w:val="28"/>
        </w:rPr>
      </w:pPr>
      <w:r w:rsidRPr="002F4094">
        <w:rPr>
          <w:szCs w:val="28"/>
        </w:rPr>
        <w:t>Приложение № 2</w:t>
      </w:r>
    </w:p>
    <w:p w:rsidR="00D42223" w:rsidRPr="002F4094" w:rsidRDefault="00D42223" w:rsidP="00D42223">
      <w:pPr>
        <w:ind w:left="4962"/>
        <w:jc w:val="center"/>
        <w:rPr>
          <w:szCs w:val="28"/>
        </w:rPr>
      </w:pPr>
      <w:r w:rsidRPr="002F4094">
        <w:rPr>
          <w:szCs w:val="28"/>
        </w:rPr>
        <w:t>к постановлению Администрации</w:t>
      </w:r>
    </w:p>
    <w:p w:rsidR="00D42223" w:rsidRPr="002F4094" w:rsidRDefault="00D42223" w:rsidP="00D42223">
      <w:pPr>
        <w:ind w:left="4962"/>
        <w:jc w:val="center"/>
        <w:rPr>
          <w:szCs w:val="28"/>
        </w:rPr>
      </w:pPr>
      <w:r w:rsidRPr="002F4094">
        <w:rPr>
          <w:szCs w:val="28"/>
        </w:rPr>
        <w:t>города Ростова-на-Дону</w:t>
      </w:r>
    </w:p>
    <w:p w:rsidR="00D42223" w:rsidRPr="002F4094" w:rsidRDefault="00D42223" w:rsidP="00D42223">
      <w:pPr>
        <w:ind w:left="4962"/>
        <w:jc w:val="center"/>
        <w:rPr>
          <w:szCs w:val="28"/>
        </w:rPr>
      </w:pPr>
      <w:r w:rsidRPr="002F4094">
        <w:rPr>
          <w:szCs w:val="28"/>
        </w:rPr>
        <w:t>от</w:t>
      </w:r>
      <w:r w:rsidR="000C03F6">
        <w:rPr>
          <w:szCs w:val="28"/>
        </w:rPr>
        <w:t xml:space="preserve"> </w:t>
      </w:r>
      <w:r w:rsidRPr="002F4094">
        <w:rPr>
          <w:szCs w:val="28"/>
        </w:rPr>
        <w:t>_____</w:t>
      </w:r>
      <w:r w:rsidR="000C03F6">
        <w:rPr>
          <w:szCs w:val="28"/>
        </w:rPr>
        <w:t>________</w:t>
      </w:r>
      <w:r w:rsidRPr="002F4094">
        <w:rPr>
          <w:szCs w:val="28"/>
        </w:rPr>
        <w:t>____</w:t>
      </w:r>
      <w:r w:rsidR="000C03F6">
        <w:rPr>
          <w:szCs w:val="28"/>
        </w:rPr>
        <w:t xml:space="preserve"> </w:t>
      </w:r>
      <w:r w:rsidRPr="002F4094">
        <w:rPr>
          <w:szCs w:val="28"/>
        </w:rPr>
        <w:t>№</w:t>
      </w:r>
      <w:r w:rsidR="000C03F6">
        <w:rPr>
          <w:szCs w:val="28"/>
        </w:rPr>
        <w:t xml:space="preserve"> </w:t>
      </w:r>
      <w:r w:rsidRPr="002F4094">
        <w:rPr>
          <w:szCs w:val="28"/>
        </w:rPr>
        <w:t>___</w:t>
      </w:r>
      <w:r w:rsidR="000C03F6">
        <w:rPr>
          <w:szCs w:val="28"/>
        </w:rPr>
        <w:t>_</w:t>
      </w:r>
      <w:r w:rsidRPr="002F4094">
        <w:rPr>
          <w:szCs w:val="28"/>
        </w:rPr>
        <w:t>__</w:t>
      </w:r>
    </w:p>
    <w:p w:rsidR="00D42223" w:rsidRPr="00177F3D" w:rsidRDefault="00D42223" w:rsidP="001359D0">
      <w:pPr>
        <w:autoSpaceDE w:val="0"/>
        <w:autoSpaceDN w:val="0"/>
        <w:adjustRightInd w:val="0"/>
        <w:outlineLvl w:val="0"/>
        <w:rPr>
          <w:rFonts w:eastAsia="Calibri"/>
          <w:szCs w:val="24"/>
        </w:rPr>
      </w:pPr>
    </w:p>
    <w:p w:rsidR="00D42223" w:rsidRPr="002F4094" w:rsidRDefault="00331B88" w:rsidP="00D42223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2F4094">
        <w:rPr>
          <w:rFonts w:eastAsia="Calibri"/>
          <w:szCs w:val="28"/>
        </w:rPr>
        <w:t xml:space="preserve">ТАРИФЫ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 xml:space="preserve">на социальные услуги, предоставляемые муниципальными бюджетными учреждениями «Центр социального обслуживания населения» районов города Ростова-на-Дону сверх перечня социальных услуг, утвержденного Областным законом от 03.09.2014 № 222-ЗС «О социальном обслуживании граждан </w:t>
      </w:r>
      <w:r w:rsidRPr="002F4094">
        <w:rPr>
          <w:rFonts w:eastAsia="Calibri"/>
          <w:szCs w:val="28"/>
        </w:rPr>
        <w:br/>
      </w:r>
      <w:r w:rsidR="00D42223" w:rsidRPr="002F4094">
        <w:rPr>
          <w:rFonts w:eastAsia="Calibri"/>
          <w:szCs w:val="28"/>
        </w:rPr>
        <w:t>в Ростовской области»</w:t>
      </w:r>
    </w:p>
    <w:p w:rsidR="00D42223" w:rsidRPr="001359D0" w:rsidRDefault="00D42223" w:rsidP="00D42223">
      <w:pPr>
        <w:autoSpaceDE w:val="0"/>
        <w:autoSpaceDN w:val="0"/>
        <w:adjustRightInd w:val="0"/>
        <w:jc w:val="center"/>
        <w:outlineLvl w:val="0"/>
        <w:rPr>
          <w:szCs w:val="24"/>
          <w:highlight w:val="cyan"/>
        </w:rPr>
      </w:pPr>
    </w:p>
    <w:tbl>
      <w:tblPr>
        <w:tblW w:w="96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095"/>
        <w:gridCol w:w="1559"/>
        <w:gridCol w:w="1009"/>
      </w:tblGrid>
      <w:tr w:rsidR="00D42223" w:rsidRPr="006F0E17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№</w:t>
            </w:r>
          </w:p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2F4094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4094">
              <w:rPr>
                <w:sz w:val="24"/>
                <w:szCs w:val="24"/>
              </w:rPr>
              <w:t>Тариф (руб., коп.)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Оказание помощи в написании и прочтении писем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письмо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24,37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организации предоставления услуг предприятиями торговли,</w:t>
            </w:r>
            <w:r w:rsidR="006C6D75" w:rsidRPr="001F0385">
              <w:rPr>
                <w:sz w:val="24"/>
                <w:szCs w:val="24"/>
              </w:rPr>
              <w:t xml:space="preserve"> аптек,</w:t>
            </w:r>
            <w:r w:rsidRPr="001F0385">
              <w:rPr>
                <w:sz w:val="24"/>
                <w:szCs w:val="24"/>
              </w:rPr>
              <w:t xml:space="preserve"> коммунально-бытового обслуживания, связи и другими предприятиями, оказывающими услуги населению, в пределах района проживания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Пешие прогулки в пределах населенного пункта проживания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60,93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Сопровождение получателя социальных услуг </w:t>
            </w:r>
            <w:r w:rsidRPr="001F0385">
              <w:rPr>
                <w:sz w:val="24"/>
                <w:szCs w:val="24"/>
              </w:rPr>
              <w:br/>
              <w:t>в различные организации в пределах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Предоставление услуг автотранспортом учреждения </w:t>
            </w:r>
            <w:r w:rsidRPr="001F0385">
              <w:rPr>
                <w:sz w:val="24"/>
                <w:szCs w:val="24"/>
              </w:rPr>
              <w:br/>
              <w:t>(по предварительному заказу)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183,67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посуды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A7A1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Стирка белья в стиральной машине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Утюжка белья на дому у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B6208C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до </w:t>
            </w:r>
            <w:r w:rsidR="00B6208C">
              <w:rPr>
                <w:sz w:val="24"/>
                <w:szCs w:val="24"/>
              </w:rPr>
              <w:t>6</w:t>
            </w:r>
            <w:r w:rsidRPr="001F0385">
              <w:rPr>
                <w:sz w:val="24"/>
                <w:szCs w:val="24"/>
              </w:rPr>
              <w:t>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C8C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Развешивание белья для просушки, снятие белья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 кг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Смена постельного белья</w:t>
            </w:r>
            <w:r w:rsidR="002F4094" w:rsidRPr="001F0385">
              <w:rPr>
                <w:sz w:val="24"/>
                <w:szCs w:val="24"/>
              </w:rPr>
              <w:t xml:space="preserve"> (1 комплект)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94" w:rsidRPr="001F0385" w:rsidRDefault="002349F7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18,28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Мелкий ремонт одежды (штопка, пришивание пуговицы)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жилой комнаты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Влажная уборка нежилых помещений (туалет, ванная комната, кухня, коридор)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помещение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Уборка за домашними животными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CB59A6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</w:t>
            </w:r>
            <w:proofErr w:type="spellStart"/>
            <w:r>
              <w:rPr>
                <w:sz w:val="24"/>
                <w:szCs w:val="24"/>
              </w:rPr>
              <w:t>внутри</w:t>
            </w:r>
            <w:r w:rsidR="00D42223" w:rsidRPr="001F0385">
              <w:rPr>
                <w:sz w:val="24"/>
                <w:szCs w:val="24"/>
              </w:rPr>
              <w:t>дворовой</w:t>
            </w:r>
            <w:proofErr w:type="spellEnd"/>
            <w:r w:rsidR="00D42223" w:rsidRPr="001F0385">
              <w:rPr>
                <w:sz w:val="24"/>
                <w:szCs w:val="24"/>
              </w:rPr>
              <w:t xml:space="preserve"> территории от листвы и мелкого мусора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5 кв.</w:t>
            </w:r>
            <w:r w:rsidR="004C2F4F">
              <w:rPr>
                <w:sz w:val="24"/>
                <w:szCs w:val="24"/>
              </w:rPr>
              <w:t> </w:t>
            </w:r>
            <w:r w:rsidRPr="001F0385">
              <w:rPr>
                <w:sz w:val="24"/>
                <w:szCs w:val="24"/>
              </w:rPr>
              <w:t>м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F7562E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Вынос мусора, твердых (жидких) бытовых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7143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18,28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Вытирание пыли с мебели, подоконников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8160A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</w:t>
            </w:r>
            <w:r w:rsidR="00C25B83">
              <w:rPr>
                <w:sz w:val="24"/>
                <w:szCs w:val="24"/>
              </w:rPr>
              <w:t xml:space="preserve"> одной</w:t>
            </w:r>
            <w:r w:rsidRPr="001F0385">
              <w:rPr>
                <w:sz w:val="24"/>
                <w:szCs w:val="24"/>
              </w:rPr>
              <w:t xml:space="preserve"> </w:t>
            </w:r>
            <w:r w:rsidRPr="00347C83">
              <w:rPr>
                <w:sz w:val="24"/>
                <w:szCs w:val="24"/>
              </w:rPr>
              <w:t>раковин</w:t>
            </w:r>
            <w:r w:rsidR="00347C83" w:rsidRPr="00347C83">
              <w:rPr>
                <w:sz w:val="24"/>
                <w:szCs w:val="24"/>
              </w:rPr>
              <w:t>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ванны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холодильника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Мытье, чистка газовой или электрической плиты </w:t>
            </w:r>
            <w:r w:rsidRPr="001F0385">
              <w:rPr>
                <w:sz w:val="24"/>
                <w:szCs w:val="24"/>
              </w:rPr>
              <w:br/>
              <w:t>(без духового шкафа), микроволновой печи</w:t>
            </w:r>
            <w:r w:rsidR="002F4094" w:rsidRPr="001F0385">
              <w:rPr>
                <w:sz w:val="24"/>
                <w:szCs w:val="24"/>
              </w:rPr>
              <w:t xml:space="preserve"> </w:t>
            </w:r>
            <w:r w:rsidR="002F4094" w:rsidRPr="001F0385">
              <w:rPr>
                <w:sz w:val="24"/>
                <w:szCs w:val="24"/>
              </w:rPr>
              <w:br/>
              <w:t>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осветительных приборов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C25B83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510D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радиатор</w:t>
            </w:r>
            <w:r w:rsidR="00510D96">
              <w:rPr>
                <w:sz w:val="24"/>
                <w:szCs w:val="24"/>
              </w:rPr>
              <w:t>ов</w:t>
            </w:r>
            <w:r w:rsidRPr="001F0385">
              <w:rPr>
                <w:sz w:val="24"/>
                <w:szCs w:val="24"/>
              </w:rPr>
              <w:t xml:space="preserve"> отопления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510D96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1 </w:t>
            </w:r>
            <w:r w:rsidR="00510D96">
              <w:rPr>
                <w:sz w:val="24"/>
                <w:szCs w:val="24"/>
              </w:rPr>
              <w:t>прибор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10D9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30,46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Мытье, чистка унитаза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окон (с одной стороны)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Оклейка окон на зиму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4149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76,25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Мытье стен, дверей</w:t>
            </w:r>
            <w:r w:rsidR="00CB4684" w:rsidRPr="001F0385">
              <w:rPr>
                <w:sz w:val="24"/>
                <w:szCs w:val="24"/>
              </w:rPr>
              <w:t>, зеркал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6B4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Очистка от пыли </w:t>
            </w:r>
            <w:r w:rsidR="00052368" w:rsidRPr="001F0385">
              <w:rPr>
                <w:sz w:val="24"/>
                <w:szCs w:val="24"/>
              </w:rPr>
              <w:t>пола,</w:t>
            </w:r>
            <w:r w:rsidRPr="001F0385">
              <w:rPr>
                <w:sz w:val="24"/>
                <w:szCs w:val="24"/>
              </w:rPr>
              <w:t xml:space="preserve"> ковров, дорожек, ковровых покрытий (пылесосом, веником)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052368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1 </w:t>
            </w:r>
            <w:r w:rsidR="00052368" w:rsidRPr="001F0385"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38,12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29.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Чистка пылесоса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12,19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F8122B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Снятие паутины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комната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Повесить (снять) гардины, портьеры</w:t>
            </w:r>
            <w:r w:rsidR="001F0385" w:rsidRPr="001F0385">
              <w:rPr>
                <w:sz w:val="24"/>
                <w:szCs w:val="24"/>
              </w:rPr>
              <w:t xml:space="preserve"> (с соблюдением норм техники безопасности)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окно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30622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дезинсекционных мероприятий (уничтожение тараканов, мышей и т.п.)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родственников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68,59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Помощь в уходе за комнатными растениями (пересадка, мытье, полив)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47C" w:rsidRPr="001F0385" w:rsidRDefault="000A247C" w:rsidP="000A24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052368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Покупка за счет средств получателя социальных услуг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 xml:space="preserve">и доставка корма и товаров для домашних животных </w:t>
            </w:r>
            <w:r w:rsidR="00DF49F4" w:rsidRPr="001F0385">
              <w:rPr>
                <w:sz w:val="24"/>
                <w:szCs w:val="24"/>
              </w:rPr>
              <w:br/>
            </w:r>
            <w:r w:rsidRPr="001F0385">
              <w:rPr>
                <w:sz w:val="24"/>
                <w:szCs w:val="24"/>
              </w:rPr>
              <w:t>(вес набора не более 4 кг)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0A247C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20,58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Выгул домашних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 30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домашних животных в ветеринарную клинику по поручению получателя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38.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Доставка книг, журналов из библиотеки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72199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39.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Обработка приусадебного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331B88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д</w:t>
            </w:r>
            <w:r w:rsidR="00D42223" w:rsidRPr="001F0385">
              <w:rPr>
                <w:sz w:val="24"/>
                <w:szCs w:val="24"/>
              </w:rPr>
              <w:t>о 60 минут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Работа по хранению овощей (сортировка, пересыпка)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85747E">
        <w:trPr>
          <w:trHeight w:val="379"/>
        </w:trPr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85747E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D42223" w:rsidRPr="001F0385" w:rsidTr="00DF49F4">
        <w:trPr>
          <w:trHeight w:val="4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DF49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проведении медико-социальной экспертизы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91,50</w:t>
            </w:r>
          </w:p>
        </w:tc>
      </w:tr>
      <w:tr w:rsidR="00D42223" w:rsidRPr="001F0385" w:rsidTr="00FE5077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6C6D75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медицинских учреждений с целью получения направлений, выписок, рецептов и других документов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4712D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получении бесплатной зубопротезной </w:t>
            </w:r>
            <w:r w:rsidRPr="001F0385">
              <w:rPr>
                <w:sz w:val="24"/>
                <w:szCs w:val="24"/>
              </w:rPr>
              <w:br/>
              <w:t xml:space="preserve">(за исключением протезов из драгоценных металлов </w:t>
            </w:r>
            <w:r w:rsidRPr="001F0385">
              <w:rPr>
                <w:sz w:val="24"/>
                <w:szCs w:val="24"/>
              </w:rPr>
              <w:br/>
              <w:t>и других дорогостоящих материалов), протезно-ортопедической, слухопротезной помощи и очков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B1EE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в направлении в стационарные учреждения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B1EE6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54,84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Вызов врача на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12,19</w:t>
            </w:r>
          </w:p>
        </w:tc>
      </w:tr>
      <w:tr w:rsidR="00CB4684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84" w:rsidRPr="001F0385" w:rsidRDefault="00CB4684" w:rsidP="00CB468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Посещение обслуживаемых граждан в учреждения</w:t>
            </w:r>
            <w:r w:rsidR="002942B8" w:rsidRPr="001F0385">
              <w:rPr>
                <w:sz w:val="24"/>
                <w:szCs w:val="24"/>
              </w:rPr>
              <w:t>х</w:t>
            </w:r>
            <w:r w:rsidRPr="001F0385">
              <w:rPr>
                <w:sz w:val="24"/>
                <w:szCs w:val="24"/>
              </w:rPr>
              <w:t xml:space="preserve"> органов здравоохранения в случае госпитализации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1D6936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684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73,11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</w:t>
            </w:r>
            <w:r w:rsidR="00CB4684" w:rsidRPr="001F0385">
              <w:rPr>
                <w:sz w:val="24"/>
                <w:szCs w:val="24"/>
              </w:rPr>
              <w:t>7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Замена подгузников, гигиеническая обработка лежачих больных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CB468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</w:t>
            </w:r>
            <w:r w:rsidR="00CB4684" w:rsidRPr="001F0385">
              <w:rPr>
                <w:sz w:val="24"/>
                <w:szCs w:val="24"/>
              </w:rPr>
              <w:t>8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посещении получателями социальных услуг занятий в группах </w:t>
            </w:r>
            <w:proofErr w:type="spellStart"/>
            <w:r w:rsidRPr="001F0385">
              <w:rPr>
                <w:sz w:val="24"/>
                <w:szCs w:val="24"/>
              </w:rPr>
              <w:t>взаимоподдержки</w:t>
            </w:r>
            <w:proofErr w:type="spellEnd"/>
            <w:r w:rsidRPr="001F0385">
              <w:rPr>
                <w:sz w:val="24"/>
                <w:szCs w:val="24"/>
              </w:rPr>
              <w:t xml:space="preserve"> и клубах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543C4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54,87</w:t>
            </w:r>
          </w:p>
        </w:tc>
      </w:tr>
      <w:tr w:rsidR="00D42223" w:rsidRPr="001F0385" w:rsidTr="00FE5077">
        <w:tc>
          <w:tcPr>
            <w:tcW w:w="9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jc w:val="center"/>
              <w:rPr>
                <w:bCs/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FF0D5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49</w:t>
            </w:r>
            <w:r w:rsidR="00D42223"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Оказание помощи в подготовке и подаче жалоб </w:t>
            </w:r>
            <w:r w:rsidRPr="001F0385">
              <w:rPr>
                <w:sz w:val="24"/>
                <w:szCs w:val="24"/>
              </w:rPr>
              <w:br/>
              <w:t xml:space="preserve">на действия или бездействие социальных служб </w:t>
            </w:r>
            <w:r w:rsidRPr="001F0385">
              <w:rPr>
                <w:sz w:val="24"/>
                <w:szCs w:val="24"/>
              </w:rPr>
              <w:br/>
              <w:t xml:space="preserve">или работников этих служб, нарушающие </w:t>
            </w:r>
            <w:r w:rsidRPr="001F0385">
              <w:rPr>
                <w:sz w:val="24"/>
                <w:szCs w:val="24"/>
              </w:rPr>
              <w:br/>
              <w:t>или ущемляющие законные права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45,75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</w:t>
            </w:r>
            <w:r w:rsidR="00FF0D53" w:rsidRPr="001F0385">
              <w:rPr>
                <w:sz w:val="24"/>
                <w:szCs w:val="24"/>
              </w:rPr>
              <w:t>0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1F038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 xml:space="preserve">Содействие в обращении в правоохранительные органы </w:t>
            </w:r>
            <w:r w:rsidRPr="001F0385">
              <w:rPr>
                <w:sz w:val="24"/>
                <w:szCs w:val="24"/>
              </w:rPr>
              <w:br/>
              <w:t>в случаях физического и психического насилия, совершенно</w:t>
            </w:r>
            <w:r w:rsidR="001F0385" w:rsidRPr="001F0385">
              <w:rPr>
                <w:sz w:val="24"/>
                <w:szCs w:val="24"/>
              </w:rPr>
              <w:t>го</w:t>
            </w:r>
            <w:r w:rsidRPr="001F0385">
              <w:rPr>
                <w:sz w:val="24"/>
                <w:szCs w:val="24"/>
              </w:rPr>
              <w:t xml:space="preserve"> в семье над престарелыми людьми </w:t>
            </w:r>
            <w:r w:rsidRPr="001F0385">
              <w:rPr>
                <w:sz w:val="24"/>
                <w:szCs w:val="24"/>
              </w:rPr>
              <w:br/>
              <w:t>и инвалидами (в том числе над детьми-инвалидами)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30,50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lastRenderedPageBreak/>
              <w:t>5</w:t>
            </w:r>
            <w:r w:rsidR="00FF0D53" w:rsidRPr="001F0385">
              <w:rPr>
                <w:sz w:val="24"/>
                <w:szCs w:val="24"/>
              </w:rPr>
              <w:t>1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Получение по доверенности пенсий, пособий, страховых полисов и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5D6D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61,00</w:t>
            </w:r>
          </w:p>
        </w:tc>
      </w:tr>
      <w:tr w:rsidR="00D42223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5</w:t>
            </w:r>
            <w:r w:rsidR="00FF0D53" w:rsidRPr="001F0385">
              <w:rPr>
                <w:sz w:val="24"/>
                <w:szCs w:val="24"/>
              </w:rPr>
              <w:t>2</w:t>
            </w:r>
            <w:r w:rsidRPr="001F0385">
              <w:rPr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Содействие получателям социальных услуг</w:t>
            </w:r>
            <w:r w:rsidRPr="001F0385">
              <w:rPr>
                <w:sz w:val="24"/>
                <w:szCs w:val="24"/>
              </w:rPr>
              <w:br/>
              <w:t>в оформлении ими предусмотренных законодательством Российской Федерации льгот, пенсий, пособий, страховых выплат, а также прочих назначений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D42223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223" w:rsidRPr="001F0385" w:rsidRDefault="0097054D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36,56</w:t>
            </w:r>
          </w:p>
        </w:tc>
      </w:tr>
      <w:tr w:rsidR="0097054D" w:rsidRPr="001F0385" w:rsidTr="00FE50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4D" w:rsidRPr="001F0385" w:rsidRDefault="0097054D" w:rsidP="00FF0D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54D" w:rsidRPr="001F0385" w:rsidRDefault="0097054D" w:rsidP="00FE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анализов в одноразовой специализированной таре в лечебно-поликлиническое учреждение (тара </w:t>
            </w:r>
            <w:r w:rsidR="00B47EBB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за счет средств получателя социальных услуг)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54D" w:rsidRPr="001F0385" w:rsidRDefault="00FA6DFF" w:rsidP="00FE50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F0385">
              <w:rPr>
                <w:sz w:val="24"/>
                <w:szCs w:val="24"/>
              </w:rPr>
              <w:t>1 услуга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54D" w:rsidRDefault="00FA6DFF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41,15</w:t>
            </w:r>
          </w:p>
        </w:tc>
      </w:tr>
    </w:tbl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D42223" w:rsidRPr="001F0385" w:rsidRDefault="00D42223" w:rsidP="00D42223">
      <w:pPr>
        <w:autoSpaceDE w:val="0"/>
        <w:autoSpaceDN w:val="0"/>
        <w:adjustRightInd w:val="0"/>
        <w:rPr>
          <w:szCs w:val="24"/>
        </w:rPr>
      </w:pPr>
    </w:p>
    <w:p w:rsidR="00287262" w:rsidRPr="001F0385" w:rsidRDefault="00287262" w:rsidP="00D42223">
      <w:pPr>
        <w:autoSpaceDE w:val="0"/>
        <w:autoSpaceDN w:val="0"/>
        <w:adjustRightInd w:val="0"/>
        <w:rPr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5"/>
        <w:gridCol w:w="2024"/>
      </w:tblGrid>
      <w:tr w:rsidR="00B47EBB" w:rsidRPr="00B47EBB" w:rsidTr="000B278D">
        <w:tc>
          <w:tcPr>
            <w:tcW w:w="2645" w:type="pct"/>
          </w:tcPr>
          <w:p w:rsidR="00B47EBB" w:rsidRPr="00B47EBB" w:rsidRDefault="00B47EBB" w:rsidP="00B47EBB">
            <w:pPr>
              <w:tabs>
                <w:tab w:val="left" w:pos="7088"/>
              </w:tabs>
            </w:pPr>
            <w:r w:rsidRPr="00B47EBB">
              <w:t>Начальник управления</w:t>
            </w:r>
          </w:p>
          <w:p w:rsidR="00B47EBB" w:rsidRPr="00B47EBB" w:rsidRDefault="00B47EBB" w:rsidP="00B47EBB">
            <w:pPr>
              <w:tabs>
                <w:tab w:val="left" w:pos="7088"/>
              </w:tabs>
            </w:pPr>
            <w:r w:rsidRPr="00B47EBB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B47EBB" w:rsidRPr="00B47EBB" w:rsidRDefault="00B47EBB" w:rsidP="00B47EBB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B47EBB" w:rsidRPr="00B47EBB" w:rsidRDefault="00B47EBB" w:rsidP="00B47EBB">
            <w:pPr>
              <w:keepNext/>
              <w:tabs>
                <w:tab w:val="left" w:pos="7088"/>
              </w:tabs>
              <w:jc w:val="right"/>
              <w:outlineLvl w:val="0"/>
            </w:pPr>
            <w:r w:rsidRPr="00B47EBB">
              <w:t xml:space="preserve">О.Ш. </w:t>
            </w:r>
            <w:proofErr w:type="spellStart"/>
            <w:r w:rsidRPr="00B47EBB">
              <w:t>Резцова</w:t>
            </w:r>
            <w:proofErr w:type="spellEnd"/>
          </w:p>
        </w:tc>
      </w:tr>
    </w:tbl>
    <w:p w:rsidR="00045ACF" w:rsidRDefault="00045ACF" w:rsidP="00B47EBB">
      <w:pPr>
        <w:rPr>
          <w:szCs w:val="28"/>
          <w:highlight w:val="cyan"/>
        </w:rPr>
      </w:pPr>
    </w:p>
    <w:p w:rsidR="00B47EBB" w:rsidRPr="006F0E17" w:rsidRDefault="00B47EBB" w:rsidP="00B47EBB">
      <w:pPr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045ACF">
      <w:pPr>
        <w:ind w:firstLine="4962"/>
        <w:jc w:val="center"/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1F0385" w:rsidRPr="006F0E17" w:rsidRDefault="001F0385" w:rsidP="00287262">
      <w:pPr>
        <w:rPr>
          <w:szCs w:val="28"/>
          <w:highlight w:val="cyan"/>
        </w:rPr>
      </w:pPr>
    </w:p>
    <w:p w:rsidR="00FF0D53" w:rsidRPr="006F0E17" w:rsidRDefault="00FF0D53" w:rsidP="00287262">
      <w:pPr>
        <w:rPr>
          <w:szCs w:val="28"/>
          <w:highlight w:val="cyan"/>
        </w:rPr>
      </w:pPr>
    </w:p>
    <w:p w:rsidR="00FF0D53" w:rsidRDefault="00FF0D53" w:rsidP="00287262">
      <w:pPr>
        <w:rPr>
          <w:szCs w:val="28"/>
          <w:highlight w:val="cyan"/>
        </w:rPr>
      </w:pPr>
    </w:p>
    <w:p w:rsidR="00323506" w:rsidRPr="006F0E17" w:rsidRDefault="00323506" w:rsidP="00287262">
      <w:pPr>
        <w:rPr>
          <w:szCs w:val="28"/>
          <w:highlight w:val="cyan"/>
        </w:rPr>
      </w:pPr>
    </w:p>
    <w:p w:rsidR="00346CF9" w:rsidRDefault="00346CF9" w:rsidP="00045ACF">
      <w:pPr>
        <w:ind w:firstLine="4962"/>
        <w:jc w:val="center"/>
        <w:rPr>
          <w:szCs w:val="28"/>
          <w:highlight w:val="cyan"/>
        </w:rPr>
      </w:pPr>
    </w:p>
    <w:p w:rsidR="0085747E" w:rsidRDefault="0085747E" w:rsidP="00045ACF">
      <w:pPr>
        <w:ind w:firstLine="4962"/>
        <w:jc w:val="center"/>
        <w:rPr>
          <w:szCs w:val="28"/>
          <w:highlight w:val="cyan"/>
        </w:rPr>
      </w:pPr>
    </w:p>
    <w:p w:rsidR="00045ACF" w:rsidRPr="006F0E17" w:rsidRDefault="00045ACF" w:rsidP="004B426D">
      <w:pPr>
        <w:rPr>
          <w:szCs w:val="28"/>
          <w:highlight w:val="cyan"/>
        </w:rPr>
      </w:pPr>
    </w:p>
    <w:p w:rsidR="00045ACF" w:rsidRPr="001F0385" w:rsidRDefault="00045ACF" w:rsidP="00045ACF">
      <w:pPr>
        <w:ind w:firstLine="4962"/>
        <w:jc w:val="center"/>
        <w:rPr>
          <w:szCs w:val="28"/>
        </w:rPr>
      </w:pPr>
      <w:r w:rsidRPr="001F0385">
        <w:rPr>
          <w:szCs w:val="28"/>
        </w:rPr>
        <w:lastRenderedPageBreak/>
        <w:t>Приложение № 3</w:t>
      </w:r>
    </w:p>
    <w:p w:rsidR="00045ACF" w:rsidRPr="001F0385" w:rsidRDefault="00045ACF" w:rsidP="00045ACF">
      <w:pPr>
        <w:ind w:left="4962"/>
        <w:jc w:val="center"/>
        <w:rPr>
          <w:szCs w:val="28"/>
        </w:rPr>
      </w:pPr>
      <w:r w:rsidRPr="001F0385">
        <w:rPr>
          <w:szCs w:val="28"/>
        </w:rPr>
        <w:t>к постановлению Администрации</w:t>
      </w:r>
    </w:p>
    <w:p w:rsidR="00045ACF" w:rsidRPr="001F0385" w:rsidRDefault="00045ACF" w:rsidP="00045ACF">
      <w:pPr>
        <w:ind w:left="4962"/>
        <w:jc w:val="center"/>
        <w:rPr>
          <w:szCs w:val="28"/>
        </w:rPr>
      </w:pPr>
      <w:r w:rsidRPr="001F0385">
        <w:rPr>
          <w:szCs w:val="28"/>
        </w:rPr>
        <w:t>города Ростова-на-Дону</w:t>
      </w:r>
    </w:p>
    <w:p w:rsidR="00045ACF" w:rsidRPr="001F0385" w:rsidRDefault="00045ACF" w:rsidP="00045ACF">
      <w:pPr>
        <w:ind w:left="4962"/>
        <w:jc w:val="center"/>
        <w:rPr>
          <w:szCs w:val="28"/>
        </w:rPr>
      </w:pPr>
      <w:r w:rsidRPr="001F0385">
        <w:rPr>
          <w:szCs w:val="28"/>
        </w:rPr>
        <w:t>от</w:t>
      </w:r>
      <w:r w:rsidR="00B47EBB">
        <w:rPr>
          <w:szCs w:val="28"/>
        </w:rPr>
        <w:t xml:space="preserve"> </w:t>
      </w:r>
      <w:r w:rsidRPr="001F0385">
        <w:rPr>
          <w:szCs w:val="28"/>
        </w:rPr>
        <w:t>____</w:t>
      </w:r>
      <w:r w:rsidR="00B47EBB">
        <w:rPr>
          <w:szCs w:val="28"/>
        </w:rPr>
        <w:t>________</w:t>
      </w:r>
      <w:r w:rsidRPr="001F0385">
        <w:rPr>
          <w:szCs w:val="28"/>
        </w:rPr>
        <w:t>_____</w:t>
      </w:r>
      <w:r w:rsidR="00B47EBB">
        <w:rPr>
          <w:szCs w:val="28"/>
        </w:rPr>
        <w:t xml:space="preserve"> </w:t>
      </w:r>
      <w:r w:rsidRPr="001F0385">
        <w:rPr>
          <w:szCs w:val="28"/>
        </w:rPr>
        <w:t>№</w:t>
      </w:r>
      <w:r w:rsidR="00B47EBB">
        <w:rPr>
          <w:szCs w:val="28"/>
        </w:rPr>
        <w:t xml:space="preserve"> </w:t>
      </w:r>
      <w:r w:rsidRPr="001F0385">
        <w:rPr>
          <w:szCs w:val="28"/>
        </w:rPr>
        <w:t>__</w:t>
      </w:r>
      <w:r w:rsidR="00B47EBB">
        <w:rPr>
          <w:szCs w:val="28"/>
        </w:rPr>
        <w:t>__</w:t>
      </w:r>
      <w:r w:rsidRPr="001F0385">
        <w:rPr>
          <w:szCs w:val="28"/>
        </w:rPr>
        <w:t>___</w:t>
      </w:r>
    </w:p>
    <w:p w:rsidR="00045ACF" w:rsidRPr="00B47EBB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</w:p>
    <w:p w:rsidR="00045ACF" w:rsidRPr="001F0385" w:rsidRDefault="00045ACF" w:rsidP="00045ACF">
      <w:pPr>
        <w:autoSpaceDE w:val="0"/>
        <w:autoSpaceDN w:val="0"/>
        <w:adjustRightInd w:val="0"/>
        <w:jc w:val="center"/>
        <w:outlineLvl w:val="0"/>
        <w:rPr>
          <w:rFonts w:eastAsia="Calibri"/>
          <w:szCs w:val="28"/>
        </w:rPr>
      </w:pPr>
      <w:r w:rsidRPr="001F0385">
        <w:rPr>
          <w:rFonts w:eastAsia="Calibri"/>
          <w:szCs w:val="28"/>
        </w:rPr>
        <w:t xml:space="preserve">ТАРИФЫ </w:t>
      </w:r>
      <w:r w:rsidRPr="001F0385">
        <w:rPr>
          <w:rFonts w:eastAsia="Calibri"/>
          <w:szCs w:val="28"/>
        </w:rPr>
        <w:br/>
        <w:t xml:space="preserve">на социальные услуги, предоставляемые </w:t>
      </w:r>
      <w:r w:rsidRPr="001F0385">
        <w:rPr>
          <w:szCs w:val="28"/>
          <w:lang w:eastAsia="en-US" w:bidi="en-US"/>
        </w:rPr>
        <w:t>социально-реабилитационными отделениями дневного пребывания в полустационарной форме</w:t>
      </w:r>
      <w:r w:rsidRPr="001F0385">
        <w:rPr>
          <w:rFonts w:eastAsia="Calibri"/>
          <w:szCs w:val="28"/>
        </w:rPr>
        <w:t xml:space="preserve"> на базе муниципальных бюджетных учреждений «Центр социального обслуживания населения» районов города Ростова-на-Дону</w:t>
      </w:r>
    </w:p>
    <w:p w:rsidR="00045ACF" w:rsidRPr="0085747E" w:rsidRDefault="00045ACF" w:rsidP="00045ACF">
      <w:pPr>
        <w:autoSpaceDE w:val="0"/>
        <w:autoSpaceDN w:val="0"/>
        <w:adjustRightInd w:val="0"/>
        <w:outlineLvl w:val="0"/>
        <w:rPr>
          <w:szCs w:val="24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6237"/>
        <w:gridCol w:w="1559"/>
        <w:gridCol w:w="992"/>
      </w:tblGrid>
      <w:tr w:rsidR="00045ACF" w:rsidRPr="001F0385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FF0D53" w:rsidRPr="00323506" w:rsidRDefault="00FF0D53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Тариф (руб., коп.)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Социально-бытовые услуги</w:t>
            </w:r>
          </w:p>
        </w:tc>
      </w:tr>
      <w:tr w:rsidR="00045ACF" w:rsidRPr="006F0E17" w:rsidTr="00DF49F4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Предоставление в пользование мебели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1F0385" w:rsidP="00F85F39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13,</w:t>
            </w:r>
            <w:r w:rsidR="00F85F39">
              <w:rPr>
                <w:bCs/>
                <w:sz w:val="24"/>
                <w:szCs w:val="24"/>
              </w:rPr>
              <w:t>87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Организация досуга и отдыха, в том числе обеспечение книгами, журналами, газетами, настольными играми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85F39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50,12</w:t>
            </w:r>
          </w:p>
        </w:tc>
      </w:tr>
      <w:tr w:rsidR="00045ACF" w:rsidRPr="006F0E17" w:rsidTr="00FF0D53">
        <w:trPr>
          <w:trHeight w:val="2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Предоставление транспорта для поездок (поездка туда-обратно)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85F39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167,49</w:t>
            </w:r>
          </w:p>
        </w:tc>
      </w:tr>
      <w:tr w:rsidR="00045ACF" w:rsidRPr="006F0E17" w:rsidTr="00323506">
        <w:trPr>
          <w:trHeight w:val="4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DF49F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1.4.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3235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Предоставление возможности для соблюдения личной гигиены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32350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F0385" w:rsidP="00F85F39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8,</w:t>
            </w:r>
            <w:r w:rsidR="00F85F39">
              <w:rPr>
                <w:bCs/>
                <w:sz w:val="24"/>
                <w:szCs w:val="24"/>
              </w:rPr>
              <w:t>32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Социально-медицинские услуги</w:t>
            </w:r>
          </w:p>
        </w:tc>
      </w:tr>
      <w:tr w:rsidR="00045ACF" w:rsidRPr="006F0E17" w:rsidTr="00DF49F4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Проведение оздоровительных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85F39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62,65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Систематическое наблюдение за получателями социальных услуг для выявления отклонений </w:t>
            </w:r>
            <w:r w:rsidRPr="00323506">
              <w:rPr>
                <w:sz w:val="24"/>
                <w:szCs w:val="24"/>
              </w:rPr>
              <w:br/>
              <w:t>в состоянии их здоровья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85F39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37,59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</w:t>
            </w:r>
            <w:r w:rsidR="00FF0D53" w:rsidRPr="00323506">
              <w:rPr>
                <w:sz w:val="24"/>
                <w:szCs w:val="24"/>
              </w:rPr>
              <w:t xml:space="preserve">ельных мероприятий, наблюдения </w:t>
            </w:r>
            <w:r w:rsidRPr="00323506">
              <w:rPr>
                <w:sz w:val="24"/>
                <w:szCs w:val="24"/>
              </w:rPr>
              <w:t>за получателями социальных услуг для выявления отклонений в состоянии их здоровья)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F0D53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1 </w:t>
            </w:r>
            <w:proofErr w:type="spellStart"/>
            <w:r w:rsidRPr="00323506">
              <w:rPr>
                <w:sz w:val="24"/>
                <w:szCs w:val="24"/>
              </w:rPr>
              <w:t>консультиро-ва</w:t>
            </w:r>
            <w:r w:rsidR="00045ACF" w:rsidRPr="00323506"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136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62,65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2.4.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Содействие в получении медицинской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136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69,68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Социально-психологические услуги</w:t>
            </w:r>
          </w:p>
        </w:tc>
      </w:tr>
      <w:tr w:rsidR="00045ACF" w:rsidRPr="006F0E17" w:rsidTr="00FF0D53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Социально-пс</w:t>
            </w:r>
            <w:r w:rsidR="00DF49F4" w:rsidRPr="00323506">
              <w:rPr>
                <w:sz w:val="24"/>
                <w:szCs w:val="24"/>
              </w:rPr>
              <w:t>и</w:t>
            </w:r>
            <w:r w:rsidR="00E15D63">
              <w:rPr>
                <w:sz w:val="24"/>
                <w:szCs w:val="24"/>
              </w:rPr>
              <w:t xml:space="preserve">хологическое консультирование, </w:t>
            </w:r>
            <w:r w:rsidRPr="00323506">
              <w:rPr>
                <w:sz w:val="24"/>
                <w:szCs w:val="24"/>
              </w:rPr>
              <w:t>в том числе по вопросам внутрисемейных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FF0D53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1 </w:t>
            </w:r>
            <w:proofErr w:type="spellStart"/>
            <w:r w:rsidRPr="00323506">
              <w:rPr>
                <w:sz w:val="24"/>
                <w:szCs w:val="24"/>
              </w:rPr>
              <w:t>консультиро-ва</w:t>
            </w:r>
            <w:r w:rsidR="00045ACF" w:rsidRPr="00323506"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136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41,81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Псих</w:t>
            </w:r>
            <w:r w:rsidR="00323506" w:rsidRPr="00323506">
              <w:rPr>
                <w:sz w:val="24"/>
                <w:szCs w:val="24"/>
              </w:rPr>
              <w:t xml:space="preserve">ологическая помощь и поддержка, </w:t>
            </w:r>
            <w:r w:rsidRPr="00323506">
              <w:rPr>
                <w:sz w:val="24"/>
                <w:szCs w:val="24"/>
              </w:rPr>
              <w:t>в том числе гражданам, осуществляющим уход</w:t>
            </w:r>
            <w:r w:rsidR="00323506" w:rsidRPr="00323506">
              <w:rPr>
                <w:sz w:val="24"/>
                <w:szCs w:val="24"/>
              </w:rPr>
              <w:t xml:space="preserve"> на дому</w:t>
            </w:r>
            <w:r w:rsidR="00323506" w:rsidRPr="00323506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 xml:space="preserve">за тяжелобольными получателями социальных услуг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23506" w:rsidP="00313611">
            <w:pPr>
              <w:jc w:val="center"/>
              <w:rPr>
                <w:bCs/>
                <w:sz w:val="24"/>
                <w:szCs w:val="24"/>
              </w:rPr>
            </w:pPr>
            <w:r w:rsidRPr="00323506">
              <w:rPr>
                <w:bCs/>
                <w:sz w:val="24"/>
                <w:szCs w:val="24"/>
              </w:rPr>
              <w:t>18,</w:t>
            </w:r>
            <w:r w:rsidR="00313611">
              <w:rPr>
                <w:bCs/>
                <w:sz w:val="24"/>
                <w:szCs w:val="24"/>
              </w:rPr>
              <w:t>79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Социально-психологический патронаж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313611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41,81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Оказание психологической (экстренной психологической) помощи, в том числе гражданам, осуществляющим уход </w:t>
            </w:r>
            <w:r w:rsidR="00323506" w:rsidRPr="00323506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>на дому за тяжелобольными получателями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42305B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41,81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3.5.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Психологическая диагностика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42305B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27,87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Социально-трудовые услуги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323506">
              <w:rPr>
                <w:sz w:val="24"/>
                <w:szCs w:val="24"/>
              </w:rPr>
              <w:t>Проведение мероприятий по использованию остаточных трудовых возможностей и обучению доступным профессиональным навыкам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42305B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50,12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Оказание помощи в трудоустройстве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42305B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62,71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4.3.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Организация помощи в получении образования</w:t>
            </w:r>
            <w:r w:rsidRPr="00323506">
              <w:rPr>
                <w:sz w:val="24"/>
                <w:szCs w:val="24"/>
              </w:rPr>
              <w:br/>
              <w:t xml:space="preserve">и (или) профессии инвалидами (детьми-инвалидами) </w:t>
            </w:r>
            <w:r w:rsidRPr="00323506">
              <w:rPr>
                <w:sz w:val="24"/>
                <w:szCs w:val="24"/>
              </w:rPr>
              <w:br/>
              <w:t>в соответствии с их способностями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42305B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83,61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5.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Социально-правовые услуги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5.1.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Оказание помощи в получении юридических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D615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55,74</w:t>
            </w:r>
          </w:p>
        </w:tc>
      </w:tr>
      <w:tr w:rsidR="00045ACF" w:rsidRPr="006F0E17" w:rsidTr="00045A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</w:t>
            </w:r>
            <w:r w:rsidRPr="00323506">
              <w:rPr>
                <w:sz w:val="24"/>
                <w:szCs w:val="24"/>
              </w:rPr>
              <w:br/>
              <w:t>в том числе детей-инвалидов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Обучение инвалидов (детей-инвалидов) пользованию средствами </w:t>
            </w:r>
            <w:r w:rsidR="0085747E">
              <w:rPr>
                <w:sz w:val="24"/>
                <w:szCs w:val="24"/>
              </w:rPr>
              <w:t xml:space="preserve">ухода и техническими средствами </w:t>
            </w:r>
            <w:r w:rsidRPr="00323506">
              <w:rPr>
                <w:sz w:val="24"/>
                <w:szCs w:val="24"/>
              </w:rPr>
              <w:t>реабилитации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jc w:val="center"/>
              <w:rPr>
                <w:sz w:val="24"/>
                <w:szCs w:val="24"/>
              </w:rPr>
            </w:pPr>
          </w:p>
          <w:p w:rsidR="00045ACF" w:rsidRPr="00323506" w:rsidRDefault="00045ACF" w:rsidP="00045ACF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D615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50,12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 xml:space="preserve">Проведение социально-реабилитационных мероприятий </w:t>
            </w:r>
            <w:r w:rsidR="008A27B8" w:rsidRPr="00323506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>в сфере социального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5A02A3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D615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83,61</w:t>
            </w:r>
          </w:p>
        </w:tc>
      </w:tr>
      <w:tr w:rsidR="00045ACF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6.3.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F" w:rsidRPr="00323506" w:rsidRDefault="00045ACF" w:rsidP="00045A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Обучение навыкам с</w:t>
            </w:r>
            <w:r w:rsidR="0085747E">
              <w:rPr>
                <w:sz w:val="24"/>
                <w:szCs w:val="24"/>
              </w:rPr>
              <w:t xml:space="preserve">амообслуживания, поведения </w:t>
            </w:r>
            <w:r w:rsidRPr="00323506">
              <w:rPr>
                <w:sz w:val="24"/>
                <w:szCs w:val="24"/>
              </w:rPr>
              <w:t xml:space="preserve">в быту </w:t>
            </w:r>
            <w:r w:rsidR="0085747E">
              <w:rPr>
                <w:sz w:val="24"/>
                <w:szCs w:val="24"/>
              </w:rPr>
              <w:br/>
            </w:r>
            <w:r w:rsidRPr="00323506">
              <w:rPr>
                <w:sz w:val="24"/>
                <w:szCs w:val="24"/>
              </w:rPr>
              <w:t>и общественных местах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045ACF" w:rsidP="005A02A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ACF" w:rsidRPr="00323506" w:rsidRDefault="001D6158" w:rsidP="00E74D8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50,12</w:t>
            </w:r>
          </w:p>
        </w:tc>
      </w:tr>
      <w:tr w:rsidR="00F767A6" w:rsidRPr="006F0E17" w:rsidTr="00F767A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E74D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7.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F767A6">
            <w:pPr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Социально-педагогические услуги</w:t>
            </w:r>
          </w:p>
        </w:tc>
      </w:tr>
      <w:tr w:rsidR="00F767A6" w:rsidRPr="006F0E17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E74D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7.1.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Формирование позитивных интересов (в том числе в сфере досуга)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1D6158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41,81</w:t>
            </w:r>
          </w:p>
        </w:tc>
      </w:tr>
      <w:tr w:rsidR="00F767A6" w:rsidRPr="0066267B" w:rsidTr="00FF0D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E74D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7.2.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Организаци</w:t>
            </w:r>
            <w:r w:rsidR="00323506">
              <w:rPr>
                <w:sz w:val="24"/>
                <w:szCs w:val="24"/>
              </w:rPr>
              <w:t xml:space="preserve">я досуга (праздники, экскурсии </w:t>
            </w:r>
            <w:r w:rsidRPr="00323506">
              <w:rPr>
                <w:sz w:val="24"/>
                <w:szCs w:val="24"/>
              </w:rPr>
              <w:t>и другие культурные мероприятия)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F767A6" w:rsidP="00F767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23506">
              <w:rPr>
                <w:sz w:val="24"/>
                <w:szCs w:val="24"/>
              </w:rPr>
              <w:t>1 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7A6" w:rsidRPr="00323506" w:rsidRDefault="001E3614" w:rsidP="00E74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75,17</w:t>
            </w:r>
          </w:p>
        </w:tc>
      </w:tr>
    </w:tbl>
    <w:p w:rsidR="001261B0" w:rsidRPr="00323506" w:rsidRDefault="001261B0" w:rsidP="00045ACF">
      <w:pPr>
        <w:autoSpaceDE w:val="0"/>
        <w:autoSpaceDN w:val="0"/>
        <w:adjustRightInd w:val="0"/>
        <w:outlineLvl w:val="0"/>
        <w:rPr>
          <w:rFonts w:eastAsia="Calibri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5"/>
        <w:gridCol w:w="2024"/>
      </w:tblGrid>
      <w:tr w:rsidR="008C62EF" w:rsidRPr="008C62EF" w:rsidTr="000B278D">
        <w:tc>
          <w:tcPr>
            <w:tcW w:w="2645" w:type="pct"/>
          </w:tcPr>
          <w:p w:rsidR="008C62EF" w:rsidRPr="008C62EF" w:rsidRDefault="008C62EF" w:rsidP="008C62EF">
            <w:pPr>
              <w:tabs>
                <w:tab w:val="left" w:pos="7088"/>
              </w:tabs>
            </w:pPr>
            <w:r w:rsidRPr="008C62EF">
              <w:t>Начальник управления</w:t>
            </w:r>
          </w:p>
          <w:p w:rsidR="008C62EF" w:rsidRPr="008C62EF" w:rsidRDefault="008C62EF" w:rsidP="008C62EF">
            <w:pPr>
              <w:tabs>
                <w:tab w:val="left" w:pos="7088"/>
              </w:tabs>
            </w:pPr>
            <w:r w:rsidRPr="008C62EF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:rsidR="008C62EF" w:rsidRPr="008C62EF" w:rsidRDefault="008C62EF" w:rsidP="008C62EF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:rsidR="008C62EF" w:rsidRPr="008C62EF" w:rsidRDefault="008C62EF" w:rsidP="008C62EF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8C62EF" w:rsidRPr="008C62EF" w:rsidRDefault="008C62EF" w:rsidP="008C62EF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8C62EF" w:rsidRPr="008C62EF" w:rsidRDefault="008C62EF" w:rsidP="008C62EF">
            <w:pPr>
              <w:keepNext/>
              <w:tabs>
                <w:tab w:val="left" w:pos="7088"/>
              </w:tabs>
              <w:jc w:val="right"/>
              <w:outlineLvl w:val="0"/>
            </w:pPr>
            <w:r w:rsidRPr="008C62EF">
              <w:t xml:space="preserve">О.Ш. </w:t>
            </w:r>
            <w:proofErr w:type="spellStart"/>
            <w:r w:rsidRPr="008C62EF">
              <w:t>Резцова</w:t>
            </w:r>
            <w:proofErr w:type="spellEnd"/>
          </w:p>
        </w:tc>
      </w:tr>
    </w:tbl>
    <w:p w:rsidR="0085747E" w:rsidRPr="0085747E" w:rsidRDefault="0085747E" w:rsidP="0085747E">
      <w:pPr>
        <w:rPr>
          <w:sz w:val="10"/>
          <w:szCs w:val="28"/>
        </w:rPr>
      </w:pPr>
    </w:p>
    <w:sectPr w:rsidR="0085747E" w:rsidRPr="0085747E" w:rsidSect="00954FE0">
      <w:footerReference w:type="default" r:id="rId9"/>
      <w:footerReference w:type="first" r:id="rId10"/>
      <w:pgSz w:w="11905" w:h="16840"/>
      <w:pgMar w:top="1134" w:right="567" w:bottom="1134" w:left="1701" w:header="0" w:footer="2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DF6" w:rsidRDefault="004B0DF6">
      <w:r>
        <w:separator/>
      </w:r>
    </w:p>
  </w:endnote>
  <w:endnote w:type="continuationSeparator" w:id="0">
    <w:p w:rsidR="004B0DF6" w:rsidRDefault="004B0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158" w:rsidRPr="00954FE0" w:rsidRDefault="001D6158" w:rsidP="00954FE0">
    <w:pPr>
      <w:pStyle w:val="ac"/>
      <w:jc w:val="right"/>
      <w:rPr>
        <w:rFonts w:ascii="Times New Roman" w:hAnsi="Times New Roman"/>
        <w:sz w:val="28"/>
        <w:szCs w:val="28"/>
      </w:rPr>
    </w:pPr>
    <w:r w:rsidRPr="00D4252D">
      <w:rPr>
        <w:rFonts w:ascii="Times New Roman" w:hAnsi="Times New Roman"/>
        <w:sz w:val="28"/>
        <w:szCs w:val="28"/>
      </w:rPr>
      <w:fldChar w:fldCharType="begin"/>
    </w:r>
    <w:r w:rsidRPr="00D4252D">
      <w:rPr>
        <w:rFonts w:ascii="Times New Roman" w:hAnsi="Times New Roman"/>
        <w:sz w:val="28"/>
        <w:szCs w:val="28"/>
      </w:rPr>
      <w:instrText xml:space="preserve"> PAGE   \* MERGEFORMAT </w:instrText>
    </w:r>
    <w:r w:rsidRPr="00D4252D">
      <w:rPr>
        <w:rFonts w:ascii="Times New Roman" w:hAnsi="Times New Roman"/>
        <w:sz w:val="28"/>
        <w:szCs w:val="28"/>
      </w:rPr>
      <w:fldChar w:fldCharType="separate"/>
    </w:r>
    <w:r w:rsidR="007300DF">
      <w:rPr>
        <w:rFonts w:ascii="Times New Roman" w:hAnsi="Times New Roman"/>
        <w:noProof/>
        <w:sz w:val="28"/>
        <w:szCs w:val="28"/>
      </w:rPr>
      <w:t>12</w:t>
    </w:r>
    <w:r w:rsidRPr="00D4252D"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158" w:rsidRPr="00500024" w:rsidRDefault="001D6158">
    <w:pPr>
      <w:pStyle w:val="ac"/>
      <w:jc w:val="right"/>
      <w:rPr>
        <w:rFonts w:ascii="Times New Roman" w:hAnsi="Times New Roman"/>
        <w:sz w:val="28"/>
        <w:szCs w:val="28"/>
      </w:rPr>
    </w:pPr>
    <w:r w:rsidRPr="00500024">
      <w:rPr>
        <w:rFonts w:ascii="Times New Roman" w:hAnsi="Times New Roman"/>
        <w:sz w:val="28"/>
        <w:szCs w:val="28"/>
      </w:rPr>
      <w:fldChar w:fldCharType="begin"/>
    </w:r>
    <w:r w:rsidRPr="00500024">
      <w:rPr>
        <w:rFonts w:ascii="Times New Roman" w:hAnsi="Times New Roman"/>
        <w:sz w:val="28"/>
        <w:szCs w:val="28"/>
      </w:rPr>
      <w:instrText xml:space="preserve"> PAGE   \* MERGEFORMAT </w:instrText>
    </w:r>
    <w:r w:rsidRPr="00500024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14</w:t>
    </w:r>
    <w:r w:rsidRPr="00500024">
      <w:rPr>
        <w:rFonts w:ascii="Times New Roman" w:hAnsi="Times New Roman"/>
        <w:sz w:val="28"/>
        <w:szCs w:val="28"/>
      </w:rPr>
      <w:fldChar w:fldCharType="end"/>
    </w:r>
  </w:p>
  <w:p w:rsidR="001D6158" w:rsidRDefault="001D615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DF6" w:rsidRDefault="004B0DF6">
      <w:r>
        <w:separator/>
      </w:r>
    </w:p>
  </w:footnote>
  <w:footnote w:type="continuationSeparator" w:id="0">
    <w:p w:rsidR="004B0DF6" w:rsidRDefault="004B0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C6D8D"/>
    <w:multiLevelType w:val="hybridMultilevel"/>
    <w:tmpl w:val="95A68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3A6178"/>
    <w:multiLevelType w:val="multilevel"/>
    <w:tmpl w:val="B4A841B8"/>
    <w:lvl w:ilvl="0">
      <w:start w:val="1"/>
      <w:numFmt w:val="decimal"/>
      <w:lvlText w:val="%1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393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753" w:hanging="720"/>
      </w:pPr>
    </w:lvl>
    <w:lvl w:ilvl="3">
      <w:start w:val="1"/>
      <w:numFmt w:val="decimal"/>
      <w:isLgl/>
      <w:lvlText w:val="%1.%2.%3.%4."/>
      <w:lvlJc w:val="left"/>
      <w:pPr>
        <w:ind w:left="753" w:hanging="720"/>
      </w:pPr>
    </w:lvl>
    <w:lvl w:ilvl="4">
      <w:start w:val="1"/>
      <w:numFmt w:val="decimal"/>
      <w:isLgl/>
      <w:lvlText w:val="%1.%2.%3.%4.%5."/>
      <w:lvlJc w:val="left"/>
      <w:pPr>
        <w:ind w:left="1113" w:hanging="1080"/>
      </w:pPr>
    </w:lvl>
    <w:lvl w:ilvl="5">
      <w:start w:val="1"/>
      <w:numFmt w:val="decimal"/>
      <w:isLgl/>
      <w:lvlText w:val="%1.%2.%3.%4.%5.%6."/>
      <w:lvlJc w:val="left"/>
      <w:pPr>
        <w:ind w:left="1113" w:hanging="1080"/>
      </w:pPr>
    </w:lvl>
    <w:lvl w:ilvl="6">
      <w:start w:val="1"/>
      <w:numFmt w:val="decimal"/>
      <w:isLgl/>
      <w:lvlText w:val="%1.%2.%3.%4.%5.%6.%7."/>
      <w:lvlJc w:val="left"/>
      <w:pPr>
        <w:ind w:left="1473" w:hanging="1440"/>
      </w:p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</w:lvl>
  </w:abstractNum>
  <w:abstractNum w:abstractNumId="2" w15:restartNumberingAfterBreak="0">
    <w:nsid w:val="7F7F0008"/>
    <w:multiLevelType w:val="hybridMultilevel"/>
    <w:tmpl w:val="C474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E4B"/>
    <w:rsid w:val="000003FF"/>
    <w:rsid w:val="000027E8"/>
    <w:rsid w:val="00002F48"/>
    <w:rsid w:val="00004673"/>
    <w:rsid w:val="00005C34"/>
    <w:rsid w:val="00006B52"/>
    <w:rsid w:val="000079A0"/>
    <w:rsid w:val="000124B3"/>
    <w:rsid w:val="00013442"/>
    <w:rsid w:val="0001436C"/>
    <w:rsid w:val="00017447"/>
    <w:rsid w:val="00017E0A"/>
    <w:rsid w:val="00020959"/>
    <w:rsid w:val="00021AFA"/>
    <w:rsid w:val="0002471C"/>
    <w:rsid w:val="00026BF7"/>
    <w:rsid w:val="00030EC8"/>
    <w:rsid w:val="00034C0B"/>
    <w:rsid w:val="0004144B"/>
    <w:rsid w:val="00042329"/>
    <w:rsid w:val="00043FA4"/>
    <w:rsid w:val="00043FD0"/>
    <w:rsid w:val="00045ACF"/>
    <w:rsid w:val="00047D63"/>
    <w:rsid w:val="00052023"/>
    <w:rsid w:val="00052368"/>
    <w:rsid w:val="00053B8F"/>
    <w:rsid w:val="000559E3"/>
    <w:rsid w:val="0006251A"/>
    <w:rsid w:val="00064AC1"/>
    <w:rsid w:val="00071433"/>
    <w:rsid w:val="00073766"/>
    <w:rsid w:val="00074FCC"/>
    <w:rsid w:val="00075D24"/>
    <w:rsid w:val="0007656C"/>
    <w:rsid w:val="00076674"/>
    <w:rsid w:val="0007735A"/>
    <w:rsid w:val="00080A30"/>
    <w:rsid w:val="000857FB"/>
    <w:rsid w:val="000902D0"/>
    <w:rsid w:val="00090BF3"/>
    <w:rsid w:val="000936E6"/>
    <w:rsid w:val="000969CF"/>
    <w:rsid w:val="0009725F"/>
    <w:rsid w:val="000A0818"/>
    <w:rsid w:val="000A0FC8"/>
    <w:rsid w:val="000A247C"/>
    <w:rsid w:val="000A3D74"/>
    <w:rsid w:val="000A6392"/>
    <w:rsid w:val="000A6923"/>
    <w:rsid w:val="000B77FF"/>
    <w:rsid w:val="000C03F6"/>
    <w:rsid w:val="000C1097"/>
    <w:rsid w:val="000C2B11"/>
    <w:rsid w:val="000C5F01"/>
    <w:rsid w:val="000C764F"/>
    <w:rsid w:val="000D1FDD"/>
    <w:rsid w:val="000D45B8"/>
    <w:rsid w:val="000D61F1"/>
    <w:rsid w:val="000E1235"/>
    <w:rsid w:val="000E56A3"/>
    <w:rsid w:val="000F3D74"/>
    <w:rsid w:val="001046D7"/>
    <w:rsid w:val="0011197F"/>
    <w:rsid w:val="00113635"/>
    <w:rsid w:val="00117056"/>
    <w:rsid w:val="00117BA7"/>
    <w:rsid w:val="0012376B"/>
    <w:rsid w:val="001261B0"/>
    <w:rsid w:val="001315D9"/>
    <w:rsid w:val="001347B1"/>
    <w:rsid w:val="001359D0"/>
    <w:rsid w:val="00137C1E"/>
    <w:rsid w:val="00137EBD"/>
    <w:rsid w:val="00142F6B"/>
    <w:rsid w:val="00145EA9"/>
    <w:rsid w:val="00150418"/>
    <w:rsid w:val="001516C8"/>
    <w:rsid w:val="001548F0"/>
    <w:rsid w:val="0015589E"/>
    <w:rsid w:val="00156DD1"/>
    <w:rsid w:val="00157079"/>
    <w:rsid w:val="00157BFB"/>
    <w:rsid w:val="001626F7"/>
    <w:rsid w:val="00163897"/>
    <w:rsid w:val="001638C2"/>
    <w:rsid w:val="001666C2"/>
    <w:rsid w:val="00171ADF"/>
    <w:rsid w:val="001734A5"/>
    <w:rsid w:val="001763F0"/>
    <w:rsid w:val="00177F3D"/>
    <w:rsid w:val="00181EE6"/>
    <w:rsid w:val="0019151E"/>
    <w:rsid w:val="001916A8"/>
    <w:rsid w:val="00193DF3"/>
    <w:rsid w:val="00194300"/>
    <w:rsid w:val="00196CE9"/>
    <w:rsid w:val="001A089E"/>
    <w:rsid w:val="001A18CD"/>
    <w:rsid w:val="001A2328"/>
    <w:rsid w:val="001A2D87"/>
    <w:rsid w:val="001D2A2B"/>
    <w:rsid w:val="001D50D2"/>
    <w:rsid w:val="001D6158"/>
    <w:rsid w:val="001D6173"/>
    <w:rsid w:val="001D6936"/>
    <w:rsid w:val="001D6C40"/>
    <w:rsid w:val="001D7698"/>
    <w:rsid w:val="001E1D25"/>
    <w:rsid w:val="001E3614"/>
    <w:rsid w:val="001E49C7"/>
    <w:rsid w:val="001F0385"/>
    <w:rsid w:val="001F2055"/>
    <w:rsid w:val="001F3A6B"/>
    <w:rsid w:val="001F5B40"/>
    <w:rsid w:val="001F5BE9"/>
    <w:rsid w:val="002120CE"/>
    <w:rsid w:val="00212A20"/>
    <w:rsid w:val="002160DD"/>
    <w:rsid w:val="0022515C"/>
    <w:rsid w:val="00226404"/>
    <w:rsid w:val="002270B5"/>
    <w:rsid w:val="002349F7"/>
    <w:rsid w:val="00236EDA"/>
    <w:rsid w:val="00240D20"/>
    <w:rsid w:val="0024209E"/>
    <w:rsid w:val="00242145"/>
    <w:rsid w:val="00244073"/>
    <w:rsid w:val="00244244"/>
    <w:rsid w:val="0024655D"/>
    <w:rsid w:val="00253276"/>
    <w:rsid w:val="00253667"/>
    <w:rsid w:val="00271D92"/>
    <w:rsid w:val="002724C9"/>
    <w:rsid w:val="002748C4"/>
    <w:rsid w:val="0027689A"/>
    <w:rsid w:val="00283762"/>
    <w:rsid w:val="00287262"/>
    <w:rsid w:val="00291247"/>
    <w:rsid w:val="0029252D"/>
    <w:rsid w:val="002942B8"/>
    <w:rsid w:val="00296464"/>
    <w:rsid w:val="0029756F"/>
    <w:rsid w:val="002A2815"/>
    <w:rsid w:val="002A329E"/>
    <w:rsid w:val="002A5CCB"/>
    <w:rsid w:val="002A79AF"/>
    <w:rsid w:val="002B759D"/>
    <w:rsid w:val="002C4F4F"/>
    <w:rsid w:val="002C5082"/>
    <w:rsid w:val="002C7807"/>
    <w:rsid w:val="002D3E97"/>
    <w:rsid w:val="002E622B"/>
    <w:rsid w:val="002E7CAB"/>
    <w:rsid w:val="002F4094"/>
    <w:rsid w:val="002F73F5"/>
    <w:rsid w:val="003010E4"/>
    <w:rsid w:val="0030560D"/>
    <w:rsid w:val="00310499"/>
    <w:rsid w:val="00310C7A"/>
    <w:rsid w:val="00313611"/>
    <w:rsid w:val="003142A1"/>
    <w:rsid w:val="003161A3"/>
    <w:rsid w:val="00317B31"/>
    <w:rsid w:val="00317F40"/>
    <w:rsid w:val="0032031C"/>
    <w:rsid w:val="00321BCB"/>
    <w:rsid w:val="00323506"/>
    <w:rsid w:val="00324B53"/>
    <w:rsid w:val="00326A24"/>
    <w:rsid w:val="00331B88"/>
    <w:rsid w:val="003325DA"/>
    <w:rsid w:val="0033276E"/>
    <w:rsid w:val="003402A5"/>
    <w:rsid w:val="00342DE1"/>
    <w:rsid w:val="00346583"/>
    <w:rsid w:val="00346CF9"/>
    <w:rsid w:val="00347C83"/>
    <w:rsid w:val="00370C76"/>
    <w:rsid w:val="00370CE2"/>
    <w:rsid w:val="003807F1"/>
    <w:rsid w:val="0038579E"/>
    <w:rsid w:val="003870EC"/>
    <w:rsid w:val="00387B9E"/>
    <w:rsid w:val="00395E43"/>
    <w:rsid w:val="0039605F"/>
    <w:rsid w:val="003A1EF0"/>
    <w:rsid w:val="003A639F"/>
    <w:rsid w:val="003A68D7"/>
    <w:rsid w:val="003A77FD"/>
    <w:rsid w:val="003B5146"/>
    <w:rsid w:val="003B6CB4"/>
    <w:rsid w:val="003B777A"/>
    <w:rsid w:val="003C3651"/>
    <w:rsid w:val="003C4166"/>
    <w:rsid w:val="003C59A1"/>
    <w:rsid w:val="003C5A3C"/>
    <w:rsid w:val="003D00CF"/>
    <w:rsid w:val="003D1083"/>
    <w:rsid w:val="003D46A1"/>
    <w:rsid w:val="003D55BD"/>
    <w:rsid w:val="003D6FB3"/>
    <w:rsid w:val="003E4DE8"/>
    <w:rsid w:val="003E4FE2"/>
    <w:rsid w:val="003E52D1"/>
    <w:rsid w:val="003E705B"/>
    <w:rsid w:val="003F0E2A"/>
    <w:rsid w:val="003F1807"/>
    <w:rsid w:val="003F618E"/>
    <w:rsid w:val="003F78BA"/>
    <w:rsid w:val="003F7C4D"/>
    <w:rsid w:val="003F7C63"/>
    <w:rsid w:val="00401EE7"/>
    <w:rsid w:val="004049EB"/>
    <w:rsid w:val="00405C7E"/>
    <w:rsid w:val="004104E4"/>
    <w:rsid w:val="00410B50"/>
    <w:rsid w:val="00413D14"/>
    <w:rsid w:val="00415685"/>
    <w:rsid w:val="0041655B"/>
    <w:rsid w:val="0042305B"/>
    <w:rsid w:val="00430622"/>
    <w:rsid w:val="0043225E"/>
    <w:rsid w:val="00433373"/>
    <w:rsid w:val="00433928"/>
    <w:rsid w:val="00433973"/>
    <w:rsid w:val="00434A83"/>
    <w:rsid w:val="004417E8"/>
    <w:rsid w:val="00447B20"/>
    <w:rsid w:val="00450882"/>
    <w:rsid w:val="004523C0"/>
    <w:rsid w:val="00455247"/>
    <w:rsid w:val="004670A2"/>
    <w:rsid w:val="004670CA"/>
    <w:rsid w:val="004702AD"/>
    <w:rsid w:val="00470597"/>
    <w:rsid w:val="004712D8"/>
    <w:rsid w:val="00471D52"/>
    <w:rsid w:val="00476BAF"/>
    <w:rsid w:val="004846AE"/>
    <w:rsid w:val="004857CF"/>
    <w:rsid w:val="004861EF"/>
    <w:rsid w:val="0048664F"/>
    <w:rsid w:val="00491FB4"/>
    <w:rsid w:val="004921D9"/>
    <w:rsid w:val="00494211"/>
    <w:rsid w:val="00495C92"/>
    <w:rsid w:val="004963A3"/>
    <w:rsid w:val="004A3ACC"/>
    <w:rsid w:val="004A7213"/>
    <w:rsid w:val="004A7A13"/>
    <w:rsid w:val="004B0DCD"/>
    <w:rsid w:val="004B0DF6"/>
    <w:rsid w:val="004B235B"/>
    <w:rsid w:val="004B2573"/>
    <w:rsid w:val="004B426D"/>
    <w:rsid w:val="004B5567"/>
    <w:rsid w:val="004C0525"/>
    <w:rsid w:val="004C2367"/>
    <w:rsid w:val="004C2F4F"/>
    <w:rsid w:val="004C44B8"/>
    <w:rsid w:val="004C666E"/>
    <w:rsid w:val="004D3774"/>
    <w:rsid w:val="004E2C94"/>
    <w:rsid w:val="004E4A1C"/>
    <w:rsid w:val="004E547B"/>
    <w:rsid w:val="004E591C"/>
    <w:rsid w:val="004F21CF"/>
    <w:rsid w:val="004F48C7"/>
    <w:rsid w:val="004F4ADB"/>
    <w:rsid w:val="00500024"/>
    <w:rsid w:val="0050317F"/>
    <w:rsid w:val="00504AE6"/>
    <w:rsid w:val="00505F82"/>
    <w:rsid w:val="00505FD9"/>
    <w:rsid w:val="00510D96"/>
    <w:rsid w:val="00513580"/>
    <w:rsid w:val="0051592F"/>
    <w:rsid w:val="00521BA7"/>
    <w:rsid w:val="0052644C"/>
    <w:rsid w:val="00533AF6"/>
    <w:rsid w:val="00535B81"/>
    <w:rsid w:val="005435D6"/>
    <w:rsid w:val="00543D39"/>
    <w:rsid w:val="005444C6"/>
    <w:rsid w:val="00545531"/>
    <w:rsid w:val="005476C2"/>
    <w:rsid w:val="005514C2"/>
    <w:rsid w:val="005602E9"/>
    <w:rsid w:val="00560490"/>
    <w:rsid w:val="00560C87"/>
    <w:rsid w:val="0056495C"/>
    <w:rsid w:val="00566E49"/>
    <w:rsid w:val="00575E26"/>
    <w:rsid w:val="00585B73"/>
    <w:rsid w:val="00587C82"/>
    <w:rsid w:val="00595641"/>
    <w:rsid w:val="0059729F"/>
    <w:rsid w:val="005A02A3"/>
    <w:rsid w:val="005A1D5C"/>
    <w:rsid w:val="005A49D1"/>
    <w:rsid w:val="005B0E1B"/>
    <w:rsid w:val="005B1260"/>
    <w:rsid w:val="005B1B81"/>
    <w:rsid w:val="005B1CDD"/>
    <w:rsid w:val="005B1EE6"/>
    <w:rsid w:val="005B691D"/>
    <w:rsid w:val="005D3774"/>
    <w:rsid w:val="005D59DC"/>
    <w:rsid w:val="005D6D11"/>
    <w:rsid w:val="005E2607"/>
    <w:rsid w:val="005E3ED2"/>
    <w:rsid w:val="005E7983"/>
    <w:rsid w:val="006013D1"/>
    <w:rsid w:val="0060279A"/>
    <w:rsid w:val="006104D1"/>
    <w:rsid w:val="00612E2E"/>
    <w:rsid w:val="00615400"/>
    <w:rsid w:val="00631818"/>
    <w:rsid w:val="006343F8"/>
    <w:rsid w:val="00636A32"/>
    <w:rsid w:val="00640E37"/>
    <w:rsid w:val="00647EF0"/>
    <w:rsid w:val="00650038"/>
    <w:rsid w:val="00653B86"/>
    <w:rsid w:val="0065655C"/>
    <w:rsid w:val="00660F85"/>
    <w:rsid w:val="006611D1"/>
    <w:rsid w:val="0066267B"/>
    <w:rsid w:val="0066459A"/>
    <w:rsid w:val="00665BEF"/>
    <w:rsid w:val="00673EC4"/>
    <w:rsid w:val="00674B18"/>
    <w:rsid w:val="00686551"/>
    <w:rsid w:val="00692F2F"/>
    <w:rsid w:val="00693355"/>
    <w:rsid w:val="006A4296"/>
    <w:rsid w:val="006A4314"/>
    <w:rsid w:val="006A44E1"/>
    <w:rsid w:val="006A475A"/>
    <w:rsid w:val="006B0D18"/>
    <w:rsid w:val="006B3684"/>
    <w:rsid w:val="006B3B44"/>
    <w:rsid w:val="006B3E44"/>
    <w:rsid w:val="006C1A0C"/>
    <w:rsid w:val="006C1A46"/>
    <w:rsid w:val="006C319B"/>
    <w:rsid w:val="006C6BCD"/>
    <w:rsid w:val="006C6D75"/>
    <w:rsid w:val="006C72DD"/>
    <w:rsid w:val="006D071A"/>
    <w:rsid w:val="006D0F99"/>
    <w:rsid w:val="006D15F0"/>
    <w:rsid w:val="006D2707"/>
    <w:rsid w:val="006D2B29"/>
    <w:rsid w:val="006E1F64"/>
    <w:rsid w:val="006E2125"/>
    <w:rsid w:val="006E3702"/>
    <w:rsid w:val="006E46F4"/>
    <w:rsid w:val="006E4C25"/>
    <w:rsid w:val="006E4E58"/>
    <w:rsid w:val="006E5DA3"/>
    <w:rsid w:val="006F0E17"/>
    <w:rsid w:val="006F314D"/>
    <w:rsid w:val="006F38B0"/>
    <w:rsid w:val="006F45A0"/>
    <w:rsid w:val="006F4CB9"/>
    <w:rsid w:val="006F7D45"/>
    <w:rsid w:val="00703F74"/>
    <w:rsid w:val="00712013"/>
    <w:rsid w:val="00720249"/>
    <w:rsid w:val="0072199D"/>
    <w:rsid w:val="00721A57"/>
    <w:rsid w:val="007300DF"/>
    <w:rsid w:val="007317D1"/>
    <w:rsid w:val="00735F08"/>
    <w:rsid w:val="0073717B"/>
    <w:rsid w:val="00737B6A"/>
    <w:rsid w:val="00741498"/>
    <w:rsid w:val="00743D87"/>
    <w:rsid w:val="007466C5"/>
    <w:rsid w:val="00751BBA"/>
    <w:rsid w:val="0075369A"/>
    <w:rsid w:val="00755420"/>
    <w:rsid w:val="00756DB5"/>
    <w:rsid w:val="007575DA"/>
    <w:rsid w:val="0076167E"/>
    <w:rsid w:val="007677C3"/>
    <w:rsid w:val="00767FEE"/>
    <w:rsid w:val="007710EC"/>
    <w:rsid w:val="0077272B"/>
    <w:rsid w:val="00783973"/>
    <w:rsid w:val="00783CED"/>
    <w:rsid w:val="00784097"/>
    <w:rsid w:val="00785E35"/>
    <w:rsid w:val="007866F5"/>
    <w:rsid w:val="00787878"/>
    <w:rsid w:val="0078794D"/>
    <w:rsid w:val="0079178E"/>
    <w:rsid w:val="00793A24"/>
    <w:rsid w:val="007A3067"/>
    <w:rsid w:val="007A466D"/>
    <w:rsid w:val="007A5D97"/>
    <w:rsid w:val="007A5DE1"/>
    <w:rsid w:val="007B0D0D"/>
    <w:rsid w:val="007B17ED"/>
    <w:rsid w:val="007B227C"/>
    <w:rsid w:val="007B65BC"/>
    <w:rsid w:val="007C4F63"/>
    <w:rsid w:val="007C75D8"/>
    <w:rsid w:val="007C7643"/>
    <w:rsid w:val="007C7970"/>
    <w:rsid w:val="007D1B2C"/>
    <w:rsid w:val="007D2CCD"/>
    <w:rsid w:val="007D7345"/>
    <w:rsid w:val="007D76D2"/>
    <w:rsid w:val="007E4348"/>
    <w:rsid w:val="007E45DE"/>
    <w:rsid w:val="007E470F"/>
    <w:rsid w:val="007E5011"/>
    <w:rsid w:val="007E6B27"/>
    <w:rsid w:val="007E79B1"/>
    <w:rsid w:val="007F02FB"/>
    <w:rsid w:val="007F06EF"/>
    <w:rsid w:val="007F0C9E"/>
    <w:rsid w:val="007F1B42"/>
    <w:rsid w:val="007F27A3"/>
    <w:rsid w:val="007F64F2"/>
    <w:rsid w:val="008019C4"/>
    <w:rsid w:val="00806055"/>
    <w:rsid w:val="0081537C"/>
    <w:rsid w:val="008160A8"/>
    <w:rsid w:val="0081624D"/>
    <w:rsid w:val="00824E4E"/>
    <w:rsid w:val="00830DCE"/>
    <w:rsid w:val="00832D37"/>
    <w:rsid w:val="0083339E"/>
    <w:rsid w:val="00834480"/>
    <w:rsid w:val="00835BCF"/>
    <w:rsid w:val="00836AA2"/>
    <w:rsid w:val="008434D4"/>
    <w:rsid w:val="0085070A"/>
    <w:rsid w:val="00852C68"/>
    <w:rsid w:val="008532D0"/>
    <w:rsid w:val="0085747E"/>
    <w:rsid w:val="0086272E"/>
    <w:rsid w:val="008634C8"/>
    <w:rsid w:val="00871821"/>
    <w:rsid w:val="00871D57"/>
    <w:rsid w:val="00874470"/>
    <w:rsid w:val="0087486B"/>
    <w:rsid w:val="0087718A"/>
    <w:rsid w:val="00881DE1"/>
    <w:rsid w:val="00882B05"/>
    <w:rsid w:val="0088507C"/>
    <w:rsid w:val="00886086"/>
    <w:rsid w:val="00886672"/>
    <w:rsid w:val="0089234B"/>
    <w:rsid w:val="0089791E"/>
    <w:rsid w:val="008A0529"/>
    <w:rsid w:val="008A19A7"/>
    <w:rsid w:val="008A27B8"/>
    <w:rsid w:val="008A4285"/>
    <w:rsid w:val="008A4EB1"/>
    <w:rsid w:val="008B0A10"/>
    <w:rsid w:val="008B1DAA"/>
    <w:rsid w:val="008B2054"/>
    <w:rsid w:val="008B59FD"/>
    <w:rsid w:val="008C48E7"/>
    <w:rsid w:val="008C62EF"/>
    <w:rsid w:val="008D3020"/>
    <w:rsid w:val="008D30AD"/>
    <w:rsid w:val="008D38A0"/>
    <w:rsid w:val="008D4302"/>
    <w:rsid w:val="008D5DC5"/>
    <w:rsid w:val="008E031F"/>
    <w:rsid w:val="008E17EE"/>
    <w:rsid w:val="008E3BBC"/>
    <w:rsid w:val="008E4314"/>
    <w:rsid w:val="008E6FA5"/>
    <w:rsid w:val="008F1491"/>
    <w:rsid w:val="008F2762"/>
    <w:rsid w:val="008F741D"/>
    <w:rsid w:val="00900078"/>
    <w:rsid w:val="00905120"/>
    <w:rsid w:val="009072BC"/>
    <w:rsid w:val="009076CA"/>
    <w:rsid w:val="00912FB5"/>
    <w:rsid w:val="0091534C"/>
    <w:rsid w:val="00916B39"/>
    <w:rsid w:val="0092070B"/>
    <w:rsid w:val="00920C3E"/>
    <w:rsid w:val="00923C4A"/>
    <w:rsid w:val="00925C5D"/>
    <w:rsid w:val="00926DEE"/>
    <w:rsid w:val="0093005A"/>
    <w:rsid w:val="00930730"/>
    <w:rsid w:val="00930A28"/>
    <w:rsid w:val="00930ED3"/>
    <w:rsid w:val="009324EF"/>
    <w:rsid w:val="00935592"/>
    <w:rsid w:val="009444B6"/>
    <w:rsid w:val="00946B2E"/>
    <w:rsid w:val="00951065"/>
    <w:rsid w:val="00954FE0"/>
    <w:rsid w:val="00956ECF"/>
    <w:rsid w:val="009626EE"/>
    <w:rsid w:val="00965013"/>
    <w:rsid w:val="0097054D"/>
    <w:rsid w:val="00971645"/>
    <w:rsid w:val="0097528A"/>
    <w:rsid w:val="00982A65"/>
    <w:rsid w:val="00983555"/>
    <w:rsid w:val="0098785A"/>
    <w:rsid w:val="00992EAF"/>
    <w:rsid w:val="00993D76"/>
    <w:rsid w:val="00996587"/>
    <w:rsid w:val="00997ADE"/>
    <w:rsid w:val="009A1650"/>
    <w:rsid w:val="009B084F"/>
    <w:rsid w:val="009B26BD"/>
    <w:rsid w:val="009C4BDF"/>
    <w:rsid w:val="009C55DC"/>
    <w:rsid w:val="009C6791"/>
    <w:rsid w:val="009D3AF0"/>
    <w:rsid w:val="009D4B3E"/>
    <w:rsid w:val="009D52CD"/>
    <w:rsid w:val="009D585A"/>
    <w:rsid w:val="009E10E7"/>
    <w:rsid w:val="009E32AE"/>
    <w:rsid w:val="009F0145"/>
    <w:rsid w:val="00A14E4E"/>
    <w:rsid w:val="00A167AC"/>
    <w:rsid w:val="00A1745F"/>
    <w:rsid w:val="00A17A7D"/>
    <w:rsid w:val="00A21E2D"/>
    <w:rsid w:val="00A2259E"/>
    <w:rsid w:val="00A22B62"/>
    <w:rsid w:val="00A25A33"/>
    <w:rsid w:val="00A26B0F"/>
    <w:rsid w:val="00A27A5E"/>
    <w:rsid w:val="00A311D0"/>
    <w:rsid w:val="00A335FF"/>
    <w:rsid w:val="00A33766"/>
    <w:rsid w:val="00A33FC4"/>
    <w:rsid w:val="00A34766"/>
    <w:rsid w:val="00A36901"/>
    <w:rsid w:val="00A36C41"/>
    <w:rsid w:val="00A37023"/>
    <w:rsid w:val="00A45A0C"/>
    <w:rsid w:val="00A54653"/>
    <w:rsid w:val="00A603C4"/>
    <w:rsid w:val="00A64EF9"/>
    <w:rsid w:val="00A65538"/>
    <w:rsid w:val="00A710F5"/>
    <w:rsid w:val="00A72AD1"/>
    <w:rsid w:val="00A75E2A"/>
    <w:rsid w:val="00A77388"/>
    <w:rsid w:val="00A806A8"/>
    <w:rsid w:val="00A81C4F"/>
    <w:rsid w:val="00A821FF"/>
    <w:rsid w:val="00A82D34"/>
    <w:rsid w:val="00A84A99"/>
    <w:rsid w:val="00A8710C"/>
    <w:rsid w:val="00A90A1A"/>
    <w:rsid w:val="00A9759B"/>
    <w:rsid w:val="00AA1805"/>
    <w:rsid w:val="00AA4D8F"/>
    <w:rsid w:val="00AA6E3A"/>
    <w:rsid w:val="00AA7CB1"/>
    <w:rsid w:val="00AB27FC"/>
    <w:rsid w:val="00AB2B2A"/>
    <w:rsid w:val="00AB319A"/>
    <w:rsid w:val="00AB5D22"/>
    <w:rsid w:val="00AC0C39"/>
    <w:rsid w:val="00AC564C"/>
    <w:rsid w:val="00AC67E0"/>
    <w:rsid w:val="00AD0459"/>
    <w:rsid w:val="00AE1012"/>
    <w:rsid w:val="00AE6BE8"/>
    <w:rsid w:val="00AE72D1"/>
    <w:rsid w:val="00AE789B"/>
    <w:rsid w:val="00AF50BD"/>
    <w:rsid w:val="00AF59CC"/>
    <w:rsid w:val="00B001F7"/>
    <w:rsid w:val="00B03C11"/>
    <w:rsid w:val="00B03F2D"/>
    <w:rsid w:val="00B11E51"/>
    <w:rsid w:val="00B1243C"/>
    <w:rsid w:val="00B12B99"/>
    <w:rsid w:val="00B13A11"/>
    <w:rsid w:val="00B15C38"/>
    <w:rsid w:val="00B23A06"/>
    <w:rsid w:val="00B23E78"/>
    <w:rsid w:val="00B256A2"/>
    <w:rsid w:val="00B26514"/>
    <w:rsid w:val="00B340D7"/>
    <w:rsid w:val="00B34F41"/>
    <w:rsid w:val="00B41931"/>
    <w:rsid w:val="00B43CA6"/>
    <w:rsid w:val="00B45D4E"/>
    <w:rsid w:val="00B470E5"/>
    <w:rsid w:val="00B47849"/>
    <w:rsid w:val="00B47EBB"/>
    <w:rsid w:val="00B507DD"/>
    <w:rsid w:val="00B540C9"/>
    <w:rsid w:val="00B542A5"/>
    <w:rsid w:val="00B575F9"/>
    <w:rsid w:val="00B60EB8"/>
    <w:rsid w:val="00B6208C"/>
    <w:rsid w:val="00B66445"/>
    <w:rsid w:val="00B7062B"/>
    <w:rsid w:val="00B71874"/>
    <w:rsid w:val="00B747E8"/>
    <w:rsid w:val="00B76428"/>
    <w:rsid w:val="00B76E31"/>
    <w:rsid w:val="00B76FA7"/>
    <w:rsid w:val="00B76FDC"/>
    <w:rsid w:val="00B801B8"/>
    <w:rsid w:val="00B81E4B"/>
    <w:rsid w:val="00B822F9"/>
    <w:rsid w:val="00B91CC9"/>
    <w:rsid w:val="00B91F9D"/>
    <w:rsid w:val="00B9513E"/>
    <w:rsid w:val="00BA4955"/>
    <w:rsid w:val="00BA5514"/>
    <w:rsid w:val="00BA60B1"/>
    <w:rsid w:val="00BB35FF"/>
    <w:rsid w:val="00BB51AC"/>
    <w:rsid w:val="00BB654B"/>
    <w:rsid w:val="00BC1625"/>
    <w:rsid w:val="00BC48CC"/>
    <w:rsid w:val="00BC4E6F"/>
    <w:rsid w:val="00BD16F5"/>
    <w:rsid w:val="00BD58A2"/>
    <w:rsid w:val="00BD76A5"/>
    <w:rsid w:val="00BE011E"/>
    <w:rsid w:val="00BE2483"/>
    <w:rsid w:val="00BF3BFA"/>
    <w:rsid w:val="00BF4C2B"/>
    <w:rsid w:val="00BF7064"/>
    <w:rsid w:val="00BF7EB6"/>
    <w:rsid w:val="00C04043"/>
    <w:rsid w:val="00C075BA"/>
    <w:rsid w:val="00C1143C"/>
    <w:rsid w:val="00C20664"/>
    <w:rsid w:val="00C25B83"/>
    <w:rsid w:val="00C37D34"/>
    <w:rsid w:val="00C4409C"/>
    <w:rsid w:val="00C44308"/>
    <w:rsid w:val="00C474EC"/>
    <w:rsid w:val="00C559DC"/>
    <w:rsid w:val="00C571FD"/>
    <w:rsid w:val="00C572F2"/>
    <w:rsid w:val="00C62973"/>
    <w:rsid w:val="00C62E02"/>
    <w:rsid w:val="00C64496"/>
    <w:rsid w:val="00C740E5"/>
    <w:rsid w:val="00C747C6"/>
    <w:rsid w:val="00C76AF2"/>
    <w:rsid w:val="00C83245"/>
    <w:rsid w:val="00C833F1"/>
    <w:rsid w:val="00C85055"/>
    <w:rsid w:val="00C85415"/>
    <w:rsid w:val="00C85D7B"/>
    <w:rsid w:val="00C92799"/>
    <w:rsid w:val="00C930C2"/>
    <w:rsid w:val="00C93ED5"/>
    <w:rsid w:val="00C95BC9"/>
    <w:rsid w:val="00C964A3"/>
    <w:rsid w:val="00CA0777"/>
    <w:rsid w:val="00CA0848"/>
    <w:rsid w:val="00CA0B5D"/>
    <w:rsid w:val="00CA544A"/>
    <w:rsid w:val="00CB14B7"/>
    <w:rsid w:val="00CB1786"/>
    <w:rsid w:val="00CB1CEF"/>
    <w:rsid w:val="00CB4684"/>
    <w:rsid w:val="00CB59A6"/>
    <w:rsid w:val="00CB7235"/>
    <w:rsid w:val="00CC037D"/>
    <w:rsid w:val="00CC3158"/>
    <w:rsid w:val="00CC64B4"/>
    <w:rsid w:val="00CD5988"/>
    <w:rsid w:val="00CD6A62"/>
    <w:rsid w:val="00CE0B5F"/>
    <w:rsid w:val="00CE1A26"/>
    <w:rsid w:val="00CE5879"/>
    <w:rsid w:val="00D051A8"/>
    <w:rsid w:val="00D12E79"/>
    <w:rsid w:val="00D30250"/>
    <w:rsid w:val="00D3042C"/>
    <w:rsid w:val="00D3060F"/>
    <w:rsid w:val="00D32140"/>
    <w:rsid w:val="00D375A7"/>
    <w:rsid w:val="00D377DF"/>
    <w:rsid w:val="00D42223"/>
    <w:rsid w:val="00D42494"/>
    <w:rsid w:val="00D4252D"/>
    <w:rsid w:val="00D43988"/>
    <w:rsid w:val="00D46A8E"/>
    <w:rsid w:val="00D478BB"/>
    <w:rsid w:val="00D53901"/>
    <w:rsid w:val="00D543C4"/>
    <w:rsid w:val="00D64BCA"/>
    <w:rsid w:val="00D67FF6"/>
    <w:rsid w:val="00D707D8"/>
    <w:rsid w:val="00D71452"/>
    <w:rsid w:val="00D71621"/>
    <w:rsid w:val="00D73C21"/>
    <w:rsid w:val="00D744A0"/>
    <w:rsid w:val="00D803A0"/>
    <w:rsid w:val="00D81365"/>
    <w:rsid w:val="00D82CEF"/>
    <w:rsid w:val="00D841AA"/>
    <w:rsid w:val="00D84FED"/>
    <w:rsid w:val="00D854DD"/>
    <w:rsid w:val="00D86853"/>
    <w:rsid w:val="00D90D08"/>
    <w:rsid w:val="00D9195B"/>
    <w:rsid w:val="00D95F69"/>
    <w:rsid w:val="00DA2128"/>
    <w:rsid w:val="00DA2A2A"/>
    <w:rsid w:val="00DA2E36"/>
    <w:rsid w:val="00DA4DDC"/>
    <w:rsid w:val="00DA6E7E"/>
    <w:rsid w:val="00DA7BAD"/>
    <w:rsid w:val="00DB6B33"/>
    <w:rsid w:val="00DC04C0"/>
    <w:rsid w:val="00DC3960"/>
    <w:rsid w:val="00DD1EA9"/>
    <w:rsid w:val="00DD22B2"/>
    <w:rsid w:val="00DD32E8"/>
    <w:rsid w:val="00DD4E80"/>
    <w:rsid w:val="00DE1368"/>
    <w:rsid w:val="00DE1403"/>
    <w:rsid w:val="00DE3125"/>
    <w:rsid w:val="00DE5141"/>
    <w:rsid w:val="00DF02BD"/>
    <w:rsid w:val="00DF49F4"/>
    <w:rsid w:val="00DF7D3A"/>
    <w:rsid w:val="00E07DDD"/>
    <w:rsid w:val="00E10B61"/>
    <w:rsid w:val="00E12123"/>
    <w:rsid w:val="00E14220"/>
    <w:rsid w:val="00E15D63"/>
    <w:rsid w:val="00E24F66"/>
    <w:rsid w:val="00E25906"/>
    <w:rsid w:val="00E26005"/>
    <w:rsid w:val="00E2696F"/>
    <w:rsid w:val="00E430F5"/>
    <w:rsid w:val="00E52748"/>
    <w:rsid w:val="00E53ECA"/>
    <w:rsid w:val="00E57AFA"/>
    <w:rsid w:val="00E60651"/>
    <w:rsid w:val="00E61103"/>
    <w:rsid w:val="00E64B0E"/>
    <w:rsid w:val="00E66F6C"/>
    <w:rsid w:val="00E713E5"/>
    <w:rsid w:val="00E71D29"/>
    <w:rsid w:val="00E74D8E"/>
    <w:rsid w:val="00E77A38"/>
    <w:rsid w:val="00E77B15"/>
    <w:rsid w:val="00E80AC5"/>
    <w:rsid w:val="00E80EAA"/>
    <w:rsid w:val="00E86480"/>
    <w:rsid w:val="00E87715"/>
    <w:rsid w:val="00E877DD"/>
    <w:rsid w:val="00E901BB"/>
    <w:rsid w:val="00E9457B"/>
    <w:rsid w:val="00E95EB8"/>
    <w:rsid w:val="00EA095C"/>
    <w:rsid w:val="00EA36E8"/>
    <w:rsid w:val="00EB172F"/>
    <w:rsid w:val="00EB2D42"/>
    <w:rsid w:val="00EB6874"/>
    <w:rsid w:val="00EB7573"/>
    <w:rsid w:val="00EC0B4D"/>
    <w:rsid w:val="00EC24FC"/>
    <w:rsid w:val="00EC382F"/>
    <w:rsid w:val="00EC4DBD"/>
    <w:rsid w:val="00ED051C"/>
    <w:rsid w:val="00ED2651"/>
    <w:rsid w:val="00ED73BF"/>
    <w:rsid w:val="00EE5ED1"/>
    <w:rsid w:val="00EE6488"/>
    <w:rsid w:val="00EF02AA"/>
    <w:rsid w:val="00EF0EF2"/>
    <w:rsid w:val="00EF2CF6"/>
    <w:rsid w:val="00EF6186"/>
    <w:rsid w:val="00EF667B"/>
    <w:rsid w:val="00EF715D"/>
    <w:rsid w:val="00F0071D"/>
    <w:rsid w:val="00F02091"/>
    <w:rsid w:val="00F0500B"/>
    <w:rsid w:val="00F1455C"/>
    <w:rsid w:val="00F2046E"/>
    <w:rsid w:val="00F21EBA"/>
    <w:rsid w:val="00F220A6"/>
    <w:rsid w:val="00F23C8C"/>
    <w:rsid w:val="00F2740D"/>
    <w:rsid w:val="00F27AE1"/>
    <w:rsid w:val="00F3186E"/>
    <w:rsid w:val="00F41FEC"/>
    <w:rsid w:val="00F42464"/>
    <w:rsid w:val="00F42AFE"/>
    <w:rsid w:val="00F454F0"/>
    <w:rsid w:val="00F51603"/>
    <w:rsid w:val="00F51C61"/>
    <w:rsid w:val="00F57372"/>
    <w:rsid w:val="00F57925"/>
    <w:rsid w:val="00F6492E"/>
    <w:rsid w:val="00F64A7E"/>
    <w:rsid w:val="00F6535E"/>
    <w:rsid w:val="00F677B0"/>
    <w:rsid w:val="00F67833"/>
    <w:rsid w:val="00F67A66"/>
    <w:rsid w:val="00F7220A"/>
    <w:rsid w:val="00F7562E"/>
    <w:rsid w:val="00F767A6"/>
    <w:rsid w:val="00F8122B"/>
    <w:rsid w:val="00F81BD4"/>
    <w:rsid w:val="00F83AF5"/>
    <w:rsid w:val="00F83EA9"/>
    <w:rsid w:val="00F83F57"/>
    <w:rsid w:val="00F848F8"/>
    <w:rsid w:val="00F85F39"/>
    <w:rsid w:val="00F86941"/>
    <w:rsid w:val="00F91881"/>
    <w:rsid w:val="00F91CD8"/>
    <w:rsid w:val="00F95A63"/>
    <w:rsid w:val="00FA0417"/>
    <w:rsid w:val="00FA0B58"/>
    <w:rsid w:val="00FA3B61"/>
    <w:rsid w:val="00FA56F4"/>
    <w:rsid w:val="00FA6444"/>
    <w:rsid w:val="00FA6DFF"/>
    <w:rsid w:val="00FA7F36"/>
    <w:rsid w:val="00FB0FE7"/>
    <w:rsid w:val="00FB1F34"/>
    <w:rsid w:val="00FB4C1B"/>
    <w:rsid w:val="00FC01B5"/>
    <w:rsid w:val="00FC233F"/>
    <w:rsid w:val="00FC7D1C"/>
    <w:rsid w:val="00FD1BF7"/>
    <w:rsid w:val="00FD4F8F"/>
    <w:rsid w:val="00FD52F8"/>
    <w:rsid w:val="00FD5C91"/>
    <w:rsid w:val="00FD6F01"/>
    <w:rsid w:val="00FD72E0"/>
    <w:rsid w:val="00FE2287"/>
    <w:rsid w:val="00FE5077"/>
    <w:rsid w:val="00FE68F4"/>
    <w:rsid w:val="00FE6B41"/>
    <w:rsid w:val="00FF0D53"/>
    <w:rsid w:val="00FF24DD"/>
    <w:rsid w:val="00FF4CBE"/>
    <w:rsid w:val="00FF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27D36C"/>
  <w15:docId w15:val="{AADBB0DD-AEBB-4959-B1F7-50CCD104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D20"/>
    <w:rPr>
      <w:sz w:val="28"/>
    </w:rPr>
  </w:style>
  <w:style w:type="paragraph" w:styleId="1">
    <w:name w:val="heading 1"/>
    <w:basedOn w:val="a"/>
    <w:next w:val="a"/>
    <w:link w:val="10"/>
    <w:qFormat/>
    <w:rsid w:val="000C03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053B8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053B8F"/>
    <w:rPr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240D2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53B8F"/>
    <w:rPr>
      <w:sz w:val="28"/>
    </w:rPr>
  </w:style>
  <w:style w:type="character" w:styleId="a5">
    <w:name w:val="page number"/>
    <w:basedOn w:val="a0"/>
    <w:rsid w:val="00240D20"/>
  </w:style>
  <w:style w:type="paragraph" w:styleId="a6">
    <w:name w:val="Body Text"/>
    <w:basedOn w:val="a"/>
    <w:link w:val="a7"/>
    <w:uiPriority w:val="99"/>
    <w:rsid w:val="00836AA2"/>
    <w:pPr>
      <w:widowControl w:val="0"/>
      <w:tabs>
        <w:tab w:val="left" w:pos="5245"/>
      </w:tabs>
      <w:autoSpaceDE w:val="0"/>
      <w:autoSpaceDN w:val="0"/>
    </w:pPr>
    <w:rPr>
      <w:szCs w:val="28"/>
    </w:rPr>
  </w:style>
  <w:style w:type="character" w:customStyle="1" w:styleId="a7">
    <w:name w:val="Основной текст Знак"/>
    <w:link w:val="a6"/>
    <w:uiPriority w:val="99"/>
    <w:rsid w:val="00836AA2"/>
    <w:rPr>
      <w:sz w:val="28"/>
      <w:szCs w:val="28"/>
    </w:rPr>
  </w:style>
  <w:style w:type="paragraph" w:styleId="a8">
    <w:name w:val="List Paragraph"/>
    <w:basedOn w:val="a"/>
    <w:qFormat/>
    <w:rsid w:val="00053B8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53B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053B8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unhideWhenUsed/>
    <w:rsid w:val="00053B8F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053B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53B8F"/>
    <w:pPr>
      <w:widowControl w:val="0"/>
    </w:pPr>
    <w:rPr>
      <w:rFonts w:ascii="Courier New" w:hAnsi="Courier New"/>
    </w:rPr>
  </w:style>
  <w:style w:type="paragraph" w:customStyle="1" w:styleId="ConsTitle">
    <w:name w:val="ConsTitle"/>
    <w:rsid w:val="00053B8F"/>
    <w:pPr>
      <w:widowControl w:val="0"/>
    </w:pPr>
    <w:rPr>
      <w:rFonts w:ascii="Arial" w:hAnsi="Arial"/>
      <w:b/>
      <w:sz w:val="16"/>
    </w:rPr>
  </w:style>
  <w:style w:type="paragraph" w:customStyle="1" w:styleId="ConsPlusTitle">
    <w:name w:val="ConsPlusTitle"/>
    <w:uiPriority w:val="99"/>
    <w:rsid w:val="00053B8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053B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uiPriority w:val="99"/>
    <w:unhideWhenUsed/>
    <w:rsid w:val="00053B8F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053B8F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link w:val="ac"/>
    <w:uiPriority w:val="99"/>
    <w:rsid w:val="00053B8F"/>
    <w:rPr>
      <w:rFonts w:ascii="Calibri" w:hAnsi="Calibri"/>
      <w:sz w:val="22"/>
      <w:szCs w:val="22"/>
    </w:rPr>
  </w:style>
  <w:style w:type="paragraph" w:styleId="ae">
    <w:name w:val="Body Text Indent"/>
    <w:basedOn w:val="a"/>
    <w:link w:val="af"/>
    <w:rsid w:val="00053B8F"/>
    <w:pPr>
      <w:ind w:firstLine="720"/>
      <w:jc w:val="both"/>
    </w:pPr>
    <w:rPr>
      <w:rFonts w:ascii="Courier New" w:hAnsi="Courier New"/>
      <w:sz w:val="24"/>
    </w:rPr>
  </w:style>
  <w:style w:type="character" w:customStyle="1" w:styleId="af">
    <w:name w:val="Основной текст с отступом Знак"/>
    <w:link w:val="ae"/>
    <w:rsid w:val="00053B8F"/>
    <w:rPr>
      <w:rFonts w:ascii="Courier New" w:hAnsi="Courier New"/>
      <w:sz w:val="24"/>
    </w:rPr>
  </w:style>
  <w:style w:type="character" w:customStyle="1" w:styleId="10">
    <w:name w:val="Заголовок 1 Знак"/>
    <w:basedOn w:val="a0"/>
    <w:link w:val="1"/>
    <w:rsid w:val="000C03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B51D5-25F8-4739-8FDC-499CFE088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Rasp_gor.dot</Template>
  <TotalTime>0</TotalTime>
  <Pages>12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parhomova</dc:creator>
  <cp:lastModifiedBy>Мария Г. Саламатина</cp:lastModifiedBy>
  <cp:revision>6</cp:revision>
  <cp:lastPrinted>2026-03-30T07:26:00Z</cp:lastPrinted>
  <dcterms:created xsi:type="dcterms:W3CDTF">2026-03-30T07:27:00Z</dcterms:created>
  <dcterms:modified xsi:type="dcterms:W3CDTF">2026-03-30T08:55:00Z</dcterms:modified>
</cp:coreProperties>
</file>