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18D4" w:rsidRDefault="00CE539E" w:rsidP="00A561DA">
      <w:pPr>
        <w:ind w:right="-2"/>
        <w:jc w:val="center"/>
        <w:rPr>
          <w:b/>
          <w:bCs/>
          <w:iCs/>
          <w:sz w:val="28"/>
          <w:szCs w:val="28"/>
          <w:u w:val="single"/>
        </w:rPr>
      </w:pPr>
      <w:r>
        <w:rPr>
          <w:b/>
          <w:bCs/>
          <w:iCs/>
          <w:sz w:val="28"/>
          <w:szCs w:val="28"/>
          <w:u w:val="single"/>
        </w:rPr>
        <w:t>Департамент имущественно-земельных отношений города Ростова-на-Дону</w:t>
      </w:r>
    </w:p>
    <w:p w:rsidR="00A218D4" w:rsidRDefault="00A218D4" w:rsidP="00A561DA">
      <w:pPr>
        <w:ind w:right="-2"/>
        <w:jc w:val="center"/>
        <w:rPr>
          <w:b/>
          <w:bCs/>
          <w:iCs/>
          <w:sz w:val="28"/>
          <w:szCs w:val="28"/>
        </w:rPr>
      </w:pPr>
      <w:r w:rsidRPr="00A218D4">
        <w:rPr>
          <w:b/>
          <w:bCs/>
          <w:iCs/>
          <w:sz w:val="28"/>
          <w:szCs w:val="28"/>
        </w:rPr>
        <w:t>в соответствии с требованием статьи 39.18 Земельного кодекса</w:t>
      </w:r>
    </w:p>
    <w:p w:rsidR="00A561DA" w:rsidRPr="00A218D4" w:rsidRDefault="00A218D4" w:rsidP="00A561DA">
      <w:pPr>
        <w:ind w:right="-2"/>
        <w:jc w:val="center"/>
        <w:rPr>
          <w:b/>
          <w:bCs/>
          <w:iCs/>
          <w:sz w:val="28"/>
          <w:szCs w:val="28"/>
        </w:rPr>
      </w:pPr>
      <w:r w:rsidRPr="00A218D4">
        <w:rPr>
          <w:b/>
          <w:bCs/>
          <w:iCs/>
          <w:sz w:val="28"/>
          <w:szCs w:val="28"/>
        </w:rPr>
        <w:t>Российской Федерации</w:t>
      </w:r>
      <w:r w:rsidR="007E2090" w:rsidRPr="00A218D4">
        <w:rPr>
          <w:b/>
          <w:bCs/>
          <w:iCs/>
          <w:sz w:val="28"/>
          <w:szCs w:val="28"/>
        </w:rPr>
        <w:t xml:space="preserve"> </w:t>
      </w:r>
      <w:r w:rsidR="00A561DA" w:rsidRPr="00A218D4">
        <w:rPr>
          <w:b/>
          <w:bCs/>
          <w:iCs/>
          <w:sz w:val="28"/>
          <w:szCs w:val="28"/>
        </w:rPr>
        <w:t>информирует:</w:t>
      </w:r>
    </w:p>
    <w:p w:rsidR="007E2090" w:rsidRPr="00162FE4" w:rsidRDefault="00A561DA" w:rsidP="007E2090">
      <w:pPr>
        <w:ind w:right="-2"/>
        <w:jc w:val="both"/>
        <w:rPr>
          <w:b/>
          <w:sz w:val="28"/>
          <w:szCs w:val="28"/>
        </w:rPr>
      </w:pPr>
      <w:r>
        <w:rPr>
          <w:bCs/>
          <w:iCs/>
          <w:sz w:val="28"/>
          <w:szCs w:val="28"/>
        </w:rPr>
        <w:t>о</w:t>
      </w:r>
      <w:r w:rsidR="007E2090" w:rsidRPr="00393F62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 xml:space="preserve">возможности </w:t>
      </w:r>
      <w:r w:rsidR="007E2090" w:rsidRPr="00393F62">
        <w:rPr>
          <w:bCs/>
          <w:iCs/>
          <w:sz w:val="28"/>
          <w:szCs w:val="28"/>
        </w:rPr>
        <w:t>предоставлени</w:t>
      </w:r>
      <w:r>
        <w:rPr>
          <w:bCs/>
          <w:iCs/>
          <w:sz w:val="28"/>
          <w:szCs w:val="28"/>
        </w:rPr>
        <w:t>я</w:t>
      </w:r>
      <w:r w:rsidR="007E2090" w:rsidRPr="00393F62">
        <w:rPr>
          <w:bCs/>
          <w:iCs/>
          <w:sz w:val="28"/>
          <w:szCs w:val="28"/>
        </w:rPr>
        <w:t xml:space="preserve"> в </w:t>
      </w:r>
      <w:r w:rsidR="009E1EC9">
        <w:rPr>
          <w:bCs/>
          <w:iCs/>
          <w:sz w:val="28"/>
          <w:szCs w:val="28"/>
        </w:rPr>
        <w:t>собственность</w:t>
      </w:r>
      <w:r>
        <w:rPr>
          <w:bCs/>
          <w:iCs/>
          <w:sz w:val="28"/>
          <w:szCs w:val="28"/>
        </w:rPr>
        <w:t xml:space="preserve"> </w:t>
      </w:r>
      <w:r w:rsidR="007E2090" w:rsidRPr="00393F62">
        <w:rPr>
          <w:bCs/>
          <w:iCs/>
          <w:sz w:val="28"/>
          <w:szCs w:val="28"/>
        </w:rPr>
        <w:t xml:space="preserve">земельного </w:t>
      </w:r>
      <w:r w:rsidR="007E2090">
        <w:rPr>
          <w:bCs/>
          <w:iCs/>
          <w:sz w:val="28"/>
          <w:szCs w:val="28"/>
        </w:rPr>
        <w:t>участка</w:t>
      </w:r>
      <w:r>
        <w:rPr>
          <w:bCs/>
          <w:iCs/>
          <w:sz w:val="28"/>
          <w:szCs w:val="28"/>
        </w:rPr>
        <w:t>,</w:t>
      </w:r>
      <w:r w:rsidR="00B5769C">
        <w:rPr>
          <w:bCs/>
          <w:iCs/>
          <w:sz w:val="28"/>
          <w:szCs w:val="28"/>
        </w:rPr>
        <w:br/>
      </w:r>
      <w:r>
        <w:rPr>
          <w:bCs/>
          <w:iCs/>
          <w:sz w:val="28"/>
          <w:szCs w:val="28"/>
        </w:rPr>
        <w:t xml:space="preserve">площадью </w:t>
      </w:r>
      <w:r w:rsidR="00222318">
        <w:rPr>
          <w:bCs/>
          <w:iCs/>
          <w:sz w:val="28"/>
          <w:szCs w:val="28"/>
        </w:rPr>
        <w:t>1</w:t>
      </w:r>
      <w:r w:rsidR="00222318" w:rsidRPr="009E1EC9">
        <w:t xml:space="preserve"> </w:t>
      </w:r>
      <w:r w:rsidR="00FE0342">
        <w:rPr>
          <w:bCs/>
          <w:iCs/>
          <w:sz w:val="28"/>
          <w:szCs w:val="28"/>
        </w:rPr>
        <w:t>105</w:t>
      </w:r>
      <w:r w:rsidR="00043141">
        <w:rPr>
          <w:b/>
          <w:bCs/>
          <w:iCs/>
          <w:sz w:val="28"/>
          <w:szCs w:val="28"/>
        </w:rPr>
        <w:t xml:space="preserve"> </w:t>
      </w:r>
      <w:r w:rsidRPr="003264F6">
        <w:rPr>
          <w:b/>
          <w:bCs/>
          <w:iCs/>
          <w:sz w:val="28"/>
          <w:szCs w:val="28"/>
        </w:rPr>
        <w:t>кв</w:t>
      </w:r>
      <w:proofErr w:type="gramStart"/>
      <w:r w:rsidRPr="003264F6">
        <w:rPr>
          <w:b/>
          <w:bCs/>
          <w:iCs/>
          <w:sz w:val="28"/>
          <w:szCs w:val="28"/>
        </w:rPr>
        <w:t>.м</w:t>
      </w:r>
      <w:proofErr w:type="gramEnd"/>
      <w:r>
        <w:rPr>
          <w:bCs/>
          <w:iCs/>
          <w:sz w:val="28"/>
          <w:szCs w:val="28"/>
        </w:rPr>
        <w:t xml:space="preserve">, </w:t>
      </w:r>
      <w:r w:rsidR="005A1B8A">
        <w:rPr>
          <w:bCs/>
          <w:iCs/>
          <w:sz w:val="28"/>
          <w:szCs w:val="28"/>
        </w:rPr>
        <w:t>имеющего адресный ориентир</w:t>
      </w:r>
      <w:r>
        <w:rPr>
          <w:bCs/>
          <w:iCs/>
          <w:sz w:val="28"/>
          <w:szCs w:val="28"/>
        </w:rPr>
        <w:t xml:space="preserve">: </w:t>
      </w:r>
      <w:r w:rsidR="00FE0342" w:rsidRPr="00FE0342">
        <w:rPr>
          <w:b/>
          <w:bCs/>
          <w:iCs/>
          <w:sz w:val="28"/>
          <w:szCs w:val="28"/>
        </w:rPr>
        <w:t xml:space="preserve">г. Ростов-на-Дону, </w:t>
      </w:r>
      <w:r w:rsidR="00FE0342">
        <w:rPr>
          <w:b/>
          <w:bCs/>
          <w:iCs/>
          <w:sz w:val="28"/>
          <w:szCs w:val="28"/>
        </w:rPr>
        <w:br/>
      </w:r>
      <w:r w:rsidR="00FE0342" w:rsidRPr="00FE0342">
        <w:rPr>
          <w:b/>
          <w:bCs/>
          <w:iCs/>
          <w:sz w:val="28"/>
          <w:szCs w:val="28"/>
        </w:rPr>
        <w:t>ул. Галактическая, в границах кадастрового квартала 61:44:0011617</w:t>
      </w:r>
      <w:r w:rsidR="001927BD">
        <w:rPr>
          <w:b/>
          <w:sz w:val="28"/>
          <w:szCs w:val="28"/>
        </w:rPr>
        <w:t xml:space="preserve">, </w:t>
      </w:r>
      <w:r w:rsidR="008378ED">
        <w:rPr>
          <w:b/>
          <w:sz w:val="28"/>
          <w:szCs w:val="28"/>
        </w:rPr>
        <w:t>в целях</w:t>
      </w:r>
      <w:r w:rsidR="005A1B8A">
        <w:rPr>
          <w:b/>
          <w:sz w:val="28"/>
          <w:szCs w:val="28"/>
        </w:rPr>
        <w:t xml:space="preserve"> индивидуального жилищного строительства</w:t>
      </w:r>
      <w:r w:rsidR="007E2090" w:rsidRPr="00162FE4">
        <w:rPr>
          <w:b/>
          <w:sz w:val="28"/>
          <w:szCs w:val="28"/>
        </w:rPr>
        <w:t>.</w:t>
      </w:r>
    </w:p>
    <w:p w:rsidR="00B5769C" w:rsidRDefault="007E2090" w:rsidP="007E2090">
      <w:pPr>
        <w:ind w:firstLine="708"/>
        <w:jc w:val="both"/>
        <w:rPr>
          <w:kern w:val="28"/>
          <w:sz w:val="28"/>
          <w:szCs w:val="28"/>
        </w:rPr>
      </w:pPr>
      <w:r w:rsidRPr="00493BCA">
        <w:rPr>
          <w:kern w:val="28"/>
          <w:sz w:val="28"/>
          <w:szCs w:val="28"/>
        </w:rPr>
        <w:t>Гра</w:t>
      </w:r>
      <w:r>
        <w:rPr>
          <w:kern w:val="28"/>
          <w:sz w:val="28"/>
          <w:szCs w:val="28"/>
        </w:rPr>
        <w:t>ждане, заинтересованные в предоставлении указанного выше земельного участка, вправе в течение 30</w:t>
      </w:r>
      <w:r w:rsidR="00B5769C">
        <w:rPr>
          <w:kern w:val="28"/>
          <w:sz w:val="28"/>
          <w:szCs w:val="28"/>
        </w:rPr>
        <w:t xml:space="preserve"> (тридцати)</w:t>
      </w:r>
      <w:r>
        <w:rPr>
          <w:kern w:val="28"/>
          <w:sz w:val="28"/>
          <w:szCs w:val="28"/>
        </w:rPr>
        <w:t xml:space="preserve"> дней со дня опубликования настоящего извещения подавать заявления о намерении участвовать в аукционе </w:t>
      </w:r>
      <w:r w:rsidR="009E1EC9">
        <w:rPr>
          <w:kern w:val="28"/>
          <w:sz w:val="28"/>
          <w:szCs w:val="28"/>
        </w:rPr>
        <w:t>по продаже</w:t>
      </w:r>
      <w:r w:rsidR="00DA69B9">
        <w:rPr>
          <w:kern w:val="28"/>
          <w:sz w:val="28"/>
          <w:szCs w:val="28"/>
        </w:rPr>
        <w:t xml:space="preserve"> </w:t>
      </w:r>
      <w:r>
        <w:rPr>
          <w:kern w:val="28"/>
          <w:sz w:val="28"/>
          <w:szCs w:val="28"/>
        </w:rPr>
        <w:t>земельного участка.</w:t>
      </w:r>
    </w:p>
    <w:p w:rsidR="007E2090" w:rsidRPr="005F419C" w:rsidRDefault="007E2090" w:rsidP="007E2090">
      <w:pPr>
        <w:ind w:firstLine="708"/>
        <w:jc w:val="both"/>
        <w:rPr>
          <w:bCs/>
          <w:iCs/>
          <w:sz w:val="28"/>
          <w:szCs w:val="28"/>
        </w:rPr>
      </w:pPr>
      <w:proofErr w:type="gramStart"/>
      <w:r>
        <w:rPr>
          <w:kern w:val="28"/>
          <w:sz w:val="28"/>
          <w:szCs w:val="28"/>
        </w:rPr>
        <w:t xml:space="preserve">Форма заявления </w:t>
      </w:r>
      <w:r w:rsidR="00AF077A">
        <w:rPr>
          <w:kern w:val="28"/>
          <w:sz w:val="28"/>
          <w:szCs w:val="28"/>
        </w:rPr>
        <w:t xml:space="preserve">- </w:t>
      </w:r>
      <w:r w:rsidR="00976DBC" w:rsidRPr="00693E86">
        <w:rPr>
          <w:kern w:val="28"/>
          <w:sz w:val="28"/>
          <w:szCs w:val="28"/>
          <w:u w:val="single"/>
        </w:rPr>
        <w:t>приложени</w:t>
      </w:r>
      <w:r w:rsidR="00AF077A" w:rsidRPr="00693E86">
        <w:rPr>
          <w:kern w:val="28"/>
          <w:sz w:val="28"/>
          <w:szCs w:val="28"/>
          <w:u w:val="single"/>
        </w:rPr>
        <w:t>е</w:t>
      </w:r>
      <w:r w:rsidR="00976DBC" w:rsidRPr="00693E86">
        <w:rPr>
          <w:kern w:val="28"/>
          <w:sz w:val="28"/>
          <w:szCs w:val="28"/>
          <w:u w:val="single"/>
        </w:rPr>
        <w:t xml:space="preserve"> № 1</w:t>
      </w:r>
      <w:r w:rsidR="00976DBC">
        <w:rPr>
          <w:kern w:val="28"/>
          <w:sz w:val="28"/>
          <w:szCs w:val="28"/>
        </w:rPr>
        <w:t xml:space="preserve"> к настоящему информационному извещению, размещенному </w:t>
      </w:r>
      <w:r w:rsidRPr="005F419C">
        <w:rPr>
          <w:kern w:val="28"/>
          <w:sz w:val="28"/>
          <w:szCs w:val="28"/>
        </w:rPr>
        <w:t xml:space="preserve">на </w:t>
      </w:r>
      <w:r w:rsidR="00B5769C" w:rsidRPr="00313906">
        <w:rPr>
          <w:sz w:val="28"/>
          <w:szCs w:val="28"/>
        </w:rPr>
        <w:t xml:space="preserve">официальном сайте Российской Федерации </w:t>
      </w:r>
      <w:r w:rsidR="00A06203">
        <w:rPr>
          <w:sz w:val="28"/>
          <w:szCs w:val="28"/>
        </w:rPr>
        <w:br/>
      </w:r>
      <w:r w:rsidR="00B5769C" w:rsidRPr="00313906">
        <w:rPr>
          <w:sz w:val="28"/>
          <w:szCs w:val="28"/>
        </w:rPr>
        <w:t xml:space="preserve">в информационно-телекоммуникационной сети «Интернет» </w:t>
      </w:r>
      <w:r w:rsidR="00B5769C" w:rsidRPr="00313906">
        <w:rPr>
          <w:sz w:val="28"/>
          <w:szCs w:val="28"/>
          <w:lang w:val="en-US"/>
        </w:rPr>
        <w:t>www</w:t>
      </w:r>
      <w:r w:rsidR="00B5769C" w:rsidRPr="00313906">
        <w:rPr>
          <w:sz w:val="28"/>
          <w:szCs w:val="28"/>
        </w:rPr>
        <w:t>.</w:t>
      </w:r>
      <w:r w:rsidR="00B5769C" w:rsidRPr="00313906">
        <w:rPr>
          <w:sz w:val="28"/>
          <w:szCs w:val="28"/>
          <w:lang w:val="en-US"/>
        </w:rPr>
        <w:t>torgi</w:t>
      </w:r>
      <w:r w:rsidR="00B5769C" w:rsidRPr="00313906">
        <w:rPr>
          <w:sz w:val="28"/>
          <w:szCs w:val="28"/>
        </w:rPr>
        <w:t>.</w:t>
      </w:r>
      <w:r w:rsidR="00B5769C" w:rsidRPr="00313906">
        <w:rPr>
          <w:sz w:val="28"/>
          <w:szCs w:val="28"/>
          <w:lang w:val="en-US"/>
        </w:rPr>
        <w:t>gov</w:t>
      </w:r>
      <w:r w:rsidR="00B5769C" w:rsidRPr="00313906">
        <w:rPr>
          <w:sz w:val="28"/>
          <w:szCs w:val="28"/>
        </w:rPr>
        <w:t>.</w:t>
      </w:r>
      <w:r w:rsidR="00B5769C" w:rsidRPr="00313906">
        <w:rPr>
          <w:sz w:val="28"/>
          <w:szCs w:val="28"/>
          <w:lang w:val="en-US"/>
        </w:rPr>
        <w:t>ru</w:t>
      </w:r>
      <w:r w:rsidR="00B5769C" w:rsidRPr="00313906">
        <w:rPr>
          <w:sz w:val="28"/>
          <w:szCs w:val="28"/>
        </w:rPr>
        <w:t xml:space="preserve"> и интернет-портале городской Думы и Администрации города Ростова-на-Дону</w:t>
      </w:r>
      <w:r w:rsidR="00B5769C">
        <w:rPr>
          <w:sz w:val="28"/>
          <w:szCs w:val="28"/>
        </w:rPr>
        <w:t xml:space="preserve"> </w:t>
      </w:r>
      <w:r w:rsidR="00B5769C" w:rsidRPr="00313906">
        <w:rPr>
          <w:sz w:val="28"/>
          <w:szCs w:val="28"/>
        </w:rPr>
        <w:t>-</w:t>
      </w:r>
      <w:r w:rsidR="00B5769C">
        <w:rPr>
          <w:sz w:val="28"/>
          <w:szCs w:val="28"/>
        </w:rPr>
        <w:t xml:space="preserve"> </w:t>
      </w:r>
      <w:hyperlink r:id="rId7" w:history="1">
        <w:r w:rsidR="009E1EC9" w:rsidRPr="00AE6741">
          <w:rPr>
            <w:rStyle w:val="aa"/>
            <w:bCs/>
            <w:sz w:val="28"/>
            <w:szCs w:val="28"/>
            <w:lang w:val="en-US"/>
          </w:rPr>
          <w:t>www</w:t>
        </w:r>
        <w:r w:rsidR="009E1EC9" w:rsidRPr="00AE6741">
          <w:rPr>
            <w:rStyle w:val="aa"/>
            <w:bCs/>
            <w:sz w:val="28"/>
            <w:szCs w:val="28"/>
          </w:rPr>
          <w:t>.</w:t>
        </w:r>
        <w:r w:rsidR="009E1EC9" w:rsidRPr="00AE6741">
          <w:rPr>
            <w:rStyle w:val="aa"/>
            <w:bCs/>
            <w:sz w:val="28"/>
            <w:szCs w:val="28"/>
            <w:lang w:val="en-US"/>
          </w:rPr>
          <w:t>rostov</w:t>
        </w:r>
        <w:r w:rsidR="009E1EC9" w:rsidRPr="00AE6741">
          <w:rPr>
            <w:rStyle w:val="aa"/>
            <w:bCs/>
            <w:sz w:val="28"/>
            <w:szCs w:val="28"/>
          </w:rPr>
          <w:t>-</w:t>
        </w:r>
        <w:r w:rsidR="009E1EC9" w:rsidRPr="00AE6741">
          <w:rPr>
            <w:rStyle w:val="aa"/>
            <w:bCs/>
            <w:sz w:val="28"/>
            <w:szCs w:val="28"/>
            <w:lang w:val="en-US"/>
          </w:rPr>
          <w:t>gorod</w:t>
        </w:r>
        <w:r w:rsidR="009E1EC9" w:rsidRPr="00AE6741">
          <w:rPr>
            <w:rStyle w:val="aa"/>
            <w:bCs/>
            <w:sz w:val="28"/>
            <w:szCs w:val="28"/>
          </w:rPr>
          <w:t>.</w:t>
        </w:r>
        <w:r w:rsidR="009E1EC9" w:rsidRPr="00AE6741">
          <w:rPr>
            <w:rStyle w:val="aa"/>
            <w:bCs/>
            <w:sz w:val="28"/>
            <w:szCs w:val="28"/>
            <w:lang w:val="en-US"/>
          </w:rPr>
          <w:t>ru</w:t>
        </w:r>
        <w:r w:rsidR="009E1EC9" w:rsidRPr="00AE6741">
          <w:rPr>
            <w:rStyle w:val="aa"/>
            <w:bCs/>
            <w:sz w:val="28"/>
            <w:szCs w:val="28"/>
          </w:rPr>
          <w:t>/Городская власть/Администрация города/Департаменты/ Департамент имущественно-земельных отношений города Ростова-на-Дону/ Деятельность/Проведение торгов/Предоставление земельных участков в аренду/</w:t>
        </w:r>
      </w:hyperlink>
      <w:r w:rsidR="001970E5" w:rsidRPr="00EA1BEF">
        <w:rPr>
          <w:sz w:val="28"/>
          <w:szCs w:val="28"/>
        </w:rPr>
        <w:t xml:space="preserve">Извещение о </w:t>
      </w:r>
      <w:r w:rsidR="00693E86">
        <w:rPr>
          <w:sz w:val="28"/>
          <w:szCs w:val="28"/>
        </w:rPr>
        <w:t xml:space="preserve">возможности </w:t>
      </w:r>
      <w:r w:rsidR="001970E5" w:rsidRPr="00EA1BEF">
        <w:rPr>
          <w:sz w:val="28"/>
          <w:szCs w:val="28"/>
        </w:rPr>
        <w:t>предоставлении</w:t>
      </w:r>
      <w:r w:rsidR="001970E5">
        <w:rPr>
          <w:bCs/>
          <w:color w:val="000000"/>
          <w:sz w:val="28"/>
          <w:szCs w:val="28"/>
        </w:rPr>
        <w:t xml:space="preserve"> земельн</w:t>
      </w:r>
      <w:r w:rsidR="00DA69B9">
        <w:rPr>
          <w:bCs/>
          <w:color w:val="000000"/>
          <w:sz w:val="28"/>
          <w:szCs w:val="28"/>
        </w:rPr>
        <w:t>ого</w:t>
      </w:r>
      <w:r w:rsidR="001970E5">
        <w:rPr>
          <w:bCs/>
          <w:color w:val="000000"/>
          <w:sz w:val="28"/>
          <w:szCs w:val="28"/>
        </w:rPr>
        <w:t xml:space="preserve"> учас</w:t>
      </w:r>
      <w:r w:rsidR="006A1CB7">
        <w:rPr>
          <w:bCs/>
          <w:color w:val="000000"/>
          <w:sz w:val="28"/>
          <w:szCs w:val="28"/>
        </w:rPr>
        <w:t>т</w:t>
      </w:r>
      <w:r w:rsidR="001970E5">
        <w:rPr>
          <w:bCs/>
          <w:color w:val="000000"/>
          <w:sz w:val="28"/>
          <w:szCs w:val="28"/>
        </w:rPr>
        <w:t>к</w:t>
      </w:r>
      <w:r w:rsidR="00DA69B9">
        <w:rPr>
          <w:bCs/>
          <w:color w:val="000000"/>
          <w:sz w:val="28"/>
          <w:szCs w:val="28"/>
        </w:rPr>
        <w:t>а</w:t>
      </w:r>
      <w:proofErr w:type="gramEnd"/>
      <w:r w:rsidR="00DA69B9">
        <w:rPr>
          <w:bCs/>
          <w:color w:val="000000"/>
          <w:sz w:val="28"/>
          <w:szCs w:val="28"/>
        </w:rPr>
        <w:t xml:space="preserve"> </w:t>
      </w:r>
      <w:r w:rsidR="004E6067">
        <w:rPr>
          <w:bCs/>
          <w:color w:val="000000"/>
          <w:sz w:val="28"/>
          <w:szCs w:val="28"/>
        </w:rPr>
        <w:br/>
      </w:r>
      <w:r w:rsidR="00DA69B9">
        <w:rPr>
          <w:bCs/>
          <w:color w:val="000000"/>
          <w:sz w:val="28"/>
          <w:szCs w:val="28"/>
        </w:rPr>
        <w:t xml:space="preserve">с адресным ориентиром: </w:t>
      </w:r>
      <w:r w:rsidR="00FE0342" w:rsidRPr="00FE0342">
        <w:rPr>
          <w:b/>
          <w:bCs/>
          <w:iCs/>
          <w:sz w:val="28"/>
          <w:szCs w:val="28"/>
        </w:rPr>
        <w:t xml:space="preserve">г. Ростов-на-Дону, ул. </w:t>
      </w:r>
      <w:proofErr w:type="gramStart"/>
      <w:r w:rsidR="00FE0342" w:rsidRPr="00FE0342">
        <w:rPr>
          <w:b/>
          <w:bCs/>
          <w:iCs/>
          <w:sz w:val="28"/>
          <w:szCs w:val="28"/>
        </w:rPr>
        <w:t>Галактическая</w:t>
      </w:r>
      <w:proofErr w:type="gramEnd"/>
      <w:r w:rsidR="00FE0342" w:rsidRPr="00FE0342">
        <w:rPr>
          <w:b/>
          <w:bCs/>
          <w:iCs/>
          <w:sz w:val="28"/>
          <w:szCs w:val="28"/>
        </w:rPr>
        <w:t>, в границах кадастрового квартала 61:44:0011617</w:t>
      </w:r>
      <w:r w:rsidR="00CA0E84" w:rsidRPr="00256727">
        <w:rPr>
          <w:bCs/>
          <w:color w:val="000000"/>
          <w:sz w:val="28"/>
          <w:szCs w:val="28"/>
        </w:rPr>
        <w:t xml:space="preserve"> </w:t>
      </w:r>
      <w:r w:rsidR="00B23DDC">
        <w:rPr>
          <w:bCs/>
          <w:color w:val="000000"/>
          <w:sz w:val="28"/>
          <w:szCs w:val="28"/>
        </w:rPr>
        <w:t>(далее - официальные сайты)</w:t>
      </w:r>
      <w:r>
        <w:rPr>
          <w:kern w:val="28"/>
          <w:sz w:val="28"/>
          <w:szCs w:val="28"/>
        </w:rPr>
        <w:t>.</w:t>
      </w:r>
    </w:p>
    <w:p w:rsidR="0030144D" w:rsidRPr="00222318" w:rsidRDefault="007E2090" w:rsidP="0030144D">
      <w:pPr>
        <w:ind w:right="-2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ab/>
      </w:r>
      <w:r w:rsidR="0030144D" w:rsidRPr="00222318">
        <w:rPr>
          <w:kern w:val="28"/>
          <w:sz w:val="28"/>
          <w:szCs w:val="28"/>
        </w:rPr>
        <w:t>Способ подачи заявлений:</w:t>
      </w:r>
    </w:p>
    <w:p w:rsidR="0030144D" w:rsidRPr="00222318" w:rsidRDefault="0030144D" w:rsidP="0030144D">
      <w:pPr>
        <w:ind w:right="-2" w:firstLine="708"/>
        <w:jc w:val="both"/>
        <w:rPr>
          <w:bCs/>
          <w:iCs/>
          <w:sz w:val="28"/>
          <w:szCs w:val="28"/>
        </w:rPr>
      </w:pPr>
      <w:r w:rsidRPr="00222318">
        <w:rPr>
          <w:kern w:val="28"/>
          <w:sz w:val="28"/>
          <w:szCs w:val="28"/>
        </w:rPr>
        <w:t xml:space="preserve">- лично заявителем или его представителем, действующим </w:t>
      </w:r>
      <w:r w:rsidRPr="00222318">
        <w:rPr>
          <w:kern w:val="28"/>
          <w:sz w:val="28"/>
          <w:szCs w:val="28"/>
        </w:rPr>
        <w:br/>
        <w:t>по доверенности, в Департамент имущественно-земельных отношений города Ростова-на-Дону по адресу: г</w:t>
      </w:r>
      <w:proofErr w:type="gramStart"/>
      <w:r w:rsidRPr="00222318">
        <w:rPr>
          <w:kern w:val="28"/>
          <w:sz w:val="28"/>
          <w:szCs w:val="28"/>
        </w:rPr>
        <w:t>.Р</w:t>
      </w:r>
      <w:proofErr w:type="gramEnd"/>
      <w:r w:rsidRPr="00222318">
        <w:rPr>
          <w:kern w:val="28"/>
          <w:sz w:val="28"/>
          <w:szCs w:val="28"/>
        </w:rPr>
        <w:t xml:space="preserve">остов-на-Дону, ул. Большая Садовая, 47, </w:t>
      </w:r>
      <w:r w:rsidRPr="00222318">
        <w:rPr>
          <w:kern w:val="28"/>
          <w:sz w:val="28"/>
          <w:szCs w:val="28"/>
        </w:rPr>
        <w:br/>
        <w:t xml:space="preserve">каб. № 1 </w:t>
      </w:r>
      <w:r w:rsidRPr="00222318">
        <w:rPr>
          <w:bCs/>
          <w:iCs/>
          <w:sz w:val="28"/>
          <w:szCs w:val="28"/>
        </w:rPr>
        <w:t xml:space="preserve">с понедельника по пятницу с 10.00. до 13.00. и с 14.00 до 16.00 </w:t>
      </w:r>
      <w:r w:rsidRPr="00222318">
        <w:rPr>
          <w:bCs/>
          <w:iCs/>
          <w:sz w:val="28"/>
          <w:szCs w:val="28"/>
        </w:rPr>
        <w:br/>
        <w:t>(по рабочим дням). Контактные телефоны: (863) 2</w:t>
      </w:r>
      <w:r w:rsidR="007F562C" w:rsidRPr="00222318">
        <w:rPr>
          <w:bCs/>
          <w:iCs/>
          <w:sz w:val="28"/>
          <w:szCs w:val="28"/>
        </w:rPr>
        <w:t>82</w:t>
      </w:r>
      <w:r w:rsidRPr="00222318">
        <w:rPr>
          <w:bCs/>
          <w:iCs/>
          <w:sz w:val="28"/>
          <w:szCs w:val="28"/>
        </w:rPr>
        <w:t>-01-</w:t>
      </w:r>
      <w:r w:rsidR="007F562C" w:rsidRPr="00222318">
        <w:rPr>
          <w:bCs/>
          <w:iCs/>
          <w:sz w:val="28"/>
          <w:szCs w:val="28"/>
        </w:rPr>
        <w:t>66.</w:t>
      </w:r>
    </w:p>
    <w:p w:rsidR="0030144D" w:rsidRPr="00222318" w:rsidRDefault="0030144D" w:rsidP="0030144D">
      <w:pPr>
        <w:ind w:right="-2" w:firstLine="708"/>
        <w:jc w:val="both"/>
        <w:rPr>
          <w:bCs/>
          <w:iCs/>
          <w:sz w:val="28"/>
          <w:szCs w:val="28"/>
        </w:rPr>
      </w:pPr>
      <w:r w:rsidRPr="00222318">
        <w:rPr>
          <w:bCs/>
          <w:iCs/>
          <w:sz w:val="28"/>
          <w:szCs w:val="28"/>
        </w:rPr>
        <w:t>- по почте в адрес</w:t>
      </w:r>
      <w:r w:rsidRPr="00222318">
        <w:rPr>
          <w:kern w:val="28"/>
          <w:sz w:val="28"/>
          <w:szCs w:val="28"/>
        </w:rPr>
        <w:t xml:space="preserve"> Департамента имущественно-земельных отношений города Ростова-на-Дону</w:t>
      </w:r>
      <w:r w:rsidRPr="00222318">
        <w:rPr>
          <w:bCs/>
          <w:iCs/>
          <w:sz w:val="28"/>
          <w:szCs w:val="28"/>
        </w:rPr>
        <w:t>: 344002, Ростовская область, г</w:t>
      </w:r>
      <w:proofErr w:type="gramStart"/>
      <w:r w:rsidRPr="00222318">
        <w:rPr>
          <w:bCs/>
          <w:iCs/>
          <w:sz w:val="28"/>
          <w:szCs w:val="28"/>
        </w:rPr>
        <w:t>.Р</w:t>
      </w:r>
      <w:proofErr w:type="gramEnd"/>
      <w:r w:rsidRPr="00222318">
        <w:rPr>
          <w:bCs/>
          <w:iCs/>
          <w:sz w:val="28"/>
          <w:szCs w:val="28"/>
        </w:rPr>
        <w:t xml:space="preserve">остов-на-Дону, </w:t>
      </w:r>
      <w:r w:rsidRPr="00222318">
        <w:rPr>
          <w:bCs/>
          <w:iCs/>
          <w:sz w:val="28"/>
          <w:szCs w:val="28"/>
        </w:rPr>
        <w:br/>
        <w:t xml:space="preserve">ул. </w:t>
      </w:r>
      <w:r w:rsidRPr="00222318">
        <w:rPr>
          <w:kern w:val="28"/>
          <w:sz w:val="28"/>
          <w:szCs w:val="28"/>
        </w:rPr>
        <w:t>Большая Садовая, 47</w:t>
      </w:r>
      <w:r w:rsidRPr="00222318">
        <w:rPr>
          <w:bCs/>
          <w:iCs/>
          <w:sz w:val="28"/>
          <w:szCs w:val="28"/>
        </w:rPr>
        <w:t xml:space="preserve"> (почтовым отправлением с уведомлением </w:t>
      </w:r>
      <w:r w:rsidRPr="00222318">
        <w:rPr>
          <w:bCs/>
          <w:iCs/>
          <w:sz w:val="28"/>
          <w:szCs w:val="28"/>
        </w:rPr>
        <w:br/>
        <w:t>о вручении);</w:t>
      </w:r>
    </w:p>
    <w:p w:rsidR="0030144D" w:rsidRPr="00222318" w:rsidRDefault="0030144D" w:rsidP="0030144D">
      <w:pPr>
        <w:ind w:right="-2" w:firstLine="708"/>
        <w:jc w:val="both"/>
        <w:rPr>
          <w:kern w:val="28"/>
          <w:sz w:val="28"/>
          <w:szCs w:val="28"/>
        </w:rPr>
      </w:pPr>
      <w:proofErr w:type="gramStart"/>
      <w:r w:rsidRPr="00222318">
        <w:rPr>
          <w:bCs/>
          <w:iCs/>
          <w:sz w:val="28"/>
          <w:szCs w:val="28"/>
        </w:rPr>
        <w:t xml:space="preserve">- по электронной почте: </w:t>
      </w:r>
      <w:hyperlink r:id="rId8" w:history="1">
        <w:r w:rsidRPr="00222318">
          <w:rPr>
            <w:rStyle w:val="aa"/>
            <w:bCs/>
            <w:iCs/>
            <w:sz w:val="28"/>
            <w:szCs w:val="28"/>
            <w:lang w:val="en-US"/>
          </w:rPr>
          <w:t>dizo</w:t>
        </w:r>
        <w:r w:rsidRPr="00222318">
          <w:rPr>
            <w:rStyle w:val="aa"/>
            <w:bCs/>
            <w:iCs/>
            <w:sz w:val="28"/>
            <w:szCs w:val="28"/>
          </w:rPr>
          <w:t>@</w:t>
        </w:r>
        <w:r w:rsidRPr="00222318">
          <w:rPr>
            <w:rStyle w:val="aa"/>
            <w:bCs/>
            <w:iCs/>
            <w:sz w:val="28"/>
            <w:szCs w:val="28"/>
            <w:lang w:val="en-US"/>
          </w:rPr>
          <w:t>rostov</w:t>
        </w:r>
        <w:r w:rsidRPr="00222318">
          <w:rPr>
            <w:rStyle w:val="aa"/>
            <w:bCs/>
            <w:iCs/>
            <w:sz w:val="28"/>
            <w:szCs w:val="28"/>
          </w:rPr>
          <w:t>-</w:t>
        </w:r>
        <w:r w:rsidRPr="00222318">
          <w:rPr>
            <w:rStyle w:val="aa"/>
            <w:bCs/>
            <w:iCs/>
            <w:sz w:val="28"/>
            <w:szCs w:val="28"/>
            <w:lang w:val="en-US"/>
          </w:rPr>
          <w:t>gorod</w:t>
        </w:r>
        <w:r w:rsidRPr="00222318">
          <w:rPr>
            <w:rStyle w:val="aa"/>
            <w:bCs/>
            <w:iCs/>
            <w:sz w:val="28"/>
            <w:szCs w:val="28"/>
          </w:rPr>
          <w:t>.</w:t>
        </w:r>
        <w:r w:rsidRPr="00222318">
          <w:rPr>
            <w:rStyle w:val="aa"/>
            <w:bCs/>
            <w:iCs/>
            <w:sz w:val="28"/>
            <w:szCs w:val="28"/>
            <w:lang w:val="en-US"/>
          </w:rPr>
          <w:t>ru</w:t>
        </w:r>
      </w:hyperlink>
      <w:r w:rsidRPr="00222318">
        <w:rPr>
          <w:bCs/>
          <w:iCs/>
          <w:sz w:val="28"/>
          <w:szCs w:val="28"/>
        </w:rPr>
        <w:t xml:space="preserve"> (</w:t>
      </w:r>
      <w:r w:rsidRPr="00222318">
        <w:rPr>
          <w:bCs/>
          <w:iCs/>
          <w:sz w:val="28"/>
          <w:szCs w:val="28"/>
          <w:u w:val="single"/>
        </w:rPr>
        <w:t>заявление подписывается электронной подписью заявителя (представителя заявителя), или усиленной квалифицированной электронной подписью заявителя (представителя заявителя</w:t>
      </w:r>
      <w:r w:rsidRPr="00222318">
        <w:rPr>
          <w:bCs/>
          <w:iCs/>
          <w:sz w:val="28"/>
          <w:szCs w:val="28"/>
        </w:rPr>
        <w:t>).</w:t>
      </w:r>
      <w:proofErr w:type="gramEnd"/>
    </w:p>
    <w:p w:rsidR="0030144D" w:rsidRPr="00222318" w:rsidRDefault="0030144D" w:rsidP="0030144D">
      <w:pPr>
        <w:ind w:right="-2" w:firstLine="709"/>
        <w:jc w:val="both"/>
        <w:rPr>
          <w:kern w:val="28"/>
        </w:rPr>
      </w:pPr>
      <w:r w:rsidRPr="00222318">
        <w:rPr>
          <w:bCs/>
          <w:iCs/>
          <w:sz w:val="28"/>
          <w:szCs w:val="28"/>
        </w:rPr>
        <w:t xml:space="preserve">Прием заявлений граждан о намерении участвовать в аукционе </w:t>
      </w:r>
      <w:r w:rsidR="009E1EC9">
        <w:rPr>
          <w:bCs/>
          <w:iCs/>
          <w:sz w:val="28"/>
          <w:szCs w:val="28"/>
        </w:rPr>
        <w:t>по продаже</w:t>
      </w:r>
      <w:r w:rsidRPr="00222318">
        <w:rPr>
          <w:bCs/>
          <w:iCs/>
          <w:sz w:val="28"/>
          <w:szCs w:val="28"/>
        </w:rPr>
        <w:t xml:space="preserve"> земельного участка</w:t>
      </w:r>
      <w:r w:rsidR="00B40FD0" w:rsidRPr="00222318">
        <w:rPr>
          <w:bCs/>
          <w:iCs/>
          <w:sz w:val="28"/>
          <w:szCs w:val="28"/>
        </w:rPr>
        <w:t xml:space="preserve">, </w:t>
      </w:r>
      <w:r w:rsidR="00B40FD0" w:rsidRPr="00222318">
        <w:rPr>
          <w:bCs/>
          <w:iCs/>
          <w:sz w:val="28"/>
          <w:szCs w:val="28"/>
          <w:u w:val="single"/>
        </w:rPr>
        <w:t>с приложением копии документа удостоверяющего личность,</w:t>
      </w:r>
      <w:r w:rsidRPr="00222318">
        <w:rPr>
          <w:bCs/>
          <w:iCs/>
          <w:sz w:val="28"/>
          <w:szCs w:val="28"/>
        </w:rPr>
        <w:t xml:space="preserve"> заканчивается </w:t>
      </w:r>
      <w:r w:rsidR="00FE0342">
        <w:rPr>
          <w:bCs/>
          <w:iCs/>
          <w:sz w:val="28"/>
          <w:szCs w:val="28"/>
          <w:u w:val="single"/>
        </w:rPr>
        <w:t>28</w:t>
      </w:r>
      <w:r w:rsidRPr="00222318">
        <w:rPr>
          <w:bCs/>
          <w:iCs/>
          <w:sz w:val="28"/>
          <w:szCs w:val="28"/>
          <w:u w:val="single"/>
        </w:rPr>
        <w:t>.</w:t>
      </w:r>
      <w:r w:rsidR="00FE0342">
        <w:rPr>
          <w:bCs/>
          <w:iCs/>
          <w:sz w:val="28"/>
          <w:szCs w:val="28"/>
          <w:u w:val="single"/>
        </w:rPr>
        <w:t>11</w:t>
      </w:r>
      <w:r w:rsidRPr="00222318">
        <w:rPr>
          <w:bCs/>
          <w:iCs/>
          <w:sz w:val="28"/>
          <w:szCs w:val="28"/>
          <w:u w:val="single"/>
        </w:rPr>
        <w:t>.</w:t>
      </w:r>
      <w:r w:rsidR="00B40FD0" w:rsidRPr="00222318">
        <w:rPr>
          <w:bCs/>
          <w:iCs/>
          <w:sz w:val="28"/>
          <w:szCs w:val="28"/>
          <w:u w:val="single"/>
        </w:rPr>
        <w:t>202</w:t>
      </w:r>
      <w:r w:rsidR="00222318">
        <w:rPr>
          <w:bCs/>
          <w:iCs/>
          <w:sz w:val="28"/>
          <w:szCs w:val="28"/>
          <w:u w:val="single"/>
        </w:rPr>
        <w:t>5</w:t>
      </w:r>
      <w:r w:rsidRPr="00222318">
        <w:rPr>
          <w:kern w:val="28"/>
        </w:rPr>
        <w:t xml:space="preserve"> </w:t>
      </w:r>
    </w:p>
    <w:p w:rsidR="0030144D" w:rsidRPr="00222318" w:rsidRDefault="00693E86" w:rsidP="0030144D">
      <w:pPr>
        <w:ind w:right="-2" w:firstLine="709"/>
        <w:jc w:val="both"/>
        <w:rPr>
          <w:bCs/>
          <w:iCs/>
          <w:sz w:val="28"/>
          <w:szCs w:val="28"/>
        </w:rPr>
      </w:pPr>
      <w:r w:rsidRPr="00222318">
        <w:rPr>
          <w:bCs/>
          <w:iCs/>
          <w:sz w:val="28"/>
          <w:szCs w:val="28"/>
        </w:rPr>
        <w:t>Схема расположения земельного участка на кадастровом плане территории</w:t>
      </w:r>
      <w:r w:rsidR="0030144D" w:rsidRPr="00222318">
        <w:rPr>
          <w:bCs/>
          <w:iCs/>
          <w:sz w:val="28"/>
          <w:szCs w:val="28"/>
        </w:rPr>
        <w:t xml:space="preserve"> </w:t>
      </w:r>
      <w:r w:rsidR="0030144D" w:rsidRPr="00222318">
        <w:rPr>
          <w:kern w:val="28"/>
          <w:sz w:val="28"/>
          <w:szCs w:val="28"/>
        </w:rPr>
        <w:t xml:space="preserve">- </w:t>
      </w:r>
      <w:r w:rsidR="0030144D" w:rsidRPr="00222318">
        <w:rPr>
          <w:kern w:val="28"/>
          <w:sz w:val="28"/>
          <w:szCs w:val="28"/>
          <w:u w:val="single"/>
        </w:rPr>
        <w:t>приложение № 2</w:t>
      </w:r>
      <w:r w:rsidR="0030144D" w:rsidRPr="00222318">
        <w:rPr>
          <w:kern w:val="28"/>
          <w:sz w:val="28"/>
          <w:szCs w:val="28"/>
        </w:rPr>
        <w:t xml:space="preserve"> к настоящему информационному извещению, размещенному на официальных сайтах.</w:t>
      </w:r>
    </w:p>
    <w:p w:rsidR="00D12EA5" w:rsidRPr="00222318" w:rsidRDefault="00D12EA5" w:rsidP="0030144D">
      <w:pPr>
        <w:ind w:right="-2"/>
        <w:jc w:val="both"/>
        <w:rPr>
          <w:bCs/>
          <w:iCs/>
          <w:sz w:val="28"/>
          <w:szCs w:val="28"/>
        </w:rPr>
      </w:pPr>
    </w:p>
    <w:p w:rsidR="008C43D1" w:rsidRDefault="008C43D1" w:rsidP="00EB663E">
      <w:pPr>
        <w:ind w:firstLine="708"/>
        <w:jc w:val="both"/>
        <w:rPr>
          <w:bCs/>
          <w:iCs/>
          <w:sz w:val="28"/>
          <w:szCs w:val="28"/>
        </w:rPr>
      </w:pPr>
    </w:p>
    <w:p w:rsidR="0073108B" w:rsidRDefault="0073108B" w:rsidP="00EB663E">
      <w:pPr>
        <w:ind w:firstLine="708"/>
        <w:jc w:val="both"/>
        <w:rPr>
          <w:bCs/>
          <w:iCs/>
          <w:sz w:val="28"/>
          <w:szCs w:val="28"/>
        </w:rPr>
      </w:pPr>
    </w:p>
    <w:p w:rsidR="0073108B" w:rsidRDefault="0073108B" w:rsidP="00EB663E">
      <w:pPr>
        <w:ind w:firstLine="708"/>
        <w:jc w:val="both"/>
        <w:rPr>
          <w:bCs/>
          <w:iCs/>
          <w:sz w:val="28"/>
          <w:szCs w:val="28"/>
        </w:rPr>
      </w:pPr>
    </w:p>
    <w:p w:rsidR="0073108B" w:rsidRDefault="0073108B" w:rsidP="00EB663E">
      <w:pPr>
        <w:ind w:firstLine="708"/>
        <w:jc w:val="both"/>
        <w:rPr>
          <w:bCs/>
          <w:iCs/>
          <w:sz w:val="28"/>
          <w:szCs w:val="28"/>
        </w:rPr>
      </w:pPr>
    </w:p>
    <w:sectPr w:rsidR="0073108B" w:rsidSect="00A561DA">
      <w:pgSz w:w="11907" w:h="16840" w:code="9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766E" w:rsidRDefault="0096766E">
      <w:r>
        <w:separator/>
      </w:r>
    </w:p>
  </w:endnote>
  <w:endnote w:type="continuationSeparator" w:id="0">
    <w:p w:rsidR="0096766E" w:rsidRDefault="009676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766E" w:rsidRDefault="0096766E">
      <w:r>
        <w:separator/>
      </w:r>
    </w:p>
  </w:footnote>
  <w:footnote w:type="continuationSeparator" w:id="0">
    <w:p w:rsidR="0096766E" w:rsidRDefault="0096766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3697E"/>
    <w:multiLevelType w:val="singleLevel"/>
    <w:tmpl w:val="C924E382"/>
    <w:lvl w:ilvl="0">
      <w:start w:val="1"/>
      <w:numFmt w:val="decimal"/>
      <w:lvlText w:val="%1. "/>
      <w:legacy w:legacy="1" w:legacySpace="0" w:legacyIndent="283"/>
      <w:lvlJc w:val="left"/>
      <w:pPr>
        <w:ind w:left="433" w:hanging="283"/>
      </w:pPr>
      <w:rPr>
        <w:rFonts w:ascii="Times New Roman" w:hAnsi="Times New Roman" w:hint="default"/>
        <w:b w:val="0"/>
        <w:i w:val="0"/>
        <w:sz w:val="20"/>
        <w:u w:val="none"/>
      </w:rPr>
    </w:lvl>
  </w:abstractNum>
  <w:abstractNum w:abstractNumId="1">
    <w:nsid w:val="16E27F9F"/>
    <w:multiLevelType w:val="hybridMultilevel"/>
    <w:tmpl w:val="0F3E01E8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75967008">
      <w:start w:val="1"/>
      <w:numFmt w:val="bullet"/>
      <w:lvlText w:val="-"/>
      <w:lvlJc w:val="left"/>
      <w:pPr>
        <w:tabs>
          <w:tab w:val="num" w:pos="1364"/>
        </w:tabs>
        <w:ind w:left="1364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>
    <w:nsid w:val="35BD586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37910032"/>
    <w:multiLevelType w:val="singleLevel"/>
    <w:tmpl w:val="5412A142"/>
    <w:lvl w:ilvl="0">
      <w:start w:val="1"/>
      <w:numFmt w:val="decimal"/>
      <w:lvlText w:val="%1."/>
      <w:lvlJc w:val="left"/>
      <w:pPr>
        <w:tabs>
          <w:tab w:val="num" w:pos="1773"/>
        </w:tabs>
        <w:ind w:left="1773" w:hanging="360"/>
      </w:pPr>
      <w:rPr>
        <w:rFonts w:hint="default"/>
      </w:rPr>
    </w:lvl>
  </w:abstractNum>
  <w:abstractNum w:abstractNumId="4">
    <w:nsid w:val="46E44A0C"/>
    <w:multiLevelType w:val="singleLevel"/>
    <w:tmpl w:val="C924E382"/>
    <w:lvl w:ilvl="0">
      <w:start w:val="1"/>
      <w:numFmt w:val="decimal"/>
      <w:lvlText w:val="%1. "/>
      <w:legacy w:legacy="1" w:legacySpace="0" w:legacyIndent="283"/>
      <w:lvlJc w:val="left"/>
      <w:pPr>
        <w:ind w:left="433" w:hanging="283"/>
      </w:pPr>
      <w:rPr>
        <w:rFonts w:ascii="Times New Roman" w:hAnsi="Times New Roman" w:hint="default"/>
        <w:b w:val="0"/>
        <w:i w:val="0"/>
        <w:sz w:val="20"/>
        <w:u w:val="none"/>
      </w:rPr>
    </w:lvl>
  </w:abstractNum>
  <w:abstractNum w:abstractNumId="5">
    <w:nsid w:val="51B97BB7"/>
    <w:multiLevelType w:val="hybridMultilevel"/>
    <w:tmpl w:val="B824B140"/>
    <w:lvl w:ilvl="0" w:tplc="262CE9D8">
      <w:start w:val="166"/>
      <w:numFmt w:val="bullet"/>
      <w:lvlText w:val="-"/>
      <w:lvlJc w:val="left"/>
      <w:pPr>
        <w:tabs>
          <w:tab w:val="num" w:pos="585"/>
        </w:tabs>
        <w:ind w:left="58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6">
    <w:nsid w:val="561360D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6"/>
  </w:num>
  <w:num w:numId="6">
    <w:abstractNumId w:val="5"/>
  </w:num>
  <w:num w:numId="7">
    <w:abstractNumId w:val="1"/>
  </w:num>
  <w:num w:numId="8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07FCA"/>
    <w:rsid w:val="0000005E"/>
    <w:rsid w:val="00000749"/>
    <w:rsid w:val="00000FA3"/>
    <w:rsid w:val="00001ACC"/>
    <w:rsid w:val="00001D29"/>
    <w:rsid w:val="00001E66"/>
    <w:rsid w:val="00001FE7"/>
    <w:rsid w:val="00002AA7"/>
    <w:rsid w:val="00002C2A"/>
    <w:rsid w:val="00002DAA"/>
    <w:rsid w:val="000031B3"/>
    <w:rsid w:val="0000391E"/>
    <w:rsid w:val="00003D0D"/>
    <w:rsid w:val="000040A9"/>
    <w:rsid w:val="0000414A"/>
    <w:rsid w:val="000041D3"/>
    <w:rsid w:val="000042B5"/>
    <w:rsid w:val="0000471A"/>
    <w:rsid w:val="00004827"/>
    <w:rsid w:val="00004BD3"/>
    <w:rsid w:val="00004E59"/>
    <w:rsid w:val="00004EB3"/>
    <w:rsid w:val="00004F29"/>
    <w:rsid w:val="0000503A"/>
    <w:rsid w:val="00005DB8"/>
    <w:rsid w:val="00005F03"/>
    <w:rsid w:val="00006245"/>
    <w:rsid w:val="00007116"/>
    <w:rsid w:val="0000716E"/>
    <w:rsid w:val="0000720A"/>
    <w:rsid w:val="00007F4B"/>
    <w:rsid w:val="000100C4"/>
    <w:rsid w:val="00010168"/>
    <w:rsid w:val="00010259"/>
    <w:rsid w:val="00011414"/>
    <w:rsid w:val="00011556"/>
    <w:rsid w:val="000119E3"/>
    <w:rsid w:val="00011E11"/>
    <w:rsid w:val="000120E2"/>
    <w:rsid w:val="00012201"/>
    <w:rsid w:val="000124DF"/>
    <w:rsid w:val="00012CB7"/>
    <w:rsid w:val="000133DB"/>
    <w:rsid w:val="000134CB"/>
    <w:rsid w:val="00013817"/>
    <w:rsid w:val="00013C78"/>
    <w:rsid w:val="00013CF8"/>
    <w:rsid w:val="00014F9D"/>
    <w:rsid w:val="0001502A"/>
    <w:rsid w:val="000152FE"/>
    <w:rsid w:val="0001668F"/>
    <w:rsid w:val="00016980"/>
    <w:rsid w:val="000169E9"/>
    <w:rsid w:val="00016B2F"/>
    <w:rsid w:val="000204CF"/>
    <w:rsid w:val="0002069B"/>
    <w:rsid w:val="000209E8"/>
    <w:rsid w:val="00020DA4"/>
    <w:rsid w:val="00020F1B"/>
    <w:rsid w:val="00021256"/>
    <w:rsid w:val="00022F34"/>
    <w:rsid w:val="000231BA"/>
    <w:rsid w:val="00023514"/>
    <w:rsid w:val="000235CB"/>
    <w:rsid w:val="000238D4"/>
    <w:rsid w:val="00023A9D"/>
    <w:rsid w:val="00023ABB"/>
    <w:rsid w:val="00023D5E"/>
    <w:rsid w:val="00024747"/>
    <w:rsid w:val="00024A94"/>
    <w:rsid w:val="00025019"/>
    <w:rsid w:val="0002510E"/>
    <w:rsid w:val="000259E0"/>
    <w:rsid w:val="00025AF9"/>
    <w:rsid w:val="00026269"/>
    <w:rsid w:val="00026832"/>
    <w:rsid w:val="00026DE9"/>
    <w:rsid w:val="000274C0"/>
    <w:rsid w:val="00027710"/>
    <w:rsid w:val="0002786B"/>
    <w:rsid w:val="00027950"/>
    <w:rsid w:val="000300E9"/>
    <w:rsid w:val="00030B38"/>
    <w:rsid w:val="00030C7F"/>
    <w:rsid w:val="00030CB5"/>
    <w:rsid w:val="00030D00"/>
    <w:rsid w:val="00030D31"/>
    <w:rsid w:val="00030F08"/>
    <w:rsid w:val="00030FA2"/>
    <w:rsid w:val="0003113A"/>
    <w:rsid w:val="000312BD"/>
    <w:rsid w:val="0003150E"/>
    <w:rsid w:val="000315C2"/>
    <w:rsid w:val="000316F3"/>
    <w:rsid w:val="000319AE"/>
    <w:rsid w:val="00031AFC"/>
    <w:rsid w:val="000320DB"/>
    <w:rsid w:val="00033007"/>
    <w:rsid w:val="0003357F"/>
    <w:rsid w:val="00033907"/>
    <w:rsid w:val="00034B0F"/>
    <w:rsid w:val="000352DD"/>
    <w:rsid w:val="000354DE"/>
    <w:rsid w:val="000356F3"/>
    <w:rsid w:val="0003610A"/>
    <w:rsid w:val="00036224"/>
    <w:rsid w:val="000362F5"/>
    <w:rsid w:val="000366AB"/>
    <w:rsid w:val="000368BC"/>
    <w:rsid w:val="00037680"/>
    <w:rsid w:val="00040E29"/>
    <w:rsid w:val="00041B7A"/>
    <w:rsid w:val="00042C45"/>
    <w:rsid w:val="00043027"/>
    <w:rsid w:val="00043141"/>
    <w:rsid w:val="00043174"/>
    <w:rsid w:val="0004345B"/>
    <w:rsid w:val="0004396F"/>
    <w:rsid w:val="00044EB0"/>
    <w:rsid w:val="00045E60"/>
    <w:rsid w:val="00046049"/>
    <w:rsid w:val="00046C6A"/>
    <w:rsid w:val="00047227"/>
    <w:rsid w:val="00047DE9"/>
    <w:rsid w:val="00047F51"/>
    <w:rsid w:val="0005050F"/>
    <w:rsid w:val="00050C80"/>
    <w:rsid w:val="000510CF"/>
    <w:rsid w:val="00051B68"/>
    <w:rsid w:val="00051E65"/>
    <w:rsid w:val="00051EAE"/>
    <w:rsid w:val="000527D0"/>
    <w:rsid w:val="0005291C"/>
    <w:rsid w:val="00053B13"/>
    <w:rsid w:val="00054275"/>
    <w:rsid w:val="00054381"/>
    <w:rsid w:val="0005460D"/>
    <w:rsid w:val="0005475F"/>
    <w:rsid w:val="00054D9A"/>
    <w:rsid w:val="00054F39"/>
    <w:rsid w:val="00054FA1"/>
    <w:rsid w:val="0005532F"/>
    <w:rsid w:val="000553DC"/>
    <w:rsid w:val="000562F4"/>
    <w:rsid w:val="000565C2"/>
    <w:rsid w:val="00056E6E"/>
    <w:rsid w:val="00056F84"/>
    <w:rsid w:val="00057033"/>
    <w:rsid w:val="00057355"/>
    <w:rsid w:val="0005751B"/>
    <w:rsid w:val="0005764E"/>
    <w:rsid w:val="000579A4"/>
    <w:rsid w:val="0006137E"/>
    <w:rsid w:val="00061849"/>
    <w:rsid w:val="0006287F"/>
    <w:rsid w:val="00063402"/>
    <w:rsid w:val="00063586"/>
    <w:rsid w:val="00063630"/>
    <w:rsid w:val="00063B4B"/>
    <w:rsid w:val="00063CF8"/>
    <w:rsid w:val="000644D6"/>
    <w:rsid w:val="00064C6B"/>
    <w:rsid w:val="00065F9C"/>
    <w:rsid w:val="000661CD"/>
    <w:rsid w:val="00066509"/>
    <w:rsid w:val="00066852"/>
    <w:rsid w:val="00066DAE"/>
    <w:rsid w:val="0006794E"/>
    <w:rsid w:val="00067BB8"/>
    <w:rsid w:val="000700F5"/>
    <w:rsid w:val="000702AB"/>
    <w:rsid w:val="000703CD"/>
    <w:rsid w:val="000703E1"/>
    <w:rsid w:val="00070493"/>
    <w:rsid w:val="00071C74"/>
    <w:rsid w:val="00071F31"/>
    <w:rsid w:val="0007280B"/>
    <w:rsid w:val="00072B00"/>
    <w:rsid w:val="00072BE6"/>
    <w:rsid w:val="0007370E"/>
    <w:rsid w:val="00073BF0"/>
    <w:rsid w:val="0007427E"/>
    <w:rsid w:val="0007490F"/>
    <w:rsid w:val="00074AF9"/>
    <w:rsid w:val="00074C26"/>
    <w:rsid w:val="00074FCE"/>
    <w:rsid w:val="00075322"/>
    <w:rsid w:val="000755B9"/>
    <w:rsid w:val="0007572B"/>
    <w:rsid w:val="00075A1D"/>
    <w:rsid w:val="00075AE7"/>
    <w:rsid w:val="00077487"/>
    <w:rsid w:val="00077967"/>
    <w:rsid w:val="0008008E"/>
    <w:rsid w:val="000800CE"/>
    <w:rsid w:val="00080A3D"/>
    <w:rsid w:val="00080E8D"/>
    <w:rsid w:val="00081D85"/>
    <w:rsid w:val="00081D9E"/>
    <w:rsid w:val="00083109"/>
    <w:rsid w:val="00083392"/>
    <w:rsid w:val="00083ED8"/>
    <w:rsid w:val="00083FD6"/>
    <w:rsid w:val="0008429E"/>
    <w:rsid w:val="0008492F"/>
    <w:rsid w:val="00084B97"/>
    <w:rsid w:val="00084D32"/>
    <w:rsid w:val="000854DC"/>
    <w:rsid w:val="00085A75"/>
    <w:rsid w:val="00085F0C"/>
    <w:rsid w:val="00086489"/>
    <w:rsid w:val="000865EA"/>
    <w:rsid w:val="00086D38"/>
    <w:rsid w:val="000877E0"/>
    <w:rsid w:val="00087952"/>
    <w:rsid w:val="0009007F"/>
    <w:rsid w:val="000900DC"/>
    <w:rsid w:val="00090BD5"/>
    <w:rsid w:val="00091290"/>
    <w:rsid w:val="000912DC"/>
    <w:rsid w:val="00091B3F"/>
    <w:rsid w:val="00091DA4"/>
    <w:rsid w:val="00091F10"/>
    <w:rsid w:val="00091F9B"/>
    <w:rsid w:val="00092578"/>
    <w:rsid w:val="0009428B"/>
    <w:rsid w:val="00094792"/>
    <w:rsid w:val="00094BFB"/>
    <w:rsid w:val="00094F30"/>
    <w:rsid w:val="00095349"/>
    <w:rsid w:val="000953B4"/>
    <w:rsid w:val="00095650"/>
    <w:rsid w:val="00095B07"/>
    <w:rsid w:val="00095F02"/>
    <w:rsid w:val="00095F4F"/>
    <w:rsid w:val="00095F6E"/>
    <w:rsid w:val="00096107"/>
    <w:rsid w:val="00096857"/>
    <w:rsid w:val="00096A57"/>
    <w:rsid w:val="00096E42"/>
    <w:rsid w:val="00096FC5"/>
    <w:rsid w:val="000976BA"/>
    <w:rsid w:val="00097752"/>
    <w:rsid w:val="000A0146"/>
    <w:rsid w:val="000A0616"/>
    <w:rsid w:val="000A06EE"/>
    <w:rsid w:val="000A1FBA"/>
    <w:rsid w:val="000A31DD"/>
    <w:rsid w:val="000A34A3"/>
    <w:rsid w:val="000A3DBE"/>
    <w:rsid w:val="000A40F6"/>
    <w:rsid w:val="000A484D"/>
    <w:rsid w:val="000A5002"/>
    <w:rsid w:val="000A50E3"/>
    <w:rsid w:val="000A51FD"/>
    <w:rsid w:val="000A573F"/>
    <w:rsid w:val="000A574C"/>
    <w:rsid w:val="000A644D"/>
    <w:rsid w:val="000A6933"/>
    <w:rsid w:val="000A6C30"/>
    <w:rsid w:val="000A6DD1"/>
    <w:rsid w:val="000A6DEE"/>
    <w:rsid w:val="000A71D8"/>
    <w:rsid w:val="000A7876"/>
    <w:rsid w:val="000A7C31"/>
    <w:rsid w:val="000B02D3"/>
    <w:rsid w:val="000B08BE"/>
    <w:rsid w:val="000B0DBA"/>
    <w:rsid w:val="000B1362"/>
    <w:rsid w:val="000B177D"/>
    <w:rsid w:val="000B182F"/>
    <w:rsid w:val="000B1EAE"/>
    <w:rsid w:val="000B2258"/>
    <w:rsid w:val="000B2693"/>
    <w:rsid w:val="000B2BF0"/>
    <w:rsid w:val="000B31DF"/>
    <w:rsid w:val="000B38A1"/>
    <w:rsid w:val="000B3C81"/>
    <w:rsid w:val="000B44FC"/>
    <w:rsid w:val="000B498F"/>
    <w:rsid w:val="000B4E50"/>
    <w:rsid w:val="000B51DA"/>
    <w:rsid w:val="000B574B"/>
    <w:rsid w:val="000B5DD5"/>
    <w:rsid w:val="000B5EE9"/>
    <w:rsid w:val="000B5F58"/>
    <w:rsid w:val="000B67B0"/>
    <w:rsid w:val="000B69FE"/>
    <w:rsid w:val="000B708F"/>
    <w:rsid w:val="000B7176"/>
    <w:rsid w:val="000B7386"/>
    <w:rsid w:val="000B73C7"/>
    <w:rsid w:val="000B7BF2"/>
    <w:rsid w:val="000C0F60"/>
    <w:rsid w:val="000C1569"/>
    <w:rsid w:val="000C1672"/>
    <w:rsid w:val="000C23BE"/>
    <w:rsid w:val="000C2AAF"/>
    <w:rsid w:val="000C3158"/>
    <w:rsid w:val="000C39C4"/>
    <w:rsid w:val="000C3AE6"/>
    <w:rsid w:val="000C4CCD"/>
    <w:rsid w:val="000C4DE4"/>
    <w:rsid w:val="000C5487"/>
    <w:rsid w:val="000C5647"/>
    <w:rsid w:val="000C5A8F"/>
    <w:rsid w:val="000C5DEE"/>
    <w:rsid w:val="000C654D"/>
    <w:rsid w:val="000C6C91"/>
    <w:rsid w:val="000C6D6B"/>
    <w:rsid w:val="000C7008"/>
    <w:rsid w:val="000C7055"/>
    <w:rsid w:val="000C79A5"/>
    <w:rsid w:val="000C7B09"/>
    <w:rsid w:val="000C7C0E"/>
    <w:rsid w:val="000C7D90"/>
    <w:rsid w:val="000C7EE1"/>
    <w:rsid w:val="000D00F5"/>
    <w:rsid w:val="000D0470"/>
    <w:rsid w:val="000D2D82"/>
    <w:rsid w:val="000D3335"/>
    <w:rsid w:val="000D34F0"/>
    <w:rsid w:val="000D374A"/>
    <w:rsid w:val="000D37BC"/>
    <w:rsid w:val="000D42AD"/>
    <w:rsid w:val="000D45CD"/>
    <w:rsid w:val="000D480B"/>
    <w:rsid w:val="000D4C53"/>
    <w:rsid w:val="000D4DF2"/>
    <w:rsid w:val="000D4E9C"/>
    <w:rsid w:val="000D56B7"/>
    <w:rsid w:val="000D5E08"/>
    <w:rsid w:val="000D5F3A"/>
    <w:rsid w:val="000D6907"/>
    <w:rsid w:val="000D6B53"/>
    <w:rsid w:val="000D6D07"/>
    <w:rsid w:val="000D760C"/>
    <w:rsid w:val="000D7B1F"/>
    <w:rsid w:val="000D7B7E"/>
    <w:rsid w:val="000E0136"/>
    <w:rsid w:val="000E018E"/>
    <w:rsid w:val="000E0C26"/>
    <w:rsid w:val="000E1495"/>
    <w:rsid w:val="000E1B4A"/>
    <w:rsid w:val="000E1C7C"/>
    <w:rsid w:val="000E1F67"/>
    <w:rsid w:val="000E1FA0"/>
    <w:rsid w:val="000E2049"/>
    <w:rsid w:val="000E2F79"/>
    <w:rsid w:val="000E33BA"/>
    <w:rsid w:val="000E35FB"/>
    <w:rsid w:val="000E361E"/>
    <w:rsid w:val="000E382B"/>
    <w:rsid w:val="000E3B7C"/>
    <w:rsid w:val="000E4380"/>
    <w:rsid w:val="000E4A2D"/>
    <w:rsid w:val="000E4BD9"/>
    <w:rsid w:val="000E4FB3"/>
    <w:rsid w:val="000E50C0"/>
    <w:rsid w:val="000E5411"/>
    <w:rsid w:val="000E66B2"/>
    <w:rsid w:val="000E737C"/>
    <w:rsid w:val="000E7BB6"/>
    <w:rsid w:val="000F04E1"/>
    <w:rsid w:val="000F05AB"/>
    <w:rsid w:val="000F0DC7"/>
    <w:rsid w:val="000F1742"/>
    <w:rsid w:val="000F1BBF"/>
    <w:rsid w:val="000F25A6"/>
    <w:rsid w:val="000F32A6"/>
    <w:rsid w:val="000F3CD4"/>
    <w:rsid w:val="000F3FD4"/>
    <w:rsid w:val="000F4346"/>
    <w:rsid w:val="000F45CD"/>
    <w:rsid w:val="000F4861"/>
    <w:rsid w:val="000F5005"/>
    <w:rsid w:val="000F51C7"/>
    <w:rsid w:val="000F5CB6"/>
    <w:rsid w:val="000F5F21"/>
    <w:rsid w:val="000F61FE"/>
    <w:rsid w:val="000F66FE"/>
    <w:rsid w:val="000F696F"/>
    <w:rsid w:val="000F748B"/>
    <w:rsid w:val="000F7889"/>
    <w:rsid w:val="000F7E13"/>
    <w:rsid w:val="00100108"/>
    <w:rsid w:val="001001EA"/>
    <w:rsid w:val="001006B3"/>
    <w:rsid w:val="00100EA0"/>
    <w:rsid w:val="00101224"/>
    <w:rsid w:val="0010122D"/>
    <w:rsid w:val="0010159E"/>
    <w:rsid w:val="0010173A"/>
    <w:rsid w:val="00101F84"/>
    <w:rsid w:val="00102037"/>
    <w:rsid w:val="00102163"/>
    <w:rsid w:val="00102166"/>
    <w:rsid w:val="00102979"/>
    <w:rsid w:val="00102B46"/>
    <w:rsid w:val="0010384A"/>
    <w:rsid w:val="00103AED"/>
    <w:rsid w:val="00104920"/>
    <w:rsid w:val="00104BAE"/>
    <w:rsid w:val="00105461"/>
    <w:rsid w:val="00105EDF"/>
    <w:rsid w:val="00105FAB"/>
    <w:rsid w:val="00106639"/>
    <w:rsid w:val="001071D5"/>
    <w:rsid w:val="00107D66"/>
    <w:rsid w:val="00110CBF"/>
    <w:rsid w:val="00111143"/>
    <w:rsid w:val="00111596"/>
    <w:rsid w:val="00111DE0"/>
    <w:rsid w:val="00112034"/>
    <w:rsid w:val="0011263B"/>
    <w:rsid w:val="00112817"/>
    <w:rsid w:val="001135DE"/>
    <w:rsid w:val="0011376F"/>
    <w:rsid w:val="00113E23"/>
    <w:rsid w:val="00113E6F"/>
    <w:rsid w:val="00113E9F"/>
    <w:rsid w:val="00113F37"/>
    <w:rsid w:val="00113F78"/>
    <w:rsid w:val="00114016"/>
    <w:rsid w:val="001148DA"/>
    <w:rsid w:val="00114D8C"/>
    <w:rsid w:val="00115186"/>
    <w:rsid w:val="00115200"/>
    <w:rsid w:val="00115A8E"/>
    <w:rsid w:val="00115B4F"/>
    <w:rsid w:val="00115C29"/>
    <w:rsid w:val="001161EC"/>
    <w:rsid w:val="0011663F"/>
    <w:rsid w:val="00116EAD"/>
    <w:rsid w:val="00117011"/>
    <w:rsid w:val="00117177"/>
    <w:rsid w:val="001171EF"/>
    <w:rsid w:val="001175E8"/>
    <w:rsid w:val="00120577"/>
    <w:rsid w:val="00120F9C"/>
    <w:rsid w:val="00121572"/>
    <w:rsid w:val="00121829"/>
    <w:rsid w:val="0012199A"/>
    <w:rsid w:val="001219E0"/>
    <w:rsid w:val="00121FD8"/>
    <w:rsid w:val="001226D5"/>
    <w:rsid w:val="0012280E"/>
    <w:rsid w:val="00122A68"/>
    <w:rsid w:val="00122B48"/>
    <w:rsid w:val="00122B90"/>
    <w:rsid w:val="00122F10"/>
    <w:rsid w:val="0012355C"/>
    <w:rsid w:val="00123B16"/>
    <w:rsid w:val="00124460"/>
    <w:rsid w:val="001248FC"/>
    <w:rsid w:val="001252E0"/>
    <w:rsid w:val="001255E6"/>
    <w:rsid w:val="00125CB6"/>
    <w:rsid w:val="00126564"/>
    <w:rsid w:val="00126DF5"/>
    <w:rsid w:val="00126E9D"/>
    <w:rsid w:val="00127830"/>
    <w:rsid w:val="00127AFC"/>
    <w:rsid w:val="00130D5D"/>
    <w:rsid w:val="001312CC"/>
    <w:rsid w:val="0013153C"/>
    <w:rsid w:val="00131892"/>
    <w:rsid w:val="00131A25"/>
    <w:rsid w:val="00132A7D"/>
    <w:rsid w:val="00132B7A"/>
    <w:rsid w:val="00133357"/>
    <w:rsid w:val="00134653"/>
    <w:rsid w:val="00134C47"/>
    <w:rsid w:val="00134DAB"/>
    <w:rsid w:val="0013578C"/>
    <w:rsid w:val="00135932"/>
    <w:rsid w:val="00135D12"/>
    <w:rsid w:val="00135EAF"/>
    <w:rsid w:val="00136132"/>
    <w:rsid w:val="00136C3D"/>
    <w:rsid w:val="001377AE"/>
    <w:rsid w:val="0014002C"/>
    <w:rsid w:val="00140146"/>
    <w:rsid w:val="001403AC"/>
    <w:rsid w:val="0014146A"/>
    <w:rsid w:val="00141CA0"/>
    <w:rsid w:val="00141D7F"/>
    <w:rsid w:val="00142926"/>
    <w:rsid w:val="00143C38"/>
    <w:rsid w:val="00143EA0"/>
    <w:rsid w:val="00144681"/>
    <w:rsid w:val="00144B62"/>
    <w:rsid w:val="00144E44"/>
    <w:rsid w:val="00144EF6"/>
    <w:rsid w:val="00145185"/>
    <w:rsid w:val="00145210"/>
    <w:rsid w:val="00145395"/>
    <w:rsid w:val="00145700"/>
    <w:rsid w:val="00145A8E"/>
    <w:rsid w:val="001468ED"/>
    <w:rsid w:val="001475F6"/>
    <w:rsid w:val="00147C14"/>
    <w:rsid w:val="00151779"/>
    <w:rsid w:val="00152179"/>
    <w:rsid w:val="001521F5"/>
    <w:rsid w:val="00152879"/>
    <w:rsid w:val="00152B84"/>
    <w:rsid w:val="00152F50"/>
    <w:rsid w:val="00153298"/>
    <w:rsid w:val="00153862"/>
    <w:rsid w:val="001538CA"/>
    <w:rsid w:val="00153C11"/>
    <w:rsid w:val="00154068"/>
    <w:rsid w:val="00154871"/>
    <w:rsid w:val="001553C2"/>
    <w:rsid w:val="00155EB6"/>
    <w:rsid w:val="00155FA1"/>
    <w:rsid w:val="0015653B"/>
    <w:rsid w:val="001572B1"/>
    <w:rsid w:val="0016000C"/>
    <w:rsid w:val="00160058"/>
    <w:rsid w:val="0016046D"/>
    <w:rsid w:val="00160E6B"/>
    <w:rsid w:val="00161446"/>
    <w:rsid w:val="00162027"/>
    <w:rsid w:val="00162189"/>
    <w:rsid w:val="001623DA"/>
    <w:rsid w:val="0016257D"/>
    <w:rsid w:val="00162DC9"/>
    <w:rsid w:val="00162FE4"/>
    <w:rsid w:val="0016326C"/>
    <w:rsid w:val="001635BE"/>
    <w:rsid w:val="00163BF5"/>
    <w:rsid w:val="00163D61"/>
    <w:rsid w:val="00163E91"/>
    <w:rsid w:val="001644CD"/>
    <w:rsid w:val="00164878"/>
    <w:rsid w:val="00164F8C"/>
    <w:rsid w:val="00165376"/>
    <w:rsid w:val="0016537B"/>
    <w:rsid w:val="00165743"/>
    <w:rsid w:val="001660A5"/>
    <w:rsid w:val="00166C08"/>
    <w:rsid w:val="00167236"/>
    <w:rsid w:val="00167997"/>
    <w:rsid w:val="00167C27"/>
    <w:rsid w:val="00170D12"/>
    <w:rsid w:val="00170E42"/>
    <w:rsid w:val="00171323"/>
    <w:rsid w:val="001713F1"/>
    <w:rsid w:val="001717F7"/>
    <w:rsid w:val="001719A9"/>
    <w:rsid w:val="00171A38"/>
    <w:rsid w:val="00171AA9"/>
    <w:rsid w:val="00171FF6"/>
    <w:rsid w:val="0017212A"/>
    <w:rsid w:val="00172CE8"/>
    <w:rsid w:val="00173124"/>
    <w:rsid w:val="0017406A"/>
    <w:rsid w:val="0017429C"/>
    <w:rsid w:val="00174EB8"/>
    <w:rsid w:val="00174F63"/>
    <w:rsid w:val="001756D4"/>
    <w:rsid w:val="00175FFC"/>
    <w:rsid w:val="001763A7"/>
    <w:rsid w:val="0017653A"/>
    <w:rsid w:val="00177010"/>
    <w:rsid w:val="001775E0"/>
    <w:rsid w:val="001810C7"/>
    <w:rsid w:val="001820B4"/>
    <w:rsid w:val="001820C1"/>
    <w:rsid w:val="00182102"/>
    <w:rsid w:val="00183167"/>
    <w:rsid w:val="00183337"/>
    <w:rsid w:val="00183567"/>
    <w:rsid w:val="00183C7C"/>
    <w:rsid w:val="00183FF5"/>
    <w:rsid w:val="00184332"/>
    <w:rsid w:val="00184632"/>
    <w:rsid w:val="0018463A"/>
    <w:rsid w:val="00184F15"/>
    <w:rsid w:val="0018522D"/>
    <w:rsid w:val="0018525B"/>
    <w:rsid w:val="00185B6B"/>
    <w:rsid w:val="00186100"/>
    <w:rsid w:val="0018610C"/>
    <w:rsid w:val="00186174"/>
    <w:rsid w:val="00186545"/>
    <w:rsid w:val="0018659F"/>
    <w:rsid w:val="00186631"/>
    <w:rsid w:val="0018675B"/>
    <w:rsid w:val="00186DB6"/>
    <w:rsid w:val="00186DC0"/>
    <w:rsid w:val="001879CB"/>
    <w:rsid w:val="00187F54"/>
    <w:rsid w:val="00190056"/>
    <w:rsid w:val="0019035F"/>
    <w:rsid w:val="001905E1"/>
    <w:rsid w:val="00190AEA"/>
    <w:rsid w:val="00190F25"/>
    <w:rsid w:val="001913F9"/>
    <w:rsid w:val="00191C9E"/>
    <w:rsid w:val="0019203B"/>
    <w:rsid w:val="0019271A"/>
    <w:rsid w:val="001927BD"/>
    <w:rsid w:val="00192894"/>
    <w:rsid w:val="00193B9B"/>
    <w:rsid w:val="00193E8C"/>
    <w:rsid w:val="00194194"/>
    <w:rsid w:val="00194DF3"/>
    <w:rsid w:val="00194F77"/>
    <w:rsid w:val="00195274"/>
    <w:rsid w:val="00195A96"/>
    <w:rsid w:val="00195DF5"/>
    <w:rsid w:val="00196208"/>
    <w:rsid w:val="001962D5"/>
    <w:rsid w:val="00196F0A"/>
    <w:rsid w:val="001970E5"/>
    <w:rsid w:val="001976B1"/>
    <w:rsid w:val="001977A8"/>
    <w:rsid w:val="001A025F"/>
    <w:rsid w:val="001A0326"/>
    <w:rsid w:val="001A05C8"/>
    <w:rsid w:val="001A0EA2"/>
    <w:rsid w:val="001A10C3"/>
    <w:rsid w:val="001A1244"/>
    <w:rsid w:val="001A1287"/>
    <w:rsid w:val="001A1566"/>
    <w:rsid w:val="001A1EEF"/>
    <w:rsid w:val="001A2556"/>
    <w:rsid w:val="001A2907"/>
    <w:rsid w:val="001A2FE4"/>
    <w:rsid w:val="001A335D"/>
    <w:rsid w:val="001A3F62"/>
    <w:rsid w:val="001A473D"/>
    <w:rsid w:val="001A4B1A"/>
    <w:rsid w:val="001A4F02"/>
    <w:rsid w:val="001A5D10"/>
    <w:rsid w:val="001A5E09"/>
    <w:rsid w:val="001A5E52"/>
    <w:rsid w:val="001A61C5"/>
    <w:rsid w:val="001A72F2"/>
    <w:rsid w:val="001A7314"/>
    <w:rsid w:val="001A781E"/>
    <w:rsid w:val="001A78CE"/>
    <w:rsid w:val="001B03F1"/>
    <w:rsid w:val="001B0671"/>
    <w:rsid w:val="001B12E2"/>
    <w:rsid w:val="001B13F5"/>
    <w:rsid w:val="001B1482"/>
    <w:rsid w:val="001B2134"/>
    <w:rsid w:val="001B2335"/>
    <w:rsid w:val="001B2C8E"/>
    <w:rsid w:val="001B3221"/>
    <w:rsid w:val="001B3D38"/>
    <w:rsid w:val="001B3D4B"/>
    <w:rsid w:val="001B43BA"/>
    <w:rsid w:val="001B44C8"/>
    <w:rsid w:val="001B5161"/>
    <w:rsid w:val="001B56F0"/>
    <w:rsid w:val="001B58D4"/>
    <w:rsid w:val="001B5A58"/>
    <w:rsid w:val="001B5D46"/>
    <w:rsid w:val="001B630B"/>
    <w:rsid w:val="001B66CF"/>
    <w:rsid w:val="001B67DF"/>
    <w:rsid w:val="001B691E"/>
    <w:rsid w:val="001B6978"/>
    <w:rsid w:val="001B6D34"/>
    <w:rsid w:val="001B6FB6"/>
    <w:rsid w:val="001B6FD6"/>
    <w:rsid w:val="001B726C"/>
    <w:rsid w:val="001B7C99"/>
    <w:rsid w:val="001B7F33"/>
    <w:rsid w:val="001C06A0"/>
    <w:rsid w:val="001C0D69"/>
    <w:rsid w:val="001C0F33"/>
    <w:rsid w:val="001C116A"/>
    <w:rsid w:val="001C1443"/>
    <w:rsid w:val="001C1E9B"/>
    <w:rsid w:val="001C224B"/>
    <w:rsid w:val="001C229F"/>
    <w:rsid w:val="001C26D2"/>
    <w:rsid w:val="001C27B6"/>
    <w:rsid w:val="001C2B69"/>
    <w:rsid w:val="001C2F52"/>
    <w:rsid w:val="001C357B"/>
    <w:rsid w:val="001C3C5D"/>
    <w:rsid w:val="001C3EFA"/>
    <w:rsid w:val="001C48DB"/>
    <w:rsid w:val="001C4A52"/>
    <w:rsid w:val="001C4C5B"/>
    <w:rsid w:val="001C4CE6"/>
    <w:rsid w:val="001C518F"/>
    <w:rsid w:val="001C51E0"/>
    <w:rsid w:val="001C55C6"/>
    <w:rsid w:val="001C5D2B"/>
    <w:rsid w:val="001C6C9E"/>
    <w:rsid w:val="001C7164"/>
    <w:rsid w:val="001C76C1"/>
    <w:rsid w:val="001C78A0"/>
    <w:rsid w:val="001C7F58"/>
    <w:rsid w:val="001D0097"/>
    <w:rsid w:val="001D0B4B"/>
    <w:rsid w:val="001D0B9F"/>
    <w:rsid w:val="001D0D42"/>
    <w:rsid w:val="001D0DEE"/>
    <w:rsid w:val="001D0FEA"/>
    <w:rsid w:val="001D10E4"/>
    <w:rsid w:val="001D1391"/>
    <w:rsid w:val="001D148F"/>
    <w:rsid w:val="001D17E5"/>
    <w:rsid w:val="001D25AC"/>
    <w:rsid w:val="001D3052"/>
    <w:rsid w:val="001D36BA"/>
    <w:rsid w:val="001D3CD7"/>
    <w:rsid w:val="001D3E78"/>
    <w:rsid w:val="001D4889"/>
    <w:rsid w:val="001D4C5B"/>
    <w:rsid w:val="001D4FBA"/>
    <w:rsid w:val="001D50F3"/>
    <w:rsid w:val="001D5200"/>
    <w:rsid w:val="001D5CAE"/>
    <w:rsid w:val="001D5DEA"/>
    <w:rsid w:val="001D5F9C"/>
    <w:rsid w:val="001D62B8"/>
    <w:rsid w:val="001D65E4"/>
    <w:rsid w:val="001D676D"/>
    <w:rsid w:val="001D6AB1"/>
    <w:rsid w:val="001D6C63"/>
    <w:rsid w:val="001D6DC7"/>
    <w:rsid w:val="001D760D"/>
    <w:rsid w:val="001D7650"/>
    <w:rsid w:val="001D76E1"/>
    <w:rsid w:val="001D776D"/>
    <w:rsid w:val="001D7DB8"/>
    <w:rsid w:val="001D7E3C"/>
    <w:rsid w:val="001E03BD"/>
    <w:rsid w:val="001E0558"/>
    <w:rsid w:val="001E2569"/>
    <w:rsid w:val="001E3865"/>
    <w:rsid w:val="001E4590"/>
    <w:rsid w:val="001E4BEB"/>
    <w:rsid w:val="001E5800"/>
    <w:rsid w:val="001E5AE4"/>
    <w:rsid w:val="001E6449"/>
    <w:rsid w:val="001E69CC"/>
    <w:rsid w:val="001E6A31"/>
    <w:rsid w:val="001E6A48"/>
    <w:rsid w:val="001E6DFB"/>
    <w:rsid w:val="001E7352"/>
    <w:rsid w:val="001E78D4"/>
    <w:rsid w:val="001E7A42"/>
    <w:rsid w:val="001E7A8F"/>
    <w:rsid w:val="001E7CB0"/>
    <w:rsid w:val="001F0516"/>
    <w:rsid w:val="001F07E1"/>
    <w:rsid w:val="001F0BDD"/>
    <w:rsid w:val="001F12EA"/>
    <w:rsid w:val="001F17AC"/>
    <w:rsid w:val="001F19D7"/>
    <w:rsid w:val="001F1C77"/>
    <w:rsid w:val="001F1C7F"/>
    <w:rsid w:val="001F1CCE"/>
    <w:rsid w:val="001F28BB"/>
    <w:rsid w:val="001F2D15"/>
    <w:rsid w:val="001F31B6"/>
    <w:rsid w:val="001F3BB4"/>
    <w:rsid w:val="001F3E9D"/>
    <w:rsid w:val="001F4B61"/>
    <w:rsid w:val="001F4EEC"/>
    <w:rsid w:val="001F4FED"/>
    <w:rsid w:val="001F595E"/>
    <w:rsid w:val="001F682F"/>
    <w:rsid w:val="001F72F5"/>
    <w:rsid w:val="001F74F8"/>
    <w:rsid w:val="00200020"/>
    <w:rsid w:val="002009BA"/>
    <w:rsid w:val="00200BB4"/>
    <w:rsid w:val="00201028"/>
    <w:rsid w:val="002015C5"/>
    <w:rsid w:val="00201714"/>
    <w:rsid w:val="00201936"/>
    <w:rsid w:val="002019DD"/>
    <w:rsid w:val="00201D1C"/>
    <w:rsid w:val="00201D39"/>
    <w:rsid w:val="0020219C"/>
    <w:rsid w:val="00202565"/>
    <w:rsid w:val="00202AE3"/>
    <w:rsid w:val="00202BD4"/>
    <w:rsid w:val="0020369A"/>
    <w:rsid w:val="00203BE2"/>
    <w:rsid w:val="00204028"/>
    <w:rsid w:val="00204649"/>
    <w:rsid w:val="002048C0"/>
    <w:rsid w:val="0020560E"/>
    <w:rsid w:val="0020568B"/>
    <w:rsid w:val="002057CA"/>
    <w:rsid w:val="00205834"/>
    <w:rsid w:val="00205C59"/>
    <w:rsid w:val="00205FE7"/>
    <w:rsid w:val="0020658E"/>
    <w:rsid w:val="0020681F"/>
    <w:rsid w:val="00206AAF"/>
    <w:rsid w:val="00206E3C"/>
    <w:rsid w:val="00206F51"/>
    <w:rsid w:val="00206F63"/>
    <w:rsid w:val="00207097"/>
    <w:rsid w:val="00207E76"/>
    <w:rsid w:val="002104BC"/>
    <w:rsid w:val="002104E6"/>
    <w:rsid w:val="00210593"/>
    <w:rsid w:val="00210726"/>
    <w:rsid w:val="00210E6F"/>
    <w:rsid w:val="00210F85"/>
    <w:rsid w:val="00211379"/>
    <w:rsid w:val="00212CBD"/>
    <w:rsid w:val="00212DC8"/>
    <w:rsid w:val="00212F78"/>
    <w:rsid w:val="00213049"/>
    <w:rsid w:val="00213133"/>
    <w:rsid w:val="00213418"/>
    <w:rsid w:val="00213F50"/>
    <w:rsid w:val="00214698"/>
    <w:rsid w:val="0021558C"/>
    <w:rsid w:val="00215E46"/>
    <w:rsid w:val="00215FEE"/>
    <w:rsid w:val="0021695A"/>
    <w:rsid w:val="00217097"/>
    <w:rsid w:val="00217D77"/>
    <w:rsid w:val="002202C6"/>
    <w:rsid w:val="0022092B"/>
    <w:rsid w:val="0022149F"/>
    <w:rsid w:val="00221BC2"/>
    <w:rsid w:val="0022208F"/>
    <w:rsid w:val="00222318"/>
    <w:rsid w:val="002225DB"/>
    <w:rsid w:val="00222C74"/>
    <w:rsid w:val="00222E5A"/>
    <w:rsid w:val="00223D61"/>
    <w:rsid w:val="002242F5"/>
    <w:rsid w:val="0022457D"/>
    <w:rsid w:val="002249BA"/>
    <w:rsid w:val="00224C33"/>
    <w:rsid w:val="00225216"/>
    <w:rsid w:val="00225F18"/>
    <w:rsid w:val="00225F60"/>
    <w:rsid w:val="00225FD1"/>
    <w:rsid w:val="00226084"/>
    <w:rsid w:val="00226600"/>
    <w:rsid w:val="00226AC7"/>
    <w:rsid w:val="00226AE3"/>
    <w:rsid w:val="00226E78"/>
    <w:rsid w:val="0022770C"/>
    <w:rsid w:val="00227ED9"/>
    <w:rsid w:val="00227FFE"/>
    <w:rsid w:val="002304F5"/>
    <w:rsid w:val="0023051C"/>
    <w:rsid w:val="00230781"/>
    <w:rsid w:val="00230BCA"/>
    <w:rsid w:val="00230E4D"/>
    <w:rsid w:val="00230FEC"/>
    <w:rsid w:val="00231213"/>
    <w:rsid w:val="002323A0"/>
    <w:rsid w:val="00232A4D"/>
    <w:rsid w:val="00232ADB"/>
    <w:rsid w:val="00232CAB"/>
    <w:rsid w:val="00233067"/>
    <w:rsid w:val="002336A1"/>
    <w:rsid w:val="00233799"/>
    <w:rsid w:val="00233804"/>
    <w:rsid w:val="00233995"/>
    <w:rsid w:val="00233A45"/>
    <w:rsid w:val="00233EFF"/>
    <w:rsid w:val="002347EA"/>
    <w:rsid w:val="00234849"/>
    <w:rsid w:val="00234AFD"/>
    <w:rsid w:val="002350D8"/>
    <w:rsid w:val="00235353"/>
    <w:rsid w:val="0023610E"/>
    <w:rsid w:val="00236126"/>
    <w:rsid w:val="0023635F"/>
    <w:rsid w:val="00236F0B"/>
    <w:rsid w:val="00236F6B"/>
    <w:rsid w:val="002376B0"/>
    <w:rsid w:val="00240BF1"/>
    <w:rsid w:val="00240C87"/>
    <w:rsid w:val="00240F60"/>
    <w:rsid w:val="00241DB1"/>
    <w:rsid w:val="00241E9C"/>
    <w:rsid w:val="00241FDC"/>
    <w:rsid w:val="0024234F"/>
    <w:rsid w:val="00242671"/>
    <w:rsid w:val="0024274A"/>
    <w:rsid w:val="0024283D"/>
    <w:rsid w:val="002428AE"/>
    <w:rsid w:val="00242CC4"/>
    <w:rsid w:val="00242DA7"/>
    <w:rsid w:val="0024342E"/>
    <w:rsid w:val="00243DCE"/>
    <w:rsid w:val="00244A9D"/>
    <w:rsid w:val="00244D7D"/>
    <w:rsid w:val="002455B2"/>
    <w:rsid w:val="0024563D"/>
    <w:rsid w:val="002459EA"/>
    <w:rsid w:val="00245CA5"/>
    <w:rsid w:val="00245D39"/>
    <w:rsid w:val="002469ED"/>
    <w:rsid w:val="00246BD0"/>
    <w:rsid w:val="002471E7"/>
    <w:rsid w:val="0024781C"/>
    <w:rsid w:val="0024799F"/>
    <w:rsid w:val="002502F0"/>
    <w:rsid w:val="00250409"/>
    <w:rsid w:val="00250BFD"/>
    <w:rsid w:val="00250FA7"/>
    <w:rsid w:val="00251482"/>
    <w:rsid w:val="00251499"/>
    <w:rsid w:val="00251BAB"/>
    <w:rsid w:val="00251D99"/>
    <w:rsid w:val="00251F20"/>
    <w:rsid w:val="0025331B"/>
    <w:rsid w:val="00253D16"/>
    <w:rsid w:val="00253D63"/>
    <w:rsid w:val="00254258"/>
    <w:rsid w:val="002543D8"/>
    <w:rsid w:val="002546CE"/>
    <w:rsid w:val="00255749"/>
    <w:rsid w:val="00255EE9"/>
    <w:rsid w:val="00256727"/>
    <w:rsid w:val="00256B28"/>
    <w:rsid w:val="00256D25"/>
    <w:rsid w:val="0025711D"/>
    <w:rsid w:val="00257440"/>
    <w:rsid w:val="00257F28"/>
    <w:rsid w:val="00260754"/>
    <w:rsid w:val="002609AB"/>
    <w:rsid w:val="00260BF2"/>
    <w:rsid w:val="00260FE4"/>
    <w:rsid w:val="002613CB"/>
    <w:rsid w:val="00262C5D"/>
    <w:rsid w:val="002636A8"/>
    <w:rsid w:val="002637B6"/>
    <w:rsid w:val="00263B68"/>
    <w:rsid w:val="00263DB9"/>
    <w:rsid w:val="0026472D"/>
    <w:rsid w:val="002649D6"/>
    <w:rsid w:val="00264E91"/>
    <w:rsid w:val="00265245"/>
    <w:rsid w:val="00265465"/>
    <w:rsid w:val="0026550A"/>
    <w:rsid w:val="00265537"/>
    <w:rsid w:val="00265D53"/>
    <w:rsid w:val="00265FCD"/>
    <w:rsid w:val="002668AB"/>
    <w:rsid w:val="00266AE3"/>
    <w:rsid w:val="00266B1F"/>
    <w:rsid w:val="0026721B"/>
    <w:rsid w:val="002674D6"/>
    <w:rsid w:val="00267775"/>
    <w:rsid w:val="002703CD"/>
    <w:rsid w:val="00270B68"/>
    <w:rsid w:val="00271215"/>
    <w:rsid w:val="0027121C"/>
    <w:rsid w:val="00271484"/>
    <w:rsid w:val="00272036"/>
    <w:rsid w:val="00272293"/>
    <w:rsid w:val="002722FB"/>
    <w:rsid w:val="0027267F"/>
    <w:rsid w:val="002729A4"/>
    <w:rsid w:val="002734B5"/>
    <w:rsid w:val="00273581"/>
    <w:rsid w:val="00273EAC"/>
    <w:rsid w:val="00274150"/>
    <w:rsid w:val="0027437F"/>
    <w:rsid w:val="002743AB"/>
    <w:rsid w:val="00274404"/>
    <w:rsid w:val="00274CDB"/>
    <w:rsid w:val="00274FEB"/>
    <w:rsid w:val="00276548"/>
    <w:rsid w:val="00276747"/>
    <w:rsid w:val="00276BB7"/>
    <w:rsid w:val="00276DF2"/>
    <w:rsid w:val="00277364"/>
    <w:rsid w:val="0028007C"/>
    <w:rsid w:val="002800DD"/>
    <w:rsid w:val="00280349"/>
    <w:rsid w:val="002806A6"/>
    <w:rsid w:val="00280861"/>
    <w:rsid w:val="00280FAF"/>
    <w:rsid w:val="00280FC4"/>
    <w:rsid w:val="002810FE"/>
    <w:rsid w:val="002813EB"/>
    <w:rsid w:val="00281483"/>
    <w:rsid w:val="002814E1"/>
    <w:rsid w:val="00281555"/>
    <w:rsid w:val="0028171C"/>
    <w:rsid w:val="00281959"/>
    <w:rsid w:val="00281C6E"/>
    <w:rsid w:val="00282073"/>
    <w:rsid w:val="00282868"/>
    <w:rsid w:val="00282BDB"/>
    <w:rsid w:val="002831F1"/>
    <w:rsid w:val="00283DC5"/>
    <w:rsid w:val="00284322"/>
    <w:rsid w:val="002847FF"/>
    <w:rsid w:val="00284B35"/>
    <w:rsid w:val="00284CB1"/>
    <w:rsid w:val="00284E02"/>
    <w:rsid w:val="00284F38"/>
    <w:rsid w:val="00285156"/>
    <w:rsid w:val="00285245"/>
    <w:rsid w:val="00285A07"/>
    <w:rsid w:val="00285D86"/>
    <w:rsid w:val="00286766"/>
    <w:rsid w:val="00286D4C"/>
    <w:rsid w:val="002876B4"/>
    <w:rsid w:val="00287BBF"/>
    <w:rsid w:val="00290516"/>
    <w:rsid w:val="0029060D"/>
    <w:rsid w:val="00290E44"/>
    <w:rsid w:val="0029184B"/>
    <w:rsid w:val="0029195D"/>
    <w:rsid w:val="00291BAE"/>
    <w:rsid w:val="00292998"/>
    <w:rsid w:val="00293517"/>
    <w:rsid w:val="00293684"/>
    <w:rsid w:val="002938C1"/>
    <w:rsid w:val="00293DB0"/>
    <w:rsid w:val="00293F95"/>
    <w:rsid w:val="002948F0"/>
    <w:rsid w:val="00294C4E"/>
    <w:rsid w:val="00294D1A"/>
    <w:rsid w:val="00294F22"/>
    <w:rsid w:val="00294F7E"/>
    <w:rsid w:val="00295267"/>
    <w:rsid w:val="00295C91"/>
    <w:rsid w:val="002960E8"/>
    <w:rsid w:val="00296193"/>
    <w:rsid w:val="00296695"/>
    <w:rsid w:val="00296826"/>
    <w:rsid w:val="00296A1E"/>
    <w:rsid w:val="00296E0D"/>
    <w:rsid w:val="002972C5"/>
    <w:rsid w:val="00297862"/>
    <w:rsid w:val="00297D95"/>
    <w:rsid w:val="002A005A"/>
    <w:rsid w:val="002A00D7"/>
    <w:rsid w:val="002A00FD"/>
    <w:rsid w:val="002A1D98"/>
    <w:rsid w:val="002A1DF7"/>
    <w:rsid w:val="002A2211"/>
    <w:rsid w:val="002A24B9"/>
    <w:rsid w:val="002A29D0"/>
    <w:rsid w:val="002A2F29"/>
    <w:rsid w:val="002A3627"/>
    <w:rsid w:val="002A3848"/>
    <w:rsid w:val="002A3B5A"/>
    <w:rsid w:val="002A3FEF"/>
    <w:rsid w:val="002A4146"/>
    <w:rsid w:val="002A4265"/>
    <w:rsid w:val="002A4880"/>
    <w:rsid w:val="002A545D"/>
    <w:rsid w:val="002A563E"/>
    <w:rsid w:val="002A5D66"/>
    <w:rsid w:val="002A5E2C"/>
    <w:rsid w:val="002A5F77"/>
    <w:rsid w:val="002A68EE"/>
    <w:rsid w:val="002A7084"/>
    <w:rsid w:val="002A7273"/>
    <w:rsid w:val="002A7328"/>
    <w:rsid w:val="002A7A65"/>
    <w:rsid w:val="002A7ABE"/>
    <w:rsid w:val="002A7B10"/>
    <w:rsid w:val="002B0096"/>
    <w:rsid w:val="002B061A"/>
    <w:rsid w:val="002B06CF"/>
    <w:rsid w:val="002B0861"/>
    <w:rsid w:val="002B097A"/>
    <w:rsid w:val="002B0ADA"/>
    <w:rsid w:val="002B11A4"/>
    <w:rsid w:val="002B13D2"/>
    <w:rsid w:val="002B155E"/>
    <w:rsid w:val="002B1D6F"/>
    <w:rsid w:val="002B22D8"/>
    <w:rsid w:val="002B25DB"/>
    <w:rsid w:val="002B394D"/>
    <w:rsid w:val="002B3A91"/>
    <w:rsid w:val="002B3AD3"/>
    <w:rsid w:val="002B53AF"/>
    <w:rsid w:val="002B589A"/>
    <w:rsid w:val="002B5BCB"/>
    <w:rsid w:val="002B5D50"/>
    <w:rsid w:val="002B5E42"/>
    <w:rsid w:val="002B5E76"/>
    <w:rsid w:val="002B62F6"/>
    <w:rsid w:val="002B6A7E"/>
    <w:rsid w:val="002B6BBB"/>
    <w:rsid w:val="002B6EDA"/>
    <w:rsid w:val="002B738E"/>
    <w:rsid w:val="002B79C2"/>
    <w:rsid w:val="002B7B03"/>
    <w:rsid w:val="002B7E50"/>
    <w:rsid w:val="002C0710"/>
    <w:rsid w:val="002C0B18"/>
    <w:rsid w:val="002C1943"/>
    <w:rsid w:val="002C1DFD"/>
    <w:rsid w:val="002C200C"/>
    <w:rsid w:val="002C2B48"/>
    <w:rsid w:val="002C333E"/>
    <w:rsid w:val="002C39F7"/>
    <w:rsid w:val="002C3BEB"/>
    <w:rsid w:val="002C3C1A"/>
    <w:rsid w:val="002C4165"/>
    <w:rsid w:val="002C4A1B"/>
    <w:rsid w:val="002C4B6E"/>
    <w:rsid w:val="002C4CE2"/>
    <w:rsid w:val="002C537B"/>
    <w:rsid w:val="002C5A09"/>
    <w:rsid w:val="002C62BD"/>
    <w:rsid w:val="002D0F3E"/>
    <w:rsid w:val="002D130B"/>
    <w:rsid w:val="002D13B8"/>
    <w:rsid w:val="002D148B"/>
    <w:rsid w:val="002D1680"/>
    <w:rsid w:val="002D1CB7"/>
    <w:rsid w:val="002D2A58"/>
    <w:rsid w:val="002D2C26"/>
    <w:rsid w:val="002D31F1"/>
    <w:rsid w:val="002D381C"/>
    <w:rsid w:val="002D3AC3"/>
    <w:rsid w:val="002D414A"/>
    <w:rsid w:val="002D534E"/>
    <w:rsid w:val="002D535F"/>
    <w:rsid w:val="002D55BD"/>
    <w:rsid w:val="002D5F5D"/>
    <w:rsid w:val="002D5FAF"/>
    <w:rsid w:val="002D600E"/>
    <w:rsid w:val="002D65BB"/>
    <w:rsid w:val="002D6BC0"/>
    <w:rsid w:val="002D6D5F"/>
    <w:rsid w:val="002D72A2"/>
    <w:rsid w:val="002D7428"/>
    <w:rsid w:val="002D7848"/>
    <w:rsid w:val="002D7944"/>
    <w:rsid w:val="002D7B1D"/>
    <w:rsid w:val="002D7C57"/>
    <w:rsid w:val="002E0732"/>
    <w:rsid w:val="002E0848"/>
    <w:rsid w:val="002E0972"/>
    <w:rsid w:val="002E0ADA"/>
    <w:rsid w:val="002E0BF3"/>
    <w:rsid w:val="002E0D3F"/>
    <w:rsid w:val="002E1B30"/>
    <w:rsid w:val="002E21B2"/>
    <w:rsid w:val="002E256D"/>
    <w:rsid w:val="002E2744"/>
    <w:rsid w:val="002E3056"/>
    <w:rsid w:val="002E3F7A"/>
    <w:rsid w:val="002E4725"/>
    <w:rsid w:val="002E49FB"/>
    <w:rsid w:val="002E4EF8"/>
    <w:rsid w:val="002E5298"/>
    <w:rsid w:val="002E53AC"/>
    <w:rsid w:val="002E5C53"/>
    <w:rsid w:val="002E5CD1"/>
    <w:rsid w:val="002E602B"/>
    <w:rsid w:val="002E677B"/>
    <w:rsid w:val="002E6C29"/>
    <w:rsid w:val="002E6DA9"/>
    <w:rsid w:val="002E6EC1"/>
    <w:rsid w:val="002E7394"/>
    <w:rsid w:val="002E78BB"/>
    <w:rsid w:val="002E7F43"/>
    <w:rsid w:val="002F0198"/>
    <w:rsid w:val="002F0709"/>
    <w:rsid w:val="002F1D0E"/>
    <w:rsid w:val="002F1E89"/>
    <w:rsid w:val="002F2399"/>
    <w:rsid w:val="002F23AD"/>
    <w:rsid w:val="002F2C27"/>
    <w:rsid w:val="002F332E"/>
    <w:rsid w:val="002F36EC"/>
    <w:rsid w:val="002F37D5"/>
    <w:rsid w:val="002F3AA8"/>
    <w:rsid w:val="002F40CA"/>
    <w:rsid w:val="002F449F"/>
    <w:rsid w:val="002F45FA"/>
    <w:rsid w:val="002F46AD"/>
    <w:rsid w:val="002F497E"/>
    <w:rsid w:val="002F4D41"/>
    <w:rsid w:val="002F5303"/>
    <w:rsid w:val="002F6231"/>
    <w:rsid w:val="002F7ED1"/>
    <w:rsid w:val="003000A5"/>
    <w:rsid w:val="003000D2"/>
    <w:rsid w:val="00300504"/>
    <w:rsid w:val="00300EF8"/>
    <w:rsid w:val="0030125B"/>
    <w:rsid w:val="0030144D"/>
    <w:rsid w:val="003017E2"/>
    <w:rsid w:val="00301DD8"/>
    <w:rsid w:val="00302293"/>
    <w:rsid w:val="00302409"/>
    <w:rsid w:val="0030254C"/>
    <w:rsid w:val="003026A2"/>
    <w:rsid w:val="00302828"/>
    <w:rsid w:val="0030357B"/>
    <w:rsid w:val="00303956"/>
    <w:rsid w:val="00303BF6"/>
    <w:rsid w:val="00303C2A"/>
    <w:rsid w:val="003049FB"/>
    <w:rsid w:val="00304FAD"/>
    <w:rsid w:val="00304FC8"/>
    <w:rsid w:val="00305312"/>
    <w:rsid w:val="0030533E"/>
    <w:rsid w:val="00305941"/>
    <w:rsid w:val="00305DA0"/>
    <w:rsid w:val="0030641C"/>
    <w:rsid w:val="003068B6"/>
    <w:rsid w:val="003074EA"/>
    <w:rsid w:val="00307EBA"/>
    <w:rsid w:val="00307EC4"/>
    <w:rsid w:val="00310772"/>
    <w:rsid w:val="00311560"/>
    <w:rsid w:val="003116BD"/>
    <w:rsid w:val="00311BA6"/>
    <w:rsid w:val="00311DAE"/>
    <w:rsid w:val="00311E8C"/>
    <w:rsid w:val="00312D71"/>
    <w:rsid w:val="003133D4"/>
    <w:rsid w:val="003134D8"/>
    <w:rsid w:val="003138FC"/>
    <w:rsid w:val="0031394F"/>
    <w:rsid w:val="00313C27"/>
    <w:rsid w:val="00313FAE"/>
    <w:rsid w:val="0031406F"/>
    <w:rsid w:val="003141EA"/>
    <w:rsid w:val="00314249"/>
    <w:rsid w:val="0031433A"/>
    <w:rsid w:val="003147C6"/>
    <w:rsid w:val="003147E0"/>
    <w:rsid w:val="00314875"/>
    <w:rsid w:val="00314F4B"/>
    <w:rsid w:val="003150F2"/>
    <w:rsid w:val="003156D5"/>
    <w:rsid w:val="00315A02"/>
    <w:rsid w:val="00315E9E"/>
    <w:rsid w:val="003161C9"/>
    <w:rsid w:val="003162C7"/>
    <w:rsid w:val="00316A2A"/>
    <w:rsid w:val="00316A7F"/>
    <w:rsid w:val="00316EC5"/>
    <w:rsid w:val="00317066"/>
    <w:rsid w:val="003171C9"/>
    <w:rsid w:val="00317286"/>
    <w:rsid w:val="003173F0"/>
    <w:rsid w:val="00317E2A"/>
    <w:rsid w:val="00317FB5"/>
    <w:rsid w:val="00320000"/>
    <w:rsid w:val="00320235"/>
    <w:rsid w:val="00320A73"/>
    <w:rsid w:val="00320D2D"/>
    <w:rsid w:val="003213BF"/>
    <w:rsid w:val="003219B3"/>
    <w:rsid w:val="003219FF"/>
    <w:rsid w:val="00321AC3"/>
    <w:rsid w:val="00321CC8"/>
    <w:rsid w:val="00322133"/>
    <w:rsid w:val="0032221E"/>
    <w:rsid w:val="003225B3"/>
    <w:rsid w:val="003229F5"/>
    <w:rsid w:val="00322EC7"/>
    <w:rsid w:val="00323333"/>
    <w:rsid w:val="003234CB"/>
    <w:rsid w:val="00323570"/>
    <w:rsid w:val="00323D8B"/>
    <w:rsid w:val="00323F8C"/>
    <w:rsid w:val="0032401B"/>
    <w:rsid w:val="00324117"/>
    <w:rsid w:val="003247AE"/>
    <w:rsid w:val="00324DF2"/>
    <w:rsid w:val="003253C1"/>
    <w:rsid w:val="003264F6"/>
    <w:rsid w:val="00326524"/>
    <w:rsid w:val="00326CDB"/>
    <w:rsid w:val="00330715"/>
    <w:rsid w:val="0033085C"/>
    <w:rsid w:val="00330CEE"/>
    <w:rsid w:val="00331522"/>
    <w:rsid w:val="003319C1"/>
    <w:rsid w:val="00331AB9"/>
    <w:rsid w:val="00331D1E"/>
    <w:rsid w:val="00331FDB"/>
    <w:rsid w:val="0033216F"/>
    <w:rsid w:val="00332A73"/>
    <w:rsid w:val="00332C9E"/>
    <w:rsid w:val="003332D6"/>
    <w:rsid w:val="0033371A"/>
    <w:rsid w:val="00334117"/>
    <w:rsid w:val="00334154"/>
    <w:rsid w:val="003341CB"/>
    <w:rsid w:val="0033427E"/>
    <w:rsid w:val="00334722"/>
    <w:rsid w:val="003347FE"/>
    <w:rsid w:val="00334D7E"/>
    <w:rsid w:val="00334F99"/>
    <w:rsid w:val="00335573"/>
    <w:rsid w:val="00335A54"/>
    <w:rsid w:val="00335CA5"/>
    <w:rsid w:val="00335E48"/>
    <w:rsid w:val="003374A9"/>
    <w:rsid w:val="00337CBE"/>
    <w:rsid w:val="00337DB8"/>
    <w:rsid w:val="00337F51"/>
    <w:rsid w:val="00340853"/>
    <w:rsid w:val="003409AF"/>
    <w:rsid w:val="00341757"/>
    <w:rsid w:val="00341CBE"/>
    <w:rsid w:val="00341FB9"/>
    <w:rsid w:val="0034259D"/>
    <w:rsid w:val="003427CA"/>
    <w:rsid w:val="00343304"/>
    <w:rsid w:val="003436FF"/>
    <w:rsid w:val="003439B8"/>
    <w:rsid w:val="00343D4B"/>
    <w:rsid w:val="00343F9A"/>
    <w:rsid w:val="0034463D"/>
    <w:rsid w:val="00344E13"/>
    <w:rsid w:val="0034509D"/>
    <w:rsid w:val="003453B0"/>
    <w:rsid w:val="00345588"/>
    <w:rsid w:val="003455E8"/>
    <w:rsid w:val="00345793"/>
    <w:rsid w:val="00345F51"/>
    <w:rsid w:val="003460C3"/>
    <w:rsid w:val="00346553"/>
    <w:rsid w:val="003467A1"/>
    <w:rsid w:val="003469C0"/>
    <w:rsid w:val="0034772A"/>
    <w:rsid w:val="00350342"/>
    <w:rsid w:val="003505A6"/>
    <w:rsid w:val="003519F7"/>
    <w:rsid w:val="00351A95"/>
    <w:rsid w:val="00352D91"/>
    <w:rsid w:val="00353084"/>
    <w:rsid w:val="003530A3"/>
    <w:rsid w:val="003530E8"/>
    <w:rsid w:val="003532B2"/>
    <w:rsid w:val="003533B9"/>
    <w:rsid w:val="0035381C"/>
    <w:rsid w:val="00354088"/>
    <w:rsid w:val="0035414E"/>
    <w:rsid w:val="0035437B"/>
    <w:rsid w:val="00355D6C"/>
    <w:rsid w:val="00355EAD"/>
    <w:rsid w:val="00356069"/>
    <w:rsid w:val="003565C5"/>
    <w:rsid w:val="00356E28"/>
    <w:rsid w:val="00357582"/>
    <w:rsid w:val="00357B76"/>
    <w:rsid w:val="00357C66"/>
    <w:rsid w:val="00357F20"/>
    <w:rsid w:val="00357FE5"/>
    <w:rsid w:val="0036049A"/>
    <w:rsid w:val="003605FF"/>
    <w:rsid w:val="00361BFF"/>
    <w:rsid w:val="00363501"/>
    <w:rsid w:val="00363D1F"/>
    <w:rsid w:val="00363D70"/>
    <w:rsid w:val="00364B45"/>
    <w:rsid w:val="00364EC3"/>
    <w:rsid w:val="00365063"/>
    <w:rsid w:val="00365094"/>
    <w:rsid w:val="00365498"/>
    <w:rsid w:val="0036566F"/>
    <w:rsid w:val="00365E31"/>
    <w:rsid w:val="0036659E"/>
    <w:rsid w:val="00366E54"/>
    <w:rsid w:val="00370404"/>
    <w:rsid w:val="00370546"/>
    <w:rsid w:val="00370A2B"/>
    <w:rsid w:val="00370E37"/>
    <w:rsid w:val="00371AC6"/>
    <w:rsid w:val="00371C00"/>
    <w:rsid w:val="00372264"/>
    <w:rsid w:val="00372525"/>
    <w:rsid w:val="0037252E"/>
    <w:rsid w:val="00372A6B"/>
    <w:rsid w:val="00372C60"/>
    <w:rsid w:val="00372CA3"/>
    <w:rsid w:val="003734F1"/>
    <w:rsid w:val="00373B8A"/>
    <w:rsid w:val="00373CF7"/>
    <w:rsid w:val="0037400B"/>
    <w:rsid w:val="00374614"/>
    <w:rsid w:val="003747C4"/>
    <w:rsid w:val="003748E6"/>
    <w:rsid w:val="003755F4"/>
    <w:rsid w:val="0037604A"/>
    <w:rsid w:val="00376697"/>
    <w:rsid w:val="003770C3"/>
    <w:rsid w:val="0037710D"/>
    <w:rsid w:val="00377700"/>
    <w:rsid w:val="0037776E"/>
    <w:rsid w:val="00377ACD"/>
    <w:rsid w:val="003805C4"/>
    <w:rsid w:val="00380AEE"/>
    <w:rsid w:val="00380CB8"/>
    <w:rsid w:val="00381148"/>
    <w:rsid w:val="0038139E"/>
    <w:rsid w:val="00381AFA"/>
    <w:rsid w:val="00382277"/>
    <w:rsid w:val="00382899"/>
    <w:rsid w:val="003838EB"/>
    <w:rsid w:val="00383BCA"/>
    <w:rsid w:val="00384173"/>
    <w:rsid w:val="00384A11"/>
    <w:rsid w:val="00384E24"/>
    <w:rsid w:val="00384E80"/>
    <w:rsid w:val="003853D6"/>
    <w:rsid w:val="00385BF8"/>
    <w:rsid w:val="00386227"/>
    <w:rsid w:val="00386317"/>
    <w:rsid w:val="00386CC1"/>
    <w:rsid w:val="0038710C"/>
    <w:rsid w:val="00387221"/>
    <w:rsid w:val="00387247"/>
    <w:rsid w:val="003873DE"/>
    <w:rsid w:val="003877D2"/>
    <w:rsid w:val="0039028C"/>
    <w:rsid w:val="00390522"/>
    <w:rsid w:val="00391F4B"/>
    <w:rsid w:val="003934AC"/>
    <w:rsid w:val="00393F62"/>
    <w:rsid w:val="0039454A"/>
    <w:rsid w:val="00394C6E"/>
    <w:rsid w:val="00395045"/>
    <w:rsid w:val="003970EE"/>
    <w:rsid w:val="00397248"/>
    <w:rsid w:val="003973E1"/>
    <w:rsid w:val="003974E3"/>
    <w:rsid w:val="003A0717"/>
    <w:rsid w:val="003A0C30"/>
    <w:rsid w:val="003A0EBF"/>
    <w:rsid w:val="003A14D8"/>
    <w:rsid w:val="003A164D"/>
    <w:rsid w:val="003A17AD"/>
    <w:rsid w:val="003A1F75"/>
    <w:rsid w:val="003A26DE"/>
    <w:rsid w:val="003A2A12"/>
    <w:rsid w:val="003A2C73"/>
    <w:rsid w:val="003A3088"/>
    <w:rsid w:val="003A3D69"/>
    <w:rsid w:val="003A402B"/>
    <w:rsid w:val="003A42CD"/>
    <w:rsid w:val="003A44FB"/>
    <w:rsid w:val="003A4753"/>
    <w:rsid w:val="003A4DFA"/>
    <w:rsid w:val="003A4F66"/>
    <w:rsid w:val="003A5067"/>
    <w:rsid w:val="003A5B24"/>
    <w:rsid w:val="003A5D1D"/>
    <w:rsid w:val="003A5F48"/>
    <w:rsid w:val="003A68CF"/>
    <w:rsid w:val="003A7305"/>
    <w:rsid w:val="003A7EEA"/>
    <w:rsid w:val="003B0C44"/>
    <w:rsid w:val="003B2063"/>
    <w:rsid w:val="003B2D81"/>
    <w:rsid w:val="003B2E0E"/>
    <w:rsid w:val="003B3500"/>
    <w:rsid w:val="003B3BA9"/>
    <w:rsid w:val="003B41D1"/>
    <w:rsid w:val="003B469C"/>
    <w:rsid w:val="003B5121"/>
    <w:rsid w:val="003B514F"/>
    <w:rsid w:val="003B61E8"/>
    <w:rsid w:val="003B62D8"/>
    <w:rsid w:val="003B69C2"/>
    <w:rsid w:val="003B6A20"/>
    <w:rsid w:val="003B70C2"/>
    <w:rsid w:val="003B7995"/>
    <w:rsid w:val="003B7A22"/>
    <w:rsid w:val="003B7F55"/>
    <w:rsid w:val="003C0311"/>
    <w:rsid w:val="003C2054"/>
    <w:rsid w:val="003C243B"/>
    <w:rsid w:val="003C24BF"/>
    <w:rsid w:val="003C264E"/>
    <w:rsid w:val="003C2895"/>
    <w:rsid w:val="003C3789"/>
    <w:rsid w:val="003C395E"/>
    <w:rsid w:val="003C3977"/>
    <w:rsid w:val="003C3B37"/>
    <w:rsid w:val="003C4321"/>
    <w:rsid w:val="003C475B"/>
    <w:rsid w:val="003C48B1"/>
    <w:rsid w:val="003C4A86"/>
    <w:rsid w:val="003C4CF3"/>
    <w:rsid w:val="003C5AC6"/>
    <w:rsid w:val="003C6164"/>
    <w:rsid w:val="003C662E"/>
    <w:rsid w:val="003C6C3B"/>
    <w:rsid w:val="003C6EBD"/>
    <w:rsid w:val="003C7B24"/>
    <w:rsid w:val="003C7C80"/>
    <w:rsid w:val="003C7EEC"/>
    <w:rsid w:val="003D0205"/>
    <w:rsid w:val="003D0507"/>
    <w:rsid w:val="003D093E"/>
    <w:rsid w:val="003D0A96"/>
    <w:rsid w:val="003D0EC9"/>
    <w:rsid w:val="003D0F0E"/>
    <w:rsid w:val="003D12FC"/>
    <w:rsid w:val="003D1356"/>
    <w:rsid w:val="003D1403"/>
    <w:rsid w:val="003D213D"/>
    <w:rsid w:val="003D2497"/>
    <w:rsid w:val="003D2516"/>
    <w:rsid w:val="003D303D"/>
    <w:rsid w:val="003D3428"/>
    <w:rsid w:val="003D3D15"/>
    <w:rsid w:val="003D3FA8"/>
    <w:rsid w:val="003D4205"/>
    <w:rsid w:val="003D555B"/>
    <w:rsid w:val="003D5A88"/>
    <w:rsid w:val="003D5A8A"/>
    <w:rsid w:val="003D5D43"/>
    <w:rsid w:val="003D6290"/>
    <w:rsid w:val="003D6362"/>
    <w:rsid w:val="003D6E44"/>
    <w:rsid w:val="003D7766"/>
    <w:rsid w:val="003D7C70"/>
    <w:rsid w:val="003E0059"/>
    <w:rsid w:val="003E018C"/>
    <w:rsid w:val="003E0701"/>
    <w:rsid w:val="003E0BFE"/>
    <w:rsid w:val="003E0D63"/>
    <w:rsid w:val="003E1878"/>
    <w:rsid w:val="003E3402"/>
    <w:rsid w:val="003E3751"/>
    <w:rsid w:val="003E42D2"/>
    <w:rsid w:val="003E43BB"/>
    <w:rsid w:val="003E4EBF"/>
    <w:rsid w:val="003E4FCC"/>
    <w:rsid w:val="003E5304"/>
    <w:rsid w:val="003E544B"/>
    <w:rsid w:val="003E5462"/>
    <w:rsid w:val="003E5A43"/>
    <w:rsid w:val="003E5C73"/>
    <w:rsid w:val="003E608D"/>
    <w:rsid w:val="003E61D5"/>
    <w:rsid w:val="003E63B0"/>
    <w:rsid w:val="003E72C0"/>
    <w:rsid w:val="003E750A"/>
    <w:rsid w:val="003F052B"/>
    <w:rsid w:val="003F0C42"/>
    <w:rsid w:val="003F0C5B"/>
    <w:rsid w:val="003F1259"/>
    <w:rsid w:val="003F12E9"/>
    <w:rsid w:val="003F17C8"/>
    <w:rsid w:val="003F1ED9"/>
    <w:rsid w:val="003F1EF4"/>
    <w:rsid w:val="003F20E4"/>
    <w:rsid w:val="003F2876"/>
    <w:rsid w:val="003F2910"/>
    <w:rsid w:val="003F2AAF"/>
    <w:rsid w:val="003F302D"/>
    <w:rsid w:val="003F3282"/>
    <w:rsid w:val="003F39A5"/>
    <w:rsid w:val="003F3CC9"/>
    <w:rsid w:val="003F4150"/>
    <w:rsid w:val="003F422D"/>
    <w:rsid w:val="003F48F0"/>
    <w:rsid w:val="003F572E"/>
    <w:rsid w:val="003F577A"/>
    <w:rsid w:val="003F5825"/>
    <w:rsid w:val="003F5BDC"/>
    <w:rsid w:val="003F6175"/>
    <w:rsid w:val="003F6198"/>
    <w:rsid w:val="003F6307"/>
    <w:rsid w:val="003F6631"/>
    <w:rsid w:val="003F6900"/>
    <w:rsid w:val="003F6907"/>
    <w:rsid w:val="003F72B9"/>
    <w:rsid w:val="003F748E"/>
    <w:rsid w:val="003F7A80"/>
    <w:rsid w:val="004002C0"/>
    <w:rsid w:val="0040068E"/>
    <w:rsid w:val="004007CF"/>
    <w:rsid w:val="00400982"/>
    <w:rsid w:val="00400B66"/>
    <w:rsid w:val="00400BE7"/>
    <w:rsid w:val="00400D89"/>
    <w:rsid w:val="00400F0A"/>
    <w:rsid w:val="0040110C"/>
    <w:rsid w:val="004013FC"/>
    <w:rsid w:val="00401F05"/>
    <w:rsid w:val="004023A1"/>
    <w:rsid w:val="004023A3"/>
    <w:rsid w:val="004024F1"/>
    <w:rsid w:val="004027DE"/>
    <w:rsid w:val="004028A4"/>
    <w:rsid w:val="00402F37"/>
    <w:rsid w:val="00403EAD"/>
    <w:rsid w:val="00404170"/>
    <w:rsid w:val="00405889"/>
    <w:rsid w:val="004060EE"/>
    <w:rsid w:val="0040647F"/>
    <w:rsid w:val="004066D2"/>
    <w:rsid w:val="0040691F"/>
    <w:rsid w:val="0040714E"/>
    <w:rsid w:val="00407478"/>
    <w:rsid w:val="00407645"/>
    <w:rsid w:val="00407B78"/>
    <w:rsid w:val="00407C19"/>
    <w:rsid w:val="0041013D"/>
    <w:rsid w:val="004101B8"/>
    <w:rsid w:val="004106CC"/>
    <w:rsid w:val="00411241"/>
    <w:rsid w:val="0041140D"/>
    <w:rsid w:val="004114DF"/>
    <w:rsid w:val="00411F87"/>
    <w:rsid w:val="004120CD"/>
    <w:rsid w:val="004124F2"/>
    <w:rsid w:val="00412563"/>
    <w:rsid w:val="00412A85"/>
    <w:rsid w:val="00413330"/>
    <w:rsid w:val="0041390B"/>
    <w:rsid w:val="00413930"/>
    <w:rsid w:val="00414375"/>
    <w:rsid w:val="00414C1E"/>
    <w:rsid w:val="0041589E"/>
    <w:rsid w:val="00415A7F"/>
    <w:rsid w:val="00415B68"/>
    <w:rsid w:val="0041672A"/>
    <w:rsid w:val="00416998"/>
    <w:rsid w:val="00417B09"/>
    <w:rsid w:val="004200A0"/>
    <w:rsid w:val="0042037E"/>
    <w:rsid w:val="004209C6"/>
    <w:rsid w:val="00420C53"/>
    <w:rsid w:val="0042138A"/>
    <w:rsid w:val="004214B5"/>
    <w:rsid w:val="00421C8F"/>
    <w:rsid w:val="00421DF8"/>
    <w:rsid w:val="004220BB"/>
    <w:rsid w:val="0042297F"/>
    <w:rsid w:val="00422B41"/>
    <w:rsid w:val="00422BC0"/>
    <w:rsid w:val="00423287"/>
    <w:rsid w:val="004232DC"/>
    <w:rsid w:val="00423629"/>
    <w:rsid w:val="00423AA0"/>
    <w:rsid w:val="00423F19"/>
    <w:rsid w:val="004241A5"/>
    <w:rsid w:val="00424B77"/>
    <w:rsid w:val="00425544"/>
    <w:rsid w:val="0042683A"/>
    <w:rsid w:val="00426941"/>
    <w:rsid w:val="00426990"/>
    <w:rsid w:val="004271A1"/>
    <w:rsid w:val="004272F0"/>
    <w:rsid w:val="00427950"/>
    <w:rsid w:val="00427987"/>
    <w:rsid w:val="00427BAC"/>
    <w:rsid w:val="00427EEE"/>
    <w:rsid w:val="00430379"/>
    <w:rsid w:val="00430A30"/>
    <w:rsid w:val="00430BA2"/>
    <w:rsid w:val="00432722"/>
    <w:rsid w:val="00433327"/>
    <w:rsid w:val="00433835"/>
    <w:rsid w:val="00433DCC"/>
    <w:rsid w:val="00434019"/>
    <w:rsid w:val="00434BE8"/>
    <w:rsid w:val="00434DA3"/>
    <w:rsid w:val="00435C67"/>
    <w:rsid w:val="004361C2"/>
    <w:rsid w:val="00436360"/>
    <w:rsid w:val="00436A51"/>
    <w:rsid w:val="004371B8"/>
    <w:rsid w:val="00437509"/>
    <w:rsid w:val="0043771D"/>
    <w:rsid w:val="00437E06"/>
    <w:rsid w:val="004400B6"/>
    <w:rsid w:val="0044088D"/>
    <w:rsid w:val="00441C1D"/>
    <w:rsid w:val="00441DD7"/>
    <w:rsid w:val="00441F10"/>
    <w:rsid w:val="004425E2"/>
    <w:rsid w:val="00442E11"/>
    <w:rsid w:val="004442E7"/>
    <w:rsid w:val="00444B94"/>
    <w:rsid w:val="00445E02"/>
    <w:rsid w:val="00446287"/>
    <w:rsid w:val="004464D9"/>
    <w:rsid w:val="00446748"/>
    <w:rsid w:val="00446952"/>
    <w:rsid w:val="00446D60"/>
    <w:rsid w:val="00446F54"/>
    <w:rsid w:val="00447DD4"/>
    <w:rsid w:val="00447F89"/>
    <w:rsid w:val="00450795"/>
    <w:rsid w:val="00450A65"/>
    <w:rsid w:val="004519B4"/>
    <w:rsid w:val="00451DA9"/>
    <w:rsid w:val="00451ED5"/>
    <w:rsid w:val="004526AC"/>
    <w:rsid w:val="00452ACE"/>
    <w:rsid w:val="00452E51"/>
    <w:rsid w:val="004531F8"/>
    <w:rsid w:val="004546A6"/>
    <w:rsid w:val="00454C6A"/>
    <w:rsid w:val="00455182"/>
    <w:rsid w:val="004551ED"/>
    <w:rsid w:val="00455411"/>
    <w:rsid w:val="0045556F"/>
    <w:rsid w:val="00455B54"/>
    <w:rsid w:val="00455DA4"/>
    <w:rsid w:val="0045628E"/>
    <w:rsid w:val="00456412"/>
    <w:rsid w:val="004568E2"/>
    <w:rsid w:val="004569C0"/>
    <w:rsid w:val="00456A99"/>
    <w:rsid w:val="00456C6F"/>
    <w:rsid w:val="004577AA"/>
    <w:rsid w:val="00457B30"/>
    <w:rsid w:val="00457DF1"/>
    <w:rsid w:val="0046017F"/>
    <w:rsid w:val="0046067C"/>
    <w:rsid w:val="004610A7"/>
    <w:rsid w:val="004612F9"/>
    <w:rsid w:val="00461400"/>
    <w:rsid w:val="00461DF9"/>
    <w:rsid w:val="004624E1"/>
    <w:rsid w:val="00462D77"/>
    <w:rsid w:val="004634B0"/>
    <w:rsid w:val="00463CB0"/>
    <w:rsid w:val="00463D30"/>
    <w:rsid w:val="004644E0"/>
    <w:rsid w:val="00464A34"/>
    <w:rsid w:val="00465185"/>
    <w:rsid w:val="00465311"/>
    <w:rsid w:val="0046584A"/>
    <w:rsid w:val="004667E8"/>
    <w:rsid w:val="00466A8E"/>
    <w:rsid w:val="00466E41"/>
    <w:rsid w:val="00466EE9"/>
    <w:rsid w:val="00467458"/>
    <w:rsid w:val="00467725"/>
    <w:rsid w:val="0047158C"/>
    <w:rsid w:val="0047231C"/>
    <w:rsid w:val="00472390"/>
    <w:rsid w:val="00472468"/>
    <w:rsid w:val="004728DE"/>
    <w:rsid w:val="004728FA"/>
    <w:rsid w:val="004729C5"/>
    <w:rsid w:val="00472EF0"/>
    <w:rsid w:val="0047331C"/>
    <w:rsid w:val="004734F4"/>
    <w:rsid w:val="00473680"/>
    <w:rsid w:val="004739F0"/>
    <w:rsid w:val="00473CC1"/>
    <w:rsid w:val="00473CEF"/>
    <w:rsid w:val="004741AC"/>
    <w:rsid w:val="00474483"/>
    <w:rsid w:val="00474691"/>
    <w:rsid w:val="00475156"/>
    <w:rsid w:val="0047546C"/>
    <w:rsid w:val="00475F1D"/>
    <w:rsid w:val="00475F91"/>
    <w:rsid w:val="00476729"/>
    <w:rsid w:val="004767E4"/>
    <w:rsid w:val="00476828"/>
    <w:rsid w:val="00476A2B"/>
    <w:rsid w:val="004774C2"/>
    <w:rsid w:val="00477614"/>
    <w:rsid w:val="004811B6"/>
    <w:rsid w:val="004817C3"/>
    <w:rsid w:val="00481AC0"/>
    <w:rsid w:val="00481B32"/>
    <w:rsid w:val="00481C68"/>
    <w:rsid w:val="00481CAB"/>
    <w:rsid w:val="0048280B"/>
    <w:rsid w:val="00482A2D"/>
    <w:rsid w:val="004832F0"/>
    <w:rsid w:val="00483377"/>
    <w:rsid w:val="00483526"/>
    <w:rsid w:val="00483971"/>
    <w:rsid w:val="00483980"/>
    <w:rsid w:val="00483DF0"/>
    <w:rsid w:val="0048459F"/>
    <w:rsid w:val="004846F1"/>
    <w:rsid w:val="00484AED"/>
    <w:rsid w:val="0048504B"/>
    <w:rsid w:val="00485069"/>
    <w:rsid w:val="0048507D"/>
    <w:rsid w:val="00485243"/>
    <w:rsid w:val="004855B1"/>
    <w:rsid w:val="00485CF0"/>
    <w:rsid w:val="00485D15"/>
    <w:rsid w:val="0048617D"/>
    <w:rsid w:val="00486785"/>
    <w:rsid w:val="00486B14"/>
    <w:rsid w:val="00486B7F"/>
    <w:rsid w:val="00487252"/>
    <w:rsid w:val="004872F1"/>
    <w:rsid w:val="00487921"/>
    <w:rsid w:val="00487CDD"/>
    <w:rsid w:val="00490DB7"/>
    <w:rsid w:val="00490EEF"/>
    <w:rsid w:val="00491745"/>
    <w:rsid w:val="00491A28"/>
    <w:rsid w:val="00491E94"/>
    <w:rsid w:val="00492879"/>
    <w:rsid w:val="00492E4C"/>
    <w:rsid w:val="0049304E"/>
    <w:rsid w:val="00493BCA"/>
    <w:rsid w:val="00494A92"/>
    <w:rsid w:val="0049575A"/>
    <w:rsid w:val="00495AA2"/>
    <w:rsid w:val="004965B0"/>
    <w:rsid w:val="00496D30"/>
    <w:rsid w:val="00496F28"/>
    <w:rsid w:val="00496F73"/>
    <w:rsid w:val="004972FD"/>
    <w:rsid w:val="0049732D"/>
    <w:rsid w:val="00497837"/>
    <w:rsid w:val="004A0DA4"/>
    <w:rsid w:val="004A0EBB"/>
    <w:rsid w:val="004A0EDB"/>
    <w:rsid w:val="004A128B"/>
    <w:rsid w:val="004A188D"/>
    <w:rsid w:val="004A1973"/>
    <w:rsid w:val="004A1A7E"/>
    <w:rsid w:val="004A1C7D"/>
    <w:rsid w:val="004A204D"/>
    <w:rsid w:val="004A2951"/>
    <w:rsid w:val="004A2AB5"/>
    <w:rsid w:val="004A2E45"/>
    <w:rsid w:val="004A39A0"/>
    <w:rsid w:val="004A3A93"/>
    <w:rsid w:val="004A4200"/>
    <w:rsid w:val="004A4840"/>
    <w:rsid w:val="004A4854"/>
    <w:rsid w:val="004A4E40"/>
    <w:rsid w:val="004A4F53"/>
    <w:rsid w:val="004A4FFB"/>
    <w:rsid w:val="004A5461"/>
    <w:rsid w:val="004A6133"/>
    <w:rsid w:val="004A63DF"/>
    <w:rsid w:val="004A653F"/>
    <w:rsid w:val="004A66AC"/>
    <w:rsid w:val="004A68BB"/>
    <w:rsid w:val="004A6D37"/>
    <w:rsid w:val="004A7007"/>
    <w:rsid w:val="004A7426"/>
    <w:rsid w:val="004A7526"/>
    <w:rsid w:val="004A7680"/>
    <w:rsid w:val="004A77BD"/>
    <w:rsid w:val="004A7A23"/>
    <w:rsid w:val="004A7BE9"/>
    <w:rsid w:val="004B0061"/>
    <w:rsid w:val="004B019A"/>
    <w:rsid w:val="004B03E6"/>
    <w:rsid w:val="004B0457"/>
    <w:rsid w:val="004B0A36"/>
    <w:rsid w:val="004B0DD0"/>
    <w:rsid w:val="004B1038"/>
    <w:rsid w:val="004B1F0A"/>
    <w:rsid w:val="004B33F7"/>
    <w:rsid w:val="004B4257"/>
    <w:rsid w:val="004B4690"/>
    <w:rsid w:val="004B46D7"/>
    <w:rsid w:val="004B4A87"/>
    <w:rsid w:val="004B4B41"/>
    <w:rsid w:val="004B5179"/>
    <w:rsid w:val="004B520F"/>
    <w:rsid w:val="004B5256"/>
    <w:rsid w:val="004B54F5"/>
    <w:rsid w:val="004B55C4"/>
    <w:rsid w:val="004B5965"/>
    <w:rsid w:val="004B6548"/>
    <w:rsid w:val="004B65EB"/>
    <w:rsid w:val="004B660D"/>
    <w:rsid w:val="004B6682"/>
    <w:rsid w:val="004B69DA"/>
    <w:rsid w:val="004C01E5"/>
    <w:rsid w:val="004C0C16"/>
    <w:rsid w:val="004C1201"/>
    <w:rsid w:val="004C1303"/>
    <w:rsid w:val="004C1C1A"/>
    <w:rsid w:val="004C1FF9"/>
    <w:rsid w:val="004C204B"/>
    <w:rsid w:val="004C24A4"/>
    <w:rsid w:val="004C29C3"/>
    <w:rsid w:val="004C36C5"/>
    <w:rsid w:val="004C3D79"/>
    <w:rsid w:val="004C3EA9"/>
    <w:rsid w:val="004C4CC0"/>
    <w:rsid w:val="004C4EBB"/>
    <w:rsid w:val="004C51DF"/>
    <w:rsid w:val="004C566E"/>
    <w:rsid w:val="004C616F"/>
    <w:rsid w:val="004C6499"/>
    <w:rsid w:val="004C6DAA"/>
    <w:rsid w:val="004C6DB7"/>
    <w:rsid w:val="004D064B"/>
    <w:rsid w:val="004D0BE9"/>
    <w:rsid w:val="004D11C5"/>
    <w:rsid w:val="004D155F"/>
    <w:rsid w:val="004D16D8"/>
    <w:rsid w:val="004D2B70"/>
    <w:rsid w:val="004D2D0D"/>
    <w:rsid w:val="004D3560"/>
    <w:rsid w:val="004D35EE"/>
    <w:rsid w:val="004D37CE"/>
    <w:rsid w:val="004D3A56"/>
    <w:rsid w:val="004D44E0"/>
    <w:rsid w:val="004D49C0"/>
    <w:rsid w:val="004D4A58"/>
    <w:rsid w:val="004D4B57"/>
    <w:rsid w:val="004D4CF3"/>
    <w:rsid w:val="004D576E"/>
    <w:rsid w:val="004D5988"/>
    <w:rsid w:val="004D5FB7"/>
    <w:rsid w:val="004D5FD5"/>
    <w:rsid w:val="004D6AE7"/>
    <w:rsid w:val="004D6B2C"/>
    <w:rsid w:val="004D6D8B"/>
    <w:rsid w:val="004D719D"/>
    <w:rsid w:val="004E00C4"/>
    <w:rsid w:val="004E02A2"/>
    <w:rsid w:val="004E040A"/>
    <w:rsid w:val="004E06E4"/>
    <w:rsid w:val="004E109C"/>
    <w:rsid w:val="004E1A44"/>
    <w:rsid w:val="004E1D7D"/>
    <w:rsid w:val="004E2BAD"/>
    <w:rsid w:val="004E2C54"/>
    <w:rsid w:val="004E2DBD"/>
    <w:rsid w:val="004E35CD"/>
    <w:rsid w:val="004E39E1"/>
    <w:rsid w:val="004E3C21"/>
    <w:rsid w:val="004E3C88"/>
    <w:rsid w:val="004E3CB2"/>
    <w:rsid w:val="004E3FF0"/>
    <w:rsid w:val="004E51EF"/>
    <w:rsid w:val="004E52DD"/>
    <w:rsid w:val="004E5474"/>
    <w:rsid w:val="004E5528"/>
    <w:rsid w:val="004E5A6D"/>
    <w:rsid w:val="004E6067"/>
    <w:rsid w:val="004E660F"/>
    <w:rsid w:val="004E79AB"/>
    <w:rsid w:val="004E7AF9"/>
    <w:rsid w:val="004F06A7"/>
    <w:rsid w:val="004F0E48"/>
    <w:rsid w:val="004F17F7"/>
    <w:rsid w:val="004F187B"/>
    <w:rsid w:val="004F1BDB"/>
    <w:rsid w:val="004F2174"/>
    <w:rsid w:val="004F2408"/>
    <w:rsid w:val="004F2941"/>
    <w:rsid w:val="004F2BBC"/>
    <w:rsid w:val="004F4009"/>
    <w:rsid w:val="004F49E4"/>
    <w:rsid w:val="004F4BA0"/>
    <w:rsid w:val="004F4D64"/>
    <w:rsid w:val="004F4E2F"/>
    <w:rsid w:val="004F53AF"/>
    <w:rsid w:val="004F5B7C"/>
    <w:rsid w:val="004F5C99"/>
    <w:rsid w:val="004F5E2F"/>
    <w:rsid w:val="004F60C9"/>
    <w:rsid w:val="004F6399"/>
    <w:rsid w:val="004F696B"/>
    <w:rsid w:val="004F6B1B"/>
    <w:rsid w:val="004F6DB6"/>
    <w:rsid w:val="004F6E58"/>
    <w:rsid w:val="004F777A"/>
    <w:rsid w:val="004F780D"/>
    <w:rsid w:val="004F788D"/>
    <w:rsid w:val="005000D1"/>
    <w:rsid w:val="00500122"/>
    <w:rsid w:val="00500749"/>
    <w:rsid w:val="00500DE6"/>
    <w:rsid w:val="005011DC"/>
    <w:rsid w:val="005031C2"/>
    <w:rsid w:val="00503A89"/>
    <w:rsid w:val="00504008"/>
    <w:rsid w:val="005048A2"/>
    <w:rsid w:val="00504986"/>
    <w:rsid w:val="00504BA4"/>
    <w:rsid w:val="00504D37"/>
    <w:rsid w:val="00504EC7"/>
    <w:rsid w:val="00504FC6"/>
    <w:rsid w:val="00505036"/>
    <w:rsid w:val="005051F3"/>
    <w:rsid w:val="005058F3"/>
    <w:rsid w:val="00505903"/>
    <w:rsid w:val="00505C23"/>
    <w:rsid w:val="00505F63"/>
    <w:rsid w:val="00506352"/>
    <w:rsid w:val="005064BD"/>
    <w:rsid w:val="00506A5A"/>
    <w:rsid w:val="00506B90"/>
    <w:rsid w:val="00507035"/>
    <w:rsid w:val="00510176"/>
    <w:rsid w:val="00510C5E"/>
    <w:rsid w:val="005110D9"/>
    <w:rsid w:val="00511143"/>
    <w:rsid w:val="00511414"/>
    <w:rsid w:val="005114F8"/>
    <w:rsid w:val="005118FF"/>
    <w:rsid w:val="005119A2"/>
    <w:rsid w:val="00511BA6"/>
    <w:rsid w:val="00511C82"/>
    <w:rsid w:val="00512859"/>
    <w:rsid w:val="00512B2D"/>
    <w:rsid w:val="00512C46"/>
    <w:rsid w:val="00513692"/>
    <w:rsid w:val="005137BD"/>
    <w:rsid w:val="00513917"/>
    <w:rsid w:val="00513A51"/>
    <w:rsid w:val="00513AF4"/>
    <w:rsid w:val="005147AC"/>
    <w:rsid w:val="005148C1"/>
    <w:rsid w:val="00514B46"/>
    <w:rsid w:val="00514BF1"/>
    <w:rsid w:val="005150CC"/>
    <w:rsid w:val="0051557F"/>
    <w:rsid w:val="0051569F"/>
    <w:rsid w:val="005156D8"/>
    <w:rsid w:val="00515EEA"/>
    <w:rsid w:val="005163C3"/>
    <w:rsid w:val="00516D12"/>
    <w:rsid w:val="00516D37"/>
    <w:rsid w:val="00517093"/>
    <w:rsid w:val="00517337"/>
    <w:rsid w:val="00517869"/>
    <w:rsid w:val="00520565"/>
    <w:rsid w:val="00520AE7"/>
    <w:rsid w:val="00520D6A"/>
    <w:rsid w:val="00521203"/>
    <w:rsid w:val="005212E2"/>
    <w:rsid w:val="00521355"/>
    <w:rsid w:val="00521444"/>
    <w:rsid w:val="005214D6"/>
    <w:rsid w:val="0052179B"/>
    <w:rsid w:val="00521C37"/>
    <w:rsid w:val="00521F86"/>
    <w:rsid w:val="00522033"/>
    <w:rsid w:val="00522211"/>
    <w:rsid w:val="005222AC"/>
    <w:rsid w:val="005223CC"/>
    <w:rsid w:val="00522432"/>
    <w:rsid w:val="00522890"/>
    <w:rsid w:val="00522BD6"/>
    <w:rsid w:val="00523371"/>
    <w:rsid w:val="005234BA"/>
    <w:rsid w:val="00524212"/>
    <w:rsid w:val="00524A76"/>
    <w:rsid w:val="00524AC6"/>
    <w:rsid w:val="00525039"/>
    <w:rsid w:val="005253FF"/>
    <w:rsid w:val="00525DC0"/>
    <w:rsid w:val="0052625D"/>
    <w:rsid w:val="0052636F"/>
    <w:rsid w:val="0052655B"/>
    <w:rsid w:val="005266B5"/>
    <w:rsid w:val="005268AA"/>
    <w:rsid w:val="00526B32"/>
    <w:rsid w:val="00526C42"/>
    <w:rsid w:val="00526F42"/>
    <w:rsid w:val="0052707B"/>
    <w:rsid w:val="00527415"/>
    <w:rsid w:val="0052775F"/>
    <w:rsid w:val="00527BE9"/>
    <w:rsid w:val="00527E05"/>
    <w:rsid w:val="005300E6"/>
    <w:rsid w:val="005305AD"/>
    <w:rsid w:val="0053097D"/>
    <w:rsid w:val="0053103F"/>
    <w:rsid w:val="005323F6"/>
    <w:rsid w:val="0053282E"/>
    <w:rsid w:val="00532D7E"/>
    <w:rsid w:val="00533404"/>
    <w:rsid w:val="00533429"/>
    <w:rsid w:val="0053368E"/>
    <w:rsid w:val="00534602"/>
    <w:rsid w:val="00534C62"/>
    <w:rsid w:val="00534F1B"/>
    <w:rsid w:val="00534F59"/>
    <w:rsid w:val="00534F99"/>
    <w:rsid w:val="005352EA"/>
    <w:rsid w:val="00535798"/>
    <w:rsid w:val="00536615"/>
    <w:rsid w:val="00536C26"/>
    <w:rsid w:val="00536CD6"/>
    <w:rsid w:val="00536E8A"/>
    <w:rsid w:val="005370BA"/>
    <w:rsid w:val="0053710B"/>
    <w:rsid w:val="00537378"/>
    <w:rsid w:val="005379DA"/>
    <w:rsid w:val="00537EB3"/>
    <w:rsid w:val="0054031D"/>
    <w:rsid w:val="005403A2"/>
    <w:rsid w:val="0054050E"/>
    <w:rsid w:val="005406EC"/>
    <w:rsid w:val="00540DA9"/>
    <w:rsid w:val="00540EAA"/>
    <w:rsid w:val="00541445"/>
    <w:rsid w:val="0054180A"/>
    <w:rsid w:val="005418A8"/>
    <w:rsid w:val="00541CCD"/>
    <w:rsid w:val="0054203E"/>
    <w:rsid w:val="00542143"/>
    <w:rsid w:val="0054232C"/>
    <w:rsid w:val="00542F99"/>
    <w:rsid w:val="00543281"/>
    <w:rsid w:val="00543785"/>
    <w:rsid w:val="0054458E"/>
    <w:rsid w:val="005448CF"/>
    <w:rsid w:val="005452A4"/>
    <w:rsid w:val="0054595B"/>
    <w:rsid w:val="00545ECF"/>
    <w:rsid w:val="005462A9"/>
    <w:rsid w:val="00546FE4"/>
    <w:rsid w:val="00547495"/>
    <w:rsid w:val="00547C8E"/>
    <w:rsid w:val="00550674"/>
    <w:rsid w:val="00550C39"/>
    <w:rsid w:val="00550CF4"/>
    <w:rsid w:val="00550F2E"/>
    <w:rsid w:val="005511D0"/>
    <w:rsid w:val="0055160A"/>
    <w:rsid w:val="00551887"/>
    <w:rsid w:val="00552194"/>
    <w:rsid w:val="005524DE"/>
    <w:rsid w:val="00552B91"/>
    <w:rsid w:val="00552CA9"/>
    <w:rsid w:val="00553897"/>
    <w:rsid w:val="0055393C"/>
    <w:rsid w:val="00553E93"/>
    <w:rsid w:val="005541BD"/>
    <w:rsid w:val="00554253"/>
    <w:rsid w:val="00554568"/>
    <w:rsid w:val="00554AE0"/>
    <w:rsid w:val="005558D0"/>
    <w:rsid w:val="005558ED"/>
    <w:rsid w:val="00555B6E"/>
    <w:rsid w:val="00556FD2"/>
    <w:rsid w:val="005570F2"/>
    <w:rsid w:val="0055756C"/>
    <w:rsid w:val="00557CE0"/>
    <w:rsid w:val="00557E0A"/>
    <w:rsid w:val="00557EEB"/>
    <w:rsid w:val="00560096"/>
    <w:rsid w:val="00560632"/>
    <w:rsid w:val="0056064E"/>
    <w:rsid w:val="005608B9"/>
    <w:rsid w:val="00560FCB"/>
    <w:rsid w:val="00561242"/>
    <w:rsid w:val="0056140E"/>
    <w:rsid w:val="005627C7"/>
    <w:rsid w:val="00562B68"/>
    <w:rsid w:val="00562C34"/>
    <w:rsid w:val="00562F27"/>
    <w:rsid w:val="005630EF"/>
    <w:rsid w:val="00563143"/>
    <w:rsid w:val="00563816"/>
    <w:rsid w:val="005638A2"/>
    <w:rsid w:val="00564CB3"/>
    <w:rsid w:val="00564F91"/>
    <w:rsid w:val="00565778"/>
    <w:rsid w:val="00565B56"/>
    <w:rsid w:val="0056672F"/>
    <w:rsid w:val="00566C34"/>
    <w:rsid w:val="005672BB"/>
    <w:rsid w:val="00567974"/>
    <w:rsid w:val="00567C52"/>
    <w:rsid w:val="005701F3"/>
    <w:rsid w:val="00570345"/>
    <w:rsid w:val="00570394"/>
    <w:rsid w:val="0057095B"/>
    <w:rsid w:val="00571A3F"/>
    <w:rsid w:val="0057200C"/>
    <w:rsid w:val="00572025"/>
    <w:rsid w:val="00572081"/>
    <w:rsid w:val="0057263F"/>
    <w:rsid w:val="00572C13"/>
    <w:rsid w:val="00572C5B"/>
    <w:rsid w:val="005732F9"/>
    <w:rsid w:val="005734EE"/>
    <w:rsid w:val="005735E3"/>
    <w:rsid w:val="0057365B"/>
    <w:rsid w:val="0057448B"/>
    <w:rsid w:val="005747E3"/>
    <w:rsid w:val="00574AB0"/>
    <w:rsid w:val="00574D5A"/>
    <w:rsid w:val="00574DE8"/>
    <w:rsid w:val="00574FD0"/>
    <w:rsid w:val="005756EF"/>
    <w:rsid w:val="0057590F"/>
    <w:rsid w:val="0057630F"/>
    <w:rsid w:val="005763B9"/>
    <w:rsid w:val="00576697"/>
    <w:rsid w:val="00576909"/>
    <w:rsid w:val="005769B8"/>
    <w:rsid w:val="00576AB7"/>
    <w:rsid w:val="005777EF"/>
    <w:rsid w:val="00577A48"/>
    <w:rsid w:val="00577AE7"/>
    <w:rsid w:val="0058011D"/>
    <w:rsid w:val="00580351"/>
    <w:rsid w:val="00580670"/>
    <w:rsid w:val="005808E1"/>
    <w:rsid w:val="00580953"/>
    <w:rsid w:val="005809BE"/>
    <w:rsid w:val="00580A2D"/>
    <w:rsid w:val="00580AB1"/>
    <w:rsid w:val="00580F60"/>
    <w:rsid w:val="00582386"/>
    <w:rsid w:val="005826FB"/>
    <w:rsid w:val="005829A3"/>
    <w:rsid w:val="005829C5"/>
    <w:rsid w:val="00582E03"/>
    <w:rsid w:val="00582F88"/>
    <w:rsid w:val="00582FFD"/>
    <w:rsid w:val="00583BBD"/>
    <w:rsid w:val="00583C07"/>
    <w:rsid w:val="00583C82"/>
    <w:rsid w:val="00583DCF"/>
    <w:rsid w:val="00584ADD"/>
    <w:rsid w:val="00584DAB"/>
    <w:rsid w:val="00585962"/>
    <w:rsid w:val="00585B60"/>
    <w:rsid w:val="005865DC"/>
    <w:rsid w:val="00586DD8"/>
    <w:rsid w:val="00586F54"/>
    <w:rsid w:val="00590190"/>
    <w:rsid w:val="005907AA"/>
    <w:rsid w:val="005909A6"/>
    <w:rsid w:val="00590C6F"/>
    <w:rsid w:val="005912E2"/>
    <w:rsid w:val="005913BC"/>
    <w:rsid w:val="00591A31"/>
    <w:rsid w:val="00591F1E"/>
    <w:rsid w:val="005923D0"/>
    <w:rsid w:val="00592C5C"/>
    <w:rsid w:val="0059323F"/>
    <w:rsid w:val="00593AF7"/>
    <w:rsid w:val="00593C65"/>
    <w:rsid w:val="00594039"/>
    <w:rsid w:val="00595A8E"/>
    <w:rsid w:val="00595D33"/>
    <w:rsid w:val="00596BE1"/>
    <w:rsid w:val="00596F75"/>
    <w:rsid w:val="0059765D"/>
    <w:rsid w:val="005976CA"/>
    <w:rsid w:val="0059789F"/>
    <w:rsid w:val="005978F6"/>
    <w:rsid w:val="00597C56"/>
    <w:rsid w:val="005A0278"/>
    <w:rsid w:val="005A0AAF"/>
    <w:rsid w:val="005A0E4E"/>
    <w:rsid w:val="005A14F7"/>
    <w:rsid w:val="005A1A12"/>
    <w:rsid w:val="005A1B8A"/>
    <w:rsid w:val="005A1E60"/>
    <w:rsid w:val="005A2AE2"/>
    <w:rsid w:val="005A3085"/>
    <w:rsid w:val="005A3457"/>
    <w:rsid w:val="005A3D0F"/>
    <w:rsid w:val="005A44C9"/>
    <w:rsid w:val="005A46E6"/>
    <w:rsid w:val="005A470E"/>
    <w:rsid w:val="005A471C"/>
    <w:rsid w:val="005A48B7"/>
    <w:rsid w:val="005A4A5D"/>
    <w:rsid w:val="005A4B60"/>
    <w:rsid w:val="005A5390"/>
    <w:rsid w:val="005A53AC"/>
    <w:rsid w:val="005A5440"/>
    <w:rsid w:val="005A5547"/>
    <w:rsid w:val="005A5728"/>
    <w:rsid w:val="005A5B95"/>
    <w:rsid w:val="005A5DF4"/>
    <w:rsid w:val="005A6027"/>
    <w:rsid w:val="005A6315"/>
    <w:rsid w:val="005A6F07"/>
    <w:rsid w:val="005A7039"/>
    <w:rsid w:val="005A7B8C"/>
    <w:rsid w:val="005A7C29"/>
    <w:rsid w:val="005A7DD4"/>
    <w:rsid w:val="005A7E94"/>
    <w:rsid w:val="005B0CE7"/>
    <w:rsid w:val="005B0FEE"/>
    <w:rsid w:val="005B125F"/>
    <w:rsid w:val="005B169D"/>
    <w:rsid w:val="005B187C"/>
    <w:rsid w:val="005B2289"/>
    <w:rsid w:val="005B2865"/>
    <w:rsid w:val="005B3014"/>
    <w:rsid w:val="005B30F9"/>
    <w:rsid w:val="005B36C0"/>
    <w:rsid w:val="005B3791"/>
    <w:rsid w:val="005B3B89"/>
    <w:rsid w:val="005B3F30"/>
    <w:rsid w:val="005B4BEB"/>
    <w:rsid w:val="005B5550"/>
    <w:rsid w:val="005B5C21"/>
    <w:rsid w:val="005B69CF"/>
    <w:rsid w:val="005B6B89"/>
    <w:rsid w:val="005B6F36"/>
    <w:rsid w:val="005B7646"/>
    <w:rsid w:val="005B7EF3"/>
    <w:rsid w:val="005B7F98"/>
    <w:rsid w:val="005C01F7"/>
    <w:rsid w:val="005C070C"/>
    <w:rsid w:val="005C0FBE"/>
    <w:rsid w:val="005C1320"/>
    <w:rsid w:val="005C314E"/>
    <w:rsid w:val="005C37B3"/>
    <w:rsid w:val="005C43B5"/>
    <w:rsid w:val="005C4769"/>
    <w:rsid w:val="005C48E4"/>
    <w:rsid w:val="005C4A76"/>
    <w:rsid w:val="005C4F21"/>
    <w:rsid w:val="005C555C"/>
    <w:rsid w:val="005C5A94"/>
    <w:rsid w:val="005C7C13"/>
    <w:rsid w:val="005D0705"/>
    <w:rsid w:val="005D0C5E"/>
    <w:rsid w:val="005D0DB1"/>
    <w:rsid w:val="005D173E"/>
    <w:rsid w:val="005D1CD8"/>
    <w:rsid w:val="005D255F"/>
    <w:rsid w:val="005D2904"/>
    <w:rsid w:val="005D3131"/>
    <w:rsid w:val="005D34DD"/>
    <w:rsid w:val="005D43EE"/>
    <w:rsid w:val="005D4B24"/>
    <w:rsid w:val="005D4D34"/>
    <w:rsid w:val="005D5151"/>
    <w:rsid w:val="005D557E"/>
    <w:rsid w:val="005D582D"/>
    <w:rsid w:val="005D5C22"/>
    <w:rsid w:val="005D5D82"/>
    <w:rsid w:val="005D6F28"/>
    <w:rsid w:val="005D71AA"/>
    <w:rsid w:val="005D724D"/>
    <w:rsid w:val="005D7472"/>
    <w:rsid w:val="005D7648"/>
    <w:rsid w:val="005E038B"/>
    <w:rsid w:val="005E0C3A"/>
    <w:rsid w:val="005E1189"/>
    <w:rsid w:val="005E1358"/>
    <w:rsid w:val="005E13C8"/>
    <w:rsid w:val="005E15F1"/>
    <w:rsid w:val="005E2C8B"/>
    <w:rsid w:val="005E3997"/>
    <w:rsid w:val="005E402B"/>
    <w:rsid w:val="005E4897"/>
    <w:rsid w:val="005E504A"/>
    <w:rsid w:val="005E57A3"/>
    <w:rsid w:val="005E606E"/>
    <w:rsid w:val="005E6A51"/>
    <w:rsid w:val="005E6E38"/>
    <w:rsid w:val="005E7431"/>
    <w:rsid w:val="005E7496"/>
    <w:rsid w:val="005E76A5"/>
    <w:rsid w:val="005E7E4E"/>
    <w:rsid w:val="005F0181"/>
    <w:rsid w:val="005F08E1"/>
    <w:rsid w:val="005F09D3"/>
    <w:rsid w:val="005F14E7"/>
    <w:rsid w:val="005F1B65"/>
    <w:rsid w:val="005F27E2"/>
    <w:rsid w:val="005F2A33"/>
    <w:rsid w:val="005F3793"/>
    <w:rsid w:val="005F3BD9"/>
    <w:rsid w:val="005F40B9"/>
    <w:rsid w:val="005F423F"/>
    <w:rsid w:val="005F519D"/>
    <w:rsid w:val="005F530C"/>
    <w:rsid w:val="005F5A84"/>
    <w:rsid w:val="005F625B"/>
    <w:rsid w:val="005F6418"/>
    <w:rsid w:val="005F660B"/>
    <w:rsid w:val="005F6651"/>
    <w:rsid w:val="005F7302"/>
    <w:rsid w:val="005F7478"/>
    <w:rsid w:val="005F74A5"/>
    <w:rsid w:val="005F7554"/>
    <w:rsid w:val="005F7C87"/>
    <w:rsid w:val="005F7E5A"/>
    <w:rsid w:val="00600035"/>
    <w:rsid w:val="00600646"/>
    <w:rsid w:val="0060191E"/>
    <w:rsid w:val="00601936"/>
    <w:rsid w:val="00601D04"/>
    <w:rsid w:val="00601E30"/>
    <w:rsid w:val="006022A9"/>
    <w:rsid w:val="006022E3"/>
    <w:rsid w:val="00602533"/>
    <w:rsid w:val="006030D7"/>
    <w:rsid w:val="00603BDB"/>
    <w:rsid w:val="00603CD2"/>
    <w:rsid w:val="006046BB"/>
    <w:rsid w:val="00604976"/>
    <w:rsid w:val="00605742"/>
    <w:rsid w:val="00605982"/>
    <w:rsid w:val="00606A3C"/>
    <w:rsid w:val="00606A40"/>
    <w:rsid w:val="00606D11"/>
    <w:rsid w:val="00606F48"/>
    <w:rsid w:val="00607604"/>
    <w:rsid w:val="006078C9"/>
    <w:rsid w:val="00607A2E"/>
    <w:rsid w:val="00607AD8"/>
    <w:rsid w:val="00610453"/>
    <w:rsid w:val="006104FA"/>
    <w:rsid w:val="00610607"/>
    <w:rsid w:val="00610762"/>
    <w:rsid w:val="006118C5"/>
    <w:rsid w:val="0061202F"/>
    <w:rsid w:val="00612817"/>
    <w:rsid w:val="006128C5"/>
    <w:rsid w:val="00612B4F"/>
    <w:rsid w:val="006130E1"/>
    <w:rsid w:val="006133F2"/>
    <w:rsid w:val="006134E3"/>
    <w:rsid w:val="0061356E"/>
    <w:rsid w:val="00613592"/>
    <w:rsid w:val="006138F7"/>
    <w:rsid w:val="00613D19"/>
    <w:rsid w:val="006144BF"/>
    <w:rsid w:val="006148F3"/>
    <w:rsid w:val="00614990"/>
    <w:rsid w:val="00614FE1"/>
    <w:rsid w:val="00615075"/>
    <w:rsid w:val="006150C0"/>
    <w:rsid w:val="00615C39"/>
    <w:rsid w:val="00615F23"/>
    <w:rsid w:val="00616BA0"/>
    <w:rsid w:val="00617A14"/>
    <w:rsid w:val="006201C7"/>
    <w:rsid w:val="00620F1E"/>
    <w:rsid w:val="00621047"/>
    <w:rsid w:val="006210BD"/>
    <w:rsid w:val="006210E4"/>
    <w:rsid w:val="00621172"/>
    <w:rsid w:val="006219E8"/>
    <w:rsid w:val="00621C81"/>
    <w:rsid w:val="00621F8D"/>
    <w:rsid w:val="006220C3"/>
    <w:rsid w:val="006221E4"/>
    <w:rsid w:val="006222BE"/>
    <w:rsid w:val="0062243F"/>
    <w:rsid w:val="0062262D"/>
    <w:rsid w:val="00623437"/>
    <w:rsid w:val="006236C4"/>
    <w:rsid w:val="00623BD8"/>
    <w:rsid w:val="00623BED"/>
    <w:rsid w:val="00623C46"/>
    <w:rsid w:val="006240A2"/>
    <w:rsid w:val="006240E0"/>
    <w:rsid w:val="006241E8"/>
    <w:rsid w:val="006247BA"/>
    <w:rsid w:val="00624A52"/>
    <w:rsid w:val="00625549"/>
    <w:rsid w:val="0062589B"/>
    <w:rsid w:val="00625FB7"/>
    <w:rsid w:val="00626074"/>
    <w:rsid w:val="00626327"/>
    <w:rsid w:val="0062637C"/>
    <w:rsid w:val="0062692B"/>
    <w:rsid w:val="0062738C"/>
    <w:rsid w:val="00627A18"/>
    <w:rsid w:val="00627A57"/>
    <w:rsid w:val="00627BBC"/>
    <w:rsid w:val="00627EEE"/>
    <w:rsid w:val="00627F44"/>
    <w:rsid w:val="006305D2"/>
    <w:rsid w:val="00630CD1"/>
    <w:rsid w:val="00630CD3"/>
    <w:rsid w:val="0063145B"/>
    <w:rsid w:val="006320B0"/>
    <w:rsid w:val="0063216A"/>
    <w:rsid w:val="0063221D"/>
    <w:rsid w:val="00632224"/>
    <w:rsid w:val="00632243"/>
    <w:rsid w:val="006328E1"/>
    <w:rsid w:val="006331D3"/>
    <w:rsid w:val="0063320D"/>
    <w:rsid w:val="00633210"/>
    <w:rsid w:val="006338C9"/>
    <w:rsid w:val="00633E10"/>
    <w:rsid w:val="006349FE"/>
    <w:rsid w:val="00634D8A"/>
    <w:rsid w:val="00635027"/>
    <w:rsid w:val="00635051"/>
    <w:rsid w:val="006350EE"/>
    <w:rsid w:val="00635893"/>
    <w:rsid w:val="00635996"/>
    <w:rsid w:val="006359DF"/>
    <w:rsid w:val="00635A27"/>
    <w:rsid w:val="00636942"/>
    <w:rsid w:val="006370CE"/>
    <w:rsid w:val="00637323"/>
    <w:rsid w:val="0063733D"/>
    <w:rsid w:val="00637C25"/>
    <w:rsid w:val="00637EAC"/>
    <w:rsid w:val="00637FFA"/>
    <w:rsid w:val="0064018D"/>
    <w:rsid w:val="006403A7"/>
    <w:rsid w:val="006406AB"/>
    <w:rsid w:val="00640AC9"/>
    <w:rsid w:val="00640C52"/>
    <w:rsid w:val="00640EB7"/>
    <w:rsid w:val="006413D4"/>
    <w:rsid w:val="0064148E"/>
    <w:rsid w:val="00641ADD"/>
    <w:rsid w:val="00641E5F"/>
    <w:rsid w:val="00643515"/>
    <w:rsid w:val="0064366B"/>
    <w:rsid w:val="0064426E"/>
    <w:rsid w:val="006442E6"/>
    <w:rsid w:val="00644465"/>
    <w:rsid w:val="00644F73"/>
    <w:rsid w:val="00645AB4"/>
    <w:rsid w:val="00645C2A"/>
    <w:rsid w:val="00645E7A"/>
    <w:rsid w:val="0064655D"/>
    <w:rsid w:val="00646BE2"/>
    <w:rsid w:val="0064703A"/>
    <w:rsid w:val="006472D7"/>
    <w:rsid w:val="0064738A"/>
    <w:rsid w:val="006479FE"/>
    <w:rsid w:val="00650A91"/>
    <w:rsid w:val="00650C76"/>
    <w:rsid w:val="00650D47"/>
    <w:rsid w:val="00651B1B"/>
    <w:rsid w:val="00651B88"/>
    <w:rsid w:val="0065222A"/>
    <w:rsid w:val="00652437"/>
    <w:rsid w:val="00652758"/>
    <w:rsid w:val="00652BA0"/>
    <w:rsid w:val="00653592"/>
    <w:rsid w:val="00653DC3"/>
    <w:rsid w:val="00653E5A"/>
    <w:rsid w:val="00654629"/>
    <w:rsid w:val="00654CC6"/>
    <w:rsid w:val="00654E2B"/>
    <w:rsid w:val="006553B6"/>
    <w:rsid w:val="00655525"/>
    <w:rsid w:val="00655541"/>
    <w:rsid w:val="00655C17"/>
    <w:rsid w:val="0065651F"/>
    <w:rsid w:val="00656599"/>
    <w:rsid w:val="00656D62"/>
    <w:rsid w:val="00656DA2"/>
    <w:rsid w:val="00656EED"/>
    <w:rsid w:val="00657806"/>
    <w:rsid w:val="00660D03"/>
    <w:rsid w:val="00661A1A"/>
    <w:rsid w:val="00661F16"/>
    <w:rsid w:val="0066266C"/>
    <w:rsid w:val="006634A0"/>
    <w:rsid w:val="00663B77"/>
    <w:rsid w:val="00663CB2"/>
    <w:rsid w:val="00664109"/>
    <w:rsid w:val="00664478"/>
    <w:rsid w:val="0066471F"/>
    <w:rsid w:val="00664A07"/>
    <w:rsid w:val="00664FFB"/>
    <w:rsid w:val="006653EC"/>
    <w:rsid w:val="006657F0"/>
    <w:rsid w:val="00665B43"/>
    <w:rsid w:val="006660F7"/>
    <w:rsid w:val="00666AFA"/>
    <w:rsid w:val="00670325"/>
    <w:rsid w:val="00670484"/>
    <w:rsid w:val="006708AA"/>
    <w:rsid w:val="00670B19"/>
    <w:rsid w:val="00671123"/>
    <w:rsid w:val="006714C5"/>
    <w:rsid w:val="00671C2A"/>
    <w:rsid w:val="006727EF"/>
    <w:rsid w:val="0067284C"/>
    <w:rsid w:val="00672C75"/>
    <w:rsid w:val="00673074"/>
    <w:rsid w:val="006735FD"/>
    <w:rsid w:val="006738B4"/>
    <w:rsid w:val="00673CAF"/>
    <w:rsid w:val="00673E4B"/>
    <w:rsid w:val="006742D0"/>
    <w:rsid w:val="006742E8"/>
    <w:rsid w:val="0067438C"/>
    <w:rsid w:val="006744A8"/>
    <w:rsid w:val="0067497A"/>
    <w:rsid w:val="00675854"/>
    <w:rsid w:val="00676463"/>
    <w:rsid w:val="0067759E"/>
    <w:rsid w:val="00677A9A"/>
    <w:rsid w:val="0068070B"/>
    <w:rsid w:val="00680748"/>
    <w:rsid w:val="006808A6"/>
    <w:rsid w:val="00680B79"/>
    <w:rsid w:val="00680F9B"/>
    <w:rsid w:val="0068115B"/>
    <w:rsid w:val="006811C2"/>
    <w:rsid w:val="0068140B"/>
    <w:rsid w:val="006816AF"/>
    <w:rsid w:val="00681CF6"/>
    <w:rsid w:val="00681EAC"/>
    <w:rsid w:val="00682DDC"/>
    <w:rsid w:val="00682F69"/>
    <w:rsid w:val="00684206"/>
    <w:rsid w:val="00684293"/>
    <w:rsid w:val="006845B4"/>
    <w:rsid w:val="006852E7"/>
    <w:rsid w:val="0068610B"/>
    <w:rsid w:val="00686E43"/>
    <w:rsid w:val="00686E5B"/>
    <w:rsid w:val="00687072"/>
    <w:rsid w:val="00687D39"/>
    <w:rsid w:val="00687EEB"/>
    <w:rsid w:val="00690355"/>
    <w:rsid w:val="00690701"/>
    <w:rsid w:val="00690794"/>
    <w:rsid w:val="00691CD8"/>
    <w:rsid w:val="00691D73"/>
    <w:rsid w:val="00691F94"/>
    <w:rsid w:val="00692191"/>
    <w:rsid w:val="00692293"/>
    <w:rsid w:val="00692701"/>
    <w:rsid w:val="00692DB7"/>
    <w:rsid w:val="00693349"/>
    <w:rsid w:val="006936D9"/>
    <w:rsid w:val="00693B27"/>
    <w:rsid w:val="00693E86"/>
    <w:rsid w:val="00693F78"/>
    <w:rsid w:val="006947AA"/>
    <w:rsid w:val="00694BAF"/>
    <w:rsid w:val="00694CAE"/>
    <w:rsid w:val="00694D4C"/>
    <w:rsid w:val="00694F38"/>
    <w:rsid w:val="00695368"/>
    <w:rsid w:val="006953DD"/>
    <w:rsid w:val="00696B1D"/>
    <w:rsid w:val="00696C62"/>
    <w:rsid w:val="00697815"/>
    <w:rsid w:val="006978E2"/>
    <w:rsid w:val="006979CE"/>
    <w:rsid w:val="006A0011"/>
    <w:rsid w:val="006A01BB"/>
    <w:rsid w:val="006A0659"/>
    <w:rsid w:val="006A06AF"/>
    <w:rsid w:val="006A0B3F"/>
    <w:rsid w:val="006A0C7F"/>
    <w:rsid w:val="006A1195"/>
    <w:rsid w:val="006A1B7F"/>
    <w:rsid w:val="006A1CB7"/>
    <w:rsid w:val="006A267A"/>
    <w:rsid w:val="006A29A0"/>
    <w:rsid w:val="006A3AAD"/>
    <w:rsid w:val="006A4125"/>
    <w:rsid w:val="006A418B"/>
    <w:rsid w:val="006A41A3"/>
    <w:rsid w:val="006A428C"/>
    <w:rsid w:val="006A4593"/>
    <w:rsid w:val="006A46A5"/>
    <w:rsid w:val="006A5183"/>
    <w:rsid w:val="006A5FDE"/>
    <w:rsid w:val="006A64CC"/>
    <w:rsid w:val="006A6B2F"/>
    <w:rsid w:val="006A6C32"/>
    <w:rsid w:val="006A794E"/>
    <w:rsid w:val="006A7B83"/>
    <w:rsid w:val="006A7E46"/>
    <w:rsid w:val="006A7E4E"/>
    <w:rsid w:val="006B27E3"/>
    <w:rsid w:val="006B3205"/>
    <w:rsid w:val="006B4B0C"/>
    <w:rsid w:val="006B4C7F"/>
    <w:rsid w:val="006B4EB9"/>
    <w:rsid w:val="006B4F35"/>
    <w:rsid w:val="006B5543"/>
    <w:rsid w:val="006B5768"/>
    <w:rsid w:val="006B58FF"/>
    <w:rsid w:val="006B5AFB"/>
    <w:rsid w:val="006B6F98"/>
    <w:rsid w:val="006B7534"/>
    <w:rsid w:val="006C060C"/>
    <w:rsid w:val="006C1458"/>
    <w:rsid w:val="006C1460"/>
    <w:rsid w:val="006C156C"/>
    <w:rsid w:val="006C1789"/>
    <w:rsid w:val="006C1F64"/>
    <w:rsid w:val="006C203C"/>
    <w:rsid w:val="006C22AB"/>
    <w:rsid w:val="006C24DE"/>
    <w:rsid w:val="006C2B71"/>
    <w:rsid w:val="006C2B8E"/>
    <w:rsid w:val="006C2F2D"/>
    <w:rsid w:val="006C3DB5"/>
    <w:rsid w:val="006C3F00"/>
    <w:rsid w:val="006C4526"/>
    <w:rsid w:val="006C461A"/>
    <w:rsid w:val="006C4935"/>
    <w:rsid w:val="006C50B0"/>
    <w:rsid w:val="006C50E3"/>
    <w:rsid w:val="006C548D"/>
    <w:rsid w:val="006C557D"/>
    <w:rsid w:val="006C564C"/>
    <w:rsid w:val="006C61D4"/>
    <w:rsid w:val="006C6372"/>
    <w:rsid w:val="006C770B"/>
    <w:rsid w:val="006C789F"/>
    <w:rsid w:val="006C7FBA"/>
    <w:rsid w:val="006D0230"/>
    <w:rsid w:val="006D03F1"/>
    <w:rsid w:val="006D0A2A"/>
    <w:rsid w:val="006D0E0F"/>
    <w:rsid w:val="006D1350"/>
    <w:rsid w:val="006D1595"/>
    <w:rsid w:val="006D15C5"/>
    <w:rsid w:val="006D2562"/>
    <w:rsid w:val="006D2756"/>
    <w:rsid w:val="006D2B86"/>
    <w:rsid w:val="006D3138"/>
    <w:rsid w:val="006D3B87"/>
    <w:rsid w:val="006D3C4F"/>
    <w:rsid w:val="006D3E5A"/>
    <w:rsid w:val="006D44A4"/>
    <w:rsid w:val="006D44BA"/>
    <w:rsid w:val="006D49E5"/>
    <w:rsid w:val="006D4CE2"/>
    <w:rsid w:val="006D5EEE"/>
    <w:rsid w:val="006D64FF"/>
    <w:rsid w:val="006D65AB"/>
    <w:rsid w:val="006D6611"/>
    <w:rsid w:val="006D7174"/>
    <w:rsid w:val="006D71D9"/>
    <w:rsid w:val="006E06AC"/>
    <w:rsid w:val="006E0880"/>
    <w:rsid w:val="006E0C90"/>
    <w:rsid w:val="006E0EF0"/>
    <w:rsid w:val="006E1728"/>
    <w:rsid w:val="006E2E37"/>
    <w:rsid w:val="006E304F"/>
    <w:rsid w:val="006E312D"/>
    <w:rsid w:val="006E3315"/>
    <w:rsid w:val="006E358D"/>
    <w:rsid w:val="006E373F"/>
    <w:rsid w:val="006E3FCD"/>
    <w:rsid w:val="006E5558"/>
    <w:rsid w:val="006E55B6"/>
    <w:rsid w:val="006E5A7A"/>
    <w:rsid w:val="006E69CE"/>
    <w:rsid w:val="006E6D0D"/>
    <w:rsid w:val="006E6D1F"/>
    <w:rsid w:val="006E70EF"/>
    <w:rsid w:val="006E7255"/>
    <w:rsid w:val="006E792A"/>
    <w:rsid w:val="006E7A22"/>
    <w:rsid w:val="006E7A6F"/>
    <w:rsid w:val="006E7CC3"/>
    <w:rsid w:val="006F0B41"/>
    <w:rsid w:val="006F1455"/>
    <w:rsid w:val="006F151C"/>
    <w:rsid w:val="006F220F"/>
    <w:rsid w:val="006F2B19"/>
    <w:rsid w:val="006F2B21"/>
    <w:rsid w:val="006F2CC1"/>
    <w:rsid w:val="006F3093"/>
    <w:rsid w:val="006F36BE"/>
    <w:rsid w:val="006F41CB"/>
    <w:rsid w:val="006F459D"/>
    <w:rsid w:val="006F55F3"/>
    <w:rsid w:val="006F5706"/>
    <w:rsid w:val="006F6D9B"/>
    <w:rsid w:val="006F7047"/>
    <w:rsid w:val="006F719E"/>
    <w:rsid w:val="006F7284"/>
    <w:rsid w:val="00700BCF"/>
    <w:rsid w:val="00700DF9"/>
    <w:rsid w:val="007019FD"/>
    <w:rsid w:val="00701D93"/>
    <w:rsid w:val="00701E1D"/>
    <w:rsid w:val="007026C5"/>
    <w:rsid w:val="00702821"/>
    <w:rsid w:val="00702E78"/>
    <w:rsid w:val="00702E94"/>
    <w:rsid w:val="007032F9"/>
    <w:rsid w:val="0070377D"/>
    <w:rsid w:val="0070438F"/>
    <w:rsid w:val="00704B65"/>
    <w:rsid w:val="00704BB8"/>
    <w:rsid w:val="00704F17"/>
    <w:rsid w:val="00704F71"/>
    <w:rsid w:val="007053D5"/>
    <w:rsid w:val="0070578F"/>
    <w:rsid w:val="0070593E"/>
    <w:rsid w:val="00705BAB"/>
    <w:rsid w:val="0070667B"/>
    <w:rsid w:val="00707505"/>
    <w:rsid w:val="007079FC"/>
    <w:rsid w:val="00710887"/>
    <w:rsid w:val="00710A5E"/>
    <w:rsid w:val="007114F7"/>
    <w:rsid w:val="00711C8B"/>
    <w:rsid w:val="00712542"/>
    <w:rsid w:val="00712B72"/>
    <w:rsid w:val="00712D21"/>
    <w:rsid w:val="0071357D"/>
    <w:rsid w:val="0071359B"/>
    <w:rsid w:val="007135AE"/>
    <w:rsid w:val="00713905"/>
    <w:rsid w:val="00713D35"/>
    <w:rsid w:val="00714035"/>
    <w:rsid w:val="007140BD"/>
    <w:rsid w:val="0071479E"/>
    <w:rsid w:val="0071514B"/>
    <w:rsid w:val="007151FA"/>
    <w:rsid w:val="00715A1A"/>
    <w:rsid w:val="00715EED"/>
    <w:rsid w:val="007171B8"/>
    <w:rsid w:val="007175B0"/>
    <w:rsid w:val="00717CC8"/>
    <w:rsid w:val="007202FC"/>
    <w:rsid w:val="00720DD1"/>
    <w:rsid w:val="00721118"/>
    <w:rsid w:val="007215BA"/>
    <w:rsid w:val="007219B5"/>
    <w:rsid w:val="00721C72"/>
    <w:rsid w:val="00722C9E"/>
    <w:rsid w:val="00724268"/>
    <w:rsid w:val="007243D9"/>
    <w:rsid w:val="0072459B"/>
    <w:rsid w:val="0072497A"/>
    <w:rsid w:val="00724B30"/>
    <w:rsid w:val="00724E4B"/>
    <w:rsid w:val="00724EBC"/>
    <w:rsid w:val="007253EF"/>
    <w:rsid w:val="007256ED"/>
    <w:rsid w:val="007259DE"/>
    <w:rsid w:val="00726DCA"/>
    <w:rsid w:val="00727315"/>
    <w:rsid w:val="00727658"/>
    <w:rsid w:val="00730A8D"/>
    <w:rsid w:val="00730EAB"/>
    <w:rsid w:val="00730EB8"/>
    <w:rsid w:val="00731009"/>
    <w:rsid w:val="0073108B"/>
    <w:rsid w:val="007314AE"/>
    <w:rsid w:val="00731907"/>
    <w:rsid w:val="007327A3"/>
    <w:rsid w:val="007333DF"/>
    <w:rsid w:val="007342E9"/>
    <w:rsid w:val="0073432B"/>
    <w:rsid w:val="00734423"/>
    <w:rsid w:val="0073518A"/>
    <w:rsid w:val="00735215"/>
    <w:rsid w:val="007352AD"/>
    <w:rsid w:val="007353FD"/>
    <w:rsid w:val="0073550C"/>
    <w:rsid w:val="00735710"/>
    <w:rsid w:val="007357DA"/>
    <w:rsid w:val="00735B4C"/>
    <w:rsid w:val="00735DC0"/>
    <w:rsid w:val="0073606A"/>
    <w:rsid w:val="00736E92"/>
    <w:rsid w:val="00737028"/>
    <w:rsid w:val="00737268"/>
    <w:rsid w:val="0073728D"/>
    <w:rsid w:val="00737634"/>
    <w:rsid w:val="00737E00"/>
    <w:rsid w:val="00737F5E"/>
    <w:rsid w:val="0074108D"/>
    <w:rsid w:val="00741272"/>
    <w:rsid w:val="007412AF"/>
    <w:rsid w:val="007415A6"/>
    <w:rsid w:val="00741969"/>
    <w:rsid w:val="00742847"/>
    <w:rsid w:val="00742E68"/>
    <w:rsid w:val="00742F28"/>
    <w:rsid w:val="00743266"/>
    <w:rsid w:val="00743684"/>
    <w:rsid w:val="0074381F"/>
    <w:rsid w:val="00743E98"/>
    <w:rsid w:val="007441D5"/>
    <w:rsid w:val="007445AA"/>
    <w:rsid w:val="007445E7"/>
    <w:rsid w:val="007449C8"/>
    <w:rsid w:val="00745807"/>
    <w:rsid w:val="0074589D"/>
    <w:rsid w:val="00747868"/>
    <w:rsid w:val="007479A2"/>
    <w:rsid w:val="00747C9E"/>
    <w:rsid w:val="007510CD"/>
    <w:rsid w:val="007511A4"/>
    <w:rsid w:val="007519A6"/>
    <w:rsid w:val="0075220E"/>
    <w:rsid w:val="0075359C"/>
    <w:rsid w:val="0075387F"/>
    <w:rsid w:val="00753C4C"/>
    <w:rsid w:val="00753D12"/>
    <w:rsid w:val="007547C3"/>
    <w:rsid w:val="00754806"/>
    <w:rsid w:val="00754A55"/>
    <w:rsid w:val="00754A75"/>
    <w:rsid w:val="00754C3B"/>
    <w:rsid w:val="00754DF4"/>
    <w:rsid w:val="00755151"/>
    <w:rsid w:val="007553D0"/>
    <w:rsid w:val="007553F8"/>
    <w:rsid w:val="00755668"/>
    <w:rsid w:val="00755B93"/>
    <w:rsid w:val="00755D9E"/>
    <w:rsid w:val="007567D0"/>
    <w:rsid w:val="00756DBF"/>
    <w:rsid w:val="00756FB3"/>
    <w:rsid w:val="007571D5"/>
    <w:rsid w:val="007572AA"/>
    <w:rsid w:val="00757457"/>
    <w:rsid w:val="007575CD"/>
    <w:rsid w:val="00757B98"/>
    <w:rsid w:val="0076001C"/>
    <w:rsid w:val="00760D56"/>
    <w:rsid w:val="007618E7"/>
    <w:rsid w:val="00761E37"/>
    <w:rsid w:val="00761F05"/>
    <w:rsid w:val="0076317F"/>
    <w:rsid w:val="007631F8"/>
    <w:rsid w:val="00763653"/>
    <w:rsid w:val="00763D2B"/>
    <w:rsid w:val="00763DE4"/>
    <w:rsid w:val="007641E3"/>
    <w:rsid w:val="0076422E"/>
    <w:rsid w:val="00764761"/>
    <w:rsid w:val="0076485A"/>
    <w:rsid w:val="00764A1C"/>
    <w:rsid w:val="00764B63"/>
    <w:rsid w:val="00765DA8"/>
    <w:rsid w:val="0076600C"/>
    <w:rsid w:val="00766089"/>
    <w:rsid w:val="00766219"/>
    <w:rsid w:val="007664BA"/>
    <w:rsid w:val="0076697D"/>
    <w:rsid w:val="00766BB9"/>
    <w:rsid w:val="00767029"/>
    <w:rsid w:val="0076710C"/>
    <w:rsid w:val="00767341"/>
    <w:rsid w:val="007673B4"/>
    <w:rsid w:val="00767B01"/>
    <w:rsid w:val="00770582"/>
    <w:rsid w:val="00770620"/>
    <w:rsid w:val="00770AED"/>
    <w:rsid w:val="00770F70"/>
    <w:rsid w:val="007717AC"/>
    <w:rsid w:val="00771962"/>
    <w:rsid w:val="00771A55"/>
    <w:rsid w:val="00772206"/>
    <w:rsid w:val="007730F7"/>
    <w:rsid w:val="00773299"/>
    <w:rsid w:val="007732FE"/>
    <w:rsid w:val="00773AC9"/>
    <w:rsid w:val="00773BDD"/>
    <w:rsid w:val="007740EF"/>
    <w:rsid w:val="00774B4B"/>
    <w:rsid w:val="00774FAC"/>
    <w:rsid w:val="0077520F"/>
    <w:rsid w:val="007755EA"/>
    <w:rsid w:val="007757AC"/>
    <w:rsid w:val="00775A70"/>
    <w:rsid w:val="00775C76"/>
    <w:rsid w:val="00775F8F"/>
    <w:rsid w:val="00776133"/>
    <w:rsid w:val="007764C3"/>
    <w:rsid w:val="007767CF"/>
    <w:rsid w:val="00776BB4"/>
    <w:rsid w:val="0077706F"/>
    <w:rsid w:val="0077716A"/>
    <w:rsid w:val="00777742"/>
    <w:rsid w:val="00780B69"/>
    <w:rsid w:val="007810B6"/>
    <w:rsid w:val="00781357"/>
    <w:rsid w:val="007818CB"/>
    <w:rsid w:val="0078296A"/>
    <w:rsid w:val="00782B32"/>
    <w:rsid w:val="00783553"/>
    <w:rsid w:val="00783E1C"/>
    <w:rsid w:val="00784068"/>
    <w:rsid w:val="007846B2"/>
    <w:rsid w:val="00784841"/>
    <w:rsid w:val="00784904"/>
    <w:rsid w:val="00785056"/>
    <w:rsid w:val="0078521C"/>
    <w:rsid w:val="007852D5"/>
    <w:rsid w:val="00785665"/>
    <w:rsid w:val="00785973"/>
    <w:rsid w:val="007861EC"/>
    <w:rsid w:val="007864ED"/>
    <w:rsid w:val="007868FF"/>
    <w:rsid w:val="00786A8D"/>
    <w:rsid w:val="00786BCD"/>
    <w:rsid w:val="00786EA3"/>
    <w:rsid w:val="00787842"/>
    <w:rsid w:val="00787957"/>
    <w:rsid w:val="00787E32"/>
    <w:rsid w:val="007902FC"/>
    <w:rsid w:val="00790400"/>
    <w:rsid w:val="00790908"/>
    <w:rsid w:val="00790ECF"/>
    <w:rsid w:val="007912A0"/>
    <w:rsid w:val="00791C51"/>
    <w:rsid w:val="00791F5B"/>
    <w:rsid w:val="007926C3"/>
    <w:rsid w:val="0079272D"/>
    <w:rsid w:val="007927AD"/>
    <w:rsid w:val="00792930"/>
    <w:rsid w:val="00792CA6"/>
    <w:rsid w:val="00793CAD"/>
    <w:rsid w:val="00793EB1"/>
    <w:rsid w:val="00793F1A"/>
    <w:rsid w:val="0079451B"/>
    <w:rsid w:val="00794733"/>
    <w:rsid w:val="00794B42"/>
    <w:rsid w:val="00795593"/>
    <w:rsid w:val="00795605"/>
    <w:rsid w:val="007957CA"/>
    <w:rsid w:val="007957E7"/>
    <w:rsid w:val="00796023"/>
    <w:rsid w:val="0079629B"/>
    <w:rsid w:val="00796C76"/>
    <w:rsid w:val="007970AE"/>
    <w:rsid w:val="00797BBC"/>
    <w:rsid w:val="007A00A7"/>
    <w:rsid w:val="007A1348"/>
    <w:rsid w:val="007A1776"/>
    <w:rsid w:val="007A17FC"/>
    <w:rsid w:val="007A1A27"/>
    <w:rsid w:val="007A2045"/>
    <w:rsid w:val="007A293D"/>
    <w:rsid w:val="007A2B5F"/>
    <w:rsid w:val="007A2E61"/>
    <w:rsid w:val="007A3724"/>
    <w:rsid w:val="007A3A18"/>
    <w:rsid w:val="007A40C3"/>
    <w:rsid w:val="007A48F2"/>
    <w:rsid w:val="007A48F8"/>
    <w:rsid w:val="007A5BF0"/>
    <w:rsid w:val="007A60A1"/>
    <w:rsid w:val="007A63F0"/>
    <w:rsid w:val="007A70CD"/>
    <w:rsid w:val="007A7E8A"/>
    <w:rsid w:val="007B0086"/>
    <w:rsid w:val="007B0329"/>
    <w:rsid w:val="007B0585"/>
    <w:rsid w:val="007B1584"/>
    <w:rsid w:val="007B176B"/>
    <w:rsid w:val="007B1B99"/>
    <w:rsid w:val="007B22C4"/>
    <w:rsid w:val="007B3244"/>
    <w:rsid w:val="007B3815"/>
    <w:rsid w:val="007B3C30"/>
    <w:rsid w:val="007B4F19"/>
    <w:rsid w:val="007B50E9"/>
    <w:rsid w:val="007B54C4"/>
    <w:rsid w:val="007B570D"/>
    <w:rsid w:val="007B5898"/>
    <w:rsid w:val="007B70D4"/>
    <w:rsid w:val="007B7F20"/>
    <w:rsid w:val="007C0782"/>
    <w:rsid w:val="007C09D1"/>
    <w:rsid w:val="007C0B61"/>
    <w:rsid w:val="007C0C55"/>
    <w:rsid w:val="007C1108"/>
    <w:rsid w:val="007C1160"/>
    <w:rsid w:val="007C1846"/>
    <w:rsid w:val="007C1934"/>
    <w:rsid w:val="007C22DB"/>
    <w:rsid w:val="007C2720"/>
    <w:rsid w:val="007C28F7"/>
    <w:rsid w:val="007C2969"/>
    <w:rsid w:val="007C2B2E"/>
    <w:rsid w:val="007C350C"/>
    <w:rsid w:val="007C3BFE"/>
    <w:rsid w:val="007C3EEC"/>
    <w:rsid w:val="007C3FF4"/>
    <w:rsid w:val="007C407F"/>
    <w:rsid w:val="007C4533"/>
    <w:rsid w:val="007C4573"/>
    <w:rsid w:val="007C498E"/>
    <w:rsid w:val="007C5683"/>
    <w:rsid w:val="007C6E13"/>
    <w:rsid w:val="007C6E6C"/>
    <w:rsid w:val="007C700E"/>
    <w:rsid w:val="007C7128"/>
    <w:rsid w:val="007C7B05"/>
    <w:rsid w:val="007C7EF4"/>
    <w:rsid w:val="007D01BA"/>
    <w:rsid w:val="007D0B29"/>
    <w:rsid w:val="007D1A4F"/>
    <w:rsid w:val="007D1B63"/>
    <w:rsid w:val="007D1D38"/>
    <w:rsid w:val="007D23FE"/>
    <w:rsid w:val="007D25F7"/>
    <w:rsid w:val="007D340F"/>
    <w:rsid w:val="007D345B"/>
    <w:rsid w:val="007D3465"/>
    <w:rsid w:val="007D40AD"/>
    <w:rsid w:val="007D467B"/>
    <w:rsid w:val="007D47ED"/>
    <w:rsid w:val="007D51C0"/>
    <w:rsid w:val="007D5AF6"/>
    <w:rsid w:val="007D65C7"/>
    <w:rsid w:val="007D6614"/>
    <w:rsid w:val="007D6A7E"/>
    <w:rsid w:val="007D6B9E"/>
    <w:rsid w:val="007D6C4E"/>
    <w:rsid w:val="007D6FD0"/>
    <w:rsid w:val="007D73F6"/>
    <w:rsid w:val="007D73F7"/>
    <w:rsid w:val="007D76E6"/>
    <w:rsid w:val="007D7F26"/>
    <w:rsid w:val="007D7FBB"/>
    <w:rsid w:val="007E0587"/>
    <w:rsid w:val="007E0D0F"/>
    <w:rsid w:val="007E1257"/>
    <w:rsid w:val="007E17F6"/>
    <w:rsid w:val="007E19D3"/>
    <w:rsid w:val="007E1D02"/>
    <w:rsid w:val="007E2090"/>
    <w:rsid w:val="007E28A8"/>
    <w:rsid w:val="007E2AC5"/>
    <w:rsid w:val="007E3594"/>
    <w:rsid w:val="007E36D6"/>
    <w:rsid w:val="007E38EF"/>
    <w:rsid w:val="007E3B88"/>
    <w:rsid w:val="007E409D"/>
    <w:rsid w:val="007E40A5"/>
    <w:rsid w:val="007E440E"/>
    <w:rsid w:val="007E4A05"/>
    <w:rsid w:val="007E4D0F"/>
    <w:rsid w:val="007E52D2"/>
    <w:rsid w:val="007E6450"/>
    <w:rsid w:val="007E706E"/>
    <w:rsid w:val="007E7647"/>
    <w:rsid w:val="007F0777"/>
    <w:rsid w:val="007F0B66"/>
    <w:rsid w:val="007F0F31"/>
    <w:rsid w:val="007F131A"/>
    <w:rsid w:val="007F19DD"/>
    <w:rsid w:val="007F1D8F"/>
    <w:rsid w:val="007F1EAA"/>
    <w:rsid w:val="007F26D3"/>
    <w:rsid w:val="007F2ECA"/>
    <w:rsid w:val="007F2F1D"/>
    <w:rsid w:val="007F32DC"/>
    <w:rsid w:val="007F32F0"/>
    <w:rsid w:val="007F3DF9"/>
    <w:rsid w:val="007F4043"/>
    <w:rsid w:val="007F4524"/>
    <w:rsid w:val="007F453D"/>
    <w:rsid w:val="007F4DAE"/>
    <w:rsid w:val="007F519A"/>
    <w:rsid w:val="007F52C5"/>
    <w:rsid w:val="007F562C"/>
    <w:rsid w:val="007F566D"/>
    <w:rsid w:val="007F57E6"/>
    <w:rsid w:val="007F5960"/>
    <w:rsid w:val="007F5A2C"/>
    <w:rsid w:val="007F60C2"/>
    <w:rsid w:val="007F6577"/>
    <w:rsid w:val="007F6591"/>
    <w:rsid w:val="007F76D9"/>
    <w:rsid w:val="007F7C21"/>
    <w:rsid w:val="007F7C51"/>
    <w:rsid w:val="00800388"/>
    <w:rsid w:val="00800F31"/>
    <w:rsid w:val="00801604"/>
    <w:rsid w:val="00801BE6"/>
    <w:rsid w:val="00801E40"/>
    <w:rsid w:val="00802CF4"/>
    <w:rsid w:val="008036E5"/>
    <w:rsid w:val="00803886"/>
    <w:rsid w:val="008039C3"/>
    <w:rsid w:val="00803E84"/>
    <w:rsid w:val="008044E3"/>
    <w:rsid w:val="00804558"/>
    <w:rsid w:val="00804582"/>
    <w:rsid w:val="00804D14"/>
    <w:rsid w:val="00804D95"/>
    <w:rsid w:val="008050DA"/>
    <w:rsid w:val="00805A1E"/>
    <w:rsid w:val="00805A1F"/>
    <w:rsid w:val="00805C62"/>
    <w:rsid w:val="00805CDB"/>
    <w:rsid w:val="008069AF"/>
    <w:rsid w:val="00806FBF"/>
    <w:rsid w:val="00807D8D"/>
    <w:rsid w:val="00807FCA"/>
    <w:rsid w:val="00810C2B"/>
    <w:rsid w:val="00811113"/>
    <w:rsid w:val="008111C1"/>
    <w:rsid w:val="008118BA"/>
    <w:rsid w:val="008118E9"/>
    <w:rsid w:val="00811A9A"/>
    <w:rsid w:val="00811AAD"/>
    <w:rsid w:val="00812330"/>
    <w:rsid w:val="008133EC"/>
    <w:rsid w:val="00814030"/>
    <w:rsid w:val="00814153"/>
    <w:rsid w:val="0081451E"/>
    <w:rsid w:val="00814661"/>
    <w:rsid w:val="00814D8A"/>
    <w:rsid w:val="0081532E"/>
    <w:rsid w:val="0081536B"/>
    <w:rsid w:val="0081576B"/>
    <w:rsid w:val="008159FF"/>
    <w:rsid w:val="008161FF"/>
    <w:rsid w:val="00816235"/>
    <w:rsid w:val="0081681C"/>
    <w:rsid w:val="00816FAA"/>
    <w:rsid w:val="00817261"/>
    <w:rsid w:val="008173D1"/>
    <w:rsid w:val="00817ADE"/>
    <w:rsid w:val="0082005A"/>
    <w:rsid w:val="0082014A"/>
    <w:rsid w:val="008206F7"/>
    <w:rsid w:val="0082091C"/>
    <w:rsid w:val="008209E1"/>
    <w:rsid w:val="00820B55"/>
    <w:rsid w:val="00820D9F"/>
    <w:rsid w:val="00820DA3"/>
    <w:rsid w:val="00821031"/>
    <w:rsid w:val="008211A1"/>
    <w:rsid w:val="00821410"/>
    <w:rsid w:val="008216A2"/>
    <w:rsid w:val="00821957"/>
    <w:rsid w:val="00821A72"/>
    <w:rsid w:val="00821B82"/>
    <w:rsid w:val="008226DF"/>
    <w:rsid w:val="008228A5"/>
    <w:rsid w:val="00822B6C"/>
    <w:rsid w:val="00822BB8"/>
    <w:rsid w:val="00822C43"/>
    <w:rsid w:val="00822E1E"/>
    <w:rsid w:val="008230E5"/>
    <w:rsid w:val="008234BB"/>
    <w:rsid w:val="00824557"/>
    <w:rsid w:val="00824945"/>
    <w:rsid w:val="00824C09"/>
    <w:rsid w:val="00824CDC"/>
    <w:rsid w:val="00824E9C"/>
    <w:rsid w:val="0082509D"/>
    <w:rsid w:val="00825319"/>
    <w:rsid w:val="008259AC"/>
    <w:rsid w:val="0082627E"/>
    <w:rsid w:val="00826436"/>
    <w:rsid w:val="00826DDB"/>
    <w:rsid w:val="008273D7"/>
    <w:rsid w:val="008275AA"/>
    <w:rsid w:val="0083069D"/>
    <w:rsid w:val="00830D5D"/>
    <w:rsid w:val="008316B2"/>
    <w:rsid w:val="00831A3F"/>
    <w:rsid w:val="00831A7B"/>
    <w:rsid w:val="00831E73"/>
    <w:rsid w:val="00832138"/>
    <w:rsid w:val="0083244D"/>
    <w:rsid w:val="00832874"/>
    <w:rsid w:val="0083326E"/>
    <w:rsid w:val="008336B6"/>
    <w:rsid w:val="00833A96"/>
    <w:rsid w:val="00833E5B"/>
    <w:rsid w:val="0083427D"/>
    <w:rsid w:val="00834CA5"/>
    <w:rsid w:val="0083539D"/>
    <w:rsid w:val="00835476"/>
    <w:rsid w:val="008356EA"/>
    <w:rsid w:val="00835ABC"/>
    <w:rsid w:val="00835BF4"/>
    <w:rsid w:val="00836841"/>
    <w:rsid w:val="00836C38"/>
    <w:rsid w:val="00837178"/>
    <w:rsid w:val="00837301"/>
    <w:rsid w:val="008376EE"/>
    <w:rsid w:val="00837719"/>
    <w:rsid w:val="008378ED"/>
    <w:rsid w:val="00837968"/>
    <w:rsid w:val="00837E1F"/>
    <w:rsid w:val="00837F61"/>
    <w:rsid w:val="00837FDE"/>
    <w:rsid w:val="00840078"/>
    <w:rsid w:val="0084056D"/>
    <w:rsid w:val="00840B7F"/>
    <w:rsid w:val="00840BB1"/>
    <w:rsid w:val="00840C49"/>
    <w:rsid w:val="00840FBB"/>
    <w:rsid w:val="00841428"/>
    <w:rsid w:val="00841597"/>
    <w:rsid w:val="00841A9F"/>
    <w:rsid w:val="00841D74"/>
    <w:rsid w:val="00842DBC"/>
    <w:rsid w:val="00842EF6"/>
    <w:rsid w:val="00843539"/>
    <w:rsid w:val="008437FD"/>
    <w:rsid w:val="00843FFB"/>
    <w:rsid w:val="00843FFD"/>
    <w:rsid w:val="00844112"/>
    <w:rsid w:val="00845AD6"/>
    <w:rsid w:val="00845DBF"/>
    <w:rsid w:val="00846AE4"/>
    <w:rsid w:val="00846BA9"/>
    <w:rsid w:val="00846E58"/>
    <w:rsid w:val="008474CC"/>
    <w:rsid w:val="00847CA8"/>
    <w:rsid w:val="00847CAE"/>
    <w:rsid w:val="00847D3B"/>
    <w:rsid w:val="0085006A"/>
    <w:rsid w:val="0085053A"/>
    <w:rsid w:val="00850A65"/>
    <w:rsid w:val="008510D5"/>
    <w:rsid w:val="008515B1"/>
    <w:rsid w:val="00851A47"/>
    <w:rsid w:val="00851AB5"/>
    <w:rsid w:val="00851B06"/>
    <w:rsid w:val="00851D54"/>
    <w:rsid w:val="0085219F"/>
    <w:rsid w:val="0085246D"/>
    <w:rsid w:val="008525AE"/>
    <w:rsid w:val="00852788"/>
    <w:rsid w:val="0085477D"/>
    <w:rsid w:val="00854AB9"/>
    <w:rsid w:val="00854C72"/>
    <w:rsid w:val="0085551B"/>
    <w:rsid w:val="00855527"/>
    <w:rsid w:val="00855715"/>
    <w:rsid w:val="00855FB9"/>
    <w:rsid w:val="0085609B"/>
    <w:rsid w:val="008564CB"/>
    <w:rsid w:val="00856A66"/>
    <w:rsid w:val="00857049"/>
    <w:rsid w:val="008570F2"/>
    <w:rsid w:val="008571B6"/>
    <w:rsid w:val="0085725B"/>
    <w:rsid w:val="00857447"/>
    <w:rsid w:val="008576C1"/>
    <w:rsid w:val="00857E40"/>
    <w:rsid w:val="008600F9"/>
    <w:rsid w:val="008601F2"/>
    <w:rsid w:val="008609AB"/>
    <w:rsid w:val="00860B3E"/>
    <w:rsid w:val="00860BB3"/>
    <w:rsid w:val="00861019"/>
    <w:rsid w:val="008610FB"/>
    <w:rsid w:val="0086141D"/>
    <w:rsid w:val="00861822"/>
    <w:rsid w:val="0086225F"/>
    <w:rsid w:val="00863008"/>
    <w:rsid w:val="00863101"/>
    <w:rsid w:val="0086387D"/>
    <w:rsid w:val="008645FB"/>
    <w:rsid w:val="00864819"/>
    <w:rsid w:val="008649F6"/>
    <w:rsid w:val="00864BC2"/>
    <w:rsid w:val="00864D14"/>
    <w:rsid w:val="00864DCF"/>
    <w:rsid w:val="0086524E"/>
    <w:rsid w:val="008657D3"/>
    <w:rsid w:val="008666B0"/>
    <w:rsid w:val="00867FA4"/>
    <w:rsid w:val="00870130"/>
    <w:rsid w:val="00870A31"/>
    <w:rsid w:val="00870A82"/>
    <w:rsid w:val="00870AE7"/>
    <w:rsid w:val="00870EF7"/>
    <w:rsid w:val="0087109B"/>
    <w:rsid w:val="00871977"/>
    <w:rsid w:val="00871BF9"/>
    <w:rsid w:val="008722E4"/>
    <w:rsid w:val="00872329"/>
    <w:rsid w:val="00872502"/>
    <w:rsid w:val="00873427"/>
    <w:rsid w:val="00873E09"/>
    <w:rsid w:val="00873E70"/>
    <w:rsid w:val="0087485B"/>
    <w:rsid w:val="00874E08"/>
    <w:rsid w:val="0087532A"/>
    <w:rsid w:val="00875354"/>
    <w:rsid w:val="00875AF2"/>
    <w:rsid w:val="00875BA9"/>
    <w:rsid w:val="00875C1F"/>
    <w:rsid w:val="0087658A"/>
    <w:rsid w:val="00877425"/>
    <w:rsid w:val="00880278"/>
    <w:rsid w:val="00880754"/>
    <w:rsid w:val="00880CFB"/>
    <w:rsid w:val="00880D10"/>
    <w:rsid w:val="00881601"/>
    <w:rsid w:val="008819AB"/>
    <w:rsid w:val="00881C00"/>
    <w:rsid w:val="00882E56"/>
    <w:rsid w:val="00884085"/>
    <w:rsid w:val="00884716"/>
    <w:rsid w:val="00884C97"/>
    <w:rsid w:val="00884FC4"/>
    <w:rsid w:val="00885275"/>
    <w:rsid w:val="008854CB"/>
    <w:rsid w:val="0088571C"/>
    <w:rsid w:val="0088587C"/>
    <w:rsid w:val="00886386"/>
    <w:rsid w:val="00886460"/>
    <w:rsid w:val="008867BD"/>
    <w:rsid w:val="00887FE1"/>
    <w:rsid w:val="00890688"/>
    <w:rsid w:val="0089129E"/>
    <w:rsid w:val="00891920"/>
    <w:rsid w:val="00892359"/>
    <w:rsid w:val="00892AAA"/>
    <w:rsid w:val="00892E7C"/>
    <w:rsid w:val="008935DA"/>
    <w:rsid w:val="008939E4"/>
    <w:rsid w:val="00893AA2"/>
    <w:rsid w:val="00893DA3"/>
    <w:rsid w:val="00893E9C"/>
    <w:rsid w:val="00894322"/>
    <w:rsid w:val="008947C3"/>
    <w:rsid w:val="00894880"/>
    <w:rsid w:val="008954DF"/>
    <w:rsid w:val="0089576E"/>
    <w:rsid w:val="00895AF7"/>
    <w:rsid w:val="00895D65"/>
    <w:rsid w:val="00895D99"/>
    <w:rsid w:val="00896172"/>
    <w:rsid w:val="008964A7"/>
    <w:rsid w:val="008965B6"/>
    <w:rsid w:val="0089666B"/>
    <w:rsid w:val="00896BDC"/>
    <w:rsid w:val="00896D82"/>
    <w:rsid w:val="008973C7"/>
    <w:rsid w:val="00897455"/>
    <w:rsid w:val="00897CCB"/>
    <w:rsid w:val="008A0111"/>
    <w:rsid w:val="008A1044"/>
    <w:rsid w:val="008A1073"/>
    <w:rsid w:val="008A143C"/>
    <w:rsid w:val="008A16FC"/>
    <w:rsid w:val="008A17DD"/>
    <w:rsid w:val="008A20CF"/>
    <w:rsid w:val="008A21BA"/>
    <w:rsid w:val="008A243A"/>
    <w:rsid w:val="008A2656"/>
    <w:rsid w:val="008A27E9"/>
    <w:rsid w:val="008A3C17"/>
    <w:rsid w:val="008A3DF7"/>
    <w:rsid w:val="008A3E6E"/>
    <w:rsid w:val="008A4575"/>
    <w:rsid w:val="008A45F0"/>
    <w:rsid w:val="008A4CB7"/>
    <w:rsid w:val="008A5B98"/>
    <w:rsid w:val="008A5CA5"/>
    <w:rsid w:val="008A5E6E"/>
    <w:rsid w:val="008A6342"/>
    <w:rsid w:val="008A6DCA"/>
    <w:rsid w:val="008A726B"/>
    <w:rsid w:val="008A7DF1"/>
    <w:rsid w:val="008A7E8C"/>
    <w:rsid w:val="008B0303"/>
    <w:rsid w:val="008B0CEF"/>
    <w:rsid w:val="008B11AF"/>
    <w:rsid w:val="008B1270"/>
    <w:rsid w:val="008B1FC4"/>
    <w:rsid w:val="008B250F"/>
    <w:rsid w:val="008B2A93"/>
    <w:rsid w:val="008B2B58"/>
    <w:rsid w:val="008B309C"/>
    <w:rsid w:val="008B326C"/>
    <w:rsid w:val="008B395E"/>
    <w:rsid w:val="008B3A69"/>
    <w:rsid w:val="008B43E9"/>
    <w:rsid w:val="008B442A"/>
    <w:rsid w:val="008B4526"/>
    <w:rsid w:val="008B477B"/>
    <w:rsid w:val="008B4B43"/>
    <w:rsid w:val="008B6B49"/>
    <w:rsid w:val="008B7206"/>
    <w:rsid w:val="008B7C98"/>
    <w:rsid w:val="008C0D67"/>
    <w:rsid w:val="008C1A1F"/>
    <w:rsid w:val="008C1C25"/>
    <w:rsid w:val="008C1D74"/>
    <w:rsid w:val="008C1FB4"/>
    <w:rsid w:val="008C23BF"/>
    <w:rsid w:val="008C2416"/>
    <w:rsid w:val="008C243A"/>
    <w:rsid w:val="008C2856"/>
    <w:rsid w:val="008C2928"/>
    <w:rsid w:val="008C2DCE"/>
    <w:rsid w:val="008C2F82"/>
    <w:rsid w:val="008C315C"/>
    <w:rsid w:val="008C41FD"/>
    <w:rsid w:val="008C4259"/>
    <w:rsid w:val="008C4320"/>
    <w:rsid w:val="008C43D1"/>
    <w:rsid w:val="008C4A95"/>
    <w:rsid w:val="008C566D"/>
    <w:rsid w:val="008C645B"/>
    <w:rsid w:val="008C69DC"/>
    <w:rsid w:val="008C7253"/>
    <w:rsid w:val="008C731E"/>
    <w:rsid w:val="008C7AA1"/>
    <w:rsid w:val="008C7FA8"/>
    <w:rsid w:val="008D04A9"/>
    <w:rsid w:val="008D0C5B"/>
    <w:rsid w:val="008D0F6B"/>
    <w:rsid w:val="008D1858"/>
    <w:rsid w:val="008D193E"/>
    <w:rsid w:val="008D1A89"/>
    <w:rsid w:val="008D1FC0"/>
    <w:rsid w:val="008D1FC9"/>
    <w:rsid w:val="008D2322"/>
    <w:rsid w:val="008D339F"/>
    <w:rsid w:val="008D33CC"/>
    <w:rsid w:val="008D4E56"/>
    <w:rsid w:val="008D4E7E"/>
    <w:rsid w:val="008D547A"/>
    <w:rsid w:val="008D5825"/>
    <w:rsid w:val="008D5E25"/>
    <w:rsid w:val="008D60DA"/>
    <w:rsid w:val="008D64D4"/>
    <w:rsid w:val="008D7688"/>
    <w:rsid w:val="008D7CA3"/>
    <w:rsid w:val="008E041D"/>
    <w:rsid w:val="008E04F2"/>
    <w:rsid w:val="008E1324"/>
    <w:rsid w:val="008E13A5"/>
    <w:rsid w:val="008E1805"/>
    <w:rsid w:val="008E22ED"/>
    <w:rsid w:val="008E2353"/>
    <w:rsid w:val="008E25DA"/>
    <w:rsid w:val="008E2CE8"/>
    <w:rsid w:val="008E3C9C"/>
    <w:rsid w:val="008E4179"/>
    <w:rsid w:val="008E4380"/>
    <w:rsid w:val="008E4756"/>
    <w:rsid w:val="008E4D02"/>
    <w:rsid w:val="008E50F0"/>
    <w:rsid w:val="008E50FF"/>
    <w:rsid w:val="008E5877"/>
    <w:rsid w:val="008E5986"/>
    <w:rsid w:val="008E5BDA"/>
    <w:rsid w:val="008E5D44"/>
    <w:rsid w:val="008E5DE4"/>
    <w:rsid w:val="008E6EDD"/>
    <w:rsid w:val="008E7953"/>
    <w:rsid w:val="008E7BF5"/>
    <w:rsid w:val="008E7E60"/>
    <w:rsid w:val="008F0DED"/>
    <w:rsid w:val="008F0F1F"/>
    <w:rsid w:val="008F0F76"/>
    <w:rsid w:val="008F1161"/>
    <w:rsid w:val="008F1DB4"/>
    <w:rsid w:val="008F2121"/>
    <w:rsid w:val="008F22A1"/>
    <w:rsid w:val="008F26D3"/>
    <w:rsid w:val="008F290B"/>
    <w:rsid w:val="008F2FE6"/>
    <w:rsid w:val="008F3978"/>
    <w:rsid w:val="008F4051"/>
    <w:rsid w:val="008F41AB"/>
    <w:rsid w:val="008F467E"/>
    <w:rsid w:val="008F4C4E"/>
    <w:rsid w:val="008F4C84"/>
    <w:rsid w:val="008F5908"/>
    <w:rsid w:val="008F5F1C"/>
    <w:rsid w:val="008F626A"/>
    <w:rsid w:val="008F64F0"/>
    <w:rsid w:val="008F71E8"/>
    <w:rsid w:val="008F72ED"/>
    <w:rsid w:val="008F7613"/>
    <w:rsid w:val="008F7A5E"/>
    <w:rsid w:val="008F7B8B"/>
    <w:rsid w:val="0090025C"/>
    <w:rsid w:val="00900382"/>
    <w:rsid w:val="00900622"/>
    <w:rsid w:val="0090127B"/>
    <w:rsid w:val="009012F2"/>
    <w:rsid w:val="00901AF1"/>
    <w:rsid w:val="00901DAA"/>
    <w:rsid w:val="00901DF9"/>
    <w:rsid w:val="00902131"/>
    <w:rsid w:val="0090213C"/>
    <w:rsid w:val="00903C84"/>
    <w:rsid w:val="00903CF7"/>
    <w:rsid w:val="00903DCB"/>
    <w:rsid w:val="00903E29"/>
    <w:rsid w:val="00903F74"/>
    <w:rsid w:val="00904B7A"/>
    <w:rsid w:val="009054E0"/>
    <w:rsid w:val="00905589"/>
    <w:rsid w:val="009055D4"/>
    <w:rsid w:val="0090560C"/>
    <w:rsid w:val="0090561E"/>
    <w:rsid w:val="00905E2E"/>
    <w:rsid w:val="009066F2"/>
    <w:rsid w:val="009069D1"/>
    <w:rsid w:val="00906A7F"/>
    <w:rsid w:val="00906FDB"/>
    <w:rsid w:val="0090782E"/>
    <w:rsid w:val="009100AE"/>
    <w:rsid w:val="009100FA"/>
    <w:rsid w:val="0091030A"/>
    <w:rsid w:val="0091034C"/>
    <w:rsid w:val="009105A1"/>
    <w:rsid w:val="0091096A"/>
    <w:rsid w:val="00911E28"/>
    <w:rsid w:val="00912223"/>
    <w:rsid w:val="009132FF"/>
    <w:rsid w:val="00913D70"/>
    <w:rsid w:val="00913E33"/>
    <w:rsid w:val="00913F5E"/>
    <w:rsid w:val="00914E62"/>
    <w:rsid w:val="00915249"/>
    <w:rsid w:val="00915361"/>
    <w:rsid w:val="00915797"/>
    <w:rsid w:val="00916688"/>
    <w:rsid w:val="00916855"/>
    <w:rsid w:val="00916B2E"/>
    <w:rsid w:val="00916CE5"/>
    <w:rsid w:val="00917D5A"/>
    <w:rsid w:val="00917FBF"/>
    <w:rsid w:val="00920198"/>
    <w:rsid w:val="00920442"/>
    <w:rsid w:val="009205F5"/>
    <w:rsid w:val="009208C9"/>
    <w:rsid w:val="00920C7B"/>
    <w:rsid w:val="00921167"/>
    <w:rsid w:val="00921375"/>
    <w:rsid w:val="00921470"/>
    <w:rsid w:val="0092177A"/>
    <w:rsid w:val="009219D0"/>
    <w:rsid w:val="00921C97"/>
    <w:rsid w:val="009229B3"/>
    <w:rsid w:val="00923692"/>
    <w:rsid w:val="00923CBF"/>
    <w:rsid w:val="009243AD"/>
    <w:rsid w:val="009247A5"/>
    <w:rsid w:val="00924C25"/>
    <w:rsid w:val="00924D4C"/>
    <w:rsid w:val="00924EA7"/>
    <w:rsid w:val="0092591E"/>
    <w:rsid w:val="00925CF5"/>
    <w:rsid w:val="00925EF9"/>
    <w:rsid w:val="009260D8"/>
    <w:rsid w:val="00926C1D"/>
    <w:rsid w:val="00926D05"/>
    <w:rsid w:val="00926E07"/>
    <w:rsid w:val="009270AB"/>
    <w:rsid w:val="00927479"/>
    <w:rsid w:val="00927EFB"/>
    <w:rsid w:val="009306A4"/>
    <w:rsid w:val="00930A09"/>
    <w:rsid w:val="00930BD3"/>
    <w:rsid w:val="0093150A"/>
    <w:rsid w:val="00931A50"/>
    <w:rsid w:val="00931BB7"/>
    <w:rsid w:val="00931FBD"/>
    <w:rsid w:val="00932A16"/>
    <w:rsid w:val="00932E23"/>
    <w:rsid w:val="00933104"/>
    <w:rsid w:val="0093327F"/>
    <w:rsid w:val="009332FE"/>
    <w:rsid w:val="009335F2"/>
    <w:rsid w:val="009342FC"/>
    <w:rsid w:val="00934DD5"/>
    <w:rsid w:val="00934EBB"/>
    <w:rsid w:val="00935116"/>
    <w:rsid w:val="00935476"/>
    <w:rsid w:val="00935E0A"/>
    <w:rsid w:val="009363AC"/>
    <w:rsid w:val="00936928"/>
    <w:rsid w:val="00936D69"/>
    <w:rsid w:val="00937427"/>
    <w:rsid w:val="00940992"/>
    <w:rsid w:val="00940C0D"/>
    <w:rsid w:val="00940C73"/>
    <w:rsid w:val="00940E8A"/>
    <w:rsid w:val="00940FB6"/>
    <w:rsid w:val="0094100B"/>
    <w:rsid w:val="0094133D"/>
    <w:rsid w:val="009414C9"/>
    <w:rsid w:val="00941BF8"/>
    <w:rsid w:val="009421BE"/>
    <w:rsid w:val="00942EE6"/>
    <w:rsid w:val="00943172"/>
    <w:rsid w:val="00944C57"/>
    <w:rsid w:val="00945462"/>
    <w:rsid w:val="00945EA2"/>
    <w:rsid w:val="0094631E"/>
    <w:rsid w:val="0094732D"/>
    <w:rsid w:val="00947531"/>
    <w:rsid w:val="00947C55"/>
    <w:rsid w:val="00947D76"/>
    <w:rsid w:val="00947ED6"/>
    <w:rsid w:val="00947F7F"/>
    <w:rsid w:val="00950A11"/>
    <w:rsid w:val="00950E5A"/>
    <w:rsid w:val="0095158F"/>
    <w:rsid w:val="00951931"/>
    <w:rsid w:val="00951F9F"/>
    <w:rsid w:val="009521C6"/>
    <w:rsid w:val="00952280"/>
    <w:rsid w:val="0095247A"/>
    <w:rsid w:val="009526E9"/>
    <w:rsid w:val="0095274A"/>
    <w:rsid w:val="009528AB"/>
    <w:rsid w:val="00952BDF"/>
    <w:rsid w:val="00952F7F"/>
    <w:rsid w:val="0095335A"/>
    <w:rsid w:val="00953583"/>
    <w:rsid w:val="00953804"/>
    <w:rsid w:val="00953871"/>
    <w:rsid w:val="00953C5D"/>
    <w:rsid w:val="00954241"/>
    <w:rsid w:val="0095509D"/>
    <w:rsid w:val="009556C7"/>
    <w:rsid w:val="0095581F"/>
    <w:rsid w:val="00955E84"/>
    <w:rsid w:val="009565E7"/>
    <w:rsid w:val="00957415"/>
    <w:rsid w:val="009576C4"/>
    <w:rsid w:val="00957AF5"/>
    <w:rsid w:val="00957F9A"/>
    <w:rsid w:val="00957FD9"/>
    <w:rsid w:val="0096004E"/>
    <w:rsid w:val="0096014E"/>
    <w:rsid w:val="009607DB"/>
    <w:rsid w:val="00960AF2"/>
    <w:rsid w:val="00960C85"/>
    <w:rsid w:val="00960C9F"/>
    <w:rsid w:val="0096177D"/>
    <w:rsid w:val="009625EA"/>
    <w:rsid w:val="00962CAF"/>
    <w:rsid w:val="00963506"/>
    <w:rsid w:val="00963BC9"/>
    <w:rsid w:val="00964D03"/>
    <w:rsid w:val="00964D83"/>
    <w:rsid w:val="00964E59"/>
    <w:rsid w:val="00964F7F"/>
    <w:rsid w:val="00965250"/>
    <w:rsid w:val="00965838"/>
    <w:rsid w:val="0096606E"/>
    <w:rsid w:val="0096712D"/>
    <w:rsid w:val="009672BF"/>
    <w:rsid w:val="00967346"/>
    <w:rsid w:val="0096766E"/>
    <w:rsid w:val="00967690"/>
    <w:rsid w:val="00967BD9"/>
    <w:rsid w:val="00967E06"/>
    <w:rsid w:val="00967ED0"/>
    <w:rsid w:val="00967EDD"/>
    <w:rsid w:val="00967F4B"/>
    <w:rsid w:val="00970331"/>
    <w:rsid w:val="00970A8A"/>
    <w:rsid w:val="00971080"/>
    <w:rsid w:val="00971555"/>
    <w:rsid w:val="00971A87"/>
    <w:rsid w:val="00971A8C"/>
    <w:rsid w:val="00972FF3"/>
    <w:rsid w:val="00973578"/>
    <w:rsid w:val="0097360F"/>
    <w:rsid w:val="00973E20"/>
    <w:rsid w:val="0097418C"/>
    <w:rsid w:val="0097484D"/>
    <w:rsid w:val="00974911"/>
    <w:rsid w:val="00974C05"/>
    <w:rsid w:val="00974C63"/>
    <w:rsid w:val="009752FA"/>
    <w:rsid w:val="009757C9"/>
    <w:rsid w:val="00975BB3"/>
    <w:rsid w:val="00975E66"/>
    <w:rsid w:val="0097637A"/>
    <w:rsid w:val="00976DBC"/>
    <w:rsid w:val="00977010"/>
    <w:rsid w:val="00977267"/>
    <w:rsid w:val="00977535"/>
    <w:rsid w:val="00977544"/>
    <w:rsid w:val="0098022A"/>
    <w:rsid w:val="00980443"/>
    <w:rsid w:val="00981776"/>
    <w:rsid w:val="00981E6E"/>
    <w:rsid w:val="00982563"/>
    <w:rsid w:val="00982998"/>
    <w:rsid w:val="00982B69"/>
    <w:rsid w:val="00982D7E"/>
    <w:rsid w:val="00982FDA"/>
    <w:rsid w:val="00983049"/>
    <w:rsid w:val="0098393F"/>
    <w:rsid w:val="0098399E"/>
    <w:rsid w:val="00983F38"/>
    <w:rsid w:val="0098484F"/>
    <w:rsid w:val="00984B97"/>
    <w:rsid w:val="0098532B"/>
    <w:rsid w:val="009854B1"/>
    <w:rsid w:val="00985900"/>
    <w:rsid w:val="00985B8B"/>
    <w:rsid w:val="0098697D"/>
    <w:rsid w:val="0099099F"/>
    <w:rsid w:val="00990A24"/>
    <w:rsid w:val="00991122"/>
    <w:rsid w:val="009911A8"/>
    <w:rsid w:val="00991BF2"/>
    <w:rsid w:val="00991E6A"/>
    <w:rsid w:val="009927A3"/>
    <w:rsid w:val="00993088"/>
    <w:rsid w:val="00993E3A"/>
    <w:rsid w:val="00993FC2"/>
    <w:rsid w:val="0099402D"/>
    <w:rsid w:val="009946C9"/>
    <w:rsid w:val="00994FE5"/>
    <w:rsid w:val="00995690"/>
    <w:rsid w:val="009958B0"/>
    <w:rsid w:val="00995E47"/>
    <w:rsid w:val="009963B2"/>
    <w:rsid w:val="00996496"/>
    <w:rsid w:val="0099674E"/>
    <w:rsid w:val="00996A17"/>
    <w:rsid w:val="00996AD5"/>
    <w:rsid w:val="00997234"/>
    <w:rsid w:val="009976EE"/>
    <w:rsid w:val="009A0334"/>
    <w:rsid w:val="009A0455"/>
    <w:rsid w:val="009A0485"/>
    <w:rsid w:val="009A0954"/>
    <w:rsid w:val="009A0D3B"/>
    <w:rsid w:val="009A189C"/>
    <w:rsid w:val="009A1B70"/>
    <w:rsid w:val="009A1FBC"/>
    <w:rsid w:val="009A2A3B"/>
    <w:rsid w:val="009A2B1C"/>
    <w:rsid w:val="009A2BF9"/>
    <w:rsid w:val="009A2D8A"/>
    <w:rsid w:val="009A2F4C"/>
    <w:rsid w:val="009A350B"/>
    <w:rsid w:val="009A3991"/>
    <w:rsid w:val="009A433F"/>
    <w:rsid w:val="009A4AC2"/>
    <w:rsid w:val="009A4E68"/>
    <w:rsid w:val="009A542A"/>
    <w:rsid w:val="009A5714"/>
    <w:rsid w:val="009A57B8"/>
    <w:rsid w:val="009A70C6"/>
    <w:rsid w:val="009A7669"/>
    <w:rsid w:val="009A78F7"/>
    <w:rsid w:val="009A797A"/>
    <w:rsid w:val="009A7D18"/>
    <w:rsid w:val="009B057A"/>
    <w:rsid w:val="009B0F60"/>
    <w:rsid w:val="009B0FB9"/>
    <w:rsid w:val="009B10E0"/>
    <w:rsid w:val="009B15A1"/>
    <w:rsid w:val="009B1747"/>
    <w:rsid w:val="009B1B8E"/>
    <w:rsid w:val="009B2BBB"/>
    <w:rsid w:val="009B3608"/>
    <w:rsid w:val="009B4A84"/>
    <w:rsid w:val="009B53A9"/>
    <w:rsid w:val="009B5FEF"/>
    <w:rsid w:val="009B60D0"/>
    <w:rsid w:val="009B617C"/>
    <w:rsid w:val="009B62E3"/>
    <w:rsid w:val="009B655C"/>
    <w:rsid w:val="009B704A"/>
    <w:rsid w:val="009B708F"/>
    <w:rsid w:val="009B70E7"/>
    <w:rsid w:val="009B71CD"/>
    <w:rsid w:val="009B783C"/>
    <w:rsid w:val="009C0333"/>
    <w:rsid w:val="009C033E"/>
    <w:rsid w:val="009C0726"/>
    <w:rsid w:val="009C0884"/>
    <w:rsid w:val="009C1154"/>
    <w:rsid w:val="009C185A"/>
    <w:rsid w:val="009C188F"/>
    <w:rsid w:val="009C18A0"/>
    <w:rsid w:val="009C1B3A"/>
    <w:rsid w:val="009C2F29"/>
    <w:rsid w:val="009C3027"/>
    <w:rsid w:val="009C3116"/>
    <w:rsid w:val="009C3821"/>
    <w:rsid w:val="009C3F65"/>
    <w:rsid w:val="009C584D"/>
    <w:rsid w:val="009D0DD6"/>
    <w:rsid w:val="009D11DD"/>
    <w:rsid w:val="009D1449"/>
    <w:rsid w:val="009D1CA8"/>
    <w:rsid w:val="009D2E35"/>
    <w:rsid w:val="009D31B1"/>
    <w:rsid w:val="009D354E"/>
    <w:rsid w:val="009D3843"/>
    <w:rsid w:val="009D4AE5"/>
    <w:rsid w:val="009D4CB2"/>
    <w:rsid w:val="009D4EA6"/>
    <w:rsid w:val="009D4F11"/>
    <w:rsid w:val="009D50B0"/>
    <w:rsid w:val="009D50FE"/>
    <w:rsid w:val="009D518B"/>
    <w:rsid w:val="009D5471"/>
    <w:rsid w:val="009D6979"/>
    <w:rsid w:val="009D6DD4"/>
    <w:rsid w:val="009D6ED8"/>
    <w:rsid w:val="009D74D1"/>
    <w:rsid w:val="009D7954"/>
    <w:rsid w:val="009E038C"/>
    <w:rsid w:val="009E09E7"/>
    <w:rsid w:val="009E0AD6"/>
    <w:rsid w:val="009E1006"/>
    <w:rsid w:val="009E128B"/>
    <w:rsid w:val="009E1322"/>
    <w:rsid w:val="009E1753"/>
    <w:rsid w:val="009E17E8"/>
    <w:rsid w:val="009E1EC9"/>
    <w:rsid w:val="009E234F"/>
    <w:rsid w:val="009E2A0A"/>
    <w:rsid w:val="009E2B6C"/>
    <w:rsid w:val="009E34BB"/>
    <w:rsid w:val="009E35AE"/>
    <w:rsid w:val="009E40E2"/>
    <w:rsid w:val="009E4369"/>
    <w:rsid w:val="009E4612"/>
    <w:rsid w:val="009E50F7"/>
    <w:rsid w:val="009E57D4"/>
    <w:rsid w:val="009E5C50"/>
    <w:rsid w:val="009E5FEC"/>
    <w:rsid w:val="009E62D1"/>
    <w:rsid w:val="009E6484"/>
    <w:rsid w:val="009E688B"/>
    <w:rsid w:val="009E70B9"/>
    <w:rsid w:val="009E7164"/>
    <w:rsid w:val="009E741A"/>
    <w:rsid w:val="009E7425"/>
    <w:rsid w:val="009E75AC"/>
    <w:rsid w:val="009E7F6D"/>
    <w:rsid w:val="009F0980"/>
    <w:rsid w:val="009F1689"/>
    <w:rsid w:val="009F18F6"/>
    <w:rsid w:val="009F1E34"/>
    <w:rsid w:val="009F21AB"/>
    <w:rsid w:val="009F249C"/>
    <w:rsid w:val="009F2702"/>
    <w:rsid w:val="009F294F"/>
    <w:rsid w:val="009F2C39"/>
    <w:rsid w:val="009F3571"/>
    <w:rsid w:val="009F396F"/>
    <w:rsid w:val="009F3D07"/>
    <w:rsid w:val="009F4509"/>
    <w:rsid w:val="009F482D"/>
    <w:rsid w:val="009F52C1"/>
    <w:rsid w:val="009F5488"/>
    <w:rsid w:val="009F6112"/>
    <w:rsid w:val="009F75A2"/>
    <w:rsid w:val="00A007D8"/>
    <w:rsid w:val="00A00ED4"/>
    <w:rsid w:val="00A0133A"/>
    <w:rsid w:val="00A013D6"/>
    <w:rsid w:val="00A018AA"/>
    <w:rsid w:val="00A01F75"/>
    <w:rsid w:val="00A02180"/>
    <w:rsid w:val="00A02A00"/>
    <w:rsid w:val="00A030E4"/>
    <w:rsid w:val="00A03304"/>
    <w:rsid w:val="00A0461D"/>
    <w:rsid w:val="00A04770"/>
    <w:rsid w:val="00A048F1"/>
    <w:rsid w:val="00A0495D"/>
    <w:rsid w:val="00A0499D"/>
    <w:rsid w:val="00A04C1D"/>
    <w:rsid w:val="00A04CAB"/>
    <w:rsid w:val="00A04DEE"/>
    <w:rsid w:val="00A04E07"/>
    <w:rsid w:val="00A04F64"/>
    <w:rsid w:val="00A052A5"/>
    <w:rsid w:val="00A06203"/>
    <w:rsid w:val="00A0646F"/>
    <w:rsid w:val="00A0718B"/>
    <w:rsid w:val="00A0758D"/>
    <w:rsid w:val="00A07748"/>
    <w:rsid w:val="00A077DC"/>
    <w:rsid w:val="00A10001"/>
    <w:rsid w:val="00A10654"/>
    <w:rsid w:val="00A1074C"/>
    <w:rsid w:val="00A112FB"/>
    <w:rsid w:val="00A117BA"/>
    <w:rsid w:val="00A120E0"/>
    <w:rsid w:val="00A12EEE"/>
    <w:rsid w:val="00A1360C"/>
    <w:rsid w:val="00A136F5"/>
    <w:rsid w:val="00A13C52"/>
    <w:rsid w:val="00A13FCD"/>
    <w:rsid w:val="00A14063"/>
    <w:rsid w:val="00A1582D"/>
    <w:rsid w:val="00A158FC"/>
    <w:rsid w:val="00A16213"/>
    <w:rsid w:val="00A164A6"/>
    <w:rsid w:val="00A168B6"/>
    <w:rsid w:val="00A16DB9"/>
    <w:rsid w:val="00A16EC9"/>
    <w:rsid w:val="00A1707A"/>
    <w:rsid w:val="00A176A5"/>
    <w:rsid w:val="00A176D1"/>
    <w:rsid w:val="00A17870"/>
    <w:rsid w:val="00A2009A"/>
    <w:rsid w:val="00A20388"/>
    <w:rsid w:val="00A205D3"/>
    <w:rsid w:val="00A20C57"/>
    <w:rsid w:val="00A218D4"/>
    <w:rsid w:val="00A21E6D"/>
    <w:rsid w:val="00A22222"/>
    <w:rsid w:val="00A223DF"/>
    <w:rsid w:val="00A226B3"/>
    <w:rsid w:val="00A228B6"/>
    <w:rsid w:val="00A22EF7"/>
    <w:rsid w:val="00A2341C"/>
    <w:rsid w:val="00A23AEF"/>
    <w:rsid w:val="00A23D50"/>
    <w:rsid w:val="00A2410B"/>
    <w:rsid w:val="00A24FD6"/>
    <w:rsid w:val="00A2517A"/>
    <w:rsid w:val="00A26483"/>
    <w:rsid w:val="00A26A3D"/>
    <w:rsid w:val="00A26A8A"/>
    <w:rsid w:val="00A26BE7"/>
    <w:rsid w:val="00A26D04"/>
    <w:rsid w:val="00A26F78"/>
    <w:rsid w:val="00A272F1"/>
    <w:rsid w:val="00A275FD"/>
    <w:rsid w:val="00A2763C"/>
    <w:rsid w:val="00A27CAC"/>
    <w:rsid w:val="00A309DD"/>
    <w:rsid w:val="00A318F4"/>
    <w:rsid w:val="00A320C2"/>
    <w:rsid w:val="00A32908"/>
    <w:rsid w:val="00A32D22"/>
    <w:rsid w:val="00A33186"/>
    <w:rsid w:val="00A33286"/>
    <w:rsid w:val="00A334DF"/>
    <w:rsid w:val="00A33EDA"/>
    <w:rsid w:val="00A33F63"/>
    <w:rsid w:val="00A3421B"/>
    <w:rsid w:val="00A3422D"/>
    <w:rsid w:val="00A34BE4"/>
    <w:rsid w:val="00A34CA7"/>
    <w:rsid w:val="00A354E2"/>
    <w:rsid w:val="00A35725"/>
    <w:rsid w:val="00A35DC3"/>
    <w:rsid w:val="00A35E98"/>
    <w:rsid w:val="00A366ED"/>
    <w:rsid w:val="00A37494"/>
    <w:rsid w:val="00A375BE"/>
    <w:rsid w:val="00A376ED"/>
    <w:rsid w:val="00A37A0A"/>
    <w:rsid w:val="00A4091A"/>
    <w:rsid w:val="00A40FFD"/>
    <w:rsid w:val="00A411EE"/>
    <w:rsid w:val="00A414A5"/>
    <w:rsid w:val="00A41CD9"/>
    <w:rsid w:val="00A41F08"/>
    <w:rsid w:val="00A4225E"/>
    <w:rsid w:val="00A42C6C"/>
    <w:rsid w:val="00A4303F"/>
    <w:rsid w:val="00A43970"/>
    <w:rsid w:val="00A43ED7"/>
    <w:rsid w:val="00A4411C"/>
    <w:rsid w:val="00A44AC4"/>
    <w:rsid w:val="00A44E99"/>
    <w:rsid w:val="00A4554A"/>
    <w:rsid w:val="00A4559C"/>
    <w:rsid w:val="00A457F3"/>
    <w:rsid w:val="00A45A47"/>
    <w:rsid w:val="00A462CC"/>
    <w:rsid w:val="00A46942"/>
    <w:rsid w:val="00A47748"/>
    <w:rsid w:val="00A47859"/>
    <w:rsid w:val="00A50191"/>
    <w:rsid w:val="00A50D69"/>
    <w:rsid w:val="00A5118C"/>
    <w:rsid w:val="00A5130A"/>
    <w:rsid w:val="00A5197F"/>
    <w:rsid w:val="00A526D8"/>
    <w:rsid w:val="00A536D2"/>
    <w:rsid w:val="00A536F4"/>
    <w:rsid w:val="00A53905"/>
    <w:rsid w:val="00A53B80"/>
    <w:rsid w:val="00A53C40"/>
    <w:rsid w:val="00A53F53"/>
    <w:rsid w:val="00A5430C"/>
    <w:rsid w:val="00A55219"/>
    <w:rsid w:val="00A555A7"/>
    <w:rsid w:val="00A557DE"/>
    <w:rsid w:val="00A561DA"/>
    <w:rsid w:val="00A5646D"/>
    <w:rsid w:val="00A5661B"/>
    <w:rsid w:val="00A567B2"/>
    <w:rsid w:val="00A56C0A"/>
    <w:rsid w:val="00A56FF9"/>
    <w:rsid w:val="00A5746B"/>
    <w:rsid w:val="00A57B83"/>
    <w:rsid w:val="00A57F1B"/>
    <w:rsid w:val="00A6017C"/>
    <w:rsid w:val="00A601AC"/>
    <w:rsid w:val="00A60B67"/>
    <w:rsid w:val="00A621A5"/>
    <w:rsid w:val="00A622E9"/>
    <w:rsid w:val="00A623E3"/>
    <w:rsid w:val="00A624FB"/>
    <w:rsid w:val="00A633E0"/>
    <w:rsid w:val="00A63C3D"/>
    <w:rsid w:val="00A63C5C"/>
    <w:rsid w:val="00A64B0D"/>
    <w:rsid w:val="00A65296"/>
    <w:rsid w:val="00A6582F"/>
    <w:rsid w:val="00A663D6"/>
    <w:rsid w:val="00A67A6C"/>
    <w:rsid w:val="00A67C5F"/>
    <w:rsid w:val="00A67E73"/>
    <w:rsid w:val="00A706A8"/>
    <w:rsid w:val="00A70BC4"/>
    <w:rsid w:val="00A71029"/>
    <w:rsid w:val="00A722C9"/>
    <w:rsid w:val="00A72A5D"/>
    <w:rsid w:val="00A73365"/>
    <w:rsid w:val="00A733C2"/>
    <w:rsid w:val="00A7366C"/>
    <w:rsid w:val="00A74072"/>
    <w:rsid w:val="00A74A23"/>
    <w:rsid w:val="00A74A2D"/>
    <w:rsid w:val="00A74AD4"/>
    <w:rsid w:val="00A74EF7"/>
    <w:rsid w:val="00A751D2"/>
    <w:rsid w:val="00A75801"/>
    <w:rsid w:val="00A763ED"/>
    <w:rsid w:val="00A768AC"/>
    <w:rsid w:val="00A769D8"/>
    <w:rsid w:val="00A77036"/>
    <w:rsid w:val="00A771F6"/>
    <w:rsid w:val="00A772D4"/>
    <w:rsid w:val="00A7740E"/>
    <w:rsid w:val="00A77555"/>
    <w:rsid w:val="00A77D16"/>
    <w:rsid w:val="00A8035E"/>
    <w:rsid w:val="00A80CB7"/>
    <w:rsid w:val="00A81790"/>
    <w:rsid w:val="00A81A39"/>
    <w:rsid w:val="00A81A51"/>
    <w:rsid w:val="00A81DCC"/>
    <w:rsid w:val="00A823DF"/>
    <w:rsid w:val="00A82EA0"/>
    <w:rsid w:val="00A833A6"/>
    <w:rsid w:val="00A83D7A"/>
    <w:rsid w:val="00A83E66"/>
    <w:rsid w:val="00A84024"/>
    <w:rsid w:val="00A84263"/>
    <w:rsid w:val="00A847EB"/>
    <w:rsid w:val="00A853A2"/>
    <w:rsid w:val="00A85A52"/>
    <w:rsid w:val="00A85ACA"/>
    <w:rsid w:val="00A85C32"/>
    <w:rsid w:val="00A85C4E"/>
    <w:rsid w:val="00A85C98"/>
    <w:rsid w:val="00A86448"/>
    <w:rsid w:val="00A86C34"/>
    <w:rsid w:val="00A86FC9"/>
    <w:rsid w:val="00A873EA"/>
    <w:rsid w:val="00A87474"/>
    <w:rsid w:val="00A87566"/>
    <w:rsid w:val="00A87672"/>
    <w:rsid w:val="00A87822"/>
    <w:rsid w:val="00A8794C"/>
    <w:rsid w:val="00A87B81"/>
    <w:rsid w:val="00A90628"/>
    <w:rsid w:val="00A91F4C"/>
    <w:rsid w:val="00A920CC"/>
    <w:rsid w:val="00A92679"/>
    <w:rsid w:val="00A92E08"/>
    <w:rsid w:val="00A9333F"/>
    <w:rsid w:val="00A9388A"/>
    <w:rsid w:val="00A94328"/>
    <w:rsid w:val="00A94A82"/>
    <w:rsid w:val="00A94B66"/>
    <w:rsid w:val="00A95BAA"/>
    <w:rsid w:val="00A95C3E"/>
    <w:rsid w:val="00A9613A"/>
    <w:rsid w:val="00A96217"/>
    <w:rsid w:val="00A962D9"/>
    <w:rsid w:val="00A96920"/>
    <w:rsid w:val="00A96B6F"/>
    <w:rsid w:val="00A96DE2"/>
    <w:rsid w:val="00A97340"/>
    <w:rsid w:val="00A9751B"/>
    <w:rsid w:val="00A9758C"/>
    <w:rsid w:val="00A9767A"/>
    <w:rsid w:val="00A979CB"/>
    <w:rsid w:val="00AA033A"/>
    <w:rsid w:val="00AA0933"/>
    <w:rsid w:val="00AA10FD"/>
    <w:rsid w:val="00AA1924"/>
    <w:rsid w:val="00AA1FAC"/>
    <w:rsid w:val="00AA2176"/>
    <w:rsid w:val="00AA21B8"/>
    <w:rsid w:val="00AA26BA"/>
    <w:rsid w:val="00AA280E"/>
    <w:rsid w:val="00AA3408"/>
    <w:rsid w:val="00AA3C12"/>
    <w:rsid w:val="00AA4314"/>
    <w:rsid w:val="00AA45A9"/>
    <w:rsid w:val="00AA47A5"/>
    <w:rsid w:val="00AA4B12"/>
    <w:rsid w:val="00AA5027"/>
    <w:rsid w:val="00AA641A"/>
    <w:rsid w:val="00AA6641"/>
    <w:rsid w:val="00AA6BA4"/>
    <w:rsid w:val="00AA6FFB"/>
    <w:rsid w:val="00AA75FA"/>
    <w:rsid w:val="00AA7C54"/>
    <w:rsid w:val="00AA7C5F"/>
    <w:rsid w:val="00AA7EBB"/>
    <w:rsid w:val="00AB05EB"/>
    <w:rsid w:val="00AB0CD7"/>
    <w:rsid w:val="00AB1310"/>
    <w:rsid w:val="00AB15DD"/>
    <w:rsid w:val="00AB17F7"/>
    <w:rsid w:val="00AB19CD"/>
    <w:rsid w:val="00AB209C"/>
    <w:rsid w:val="00AB20A1"/>
    <w:rsid w:val="00AB250E"/>
    <w:rsid w:val="00AB3368"/>
    <w:rsid w:val="00AB36BE"/>
    <w:rsid w:val="00AB3D0E"/>
    <w:rsid w:val="00AB434A"/>
    <w:rsid w:val="00AB4A50"/>
    <w:rsid w:val="00AB4CA2"/>
    <w:rsid w:val="00AB52B8"/>
    <w:rsid w:val="00AB5468"/>
    <w:rsid w:val="00AB57D8"/>
    <w:rsid w:val="00AB5A16"/>
    <w:rsid w:val="00AB65D1"/>
    <w:rsid w:val="00AB754E"/>
    <w:rsid w:val="00AB7CC4"/>
    <w:rsid w:val="00AC0581"/>
    <w:rsid w:val="00AC0813"/>
    <w:rsid w:val="00AC0832"/>
    <w:rsid w:val="00AC0B1E"/>
    <w:rsid w:val="00AC0EC0"/>
    <w:rsid w:val="00AC1883"/>
    <w:rsid w:val="00AC1DC8"/>
    <w:rsid w:val="00AC1E1B"/>
    <w:rsid w:val="00AC284D"/>
    <w:rsid w:val="00AC2BC8"/>
    <w:rsid w:val="00AC3779"/>
    <w:rsid w:val="00AC42F5"/>
    <w:rsid w:val="00AC4D7C"/>
    <w:rsid w:val="00AC5056"/>
    <w:rsid w:val="00AC584B"/>
    <w:rsid w:val="00AC5C7F"/>
    <w:rsid w:val="00AC5FC7"/>
    <w:rsid w:val="00AC6743"/>
    <w:rsid w:val="00AC6CA8"/>
    <w:rsid w:val="00AC6E49"/>
    <w:rsid w:val="00AC739F"/>
    <w:rsid w:val="00AC794E"/>
    <w:rsid w:val="00AC7CAD"/>
    <w:rsid w:val="00AC7FB4"/>
    <w:rsid w:val="00AD018A"/>
    <w:rsid w:val="00AD01EE"/>
    <w:rsid w:val="00AD0379"/>
    <w:rsid w:val="00AD087E"/>
    <w:rsid w:val="00AD144F"/>
    <w:rsid w:val="00AD153A"/>
    <w:rsid w:val="00AD15CE"/>
    <w:rsid w:val="00AD25BF"/>
    <w:rsid w:val="00AD3669"/>
    <w:rsid w:val="00AD42DB"/>
    <w:rsid w:val="00AD511D"/>
    <w:rsid w:val="00AD6990"/>
    <w:rsid w:val="00AD7253"/>
    <w:rsid w:val="00AD7C4B"/>
    <w:rsid w:val="00AD7D8E"/>
    <w:rsid w:val="00AD7E8B"/>
    <w:rsid w:val="00AD7FF5"/>
    <w:rsid w:val="00AE030C"/>
    <w:rsid w:val="00AE042E"/>
    <w:rsid w:val="00AE0598"/>
    <w:rsid w:val="00AE059F"/>
    <w:rsid w:val="00AE0970"/>
    <w:rsid w:val="00AE0A80"/>
    <w:rsid w:val="00AE0AE3"/>
    <w:rsid w:val="00AE0BE3"/>
    <w:rsid w:val="00AE1286"/>
    <w:rsid w:val="00AE24AF"/>
    <w:rsid w:val="00AE28CA"/>
    <w:rsid w:val="00AE38EE"/>
    <w:rsid w:val="00AE42B6"/>
    <w:rsid w:val="00AE42F5"/>
    <w:rsid w:val="00AE4E7C"/>
    <w:rsid w:val="00AE5634"/>
    <w:rsid w:val="00AE57D4"/>
    <w:rsid w:val="00AE5861"/>
    <w:rsid w:val="00AE5957"/>
    <w:rsid w:val="00AE5A8E"/>
    <w:rsid w:val="00AE5EFE"/>
    <w:rsid w:val="00AE63A3"/>
    <w:rsid w:val="00AE68E5"/>
    <w:rsid w:val="00AE6C45"/>
    <w:rsid w:val="00AE721A"/>
    <w:rsid w:val="00AE7421"/>
    <w:rsid w:val="00AE77BF"/>
    <w:rsid w:val="00AF03B2"/>
    <w:rsid w:val="00AF077A"/>
    <w:rsid w:val="00AF07F2"/>
    <w:rsid w:val="00AF0FC0"/>
    <w:rsid w:val="00AF12B1"/>
    <w:rsid w:val="00AF15D3"/>
    <w:rsid w:val="00AF1994"/>
    <w:rsid w:val="00AF1BC9"/>
    <w:rsid w:val="00AF2137"/>
    <w:rsid w:val="00AF25F2"/>
    <w:rsid w:val="00AF28E3"/>
    <w:rsid w:val="00AF2A9F"/>
    <w:rsid w:val="00AF2CB3"/>
    <w:rsid w:val="00AF2E54"/>
    <w:rsid w:val="00AF2F49"/>
    <w:rsid w:val="00AF2F71"/>
    <w:rsid w:val="00AF312C"/>
    <w:rsid w:val="00AF31FE"/>
    <w:rsid w:val="00AF3241"/>
    <w:rsid w:val="00AF3522"/>
    <w:rsid w:val="00AF38C8"/>
    <w:rsid w:val="00AF3A63"/>
    <w:rsid w:val="00AF4441"/>
    <w:rsid w:val="00AF4455"/>
    <w:rsid w:val="00AF44C5"/>
    <w:rsid w:val="00AF46F2"/>
    <w:rsid w:val="00AF5469"/>
    <w:rsid w:val="00AF5BA2"/>
    <w:rsid w:val="00AF5BC2"/>
    <w:rsid w:val="00AF5F6F"/>
    <w:rsid w:val="00AF61BE"/>
    <w:rsid w:val="00AF7516"/>
    <w:rsid w:val="00AF7697"/>
    <w:rsid w:val="00B00B04"/>
    <w:rsid w:val="00B00B26"/>
    <w:rsid w:val="00B00E1D"/>
    <w:rsid w:val="00B0129E"/>
    <w:rsid w:val="00B0158F"/>
    <w:rsid w:val="00B01AE1"/>
    <w:rsid w:val="00B01B0C"/>
    <w:rsid w:val="00B01FA9"/>
    <w:rsid w:val="00B02078"/>
    <w:rsid w:val="00B02E77"/>
    <w:rsid w:val="00B0388D"/>
    <w:rsid w:val="00B03C2D"/>
    <w:rsid w:val="00B04115"/>
    <w:rsid w:val="00B04344"/>
    <w:rsid w:val="00B0514B"/>
    <w:rsid w:val="00B05462"/>
    <w:rsid w:val="00B06413"/>
    <w:rsid w:val="00B06DDA"/>
    <w:rsid w:val="00B0735D"/>
    <w:rsid w:val="00B073B5"/>
    <w:rsid w:val="00B07497"/>
    <w:rsid w:val="00B0766B"/>
    <w:rsid w:val="00B076B8"/>
    <w:rsid w:val="00B07A07"/>
    <w:rsid w:val="00B07AB1"/>
    <w:rsid w:val="00B07B31"/>
    <w:rsid w:val="00B07E1B"/>
    <w:rsid w:val="00B106CB"/>
    <w:rsid w:val="00B10750"/>
    <w:rsid w:val="00B10AA2"/>
    <w:rsid w:val="00B117B5"/>
    <w:rsid w:val="00B11EF6"/>
    <w:rsid w:val="00B1214E"/>
    <w:rsid w:val="00B13188"/>
    <w:rsid w:val="00B133D4"/>
    <w:rsid w:val="00B1358F"/>
    <w:rsid w:val="00B13EDA"/>
    <w:rsid w:val="00B13F65"/>
    <w:rsid w:val="00B143DC"/>
    <w:rsid w:val="00B145DB"/>
    <w:rsid w:val="00B1559B"/>
    <w:rsid w:val="00B15CB4"/>
    <w:rsid w:val="00B16607"/>
    <w:rsid w:val="00B1671B"/>
    <w:rsid w:val="00B16895"/>
    <w:rsid w:val="00B16B93"/>
    <w:rsid w:val="00B16D3A"/>
    <w:rsid w:val="00B172C0"/>
    <w:rsid w:val="00B20170"/>
    <w:rsid w:val="00B202F8"/>
    <w:rsid w:val="00B203EC"/>
    <w:rsid w:val="00B204D0"/>
    <w:rsid w:val="00B207F9"/>
    <w:rsid w:val="00B20968"/>
    <w:rsid w:val="00B20B63"/>
    <w:rsid w:val="00B20F10"/>
    <w:rsid w:val="00B2171A"/>
    <w:rsid w:val="00B21CBD"/>
    <w:rsid w:val="00B2272B"/>
    <w:rsid w:val="00B22A30"/>
    <w:rsid w:val="00B22B7A"/>
    <w:rsid w:val="00B22D30"/>
    <w:rsid w:val="00B22FFD"/>
    <w:rsid w:val="00B236D1"/>
    <w:rsid w:val="00B23DDC"/>
    <w:rsid w:val="00B23E6C"/>
    <w:rsid w:val="00B245AF"/>
    <w:rsid w:val="00B248A1"/>
    <w:rsid w:val="00B24F38"/>
    <w:rsid w:val="00B24F98"/>
    <w:rsid w:val="00B25CAA"/>
    <w:rsid w:val="00B26054"/>
    <w:rsid w:val="00B2615E"/>
    <w:rsid w:val="00B262B4"/>
    <w:rsid w:val="00B2647A"/>
    <w:rsid w:val="00B2692F"/>
    <w:rsid w:val="00B26C6F"/>
    <w:rsid w:val="00B276F6"/>
    <w:rsid w:val="00B27B23"/>
    <w:rsid w:val="00B27BAF"/>
    <w:rsid w:val="00B27CA7"/>
    <w:rsid w:val="00B30AC5"/>
    <w:rsid w:val="00B30FBC"/>
    <w:rsid w:val="00B32494"/>
    <w:rsid w:val="00B32726"/>
    <w:rsid w:val="00B32B02"/>
    <w:rsid w:val="00B332E1"/>
    <w:rsid w:val="00B33470"/>
    <w:rsid w:val="00B345FB"/>
    <w:rsid w:val="00B34BB2"/>
    <w:rsid w:val="00B34EFF"/>
    <w:rsid w:val="00B34F4F"/>
    <w:rsid w:val="00B355AF"/>
    <w:rsid w:val="00B3629A"/>
    <w:rsid w:val="00B37374"/>
    <w:rsid w:val="00B403DA"/>
    <w:rsid w:val="00B40613"/>
    <w:rsid w:val="00B406DC"/>
    <w:rsid w:val="00B40A10"/>
    <w:rsid w:val="00B40FD0"/>
    <w:rsid w:val="00B41632"/>
    <w:rsid w:val="00B41759"/>
    <w:rsid w:val="00B4199A"/>
    <w:rsid w:val="00B41CE8"/>
    <w:rsid w:val="00B423EB"/>
    <w:rsid w:val="00B4259B"/>
    <w:rsid w:val="00B42CF8"/>
    <w:rsid w:val="00B42ED3"/>
    <w:rsid w:val="00B4328F"/>
    <w:rsid w:val="00B43790"/>
    <w:rsid w:val="00B43C96"/>
    <w:rsid w:val="00B43EFE"/>
    <w:rsid w:val="00B445D6"/>
    <w:rsid w:val="00B44602"/>
    <w:rsid w:val="00B44657"/>
    <w:rsid w:val="00B44F68"/>
    <w:rsid w:val="00B46BA7"/>
    <w:rsid w:val="00B46D1B"/>
    <w:rsid w:val="00B47253"/>
    <w:rsid w:val="00B47EF7"/>
    <w:rsid w:val="00B5028A"/>
    <w:rsid w:val="00B51279"/>
    <w:rsid w:val="00B519D9"/>
    <w:rsid w:val="00B51B20"/>
    <w:rsid w:val="00B51C12"/>
    <w:rsid w:val="00B52407"/>
    <w:rsid w:val="00B5303B"/>
    <w:rsid w:val="00B53EA0"/>
    <w:rsid w:val="00B547A6"/>
    <w:rsid w:val="00B54A11"/>
    <w:rsid w:val="00B54CC7"/>
    <w:rsid w:val="00B54D57"/>
    <w:rsid w:val="00B54DCF"/>
    <w:rsid w:val="00B54DF9"/>
    <w:rsid w:val="00B54F64"/>
    <w:rsid w:val="00B550E0"/>
    <w:rsid w:val="00B554CC"/>
    <w:rsid w:val="00B55DB1"/>
    <w:rsid w:val="00B56036"/>
    <w:rsid w:val="00B56B6A"/>
    <w:rsid w:val="00B56C75"/>
    <w:rsid w:val="00B57185"/>
    <w:rsid w:val="00B57296"/>
    <w:rsid w:val="00B5769C"/>
    <w:rsid w:val="00B57D31"/>
    <w:rsid w:val="00B57F55"/>
    <w:rsid w:val="00B600BC"/>
    <w:rsid w:val="00B60272"/>
    <w:rsid w:val="00B605A6"/>
    <w:rsid w:val="00B6193E"/>
    <w:rsid w:val="00B61C99"/>
    <w:rsid w:val="00B62DE6"/>
    <w:rsid w:val="00B62E4B"/>
    <w:rsid w:val="00B633E3"/>
    <w:rsid w:val="00B6354E"/>
    <w:rsid w:val="00B63F78"/>
    <w:rsid w:val="00B64240"/>
    <w:rsid w:val="00B643BB"/>
    <w:rsid w:val="00B647B9"/>
    <w:rsid w:val="00B64A9D"/>
    <w:rsid w:val="00B65BF4"/>
    <w:rsid w:val="00B665E9"/>
    <w:rsid w:val="00B66BA5"/>
    <w:rsid w:val="00B673E5"/>
    <w:rsid w:val="00B67B60"/>
    <w:rsid w:val="00B706A9"/>
    <w:rsid w:val="00B71393"/>
    <w:rsid w:val="00B71792"/>
    <w:rsid w:val="00B724DE"/>
    <w:rsid w:val="00B72E16"/>
    <w:rsid w:val="00B72E1A"/>
    <w:rsid w:val="00B72F10"/>
    <w:rsid w:val="00B73290"/>
    <w:rsid w:val="00B73A2F"/>
    <w:rsid w:val="00B741AB"/>
    <w:rsid w:val="00B74781"/>
    <w:rsid w:val="00B74A73"/>
    <w:rsid w:val="00B74BA8"/>
    <w:rsid w:val="00B75247"/>
    <w:rsid w:val="00B75616"/>
    <w:rsid w:val="00B75B17"/>
    <w:rsid w:val="00B75D17"/>
    <w:rsid w:val="00B75F7B"/>
    <w:rsid w:val="00B7664C"/>
    <w:rsid w:val="00B76BA4"/>
    <w:rsid w:val="00B76D6E"/>
    <w:rsid w:val="00B776F1"/>
    <w:rsid w:val="00B77851"/>
    <w:rsid w:val="00B7785D"/>
    <w:rsid w:val="00B77906"/>
    <w:rsid w:val="00B77B81"/>
    <w:rsid w:val="00B80093"/>
    <w:rsid w:val="00B80748"/>
    <w:rsid w:val="00B80FB8"/>
    <w:rsid w:val="00B81967"/>
    <w:rsid w:val="00B81F39"/>
    <w:rsid w:val="00B81F89"/>
    <w:rsid w:val="00B82167"/>
    <w:rsid w:val="00B826C4"/>
    <w:rsid w:val="00B82CED"/>
    <w:rsid w:val="00B833D1"/>
    <w:rsid w:val="00B83A6F"/>
    <w:rsid w:val="00B83E61"/>
    <w:rsid w:val="00B84308"/>
    <w:rsid w:val="00B8474D"/>
    <w:rsid w:val="00B8492C"/>
    <w:rsid w:val="00B854DF"/>
    <w:rsid w:val="00B859C7"/>
    <w:rsid w:val="00B85D07"/>
    <w:rsid w:val="00B86595"/>
    <w:rsid w:val="00B869BB"/>
    <w:rsid w:val="00B86C83"/>
    <w:rsid w:val="00B874CA"/>
    <w:rsid w:val="00B878FE"/>
    <w:rsid w:val="00B87DB5"/>
    <w:rsid w:val="00B903FB"/>
    <w:rsid w:val="00B907D3"/>
    <w:rsid w:val="00B90B61"/>
    <w:rsid w:val="00B90C47"/>
    <w:rsid w:val="00B9104F"/>
    <w:rsid w:val="00B91779"/>
    <w:rsid w:val="00B92503"/>
    <w:rsid w:val="00B92E77"/>
    <w:rsid w:val="00B93981"/>
    <w:rsid w:val="00B9445B"/>
    <w:rsid w:val="00B94527"/>
    <w:rsid w:val="00B94D7E"/>
    <w:rsid w:val="00B953F4"/>
    <w:rsid w:val="00B95688"/>
    <w:rsid w:val="00B95BC2"/>
    <w:rsid w:val="00B95CB8"/>
    <w:rsid w:val="00B95D0A"/>
    <w:rsid w:val="00B95F2C"/>
    <w:rsid w:val="00B96447"/>
    <w:rsid w:val="00B96CAC"/>
    <w:rsid w:val="00B96DB4"/>
    <w:rsid w:val="00B97B00"/>
    <w:rsid w:val="00B97D80"/>
    <w:rsid w:val="00B97FF4"/>
    <w:rsid w:val="00BA01D6"/>
    <w:rsid w:val="00BA069E"/>
    <w:rsid w:val="00BA07EE"/>
    <w:rsid w:val="00BA0C37"/>
    <w:rsid w:val="00BA1546"/>
    <w:rsid w:val="00BA1B68"/>
    <w:rsid w:val="00BA1F34"/>
    <w:rsid w:val="00BA28D2"/>
    <w:rsid w:val="00BA2910"/>
    <w:rsid w:val="00BA36D0"/>
    <w:rsid w:val="00BA416F"/>
    <w:rsid w:val="00BA4286"/>
    <w:rsid w:val="00BA457B"/>
    <w:rsid w:val="00BA4E6D"/>
    <w:rsid w:val="00BA4F4E"/>
    <w:rsid w:val="00BA4FE3"/>
    <w:rsid w:val="00BA524D"/>
    <w:rsid w:val="00BA58BD"/>
    <w:rsid w:val="00BA58C4"/>
    <w:rsid w:val="00BA59A8"/>
    <w:rsid w:val="00BA5A87"/>
    <w:rsid w:val="00BA5CFE"/>
    <w:rsid w:val="00BA605A"/>
    <w:rsid w:val="00BA626E"/>
    <w:rsid w:val="00BA678E"/>
    <w:rsid w:val="00BA69A4"/>
    <w:rsid w:val="00BA6D42"/>
    <w:rsid w:val="00BA6EC5"/>
    <w:rsid w:val="00BA754B"/>
    <w:rsid w:val="00BA7B02"/>
    <w:rsid w:val="00BA7FC7"/>
    <w:rsid w:val="00BB00BC"/>
    <w:rsid w:val="00BB02C6"/>
    <w:rsid w:val="00BB067D"/>
    <w:rsid w:val="00BB09E3"/>
    <w:rsid w:val="00BB0ECD"/>
    <w:rsid w:val="00BB0F1F"/>
    <w:rsid w:val="00BB0F4B"/>
    <w:rsid w:val="00BB12C2"/>
    <w:rsid w:val="00BB2A2A"/>
    <w:rsid w:val="00BB303A"/>
    <w:rsid w:val="00BB32D7"/>
    <w:rsid w:val="00BB390C"/>
    <w:rsid w:val="00BB40AB"/>
    <w:rsid w:val="00BB51B9"/>
    <w:rsid w:val="00BB5E27"/>
    <w:rsid w:val="00BB61B5"/>
    <w:rsid w:val="00BB6A37"/>
    <w:rsid w:val="00BB718C"/>
    <w:rsid w:val="00BB71F5"/>
    <w:rsid w:val="00BB728C"/>
    <w:rsid w:val="00BB7646"/>
    <w:rsid w:val="00BB7CBF"/>
    <w:rsid w:val="00BC031E"/>
    <w:rsid w:val="00BC0907"/>
    <w:rsid w:val="00BC0CD4"/>
    <w:rsid w:val="00BC2349"/>
    <w:rsid w:val="00BC23B0"/>
    <w:rsid w:val="00BC244F"/>
    <w:rsid w:val="00BC30C8"/>
    <w:rsid w:val="00BC3C2A"/>
    <w:rsid w:val="00BC3CCF"/>
    <w:rsid w:val="00BC4619"/>
    <w:rsid w:val="00BC483E"/>
    <w:rsid w:val="00BC5665"/>
    <w:rsid w:val="00BC5821"/>
    <w:rsid w:val="00BC5BD8"/>
    <w:rsid w:val="00BC622C"/>
    <w:rsid w:val="00BC6C58"/>
    <w:rsid w:val="00BC6C7B"/>
    <w:rsid w:val="00BC6FAF"/>
    <w:rsid w:val="00BC71B2"/>
    <w:rsid w:val="00BC7725"/>
    <w:rsid w:val="00BC7C0D"/>
    <w:rsid w:val="00BD09F9"/>
    <w:rsid w:val="00BD13D2"/>
    <w:rsid w:val="00BD1B1E"/>
    <w:rsid w:val="00BD1D0C"/>
    <w:rsid w:val="00BD21AB"/>
    <w:rsid w:val="00BD2745"/>
    <w:rsid w:val="00BD2973"/>
    <w:rsid w:val="00BD2CD1"/>
    <w:rsid w:val="00BD2D0C"/>
    <w:rsid w:val="00BD2D61"/>
    <w:rsid w:val="00BD2E84"/>
    <w:rsid w:val="00BD4764"/>
    <w:rsid w:val="00BD4AA8"/>
    <w:rsid w:val="00BD4D80"/>
    <w:rsid w:val="00BD4FDC"/>
    <w:rsid w:val="00BD5008"/>
    <w:rsid w:val="00BD529D"/>
    <w:rsid w:val="00BD5475"/>
    <w:rsid w:val="00BD584B"/>
    <w:rsid w:val="00BD5AB3"/>
    <w:rsid w:val="00BD5AB7"/>
    <w:rsid w:val="00BD5D15"/>
    <w:rsid w:val="00BD6302"/>
    <w:rsid w:val="00BD6F68"/>
    <w:rsid w:val="00BD705C"/>
    <w:rsid w:val="00BD76E9"/>
    <w:rsid w:val="00BD7D34"/>
    <w:rsid w:val="00BE07C8"/>
    <w:rsid w:val="00BE0BEC"/>
    <w:rsid w:val="00BE0DBA"/>
    <w:rsid w:val="00BE0F1B"/>
    <w:rsid w:val="00BE1329"/>
    <w:rsid w:val="00BE135D"/>
    <w:rsid w:val="00BE1483"/>
    <w:rsid w:val="00BE1566"/>
    <w:rsid w:val="00BE1653"/>
    <w:rsid w:val="00BE1BA2"/>
    <w:rsid w:val="00BE23C0"/>
    <w:rsid w:val="00BE25D1"/>
    <w:rsid w:val="00BE2951"/>
    <w:rsid w:val="00BE32C9"/>
    <w:rsid w:val="00BE374A"/>
    <w:rsid w:val="00BE37F9"/>
    <w:rsid w:val="00BE381B"/>
    <w:rsid w:val="00BE3BA1"/>
    <w:rsid w:val="00BE3F52"/>
    <w:rsid w:val="00BE463B"/>
    <w:rsid w:val="00BE50C8"/>
    <w:rsid w:val="00BE601F"/>
    <w:rsid w:val="00BE6355"/>
    <w:rsid w:val="00BE6D38"/>
    <w:rsid w:val="00BE7422"/>
    <w:rsid w:val="00BE7B27"/>
    <w:rsid w:val="00BF033B"/>
    <w:rsid w:val="00BF05D9"/>
    <w:rsid w:val="00BF06D3"/>
    <w:rsid w:val="00BF08F5"/>
    <w:rsid w:val="00BF1515"/>
    <w:rsid w:val="00BF162D"/>
    <w:rsid w:val="00BF186D"/>
    <w:rsid w:val="00BF1CA0"/>
    <w:rsid w:val="00BF2510"/>
    <w:rsid w:val="00BF28AB"/>
    <w:rsid w:val="00BF2A10"/>
    <w:rsid w:val="00BF2B12"/>
    <w:rsid w:val="00BF2ED4"/>
    <w:rsid w:val="00BF33DF"/>
    <w:rsid w:val="00BF4108"/>
    <w:rsid w:val="00BF4641"/>
    <w:rsid w:val="00BF4667"/>
    <w:rsid w:val="00BF53A7"/>
    <w:rsid w:val="00BF55AD"/>
    <w:rsid w:val="00BF571D"/>
    <w:rsid w:val="00BF584B"/>
    <w:rsid w:val="00BF5886"/>
    <w:rsid w:val="00BF58DB"/>
    <w:rsid w:val="00BF5C38"/>
    <w:rsid w:val="00BF6380"/>
    <w:rsid w:val="00BF65E3"/>
    <w:rsid w:val="00BF6786"/>
    <w:rsid w:val="00BF67BA"/>
    <w:rsid w:val="00BF67CE"/>
    <w:rsid w:val="00BF68FE"/>
    <w:rsid w:val="00BF6A2D"/>
    <w:rsid w:val="00BF6E40"/>
    <w:rsid w:val="00BF7ED9"/>
    <w:rsid w:val="00C00586"/>
    <w:rsid w:val="00C005D7"/>
    <w:rsid w:val="00C00B72"/>
    <w:rsid w:val="00C01066"/>
    <w:rsid w:val="00C01947"/>
    <w:rsid w:val="00C01ABE"/>
    <w:rsid w:val="00C028E5"/>
    <w:rsid w:val="00C02C36"/>
    <w:rsid w:val="00C02D6D"/>
    <w:rsid w:val="00C02FE8"/>
    <w:rsid w:val="00C030C4"/>
    <w:rsid w:val="00C03172"/>
    <w:rsid w:val="00C03510"/>
    <w:rsid w:val="00C03861"/>
    <w:rsid w:val="00C03891"/>
    <w:rsid w:val="00C03901"/>
    <w:rsid w:val="00C039B9"/>
    <w:rsid w:val="00C03CD1"/>
    <w:rsid w:val="00C04748"/>
    <w:rsid w:val="00C0487E"/>
    <w:rsid w:val="00C04D51"/>
    <w:rsid w:val="00C05258"/>
    <w:rsid w:val="00C0566F"/>
    <w:rsid w:val="00C06062"/>
    <w:rsid w:val="00C061DE"/>
    <w:rsid w:val="00C0627E"/>
    <w:rsid w:val="00C06DDF"/>
    <w:rsid w:val="00C06EBC"/>
    <w:rsid w:val="00C0712D"/>
    <w:rsid w:val="00C072A0"/>
    <w:rsid w:val="00C0774A"/>
    <w:rsid w:val="00C07E82"/>
    <w:rsid w:val="00C07ED5"/>
    <w:rsid w:val="00C07F6A"/>
    <w:rsid w:val="00C07FD8"/>
    <w:rsid w:val="00C1107A"/>
    <w:rsid w:val="00C112B8"/>
    <w:rsid w:val="00C112E5"/>
    <w:rsid w:val="00C11514"/>
    <w:rsid w:val="00C118F5"/>
    <w:rsid w:val="00C11963"/>
    <w:rsid w:val="00C12448"/>
    <w:rsid w:val="00C12F39"/>
    <w:rsid w:val="00C1338B"/>
    <w:rsid w:val="00C13994"/>
    <w:rsid w:val="00C13B79"/>
    <w:rsid w:val="00C13DFB"/>
    <w:rsid w:val="00C145EC"/>
    <w:rsid w:val="00C14A54"/>
    <w:rsid w:val="00C14C95"/>
    <w:rsid w:val="00C14DB2"/>
    <w:rsid w:val="00C15005"/>
    <w:rsid w:val="00C15233"/>
    <w:rsid w:val="00C1568A"/>
    <w:rsid w:val="00C16363"/>
    <w:rsid w:val="00C16A5E"/>
    <w:rsid w:val="00C16D0D"/>
    <w:rsid w:val="00C16D5A"/>
    <w:rsid w:val="00C16E4E"/>
    <w:rsid w:val="00C171CD"/>
    <w:rsid w:val="00C171F6"/>
    <w:rsid w:val="00C17295"/>
    <w:rsid w:val="00C175F9"/>
    <w:rsid w:val="00C177B2"/>
    <w:rsid w:val="00C17823"/>
    <w:rsid w:val="00C179FF"/>
    <w:rsid w:val="00C2040F"/>
    <w:rsid w:val="00C20FE3"/>
    <w:rsid w:val="00C20FFF"/>
    <w:rsid w:val="00C21055"/>
    <w:rsid w:val="00C2120B"/>
    <w:rsid w:val="00C21215"/>
    <w:rsid w:val="00C21B8D"/>
    <w:rsid w:val="00C21D58"/>
    <w:rsid w:val="00C22244"/>
    <w:rsid w:val="00C223C5"/>
    <w:rsid w:val="00C232D0"/>
    <w:rsid w:val="00C23448"/>
    <w:rsid w:val="00C23D17"/>
    <w:rsid w:val="00C242BC"/>
    <w:rsid w:val="00C24E8A"/>
    <w:rsid w:val="00C251FE"/>
    <w:rsid w:val="00C25455"/>
    <w:rsid w:val="00C25761"/>
    <w:rsid w:val="00C25B15"/>
    <w:rsid w:val="00C25E3A"/>
    <w:rsid w:val="00C26157"/>
    <w:rsid w:val="00C263F7"/>
    <w:rsid w:val="00C264B0"/>
    <w:rsid w:val="00C2737A"/>
    <w:rsid w:val="00C2768C"/>
    <w:rsid w:val="00C276C1"/>
    <w:rsid w:val="00C279B7"/>
    <w:rsid w:val="00C30056"/>
    <w:rsid w:val="00C30207"/>
    <w:rsid w:val="00C302D9"/>
    <w:rsid w:val="00C31527"/>
    <w:rsid w:val="00C31D22"/>
    <w:rsid w:val="00C31EF0"/>
    <w:rsid w:val="00C31F3D"/>
    <w:rsid w:val="00C32932"/>
    <w:rsid w:val="00C32A12"/>
    <w:rsid w:val="00C337C3"/>
    <w:rsid w:val="00C3386A"/>
    <w:rsid w:val="00C33BB3"/>
    <w:rsid w:val="00C34427"/>
    <w:rsid w:val="00C34B67"/>
    <w:rsid w:val="00C3510A"/>
    <w:rsid w:val="00C35A2F"/>
    <w:rsid w:val="00C36BD2"/>
    <w:rsid w:val="00C36F89"/>
    <w:rsid w:val="00C4088F"/>
    <w:rsid w:val="00C408EE"/>
    <w:rsid w:val="00C414B4"/>
    <w:rsid w:val="00C41618"/>
    <w:rsid w:val="00C4169C"/>
    <w:rsid w:val="00C417F3"/>
    <w:rsid w:val="00C41A9D"/>
    <w:rsid w:val="00C42329"/>
    <w:rsid w:val="00C42867"/>
    <w:rsid w:val="00C429FD"/>
    <w:rsid w:val="00C42EA0"/>
    <w:rsid w:val="00C43412"/>
    <w:rsid w:val="00C434EC"/>
    <w:rsid w:val="00C43885"/>
    <w:rsid w:val="00C4422D"/>
    <w:rsid w:val="00C443C6"/>
    <w:rsid w:val="00C44628"/>
    <w:rsid w:val="00C446A9"/>
    <w:rsid w:val="00C44E53"/>
    <w:rsid w:val="00C45441"/>
    <w:rsid w:val="00C4598E"/>
    <w:rsid w:val="00C468F9"/>
    <w:rsid w:val="00C472FF"/>
    <w:rsid w:val="00C4776F"/>
    <w:rsid w:val="00C47B17"/>
    <w:rsid w:val="00C47E5E"/>
    <w:rsid w:val="00C5058C"/>
    <w:rsid w:val="00C50592"/>
    <w:rsid w:val="00C509E1"/>
    <w:rsid w:val="00C51219"/>
    <w:rsid w:val="00C51FD1"/>
    <w:rsid w:val="00C52001"/>
    <w:rsid w:val="00C521A1"/>
    <w:rsid w:val="00C526D0"/>
    <w:rsid w:val="00C52BFF"/>
    <w:rsid w:val="00C52CA1"/>
    <w:rsid w:val="00C536C8"/>
    <w:rsid w:val="00C5437F"/>
    <w:rsid w:val="00C545C3"/>
    <w:rsid w:val="00C54B48"/>
    <w:rsid w:val="00C54BE0"/>
    <w:rsid w:val="00C54C06"/>
    <w:rsid w:val="00C54C40"/>
    <w:rsid w:val="00C54DB6"/>
    <w:rsid w:val="00C54DE2"/>
    <w:rsid w:val="00C55156"/>
    <w:rsid w:val="00C572A3"/>
    <w:rsid w:val="00C57AD8"/>
    <w:rsid w:val="00C57F0D"/>
    <w:rsid w:val="00C60244"/>
    <w:rsid w:val="00C60798"/>
    <w:rsid w:val="00C60D3C"/>
    <w:rsid w:val="00C61251"/>
    <w:rsid w:val="00C61402"/>
    <w:rsid w:val="00C61C43"/>
    <w:rsid w:val="00C61E72"/>
    <w:rsid w:val="00C62930"/>
    <w:rsid w:val="00C62D24"/>
    <w:rsid w:val="00C62DFB"/>
    <w:rsid w:val="00C62F42"/>
    <w:rsid w:val="00C6302D"/>
    <w:rsid w:val="00C631C3"/>
    <w:rsid w:val="00C633FB"/>
    <w:rsid w:val="00C638DF"/>
    <w:rsid w:val="00C63903"/>
    <w:rsid w:val="00C63C58"/>
    <w:rsid w:val="00C63E69"/>
    <w:rsid w:val="00C64034"/>
    <w:rsid w:val="00C644F9"/>
    <w:rsid w:val="00C64945"/>
    <w:rsid w:val="00C64E2D"/>
    <w:rsid w:val="00C64FA4"/>
    <w:rsid w:val="00C6513C"/>
    <w:rsid w:val="00C65C9F"/>
    <w:rsid w:val="00C65DC7"/>
    <w:rsid w:val="00C6613C"/>
    <w:rsid w:val="00C662E0"/>
    <w:rsid w:val="00C66C90"/>
    <w:rsid w:val="00C67DD7"/>
    <w:rsid w:val="00C67E2C"/>
    <w:rsid w:val="00C709FB"/>
    <w:rsid w:val="00C71E66"/>
    <w:rsid w:val="00C720A1"/>
    <w:rsid w:val="00C720A3"/>
    <w:rsid w:val="00C722EF"/>
    <w:rsid w:val="00C72C90"/>
    <w:rsid w:val="00C73015"/>
    <w:rsid w:val="00C73566"/>
    <w:rsid w:val="00C73569"/>
    <w:rsid w:val="00C7380C"/>
    <w:rsid w:val="00C73C53"/>
    <w:rsid w:val="00C7423E"/>
    <w:rsid w:val="00C74A88"/>
    <w:rsid w:val="00C74B00"/>
    <w:rsid w:val="00C750DF"/>
    <w:rsid w:val="00C75BE7"/>
    <w:rsid w:val="00C75C4C"/>
    <w:rsid w:val="00C76564"/>
    <w:rsid w:val="00C76A6F"/>
    <w:rsid w:val="00C7730A"/>
    <w:rsid w:val="00C80617"/>
    <w:rsid w:val="00C80942"/>
    <w:rsid w:val="00C81041"/>
    <w:rsid w:val="00C810AF"/>
    <w:rsid w:val="00C8117C"/>
    <w:rsid w:val="00C82239"/>
    <w:rsid w:val="00C8239B"/>
    <w:rsid w:val="00C82E7B"/>
    <w:rsid w:val="00C835EC"/>
    <w:rsid w:val="00C84440"/>
    <w:rsid w:val="00C84E6E"/>
    <w:rsid w:val="00C84FB9"/>
    <w:rsid w:val="00C8538D"/>
    <w:rsid w:val="00C857A9"/>
    <w:rsid w:val="00C8584E"/>
    <w:rsid w:val="00C85A99"/>
    <w:rsid w:val="00C87067"/>
    <w:rsid w:val="00C876D2"/>
    <w:rsid w:val="00C8788C"/>
    <w:rsid w:val="00C87BF3"/>
    <w:rsid w:val="00C87D6A"/>
    <w:rsid w:val="00C90CD5"/>
    <w:rsid w:val="00C914DC"/>
    <w:rsid w:val="00C915B9"/>
    <w:rsid w:val="00C920C0"/>
    <w:rsid w:val="00C92775"/>
    <w:rsid w:val="00C92ABC"/>
    <w:rsid w:val="00C9320A"/>
    <w:rsid w:val="00C937D9"/>
    <w:rsid w:val="00C95A3E"/>
    <w:rsid w:val="00C95C10"/>
    <w:rsid w:val="00C95D21"/>
    <w:rsid w:val="00C95D4A"/>
    <w:rsid w:val="00C95DED"/>
    <w:rsid w:val="00C95F01"/>
    <w:rsid w:val="00C95F5E"/>
    <w:rsid w:val="00C96159"/>
    <w:rsid w:val="00C9638B"/>
    <w:rsid w:val="00C96598"/>
    <w:rsid w:val="00C96AE3"/>
    <w:rsid w:val="00C97A9E"/>
    <w:rsid w:val="00C97B79"/>
    <w:rsid w:val="00CA0474"/>
    <w:rsid w:val="00CA0617"/>
    <w:rsid w:val="00CA073C"/>
    <w:rsid w:val="00CA0E84"/>
    <w:rsid w:val="00CA113C"/>
    <w:rsid w:val="00CA13EC"/>
    <w:rsid w:val="00CA1441"/>
    <w:rsid w:val="00CA164F"/>
    <w:rsid w:val="00CA188E"/>
    <w:rsid w:val="00CA1EAA"/>
    <w:rsid w:val="00CA28C7"/>
    <w:rsid w:val="00CA2A4D"/>
    <w:rsid w:val="00CA2F21"/>
    <w:rsid w:val="00CA3A51"/>
    <w:rsid w:val="00CA3CE8"/>
    <w:rsid w:val="00CA4476"/>
    <w:rsid w:val="00CA4C25"/>
    <w:rsid w:val="00CA4F87"/>
    <w:rsid w:val="00CA5782"/>
    <w:rsid w:val="00CA6295"/>
    <w:rsid w:val="00CA6455"/>
    <w:rsid w:val="00CA6793"/>
    <w:rsid w:val="00CA7541"/>
    <w:rsid w:val="00CA7828"/>
    <w:rsid w:val="00CA7C8A"/>
    <w:rsid w:val="00CA7D57"/>
    <w:rsid w:val="00CA7E31"/>
    <w:rsid w:val="00CA7F22"/>
    <w:rsid w:val="00CA7FA3"/>
    <w:rsid w:val="00CB0318"/>
    <w:rsid w:val="00CB076F"/>
    <w:rsid w:val="00CB0DB3"/>
    <w:rsid w:val="00CB0E1E"/>
    <w:rsid w:val="00CB0EF6"/>
    <w:rsid w:val="00CB15C5"/>
    <w:rsid w:val="00CB1918"/>
    <w:rsid w:val="00CB22E4"/>
    <w:rsid w:val="00CB24D6"/>
    <w:rsid w:val="00CB2530"/>
    <w:rsid w:val="00CB29D7"/>
    <w:rsid w:val="00CB34BC"/>
    <w:rsid w:val="00CB3A16"/>
    <w:rsid w:val="00CB4600"/>
    <w:rsid w:val="00CB4AE6"/>
    <w:rsid w:val="00CB51BF"/>
    <w:rsid w:val="00CB55F0"/>
    <w:rsid w:val="00CB64CB"/>
    <w:rsid w:val="00CB6A9C"/>
    <w:rsid w:val="00CB6E07"/>
    <w:rsid w:val="00CB7138"/>
    <w:rsid w:val="00CB7171"/>
    <w:rsid w:val="00CB77CC"/>
    <w:rsid w:val="00CB7B29"/>
    <w:rsid w:val="00CC024B"/>
    <w:rsid w:val="00CC093F"/>
    <w:rsid w:val="00CC1E67"/>
    <w:rsid w:val="00CC2585"/>
    <w:rsid w:val="00CC2821"/>
    <w:rsid w:val="00CC3367"/>
    <w:rsid w:val="00CC4E1C"/>
    <w:rsid w:val="00CC5217"/>
    <w:rsid w:val="00CC5AA7"/>
    <w:rsid w:val="00CC5C95"/>
    <w:rsid w:val="00CC6138"/>
    <w:rsid w:val="00CC660D"/>
    <w:rsid w:val="00CC6CEA"/>
    <w:rsid w:val="00CC6E48"/>
    <w:rsid w:val="00CC6FBD"/>
    <w:rsid w:val="00CC72AA"/>
    <w:rsid w:val="00CC7BD4"/>
    <w:rsid w:val="00CD03A7"/>
    <w:rsid w:val="00CD052E"/>
    <w:rsid w:val="00CD0551"/>
    <w:rsid w:val="00CD05A6"/>
    <w:rsid w:val="00CD0AB0"/>
    <w:rsid w:val="00CD0F95"/>
    <w:rsid w:val="00CD1680"/>
    <w:rsid w:val="00CD2348"/>
    <w:rsid w:val="00CD25A0"/>
    <w:rsid w:val="00CD2708"/>
    <w:rsid w:val="00CD314F"/>
    <w:rsid w:val="00CD3207"/>
    <w:rsid w:val="00CD3415"/>
    <w:rsid w:val="00CD366E"/>
    <w:rsid w:val="00CD3B81"/>
    <w:rsid w:val="00CD42D4"/>
    <w:rsid w:val="00CD4483"/>
    <w:rsid w:val="00CD4ECE"/>
    <w:rsid w:val="00CD53E4"/>
    <w:rsid w:val="00CD5677"/>
    <w:rsid w:val="00CD568E"/>
    <w:rsid w:val="00CD5775"/>
    <w:rsid w:val="00CD5B6B"/>
    <w:rsid w:val="00CD61FF"/>
    <w:rsid w:val="00CD6705"/>
    <w:rsid w:val="00CD6B7B"/>
    <w:rsid w:val="00CD6D47"/>
    <w:rsid w:val="00CD73CE"/>
    <w:rsid w:val="00CD7E81"/>
    <w:rsid w:val="00CE005F"/>
    <w:rsid w:val="00CE0113"/>
    <w:rsid w:val="00CE0A89"/>
    <w:rsid w:val="00CE0C52"/>
    <w:rsid w:val="00CE10EE"/>
    <w:rsid w:val="00CE1E86"/>
    <w:rsid w:val="00CE1F65"/>
    <w:rsid w:val="00CE28EF"/>
    <w:rsid w:val="00CE2990"/>
    <w:rsid w:val="00CE2BC4"/>
    <w:rsid w:val="00CE2FE1"/>
    <w:rsid w:val="00CE37B8"/>
    <w:rsid w:val="00CE384F"/>
    <w:rsid w:val="00CE492A"/>
    <w:rsid w:val="00CE51AA"/>
    <w:rsid w:val="00CE539E"/>
    <w:rsid w:val="00CE5B4C"/>
    <w:rsid w:val="00CE5BE1"/>
    <w:rsid w:val="00CE66E9"/>
    <w:rsid w:val="00CE6A34"/>
    <w:rsid w:val="00CE6E92"/>
    <w:rsid w:val="00CE7154"/>
    <w:rsid w:val="00CE73B5"/>
    <w:rsid w:val="00CE75D7"/>
    <w:rsid w:val="00CE7638"/>
    <w:rsid w:val="00CE7DAE"/>
    <w:rsid w:val="00CF0493"/>
    <w:rsid w:val="00CF05D2"/>
    <w:rsid w:val="00CF074E"/>
    <w:rsid w:val="00CF086E"/>
    <w:rsid w:val="00CF1170"/>
    <w:rsid w:val="00CF121F"/>
    <w:rsid w:val="00CF133D"/>
    <w:rsid w:val="00CF1A7E"/>
    <w:rsid w:val="00CF1AFB"/>
    <w:rsid w:val="00CF1B1C"/>
    <w:rsid w:val="00CF2416"/>
    <w:rsid w:val="00CF2C20"/>
    <w:rsid w:val="00CF2D39"/>
    <w:rsid w:val="00CF2FE2"/>
    <w:rsid w:val="00CF3768"/>
    <w:rsid w:val="00CF3BA2"/>
    <w:rsid w:val="00CF3C7C"/>
    <w:rsid w:val="00CF3D1D"/>
    <w:rsid w:val="00CF3EB6"/>
    <w:rsid w:val="00CF3EBF"/>
    <w:rsid w:val="00CF3F9C"/>
    <w:rsid w:val="00CF40D3"/>
    <w:rsid w:val="00CF43A5"/>
    <w:rsid w:val="00CF45E7"/>
    <w:rsid w:val="00CF4638"/>
    <w:rsid w:val="00CF47C2"/>
    <w:rsid w:val="00CF5A6A"/>
    <w:rsid w:val="00CF67FE"/>
    <w:rsid w:val="00CF6A5D"/>
    <w:rsid w:val="00CF6B82"/>
    <w:rsid w:val="00CF6C6E"/>
    <w:rsid w:val="00CF6DC4"/>
    <w:rsid w:val="00CF6F7D"/>
    <w:rsid w:val="00CF704E"/>
    <w:rsid w:val="00CF7375"/>
    <w:rsid w:val="00CF7446"/>
    <w:rsid w:val="00CF7977"/>
    <w:rsid w:val="00D005EB"/>
    <w:rsid w:val="00D0074E"/>
    <w:rsid w:val="00D009D6"/>
    <w:rsid w:val="00D00BA1"/>
    <w:rsid w:val="00D00EB7"/>
    <w:rsid w:val="00D00F87"/>
    <w:rsid w:val="00D00FC0"/>
    <w:rsid w:val="00D01478"/>
    <w:rsid w:val="00D014C9"/>
    <w:rsid w:val="00D016E1"/>
    <w:rsid w:val="00D0282E"/>
    <w:rsid w:val="00D028EE"/>
    <w:rsid w:val="00D02D4F"/>
    <w:rsid w:val="00D0316C"/>
    <w:rsid w:val="00D0339A"/>
    <w:rsid w:val="00D0370C"/>
    <w:rsid w:val="00D03995"/>
    <w:rsid w:val="00D03C1A"/>
    <w:rsid w:val="00D03EB9"/>
    <w:rsid w:val="00D041AD"/>
    <w:rsid w:val="00D0464A"/>
    <w:rsid w:val="00D046DF"/>
    <w:rsid w:val="00D04A35"/>
    <w:rsid w:val="00D050BC"/>
    <w:rsid w:val="00D0515F"/>
    <w:rsid w:val="00D059FB"/>
    <w:rsid w:val="00D05E02"/>
    <w:rsid w:val="00D065CF"/>
    <w:rsid w:val="00D066AD"/>
    <w:rsid w:val="00D069A4"/>
    <w:rsid w:val="00D06ACD"/>
    <w:rsid w:val="00D071E0"/>
    <w:rsid w:val="00D07811"/>
    <w:rsid w:val="00D07CC2"/>
    <w:rsid w:val="00D07E31"/>
    <w:rsid w:val="00D10553"/>
    <w:rsid w:val="00D10568"/>
    <w:rsid w:val="00D11094"/>
    <w:rsid w:val="00D11122"/>
    <w:rsid w:val="00D114C9"/>
    <w:rsid w:val="00D11760"/>
    <w:rsid w:val="00D11E57"/>
    <w:rsid w:val="00D12865"/>
    <w:rsid w:val="00D12EA5"/>
    <w:rsid w:val="00D12FDE"/>
    <w:rsid w:val="00D132B6"/>
    <w:rsid w:val="00D133FE"/>
    <w:rsid w:val="00D13686"/>
    <w:rsid w:val="00D14574"/>
    <w:rsid w:val="00D145CB"/>
    <w:rsid w:val="00D147BB"/>
    <w:rsid w:val="00D14FE7"/>
    <w:rsid w:val="00D15D9E"/>
    <w:rsid w:val="00D15DC1"/>
    <w:rsid w:val="00D1600D"/>
    <w:rsid w:val="00D161EE"/>
    <w:rsid w:val="00D162EF"/>
    <w:rsid w:val="00D173CA"/>
    <w:rsid w:val="00D175D0"/>
    <w:rsid w:val="00D1789A"/>
    <w:rsid w:val="00D17C74"/>
    <w:rsid w:val="00D2071A"/>
    <w:rsid w:val="00D214B8"/>
    <w:rsid w:val="00D216C0"/>
    <w:rsid w:val="00D216D6"/>
    <w:rsid w:val="00D218D4"/>
    <w:rsid w:val="00D21EF7"/>
    <w:rsid w:val="00D220F1"/>
    <w:rsid w:val="00D2223D"/>
    <w:rsid w:val="00D2289C"/>
    <w:rsid w:val="00D22F65"/>
    <w:rsid w:val="00D234EE"/>
    <w:rsid w:val="00D23619"/>
    <w:rsid w:val="00D23BBC"/>
    <w:rsid w:val="00D240DE"/>
    <w:rsid w:val="00D24114"/>
    <w:rsid w:val="00D245ED"/>
    <w:rsid w:val="00D24D07"/>
    <w:rsid w:val="00D24D8A"/>
    <w:rsid w:val="00D2527D"/>
    <w:rsid w:val="00D2618C"/>
    <w:rsid w:val="00D264AA"/>
    <w:rsid w:val="00D269EE"/>
    <w:rsid w:val="00D26A92"/>
    <w:rsid w:val="00D26C53"/>
    <w:rsid w:val="00D2775B"/>
    <w:rsid w:val="00D27AA8"/>
    <w:rsid w:val="00D27B90"/>
    <w:rsid w:val="00D27E2C"/>
    <w:rsid w:val="00D3092D"/>
    <w:rsid w:val="00D31A63"/>
    <w:rsid w:val="00D31BD9"/>
    <w:rsid w:val="00D31E92"/>
    <w:rsid w:val="00D32C18"/>
    <w:rsid w:val="00D32C96"/>
    <w:rsid w:val="00D330D9"/>
    <w:rsid w:val="00D3360A"/>
    <w:rsid w:val="00D337C3"/>
    <w:rsid w:val="00D33A3D"/>
    <w:rsid w:val="00D33A55"/>
    <w:rsid w:val="00D33B65"/>
    <w:rsid w:val="00D33D2F"/>
    <w:rsid w:val="00D33D70"/>
    <w:rsid w:val="00D3428D"/>
    <w:rsid w:val="00D34711"/>
    <w:rsid w:val="00D35016"/>
    <w:rsid w:val="00D356FB"/>
    <w:rsid w:val="00D360A4"/>
    <w:rsid w:val="00D360B6"/>
    <w:rsid w:val="00D364E9"/>
    <w:rsid w:val="00D36545"/>
    <w:rsid w:val="00D367C7"/>
    <w:rsid w:val="00D368BC"/>
    <w:rsid w:val="00D36B46"/>
    <w:rsid w:val="00D37D8C"/>
    <w:rsid w:val="00D37F21"/>
    <w:rsid w:val="00D4005A"/>
    <w:rsid w:val="00D40C02"/>
    <w:rsid w:val="00D41004"/>
    <w:rsid w:val="00D410CF"/>
    <w:rsid w:val="00D428B0"/>
    <w:rsid w:val="00D43B9D"/>
    <w:rsid w:val="00D44068"/>
    <w:rsid w:val="00D443E2"/>
    <w:rsid w:val="00D44464"/>
    <w:rsid w:val="00D449C2"/>
    <w:rsid w:val="00D44C7C"/>
    <w:rsid w:val="00D45476"/>
    <w:rsid w:val="00D455B1"/>
    <w:rsid w:val="00D455B8"/>
    <w:rsid w:val="00D45B40"/>
    <w:rsid w:val="00D4631A"/>
    <w:rsid w:val="00D46453"/>
    <w:rsid w:val="00D46767"/>
    <w:rsid w:val="00D468ED"/>
    <w:rsid w:val="00D46920"/>
    <w:rsid w:val="00D46B11"/>
    <w:rsid w:val="00D46C68"/>
    <w:rsid w:val="00D46E61"/>
    <w:rsid w:val="00D47111"/>
    <w:rsid w:val="00D47579"/>
    <w:rsid w:val="00D47603"/>
    <w:rsid w:val="00D47919"/>
    <w:rsid w:val="00D47AE3"/>
    <w:rsid w:val="00D47F6C"/>
    <w:rsid w:val="00D500C3"/>
    <w:rsid w:val="00D5051E"/>
    <w:rsid w:val="00D5107D"/>
    <w:rsid w:val="00D510E3"/>
    <w:rsid w:val="00D51372"/>
    <w:rsid w:val="00D517F3"/>
    <w:rsid w:val="00D531A9"/>
    <w:rsid w:val="00D53250"/>
    <w:rsid w:val="00D53466"/>
    <w:rsid w:val="00D5398D"/>
    <w:rsid w:val="00D53E6F"/>
    <w:rsid w:val="00D53F51"/>
    <w:rsid w:val="00D553EF"/>
    <w:rsid w:val="00D559F3"/>
    <w:rsid w:val="00D55EB4"/>
    <w:rsid w:val="00D56012"/>
    <w:rsid w:val="00D5612B"/>
    <w:rsid w:val="00D56F46"/>
    <w:rsid w:val="00D57280"/>
    <w:rsid w:val="00D5751E"/>
    <w:rsid w:val="00D57576"/>
    <w:rsid w:val="00D57C3A"/>
    <w:rsid w:val="00D603F7"/>
    <w:rsid w:val="00D6074D"/>
    <w:rsid w:val="00D61B24"/>
    <w:rsid w:val="00D620D0"/>
    <w:rsid w:val="00D62C7D"/>
    <w:rsid w:val="00D62DD4"/>
    <w:rsid w:val="00D63B8B"/>
    <w:rsid w:val="00D63FCB"/>
    <w:rsid w:val="00D642EE"/>
    <w:rsid w:val="00D647BD"/>
    <w:rsid w:val="00D64F7F"/>
    <w:rsid w:val="00D650EB"/>
    <w:rsid w:val="00D65322"/>
    <w:rsid w:val="00D6556D"/>
    <w:rsid w:val="00D6593C"/>
    <w:rsid w:val="00D66998"/>
    <w:rsid w:val="00D66C52"/>
    <w:rsid w:val="00D67817"/>
    <w:rsid w:val="00D67A68"/>
    <w:rsid w:val="00D67CCD"/>
    <w:rsid w:val="00D67F11"/>
    <w:rsid w:val="00D70D0C"/>
    <w:rsid w:val="00D71D69"/>
    <w:rsid w:val="00D72126"/>
    <w:rsid w:val="00D72AD8"/>
    <w:rsid w:val="00D73296"/>
    <w:rsid w:val="00D7348D"/>
    <w:rsid w:val="00D73C94"/>
    <w:rsid w:val="00D7411C"/>
    <w:rsid w:val="00D74182"/>
    <w:rsid w:val="00D746AB"/>
    <w:rsid w:val="00D74BDA"/>
    <w:rsid w:val="00D755EA"/>
    <w:rsid w:val="00D75D2B"/>
    <w:rsid w:val="00D75E4C"/>
    <w:rsid w:val="00D75EEF"/>
    <w:rsid w:val="00D7613E"/>
    <w:rsid w:val="00D7673E"/>
    <w:rsid w:val="00D767B7"/>
    <w:rsid w:val="00D768DA"/>
    <w:rsid w:val="00D774F2"/>
    <w:rsid w:val="00D77869"/>
    <w:rsid w:val="00D77BB0"/>
    <w:rsid w:val="00D77CC0"/>
    <w:rsid w:val="00D80362"/>
    <w:rsid w:val="00D8046F"/>
    <w:rsid w:val="00D805BC"/>
    <w:rsid w:val="00D80DEA"/>
    <w:rsid w:val="00D81242"/>
    <w:rsid w:val="00D813C1"/>
    <w:rsid w:val="00D81419"/>
    <w:rsid w:val="00D81AFA"/>
    <w:rsid w:val="00D82118"/>
    <w:rsid w:val="00D824C7"/>
    <w:rsid w:val="00D8250C"/>
    <w:rsid w:val="00D82B7C"/>
    <w:rsid w:val="00D83385"/>
    <w:rsid w:val="00D83D08"/>
    <w:rsid w:val="00D84066"/>
    <w:rsid w:val="00D8407D"/>
    <w:rsid w:val="00D844AF"/>
    <w:rsid w:val="00D8451D"/>
    <w:rsid w:val="00D847BD"/>
    <w:rsid w:val="00D84800"/>
    <w:rsid w:val="00D85438"/>
    <w:rsid w:val="00D86898"/>
    <w:rsid w:val="00D878C8"/>
    <w:rsid w:val="00D87BC4"/>
    <w:rsid w:val="00D90066"/>
    <w:rsid w:val="00D911AD"/>
    <w:rsid w:val="00D9129E"/>
    <w:rsid w:val="00D91A39"/>
    <w:rsid w:val="00D91CC4"/>
    <w:rsid w:val="00D926D1"/>
    <w:rsid w:val="00D929C2"/>
    <w:rsid w:val="00D92A0F"/>
    <w:rsid w:val="00D92B1D"/>
    <w:rsid w:val="00D92C23"/>
    <w:rsid w:val="00D939E3"/>
    <w:rsid w:val="00D93AFC"/>
    <w:rsid w:val="00D9426B"/>
    <w:rsid w:val="00D945F6"/>
    <w:rsid w:val="00D94917"/>
    <w:rsid w:val="00D94D73"/>
    <w:rsid w:val="00D95A72"/>
    <w:rsid w:val="00D95E14"/>
    <w:rsid w:val="00D964D7"/>
    <w:rsid w:val="00D964FC"/>
    <w:rsid w:val="00D97051"/>
    <w:rsid w:val="00D97332"/>
    <w:rsid w:val="00D97403"/>
    <w:rsid w:val="00D978BE"/>
    <w:rsid w:val="00D979EE"/>
    <w:rsid w:val="00DA0439"/>
    <w:rsid w:val="00DA10CE"/>
    <w:rsid w:val="00DA1414"/>
    <w:rsid w:val="00DA1542"/>
    <w:rsid w:val="00DA1556"/>
    <w:rsid w:val="00DA1709"/>
    <w:rsid w:val="00DA18A2"/>
    <w:rsid w:val="00DA18D9"/>
    <w:rsid w:val="00DA2104"/>
    <w:rsid w:val="00DA2742"/>
    <w:rsid w:val="00DA2AE3"/>
    <w:rsid w:val="00DA2F02"/>
    <w:rsid w:val="00DA361F"/>
    <w:rsid w:val="00DA3749"/>
    <w:rsid w:val="00DA3B05"/>
    <w:rsid w:val="00DA3D25"/>
    <w:rsid w:val="00DA69B9"/>
    <w:rsid w:val="00DA705A"/>
    <w:rsid w:val="00DA72B1"/>
    <w:rsid w:val="00DA7579"/>
    <w:rsid w:val="00DA76B4"/>
    <w:rsid w:val="00DA7F71"/>
    <w:rsid w:val="00DB00B8"/>
    <w:rsid w:val="00DB069E"/>
    <w:rsid w:val="00DB0ABA"/>
    <w:rsid w:val="00DB0B94"/>
    <w:rsid w:val="00DB0CC2"/>
    <w:rsid w:val="00DB10F8"/>
    <w:rsid w:val="00DB120A"/>
    <w:rsid w:val="00DB138D"/>
    <w:rsid w:val="00DB14CA"/>
    <w:rsid w:val="00DB1506"/>
    <w:rsid w:val="00DB179E"/>
    <w:rsid w:val="00DB1C43"/>
    <w:rsid w:val="00DB1C70"/>
    <w:rsid w:val="00DB1CA6"/>
    <w:rsid w:val="00DB21FC"/>
    <w:rsid w:val="00DB2671"/>
    <w:rsid w:val="00DB26C9"/>
    <w:rsid w:val="00DB2C3E"/>
    <w:rsid w:val="00DB2D16"/>
    <w:rsid w:val="00DB344B"/>
    <w:rsid w:val="00DB3C2A"/>
    <w:rsid w:val="00DB49B5"/>
    <w:rsid w:val="00DB4DE8"/>
    <w:rsid w:val="00DB5044"/>
    <w:rsid w:val="00DB5358"/>
    <w:rsid w:val="00DB5460"/>
    <w:rsid w:val="00DB55D8"/>
    <w:rsid w:val="00DB5824"/>
    <w:rsid w:val="00DB637F"/>
    <w:rsid w:val="00DB6ADD"/>
    <w:rsid w:val="00DB73AC"/>
    <w:rsid w:val="00DC006A"/>
    <w:rsid w:val="00DC01CC"/>
    <w:rsid w:val="00DC07A0"/>
    <w:rsid w:val="00DC0A43"/>
    <w:rsid w:val="00DC142A"/>
    <w:rsid w:val="00DC1EBF"/>
    <w:rsid w:val="00DC1FE7"/>
    <w:rsid w:val="00DC2119"/>
    <w:rsid w:val="00DC2338"/>
    <w:rsid w:val="00DC24AD"/>
    <w:rsid w:val="00DC288C"/>
    <w:rsid w:val="00DC30BB"/>
    <w:rsid w:val="00DC368E"/>
    <w:rsid w:val="00DC3FE7"/>
    <w:rsid w:val="00DC4C92"/>
    <w:rsid w:val="00DC4DF7"/>
    <w:rsid w:val="00DC4EAF"/>
    <w:rsid w:val="00DC4F11"/>
    <w:rsid w:val="00DC513C"/>
    <w:rsid w:val="00DC5E4C"/>
    <w:rsid w:val="00DC6250"/>
    <w:rsid w:val="00DC661B"/>
    <w:rsid w:val="00DC6B9A"/>
    <w:rsid w:val="00DC6F49"/>
    <w:rsid w:val="00DC6F4B"/>
    <w:rsid w:val="00DC7CEF"/>
    <w:rsid w:val="00DC7F86"/>
    <w:rsid w:val="00DD03D2"/>
    <w:rsid w:val="00DD04C4"/>
    <w:rsid w:val="00DD08CB"/>
    <w:rsid w:val="00DD0D70"/>
    <w:rsid w:val="00DD0DCE"/>
    <w:rsid w:val="00DD26CB"/>
    <w:rsid w:val="00DD2B17"/>
    <w:rsid w:val="00DD33A4"/>
    <w:rsid w:val="00DD3557"/>
    <w:rsid w:val="00DD3C4C"/>
    <w:rsid w:val="00DD3FB5"/>
    <w:rsid w:val="00DD4176"/>
    <w:rsid w:val="00DD4AB7"/>
    <w:rsid w:val="00DD5901"/>
    <w:rsid w:val="00DD6E01"/>
    <w:rsid w:val="00DD75BE"/>
    <w:rsid w:val="00DD7D18"/>
    <w:rsid w:val="00DE0285"/>
    <w:rsid w:val="00DE088E"/>
    <w:rsid w:val="00DE0BEF"/>
    <w:rsid w:val="00DE147D"/>
    <w:rsid w:val="00DE187F"/>
    <w:rsid w:val="00DE18CC"/>
    <w:rsid w:val="00DE1ABC"/>
    <w:rsid w:val="00DE291A"/>
    <w:rsid w:val="00DE2A9E"/>
    <w:rsid w:val="00DE2CD2"/>
    <w:rsid w:val="00DE2FAE"/>
    <w:rsid w:val="00DE383C"/>
    <w:rsid w:val="00DE3F46"/>
    <w:rsid w:val="00DE4325"/>
    <w:rsid w:val="00DE478F"/>
    <w:rsid w:val="00DE47D7"/>
    <w:rsid w:val="00DE4F3D"/>
    <w:rsid w:val="00DE4FBD"/>
    <w:rsid w:val="00DE5B59"/>
    <w:rsid w:val="00DE5F35"/>
    <w:rsid w:val="00DE651F"/>
    <w:rsid w:val="00DE6696"/>
    <w:rsid w:val="00DE67F7"/>
    <w:rsid w:val="00DE715C"/>
    <w:rsid w:val="00DE721E"/>
    <w:rsid w:val="00DE7B3A"/>
    <w:rsid w:val="00DE7B93"/>
    <w:rsid w:val="00DE7CCC"/>
    <w:rsid w:val="00DE7F11"/>
    <w:rsid w:val="00DE7F2F"/>
    <w:rsid w:val="00DF0345"/>
    <w:rsid w:val="00DF0908"/>
    <w:rsid w:val="00DF09E6"/>
    <w:rsid w:val="00DF139F"/>
    <w:rsid w:val="00DF13AD"/>
    <w:rsid w:val="00DF16C5"/>
    <w:rsid w:val="00DF17F9"/>
    <w:rsid w:val="00DF1F6C"/>
    <w:rsid w:val="00DF26E9"/>
    <w:rsid w:val="00DF295E"/>
    <w:rsid w:val="00DF2CEC"/>
    <w:rsid w:val="00DF3141"/>
    <w:rsid w:val="00DF35C8"/>
    <w:rsid w:val="00DF3D2D"/>
    <w:rsid w:val="00DF3D39"/>
    <w:rsid w:val="00DF4419"/>
    <w:rsid w:val="00DF45D0"/>
    <w:rsid w:val="00DF46A2"/>
    <w:rsid w:val="00DF4745"/>
    <w:rsid w:val="00DF4C52"/>
    <w:rsid w:val="00DF4F2A"/>
    <w:rsid w:val="00DF4FB3"/>
    <w:rsid w:val="00DF5CEE"/>
    <w:rsid w:val="00DF5E8F"/>
    <w:rsid w:val="00DF60A3"/>
    <w:rsid w:val="00DF60A5"/>
    <w:rsid w:val="00DF69D9"/>
    <w:rsid w:val="00DF7361"/>
    <w:rsid w:val="00DF7DF3"/>
    <w:rsid w:val="00DF7FA0"/>
    <w:rsid w:val="00E002FF"/>
    <w:rsid w:val="00E0098B"/>
    <w:rsid w:val="00E00C95"/>
    <w:rsid w:val="00E00F76"/>
    <w:rsid w:val="00E0121E"/>
    <w:rsid w:val="00E016E0"/>
    <w:rsid w:val="00E017DF"/>
    <w:rsid w:val="00E01D92"/>
    <w:rsid w:val="00E02420"/>
    <w:rsid w:val="00E02752"/>
    <w:rsid w:val="00E028C6"/>
    <w:rsid w:val="00E02968"/>
    <w:rsid w:val="00E02B06"/>
    <w:rsid w:val="00E02B8E"/>
    <w:rsid w:val="00E033BF"/>
    <w:rsid w:val="00E03DC8"/>
    <w:rsid w:val="00E03F6E"/>
    <w:rsid w:val="00E04201"/>
    <w:rsid w:val="00E04364"/>
    <w:rsid w:val="00E05070"/>
    <w:rsid w:val="00E050F8"/>
    <w:rsid w:val="00E069A3"/>
    <w:rsid w:val="00E06CE3"/>
    <w:rsid w:val="00E0747E"/>
    <w:rsid w:val="00E07B97"/>
    <w:rsid w:val="00E07C2B"/>
    <w:rsid w:val="00E10897"/>
    <w:rsid w:val="00E114E9"/>
    <w:rsid w:val="00E12199"/>
    <w:rsid w:val="00E12785"/>
    <w:rsid w:val="00E127C4"/>
    <w:rsid w:val="00E129C8"/>
    <w:rsid w:val="00E12C78"/>
    <w:rsid w:val="00E12E51"/>
    <w:rsid w:val="00E12EDF"/>
    <w:rsid w:val="00E12FEA"/>
    <w:rsid w:val="00E135AA"/>
    <w:rsid w:val="00E13B80"/>
    <w:rsid w:val="00E13C78"/>
    <w:rsid w:val="00E142A6"/>
    <w:rsid w:val="00E1451E"/>
    <w:rsid w:val="00E14773"/>
    <w:rsid w:val="00E14DF3"/>
    <w:rsid w:val="00E15D40"/>
    <w:rsid w:val="00E16522"/>
    <w:rsid w:val="00E166B1"/>
    <w:rsid w:val="00E1694A"/>
    <w:rsid w:val="00E16C75"/>
    <w:rsid w:val="00E171A8"/>
    <w:rsid w:val="00E17346"/>
    <w:rsid w:val="00E17A35"/>
    <w:rsid w:val="00E2008F"/>
    <w:rsid w:val="00E20260"/>
    <w:rsid w:val="00E2035D"/>
    <w:rsid w:val="00E203CC"/>
    <w:rsid w:val="00E208A9"/>
    <w:rsid w:val="00E20EBE"/>
    <w:rsid w:val="00E21093"/>
    <w:rsid w:val="00E21317"/>
    <w:rsid w:val="00E21705"/>
    <w:rsid w:val="00E21BBD"/>
    <w:rsid w:val="00E21CBE"/>
    <w:rsid w:val="00E223D2"/>
    <w:rsid w:val="00E22B84"/>
    <w:rsid w:val="00E22FA7"/>
    <w:rsid w:val="00E2301A"/>
    <w:rsid w:val="00E2334F"/>
    <w:rsid w:val="00E2349D"/>
    <w:rsid w:val="00E23ABF"/>
    <w:rsid w:val="00E23ADF"/>
    <w:rsid w:val="00E23C0A"/>
    <w:rsid w:val="00E242D2"/>
    <w:rsid w:val="00E2453D"/>
    <w:rsid w:val="00E245D0"/>
    <w:rsid w:val="00E2480A"/>
    <w:rsid w:val="00E24D79"/>
    <w:rsid w:val="00E2602B"/>
    <w:rsid w:val="00E26438"/>
    <w:rsid w:val="00E2760D"/>
    <w:rsid w:val="00E278BD"/>
    <w:rsid w:val="00E27DC8"/>
    <w:rsid w:val="00E30141"/>
    <w:rsid w:val="00E32170"/>
    <w:rsid w:val="00E32AC3"/>
    <w:rsid w:val="00E32F87"/>
    <w:rsid w:val="00E3399C"/>
    <w:rsid w:val="00E34135"/>
    <w:rsid w:val="00E342C0"/>
    <w:rsid w:val="00E349B5"/>
    <w:rsid w:val="00E353EF"/>
    <w:rsid w:val="00E356F0"/>
    <w:rsid w:val="00E35A0D"/>
    <w:rsid w:val="00E35AC8"/>
    <w:rsid w:val="00E35AD0"/>
    <w:rsid w:val="00E35C16"/>
    <w:rsid w:val="00E35F02"/>
    <w:rsid w:val="00E3653D"/>
    <w:rsid w:val="00E366DB"/>
    <w:rsid w:val="00E3787E"/>
    <w:rsid w:val="00E3793C"/>
    <w:rsid w:val="00E37B28"/>
    <w:rsid w:val="00E37DCE"/>
    <w:rsid w:val="00E40CEE"/>
    <w:rsid w:val="00E42805"/>
    <w:rsid w:val="00E429A4"/>
    <w:rsid w:val="00E42A3E"/>
    <w:rsid w:val="00E42B50"/>
    <w:rsid w:val="00E42C66"/>
    <w:rsid w:val="00E42E70"/>
    <w:rsid w:val="00E43090"/>
    <w:rsid w:val="00E43487"/>
    <w:rsid w:val="00E43563"/>
    <w:rsid w:val="00E43B2F"/>
    <w:rsid w:val="00E43E19"/>
    <w:rsid w:val="00E44ACD"/>
    <w:rsid w:val="00E44E5A"/>
    <w:rsid w:val="00E45346"/>
    <w:rsid w:val="00E454CE"/>
    <w:rsid w:val="00E459B2"/>
    <w:rsid w:val="00E45C60"/>
    <w:rsid w:val="00E45CB5"/>
    <w:rsid w:val="00E45F2D"/>
    <w:rsid w:val="00E45F46"/>
    <w:rsid w:val="00E46105"/>
    <w:rsid w:val="00E46386"/>
    <w:rsid w:val="00E4776A"/>
    <w:rsid w:val="00E478D7"/>
    <w:rsid w:val="00E504E4"/>
    <w:rsid w:val="00E50C53"/>
    <w:rsid w:val="00E5199F"/>
    <w:rsid w:val="00E52333"/>
    <w:rsid w:val="00E5298C"/>
    <w:rsid w:val="00E53181"/>
    <w:rsid w:val="00E541B8"/>
    <w:rsid w:val="00E54A86"/>
    <w:rsid w:val="00E54C5E"/>
    <w:rsid w:val="00E55048"/>
    <w:rsid w:val="00E558E3"/>
    <w:rsid w:val="00E564CD"/>
    <w:rsid w:val="00E56CC1"/>
    <w:rsid w:val="00E576D9"/>
    <w:rsid w:val="00E57CA5"/>
    <w:rsid w:val="00E6025E"/>
    <w:rsid w:val="00E60A87"/>
    <w:rsid w:val="00E611D2"/>
    <w:rsid w:val="00E61442"/>
    <w:rsid w:val="00E61679"/>
    <w:rsid w:val="00E61794"/>
    <w:rsid w:val="00E61A26"/>
    <w:rsid w:val="00E61F7E"/>
    <w:rsid w:val="00E623AF"/>
    <w:rsid w:val="00E633EC"/>
    <w:rsid w:val="00E637D8"/>
    <w:rsid w:val="00E6383E"/>
    <w:rsid w:val="00E63978"/>
    <w:rsid w:val="00E64033"/>
    <w:rsid w:val="00E64AA9"/>
    <w:rsid w:val="00E64CEE"/>
    <w:rsid w:val="00E652F3"/>
    <w:rsid w:val="00E654D2"/>
    <w:rsid w:val="00E65FCB"/>
    <w:rsid w:val="00E66426"/>
    <w:rsid w:val="00E666B4"/>
    <w:rsid w:val="00E66D2D"/>
    <w:rsid w:val="00E66DB1"/>
    <w:rsid w:val="00E6718D"/>
    <w:rsid w:val="00E671E7"/>
    <w:rsid w:val="00E671E9"/>
    <w:rsid w:val="00E67746"/>
    <w:rsid w:val="00E67C27"/>
    <w:rsid w:val="00E67ECA"/>
    <w:rsid w:val="00E67FFD"/>
    <w:rsid w:val="00E70C6B"/>
    <w:rsid w:val="00E71106"/>
    <w:rsid w:val="00E72202"/>
    <w:rsid w:val="00E7239F"/>
    <w:rsid w:val="00E7273E"/>
    <w:rsid w:val="00E72F7D"/>
    <w:rsid w:val="00E739B0"/>
    <w:rsid w:val="00E73C8C"/>
    <w:rsid w:val="00E74E26"/>
    <w:rsid w:val="00E74F92"/>
    <w:rsid w:val="00E75076"/>
    <w:rsid w:val="00E758E7"/>
    <w:rsid w:val="00E75973"/>
    <w:rsid w:val="00E7648B"/>
    <w:rsid w:val="00E77270"/>
    <w:rsid w:val="00E7770D"/>
    <w:rsid w:val="00E77849"/>
    <w:rsid w:val="00E778EB"/>
    <w:rsid w:val="00E801AF"/>
    <w:rsid w:val="00E813E3"/>
    <w:rsid w:val="00E81481"/>
    <w:rsid w:val="00E815C1"/>
    <w:rsid w:val="00E81C0F"/>
    <w:rsid w:val="00E81C4F"/>
    <w:rsid w:val="00E81E1B"/>
    <w:rsid w:val="00E8255D"/>
    <w:rsid w:val="00E825DE"/>
    <w:rsid w:val="00E83358"/>
    <w:rsid w:val="00E83867"/>
    <w:rsid w:val="00E83B20"/>
    <w:rsid w:val="00E84827"/>
    <w:rsid w:val="00E84896"/>
    <w:rsid w:val="00E84B18"/>
    <w:rsid w:val="00E85004"/>
    <w:rsid w:val="00E853A2"/>
    <w:rsid w:val="00E853E0"/>
    <w:rsid w:val="00E85449"/>
    <w:rsid w:val="00E85990"/>
    <w:rsid w:val="00E85CBC"/>
    <w:rsid w:val="00E860D6"/>
    <w:rsid w:val="00E86B7B"/>
    <w:rsid w:val="00E86EA6"/>
    <w:rsid w:val="00E86FFA"/>
    <w:rsid w:val="00E87C09"/>
    <w:rsid w:val="00E87FA7"/>
    <w:rsid w:val="00E906E2"/>
    <w:rsid w:val="00E91083"/>
    <w:rsid w:val="00E91934"/>
    <w:rsid w:val="00E91C73"/>
    <w:rsid w:val="00E91DE2"/>
    <w:rsid w:val="00E91E72"/>
    <w:rsid w:val="00E92B14"/>
    <w:rsid w:val="00E92FE3"/>
    <w:rsid w:val="00E93899"/>
    <w:rsid w:val="00E93912"/>
    <w:rsid w:val="00E9450B"/>
    <w:rsid w:val="00E94F7B"/>
    <w:rsid w:val="00E9500F"/>
    <w:rsid w:val="00E95352"/>
    <w:rsid w:val="00E9617E"/>
    <w:rsid w:val="00E9684C"/>
    <w:rsid w:val="00E96851"/>
    <w:rsid w:val="00E96A9B"/>
    <w:rsid w:val="00E9780F"/>
    <w:rsid w:val="00E97CE1"/>
    <w:rsid w:val="00EA0976"/>
    <w:rsid w:val="00EA0AE7"/>
    <w:rsid w:val="00EA0D92"/>
    <w:rsid w:val="00EA1BEF"/>
    <w:rsid w:val="00EA2327"/>
    <w:rsid w:val="00EA26CD"/>
    <w:rsid w:val="00EA270E"/>
    <w:rsid w:val="00EA2724"/>
    <w:rsid w:val="00EA2E49"/>
    <w:rsid w:val="00EA387F"/>
    <w:rsid w:val="00EA3BAF"/>
    <w:rsid w:val="00EA3D23"/>
    <w:rsid w:val="00EA4076"/>
    <w:rsid w:val="00EA427B"/>
    <w:rsid w:val="00EA431F"/>
    <w:rsid w:val="00EA43CF"/>
    <w:rsid w:val="00EA44F2"/>
    <w:rsid w:val="00EA47AF"/>
    <w:rsid w:val="00EA489C"/>
    <w:rsid w:val="00EA52E9"/>
    <w:rsid w:val="00EA62AD"/>
    <w:rsid w:val="00EA6669"/>
    <w:rsid w:val="00EA67E6"/>
    <w:rsid w:val="00EA6AD2"/>
    <w:rsid w:val="00EA711C"/>
    <w:rsid w:val="00EA73D7"/>
    <w:rsid w:val="00EB00EA"/>
    <w:rsid w:val="00EB0C4F"/>
    <w:rsid w:val="00EB0E7F"/>
    <w:rsid w:val="00EB107F"/>
    <w:rsid w:val="00EB11DD"/>
    <w:rsid w:val="00EB154F"/>
    <w:rsid w:val="00EB182B"/>
    <w:rsid w:val="00EB1934"/>
    <w:rsid w:val="00EB1AD0"/>
    <w:rsid w:val="00EB1C3D"/>
    <w:rsid w:val="00EB3308"/>
    <w:rsid w:val="00EB334E"/>
    <w:rsid w:val="00EB3385"/>
    <w:rsid w:val="00EB3898"/>
    <w:rsid w:val="00EB3982"/>
    <w:rsid w:val="00EB3D0E"/>
    <w:rsid w:val="00EB4323"/>
    <w:rsid w:val="00EB4F62"/>
    <w:rsid w:val="00EB5234"/>
    <w:rsid w:val="00EB5266"/>
    <w:rsid w:val="00EB5CA1"/>
    <w:rsid w:val="00EB5E71"/>
    <w:rsid w:val="00EB615B"/>
    <w:rsid w:val="00EB61EE"/>
    <w:rsid w:val="00EB6333"/>
    <w:rsid w:val="00EB663E"/>
    <w:rsid w:val="00EB6BAE"/>
    <w:rsid w:val="00EB7249"/>
    <w:rsid w:val="00EB7CD7"/>
    <w:rsid w:val="00EB7D4C"/>
    <w:rsid w:val="00EB7DC2"/>
    <w:rsid w:val="00EC071B"/>
    <w:rsid w:val="00EC0971"/>
    <w:rsid w:val="00EC0B26"/>
    <w:rsid w:val="00EC1036"/>
    <w:rsid w:val="00EC107C"/>
    <w:rsid w:val="00EC1EDA"/>
    <w:rsid w:val="00EC23E1"/>
    <w:rsid w:val="00EC2731"/>
    <w:rsid w:val="00EC2B91"/>
    <w:rsid w:val="00EC2BB8"/>
    <w:rsid w:val="00EC2C45"/>
    <w:rsid w:val="00EC2E05"/>
    <w:rsid w:val="00EC337F"/>
    <w:rsid w:val="00EC3837"/>
    <w:rsid w:val="00EC3A6A"/>
    <w:rsid w:val="00EC4623"/>
    <w:rsid w:val="00EC4741"/>
    <w:rsid w:val="00EC4B10"/>
    <w:rsid w:val="00EC5544"/>
    <w:rsid w:val="00EC5D25"/>
    <w:rsid w:val="00EC5F0A"/>
    <w:rsid w:val="00EC60D8"/>
    <w:rsid w:val="00EC6B30"/>
    <w:rsid w:val="00EC76D6"/>
    <w:rsid w:val="00EC7970"/>
    <w:rsid w:val="00ED0669"/>
    <w:rsid w:val="00ED0899"/>
    <w:rsid w:val="00ED10B8"/>
    <w:rsid w:val="00ED1231"/>
    <w:rsid w:val="00ED1314"/>
    <w:rsid w:val="00ED1B93"/>
    <w:rsid w:val="00ED1DA1"/>
    <w:rsid w:val="00ED1DC2"/>
    <w:rsid w:val="00ED24E3"/>
    <w:rsid w:val="00ED24F1"/>
    <w:rsid w:val="00ED2C97"/>
    <w:rsid w:val="00ED2F26"/>
    <w:rsid w:val="00ED3855"/>
    <w:rsid w:val="00ED39BE"/>
    <w:rsid w:val="00ED3E52"/>
    <w:rsid w:val="00ED4086"/>
    <w:rsid w:val="00ED4348"/>
    <w:rsid w:val="00ED484D"/>
    <w:rsid w:val="00ED48B3"/>
    <w:rsid w:val="00ED4ADB"/>
    <w:rsid w:val="00ED4B97"/>
    <w:rsid w:val="00ED4CB2"/>
    <w:rsid w:val="00ED5710"/>
    <w:rsid w:val="00ED5942"/>
    <w:rsid w:val="00ED5BA9"/>
    <w:rsid w:val="00ED5CD8"/>
    <w:rsid w:val="00ED6156"/>
    <w:rsid w:val="00ED61E2"/>
    <w:rsid w:val="00ED72FD"/>
    <w:rsid w:val="00ED7613"/>
    <w:rsid w:val="00ED7B74"/>
    <w:rsid w:val="00EE0720"/>
    <w:rsid w:val="00EE0878"/>
    <w:rsid w:val="00EE0A55"/>
    <w:rsid w:val="00EE0D9D"/>
    <w:rsid w:val="00EE0F2D"/>
    <w:rsid w:val="00EE0F84"/>
    <w:rsid w:val="00EE1257"/>
    <w:rsid w:val="00EE14E7"/>
    <w:rsid w:val="00EE165D"/>
    <w:rsid w:val="00EE1BFA"/>
    <w:rsid w:val="00EE233F"/>
    <w:rsid w:val="00EE2B7C"/>
    <w:rsid w:val="00EE2CB3"/>
    <w:rsid w:val="00EE3244"/>
    <w:rsid w:val="00EE353F"/>
    <w:rsid w:val="00EE3844"/>
    <w:rsid w:val="00EE3F80"/>
    <w:rsid w:val="00EE5957"/>
    <w:rsid w:val="00EE5D91"/>
    <w:rsid w:val="00EE5EB5"/>
    <w:rsid w:val="00EE5FD1"/>
    <w:rsid w:val="00EE614F"/>
    <w:rsid w:val="00EE6265"/>
    <w:rsid w:val="00EE668D"/>
    <w:rsid w:val="00EE7255"/>
    <w:rsid w:val="00EE72AF"/>
    <w:rsid w:val="00EE7A69"/>
    <w:rsid w:val="00EF00F9"/>
    <w:rsid w:val="00EF0CB4"/>
    <w:rsid w:val="00EF0DB2"/>
    <w:rsid w:val="00EF0FE5"/>
    <w:rsid w:val="00EF14C7"/>
    <w:rsid w:val="00EF14F2"/>
    <w:rsid w:val="00EF1C83"/>
    <w:rsid w:val="00EF23FE"/>
    <w:rsid w:val="00EF2818"/>
    <w:rsid w:val="00EF2BA4"/>
    <w:rsid w:val="00EF34CA"/>
    <w:rsid w:val="00EF3ED3"/>
    <w:rsid w:val="00EF4316"/>
    <w:rsid w:val="00EF43CD"/>
    <w:rsid w:val="00EF44BF"/>
    <w:rsid w:val="00EF465E"/>
    <w:rsid w:val="00EF47D5"/>
    <w:rsid w:val="00EF4A6E"/>
    <w:rsid w:val="00EF4C46"/>
    <w:rsid w:val="00EF6967"/>
    <w:rsid w:val="00EF717E"/>
    <w:rsid w:val="00F00107"/>
    <w:rsid w:val="00F007CD"/>
    <w:rsid w:val="00F0096C"/>
    <w:rsid w:val="00F00B24"/>
    <w:rsid w:val="00F01000"/>
    <w:rsid w:val="00F012F0"/>
    <w:rsid w:val="00F01632"/>
    <w:rsid w:val="00F01A56"/>
    <w:rsid w:val="00F01B5D"/>
    <w:rsid w:val="00F027CC"/>
    <w:rsid w:val="00F031C4"/>
    <w:rsid w:val="00F031EF"/>
    <w:rsid w:val="00F03FF3"/>
    <w:rsid w:val="00F04082"/>
    <w:rsid w:val="00F042C1"/>
    <w:rsid w:val="00F04C1B"/>
    <w:rsid w:val="00F05ADB"/>
    <w:rsid w:val="00F05FAB"/>
    <w:rsid w:val="00F06370"/>
    <w:rsid w:val="00F063DD"/>
    <w:rsid w:val="00F07405"/>
    <w:rsid w:val="00F07FED"/>
    <w:rsid w:val="00F109FA"/>
    <w:rsid w:val="00F113AD"/>
    <w:rsid w:val="00F116BC"/>
    <w:rsid w:val="00F11AA7"/>
    <w:rsid w:val="00F11DB8"/>
    <w:rsid w:val="00F124C2"/>
    <w:rsid w:val="00F1263C"/>
    <w:rsid w:val="00F12BBE"/>
    <w:rsid w:val="00F13514"/>
    <w:rsid w:val="00F13838"/>
    <w:rsid w:val="00F13A7A"/>
    <w:rsid w:val="00F140A4"/>
    <w:rsid w:val="00F140E2"/>
    <w:rsid w:val="00F147E8"/>
    <w:rsid w:val="00F14D09"/>
    <w:rsid w:val="00F1516D"/>
    <w:rsid w:val="00F15C8F"/>
    <w:rsid w:val="00F15F4B"/>
    <w:rsid w:val="00F16072"/>
    <w:rsid w:val="00F160A6"/>
    <w:rsid w:val="00F1683E"/>
    <w:rsid w:val="00F16C8C"/>
    <w:rsid w:val="00F16F51"/>
    <w:rsid w:val="00F1755B"/>
    <w:rsid w:val="00F17906"/>
    <w:rsid w:val="00F2092C"/>
    <w:rsid w:val="00F20E0D"/>
    <w:rsid w:val="00F218DA"/>
    <w:rsid w:val="00F21D91"/>
    <w:rsid w:val="00F233B7"/>
    <w:rsid w:val="00F23BD9"/>
    <w:rsid w:val="00F23F29"/>
    <w:rsid w:val="00F241A0"/>
    <w:rsid w:val="00F248F9"/>
    <w:rsid w:val="00F25201"/>
    <w:rsid w:val="00F25717"/>
    <w:rsid w:val="00F258F8"/>
    <w:rsid w:val="00F2595E"/>
    <w:rsid w:val="00F26201"/>
    <w:rsid w:val="00F2710F"/>
    <w:rsid w:val="00F276BA"/>
    <w:rsid w:val="00F27701"/>
    <w:rsid w:val="00F27EB3"/>
    <w:rsid w:val="00F3027C"/>
    <w:rsid w:val="00F30632"/>
    <w:rsid w:val="00F30D9B"/>
    <w:rsid w:val="00F31212"/>
    <w:rsid w:val="00F3124E"/>
    <w:rsid w:val="00F31723"/>
    <w:rsid w:val="00F317DD"/>
    <w:rsid w:val="00F318C1"/>
    <w:rsid w:val="00F31D86"/>
    <w:rsid w:val="00F32936"/>
    <w:rsid w:val="00F332EA"/>
    <w:rsid w:val="00F33913"/>
    <w:rsid w:val="00F33B38"/>
    <w:rsid w:val="00F33CFC"/>
    <w:rsid w:val="00F33D3F"/>
    <w:rsid w:val="00F33DE2"/>
    <w:rsid w:val="00F34112"/>
    <w:rsid w:val="00F343BD"/>
    <w:rsid w:val="00F35C27"/>
    <w:rsid w:val="00F3602D"/>
    <w:rsid w:val="00F36ACC"/>
    <w:rsid w:val="00F36EC6"/>
    <w:rsid w:val="00F3715D"/>
    <w:rsid w:val="00F372F0"/>
    <w:rsid w:val="00F3730B"/>
    <w:rsid w:val="00F379B8"/>
    <w:rsid w:val="00F37F3C"/>
    <w:rsid w:val="00F4016D"/>
    <w:rsid w:val="00F409D4"/>
    <w:rsid w:val="00F40D02"/>
    <w:rsid w:val="00F41965"/>
    <w:rsid w:val="00F42DE9"/>
    <w:rsid w:val="00F42E06"/>
    <w:rsid w:val="00F4341D"/>
    <w:rsid w:val="00F43533"/>
    <w:rsid w:val="00F43A8C"/>
    <w:rsid w:val="00F44CAD"/>
    <w:rsid w:val="00F45270"/>
    <w:rsid w:val="00F45E65"/>
    <w:rsid w:val="00F46668"/>
    <w:rsid w:val="00F46987"/>
    <w:rsid w:val="00F46AE4"/>
    <w:rsid w:val="00F4734C"/>
    <w:rsid w:val="00F47928"/>
    <w:rsid w:val="00F47B60"/>
    <w:rsid w:val="00F47E53"/>
    <w:rsid w:val="00F50598"/>
    <w:rsid w:val="00F51669"/>
    <w:rsid w:val="00F51A8C"/>
    <w:rsid w:val="00F5313F"/>
    <w:rsid w:val="00F5379E"/>
    <w:rsid w:val="00F53BEA"/>
    <w:rsid w:val="00F54030"/>
    <w:rsid w:val="00F5414E"/>
    <w:rsid w:val="00F54ADD"/>
    <w:rsid w:val="00F55765"/>
    <w:rsid w:val="00F55B7C"/>
    <w:rsid w:val="00F55D04"/>
    <w:rsid w:val="00F55EDB"/>
    <w:rsid w:val="00F56550"/>
    <w:rsid w:val="00F56EE3"/>
    <w:rsid w:val="00F57368"/>
    <w:rsid w:val="00F57669"/>
    <w:rsid w:val="00F5785B"/>
    <w:rsid w:val="00F579D2"/>
    <w:rsid w:val="00F6044B"/>
    <w:rsid w:val="00F60B34"/>
    <w:rsid w:val="00F60C70"/>
    <w:rsid w:val="00F60CF6"/>
    <w:rsid w:val="00F60DBA"/>
    <w:rsid w:val="00F60EB3"/>
    <w:rsid w:val="00F614BC"/>
    <w:rsid w:val="00F615FA"/>
    <w:rsid w:val="00F61BCF"/>
    <w:rsid w:val="00F62137"/>
    <w:rsid w:val="00F622C1"/>
    <w:rsid w:val="00F623AF"/>
    <w:rsid w:val="00F6267F"/>
    <w:rsid w:val="00F62B74"/>
    <w:rsid w:val="00F62BE8"/>
    <w:rsid w:val="00F637F9"/>
    <w:rsid w:val="00F63CD2"/>
    <w:rsid w:val="00F64524"/>
    <w:rsid w:val="00F64872"/>
    <w:rsid w:val="00F64CC3"/>
    <w:rsid w:val="00F65DF9"/>
    <w:rsid w:val="00F667C1"/>
    <w:rsid w:val="00F66880"/>
    <w:rsid w:val="00F670AF"/>
    <w:rsid w:val="00F6715E"/>
    <w:rsid w:val="00F67B9E"/>
    <w:rsid w:val="00F67BDF"/>
    <w:rsid w:val="00F67D03"/>
    <w:rsid w:val="00F7045E"/>
    <w:rsid w:val="00F7078D"/>
    <w:rsid w:val="00F708BB"/>
    <w:rsid w:val="00F709CB"/>
    <w:rsid w:val="00F70BBC"/>
    <w:rsid w:val="00F70EDC"/>
    <w:rsid w:val="00F70F4E"/>
    <w:rsid w:val="00F71011"/>
    <w:rsid w:val="00F71588"/>
    <w:rsid w:val="00F715C5"/>
    <w:rsid w:val="00F71D18"/>
    <w:rsid w:val="00F721B2"/>
    <w:rsid w:val="00F72BC8"/>
    <w:rsid w:val="00F72C12"/>
    <w:rsid w:val="00F73118"/>
    <w:rsid w:val="00F7495A"/>
    <w:rsid w:val="00F749A0"/>
    <w:rsid w:val="00F74FDE"/>
    <w:rsid w:val="00F7592D"/>
    <w:rsid w:val="00F75D96"/>
    <w:rsid w:val="00F763B0"/>
    <w:rsid w:val="00F769D1"/>
    <w:rsid w:val="00F769F5"/>
    <w:rsid w:val="00F7754E"/>
    <w:rsid w:val="00F80049"/>
    <w:rsid w:val="00F806A0"/>
    <w:rsid w:val="00F80852"/>
    <w:rsid w:val="00F814B6"/>
    <w:rsid w:val="00F81AFD"/>
    <w:rsid w:val="00F81E86"/>
    <w:rsid w:val="00F829F1"/>
    <w:rsid w:val="00F82E43"/>
    <w:rsid w:val="00F830D5"/>
    <w:rsid w:val="00F832C0"/>
    <w:rsid w:val="00F83338"/>
    <w:rsid w:val="00F83606"/>
    <w:rsid w:val="00F8373E"/>
    <w:rsid w:val="00F83B5D"/>
    <w:rsid w:val="00F8503E"/>
    <w:rsid w:val="00F857EC"/>
    <w:rsid w:val="00F85CC8"/>
    <w:rsid w:val="00F863B4"/>
    <w:rsid w:val="00F86AC3"/>
    <w:rsid w:val="00F87116"/>
    <w:rsid w:val="00F8722B"/>
    <w:rsid w:val="00F8780F"/>
    <w:rsid w:val="00F87DA7"/>
    <w:rsid w:val="00F87E0B"/>
    <w:rsid w:val="00F90534"/>
    <w:rsid w:val="00F90783"/>
    <w:rsid w:val="00F90971"/>
    <w:rsid w:val="00F90B57"/>
    <w:rsid w:val="00F90BC6"/>
    <w:rsid w:val="00F90D00"/>
    <w:rsid w:val="00F90D66"/>
    <w:rsid w:val="00F90F7F"/>
    <w:rsid w:val="00F91203"/>
    <w:rsid w:val="00F91B2E"/>
    <w:rsid w:val="00F91D40"/>
    <w:rsid w:val="00F92D2E"/>
    <w:rsid w:val="00F935D5"/>
    <w:rsid w:val="00F93735"/>
    <w:rsid w:val="00F94867"/>
    <w:rsid w:val="00F94AEB"/>
    <w:rsid w:val="00F94C5C"/>
    <w:rsid w:val="00F95171"/>
    <w:rsid w:val="00F9519E"/>
    <w:rsid w:val="00F95432"/>
    <w:rsid w:val="00F95F49"/>
    <w:rsid w:val="00F95F61"/>
    <w:rsid w:val="00F961D9"/>
    <w:rsid w:val="00F96367"/>
    <w:rsid w:val="00F9697A"/>
    <w:rsid w:val="00F96A8E"/>
    <w:rsid w:val="00F96C49"/>
    <w:rsid w:val="00F97C69"/>
    <w:rsid w:val="00F97CA5"/>
    <w:rsid w:val="00F97D85"/>
    <w:rsid w:val="00F97F69"/>
    <w:rsid w:val="00FA017E"/>
    <w:rsid w:val="00FA04A0"/>
    <w:rsid w:val="00FA1355"/>
    <w:rsid w:val="00FA146F"/>
    <w:rsid w:val="00FA1EFC"/>
    <w:rsid w:val="00FA1FC0"/>
    <w:rsid w:val="00FA21E1"/>
    <w:rsid w:val="00FA322C"/>
    <w:rsid w:val="00FA34B6"/>
    <w:rsid w:val="00FA3529"/>
    <w:rsid w:val="00FA3B81"/>
    <w:rsid w:val="00FA4210"/>
    <w:rsid w:val="00FA46C9"/>
    <w:rsid w:val="00FA4748"/>
    <w:rsid w:val="00FA4F22"/>
    <w:rsid w:val="00FA5358"/>
    <w:rsid w:val="00FA5474"/>
    <w:rsid w:val="00FA5760"/>
    <w:rsid w:val="00FA5801"/>
    <w:rsid w:val="00FA58B8"/>
    <w:rsid w:val="00FA5DC6"/>
    <w:rsid w:val="00FA68E4"/>
    <w:rsid w:val="00FA6AD6"/>
    <w:rsid w:val="00FA6BE9"/>
    <w:rsid w:val="00FA784A"/>
    <w:rsid w:val="00FA7AD6"/>
    <w:rsid w:val="00FA7D90"/>
    <w:rsid w:val="00FA7DEF"/>
    <w:rsid w:val="00FB0103"/>
    <w:rsid w:val="00FB0113"/>
    <w:rsid w:val="00FB01D4"/>
    <w:rsid w:val="00FB0A07"/>
    <w:rsid w:val="00FB1841"/>
    <w:rsid w:val="00FB221E"/>
    <w:rsid w:val="00FB329A"/>
    <w:rsid w:val="00FB365D"/>
    <w:rsid w:val="00FB3BD4"/>
    <w:rsid w:val="00FB3F9D"/>
    <w:rsid w:val="00FB3FCC"/>
    <w:rsid w:val="00FB3FF3"/>
    <w:rsid w:val="00FB40A6"/>
    <w:rsid w:val="00FB4864"/>
    <w:rsid w:val="00FB4B26"/>
    <w:rsid w:val="00FB4CDF"/>
    <w:rsid w:val="00FB5081"/>
    <w:rsid w:val="00FB54DB"/>
    <w:rsid w:val="00FB564C"/>
    <w:rsid w:val="00FB570C"/>
    <w:rsid w:val="00FB5FB2"/>
    <w:rsid w:val="00FB664A"/>
    <w:rsid w:val="00FB67F3"/>
    <w:rsid w:val="00FB710A"/>
    <w:rsid w:val="00FB71A4"/>
    <w:rsid w:val="00FB72BF"/>
    <w:rsid w:val="00FB771E"/>
    <w:rsid w:val="00FB79C5"/>
    <w:rsid w:val="00FB7B16"/>
    <w:rsid w:val="00FC0323"/>
    <w:rsid w:val="00FC08CB"/>
    <w:rsid w:val="00FC0A20"/>
    <w:rsid w:val="00FC0EEC"/>
    <w:rsid w:val="00FC10B3"/>
    <w:rsid w:val="00FC111D"/>
    <w:rsid w:val="00FC11B0"/>
    <w:rsid w:val="00FC16B6"/>
    <w:rsid w:val="00FC1772"/>
    <w:rsid w:val="00FC1FE1"/>
    <w:rsid w:val="00FC2030"/>
    <w:rsid w:val="00FC2F13"/>
    <w:rsid w:val="00FC2FA9"/>
    <w:rsid w:val="00FC335D"/>
    <w:rsid w:val="00FC3ABD"/>
    <w:rsid w:val="00FC3C16"/>
    <w:rsid w:val="00FC3CB2"/>
    <w:rsid w:val="00FC3FE9"/>
    <w:rsid w:val="00FC4B92"/>
    <w:rsid w:val="00FC5808"/>
    <w:rsid w:val="00FC5832"/>
    <w:rsid w:val="00FC5CA2"/>
    <w:rsid w:val="00FC6077"/>
    <w:rsid w:val="00FC739A"/>
    <w:rsid w:val="00FC7559"/>
    <w:rsid w:val="00FC78ED"/>
    <w:rsid w:val="00FC78FD"/>
    <w:rsid w:val="00FD01F4"/>
    <w:rsid w:val="00FD0663"/>
    <w:rsid w:val="00FD0795"/>
    <w:rsid w:val="00FD0873"/>
    <w:rsid w:val="00FD1831"/>
    <w:rsid w:val="00FD1CB0"/>
    <w:rsid w:val="00FD23F7"/>
    <w:rsid w:val="00FD2754"/>
    <w:rsid w:val="00FD2981"/>
    <w:rsid w:val="00FD2DAE"/>
    <w:rsid w:val="00FD2FB3"/>
    <w:rsid w:val="00FD3080"/>
    <w:rsid w:val="00FD309D"/>
    <w:rsid w:val="00FD338B"/>
    <w:rsid w:val="00FD37C2"/>
    <w:rsid w:val="00FD37C8"/>
    <w:rsid w:val="00FD396D"/>
    <w:rsid w:val="00FD4C52"/>
    <w:rsid w:val="00FD5282"/>
    <w:rsid w:val="00FD5493"/>
    <w:rsid w:val="00FD5796"/>
    <w:rsid w:val="00FD57A4"/>
    <w:rsid w:val="00FD5891"/>
    <w:rsid w:val="00FD5AD1"/>
    <w:rsid w:val="00FD62BF"/>
    <w:rsid w:val="00FD660E"/>
    <w:rsid w:val="00FD738C"/>
    <w:rsid w:val="00FE0342"/>
    <w:rsid w:val="00FE034C"/>
    <w:rsid w:val="00FE0465"/>
    <w:rsid w:val="00FE058E"/>
    <w:rsid w:val="00FE1B44"/>
    <w:rsid w:val="00FE1DF9"/>
    <w:rsid w:val="00FE2337"/>
    <w:rsid w:val="00FE274C"/>
    <w:rsid w:val="00FE3585"/>
    <w:rsid w:val="00FE3DC6"/>
    <w:rsid w:val="00FE4095"/>
    <w:rsid w:val="00FE4288"/>
    <w:rsid w:val="00FE46B4"/>
    <w:rsid w:val="00FE47C3"/>
    <w:rsid w:val="00FE4C15"/>
    <w:rsid w:val="00FE4DE9"/>
    <w:rsid w:val="00FE4FCB"/>
    <w:rsid w:val="00FE530C"/>
    <w:rsid w:val="00FE5902"/>
    <w:rsid w:val="00FE685A"/>
    <w:rsid w:val="00FE69B4"/>
    <w:rsid w:val="00FE6DA6"/>
    <w:rsid w:val="00FE7008"/>
    <w:rsid w:val="00FE7070"/>
    <w:rsid w:val="00FE72CD"/>
    <w:rsid w:val="00FF0CFB"/>
    <w:rsid w:val="00FF0D56"/>
    <w:rsid w:val="00FF0DEF"/>
    <w:rsid w:val="00FF1163"/>
    <w:rsid w:val="00FF120D"/>
    <w:rsid w:val="00FF15A3"/>
    <w:rsid w:val="00FF16BA"/>
    <w:rsid w:val="00FF230A"/>
    <w:rsid w:val="00FF2871"/>
    <w:rsid w:val="00FF2CD0"/>
    <w:rsid w:val="00FF305A"/>
    <w:rsid w:val="00FF4349"/>
    <w:rsid w:val="00FF4AD3"/>
    <w:rsid w:val="00FF4D43"/>
    <w:rsid w:val="00FF5773"/>
    <w:rsid w:val="00FF5AA3"/>
    <w:rsid w:val="00FF5C30"/>
    <w:rsid w:val="00FF5E3D"/>
    <w:rsid w:val="00FF6677"/>
    <w:rsid w:val="00FF67F9"/>
    <w:rsid w:val="00FF6AC5"/>
    <w:rsid w:val="00FF6E49"/>
    <w:rsid w:val="00FF718B"/>
    <w:rsid w:val="00FF74A4"/>
    <w:rsid w:val="00FF7895"/>
    <w:rsid w:val="00FF7A83"/>
    <w:rsid w:val="00FF7C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E4590"/>
  </w:style>
  <w:style w:type="paragraph" w:styleId="1">
    <w:name w:val="heading 1"/>
    <w:basedOn w:val="a"/>
    <w:next w:val="a"/>
    <w:qFormat/>
    <w:pPr>
      <w:keepNext/>
      <w:pBdr>
        <w:bottom w:val="single" w:sz="6" w:space="1" w:color="auto"/>
      </w:pBdr>
      <w:jc w:val="center"/>
      <w:outlineLvl w:val="0"/>
    </w:pPr>
    <w:rPr>
      <w:b/>
      <w:kern w:val="28"/>
      <w:sz w:val="32"/>
    </w:rPr>
  </w:style>
  <w:style w:type="paragraph" w:styleId="2">
    <w:name w:val="heading 2"/>
    <w:basedOn w:val="a"/>
    <w:next w:val="a"/>
    <w:qFormat/>
    <w:pPr>
      <w:keepNext/>
      <w:ind w:firstLine="708"/>
      <w:jc w:val="both"/>
      <w:outlineLvl w:val="1"/>
    </w:pPr>
    <w:rPr>
      <w:kern w:val="28"/>
      <w:sz w:val="32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24"/>
    </w:rPr>
  </w:style>
  <w:style w:type="paragraph" w:styleId="4">
    <w:name w:val="heading 4"/>
    <w:basedOn w:val="a"/>
    <w:next w:val="a"/>
    <w:qFormat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outlineLvl w:val="4"/>
    </w:pPr>
    <w:rPr>
      <w:sz w:val="36"/>
    </w:rPr>
  </w:style>
  <w:style w:type="paragraph" w:styleId="6">
    <w:name w:val="heading 6"/>
    <w:basedOn w:val="a"/>
    <w:next w:val="a"/>
    <w:qFormat/>
    <w:pPr>
      <w:keepNext/>
      <w:spacing w:after="120"/>
      <w:jc w:val="center"/>
      <w:outlineLvl w:val="5"/>
    </w:pPr>
    <w:rPr>
      <w:b/>
      <w:kern w:val="28"/>
      <w:sz w:val="28"/>
    </w:rPr>
  </w:style>
  <w:style w:type="paragraph" w:styleId="7">
    <w:name w:val="heading 7"/>
    <w:basedOn w:val="a"/>
    <w:next w:val="a"/>
    <w:qFormat/>
    <w:pPr>
      <w:keepNext/>
      <w:spacing w:after="120"/>
      <w:jc w:val="center"/>
      <w:outlineLvl w:val="6"/>
    </w:pPr>
    <w:rPr>
      <w:kern w:val="28"/>
      <w:sz w:val="28"/>
    </w:rPr>
  </w:style>
  <w:style w:type="paragraph" w:styleId="8">
    <w:name w:val="heading 8"/>
    <w:basedOn w:val="a"/>
    <w:next w:val="a"/>
    <w:qFormat/>
    <w:pPr>
      <w:keepNext/>
      <w:spacing w:after="120"/>
      <w:jc w:val="right"/>
      <w:outlineLvl w:val="7"/>
    </w:pPr>
    <w:rPr>
      <w:kern w:val="28"/>
      <w:sz w:val="24"/>
    </w:rPr>
  </w:style>
  <w:style w:type="paragraph" w:styleId="9">
    <w:name w:val="heading 9"/>
    <w:basedOn w:val="a"/>
    <w:next w:val="a"/>
    <w:qFormat/>
    <w:pPr>
      <w:keepNext/>
      <w:spacing w:after="120"/>
      <w:jc w:val="both"/>
      <w:outlineLvl w:val="8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536"/>
        <w:tab w:val="right" w:pos="9072"/>
      </w:tabs>
    </w:pPr>
  </w:style>
  <w:style w:type="paragraph" w:styleId="a4">
    <w:name w:val="footer"/>
    <w:basedOn w:val="a"/>
    <w:pPr>
      <w:tabs>
        <w:tab w:val="center" w:pos="4536"/>
        <w:tab w:val="right" w:pos="9072"/>
      </w:tabs>
    </w:pPr>
  </w:style>
  <w:style w:type="character" w:styleId="a5">
    <w:name w:val="page number"/>
    <w:basedOn w:val="a0"/>
  </w:style>
  <w:style w:type="paragraph" w:styleId="a6">
    <w:name w:val="Body Text"/>
    <w:basedOn w:val="a"/>
    <w:rPr>
      <w:sz w:val="28"/>
    </w:rPr>
  </w:style>
  <w:style w:type="paragraph" w:styleId="20">
    <w:name w:val="Body Text 2"/>
    <w:basedOn w:val="a"/>
    <w:rPr>
      <w:sz w:val="32"/>
      <w:lang w:val="en-US"/>
    </w:rPr>
  </w:style>
  <w:style w:type="paragraph" w:styleId="30">
    <w:name w:val="Body Text 3"/>
    <w:basedOn w:val="a"/>
    <w:rPr>
      <w:sz w:val="24"/>
      <w:lang w:val="en-US"/>
    </w:rPr>
  </w:style>
  <w:style w:type="paragraph" w:styleId="a7">
    <w:name w:val="Body Text Indent"/>
    <w:basedOn w:val="a"/>
    <w:pPr>
      <w:spacing w:after="120" w:line="360" w:lineRule="auto"/>
      <w:ind w:firstLine="708"/>
      <w:jc w:val="both"/>
    </w:pPr>
    <w:rPr>
      <w:kern w:val="28"/>
      <w:sz w:val="32"/>
    </w:rPr>
  </w:style>
  <w:style w:type="paragraph" w:styleId="21">
    <w:name w:val="Body Text Indent 2"/>
    <w:basedOn w:val="a"/>
    <w:pPr>
      <w:spacing w:after="120"/>
      <w:ind w:firstLine="708"/>
      <w:jc w:val="both"/>
    </w:pPr>
    <w:rPr>
      <w:kern w:val="28"/>
      <w:sz w:val="22"/>
    </w:rPr>
  </w:style>
  <w:style w:type="paragraph" w:styleId="31">
    <w:name w:val="Body Text Indent 3"/>
    <w:basedOn w:val="a"/>
    <w:pPr>
      <w:spacing w:after="120" w:line="360" w:lineRule="auto"/>
      <w:ind w:firstLine="709"/>
      <w:jc w:val="both"/>
    </w:pPr>
    <w:rPr>
      <w:kern w:val="28"/>
      <w:sz w:val="22"/>
    </w:rPr>
  </w:style>
  <w:style w:type="paragraph" w:styleId="a8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13E6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9">
    <w:name w:val="Знак Знак Знак Знак"/>
    <w:basedOn w:val="a"/>
    <w:rsid w:val="00B10750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a">
    <w:name w:val="Hyperlink"/>
    <w:rsid w:val="00EB663E"/>
    <w:rPr>
      <w:color w:val="0000FF"/>
      <w:u w:val="single"/>
    </w:rPr>
  </w:style>
  <w:style w:type="paragraph" w:customStyle="1" w:styleId="ab">
    <w:name w:val=" Знак"/>
    <w:basedOn w:val="a"/>
    <w:rsid w:val="00526C42"/>
    <w:pPr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091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zo@rostov-gorod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rostov-gorod.ru/&#1043;&#1086;&#1088;&#1086;&#1076;&#1089;&#1082;&#1072;&#1103;%20&#1074;&#1083;&#1072;&#1089;&#1090;&#1100;/&#1040;&#1076;&#1084;&#1080;&#1085;&#1080;&#1089;&#1090;&#1088;&#1072;&#1094;&#1080;&#1103;%20&#1075;&#1086;&#1088;&#1086;&#1076;&#1072;/&#1044;&#1077;&#1087;&#1072;&#1088;&#1090;&#1072;&#1084;&#1077;&#1085;&#1090;&#1099;/%20&#1044;&#1077;&#1087;&#1072;&#1088;&#1090;&#1072;&#1084;&#1077;&#1085;&#1090;%20&#1080;&#1084;&#1091;&#1097;&#1077;&#1089;&#1090;&#1074;&#1077;&#1085;&#1085;&#1086;-&#1079;&#1077;&#1084;&#1077;&#1083;&#1100;&#1085;&#1099;&#1093;%20&#1086;&#1090;&#1085;&#1086;&#1096;&#1077;&#1085;&#1080;&#1081;%20&#1075;&#1086;&#1088;&#1086;&#1076;&#1072;%20&#1056;&#1086;&#1089;&#1090;&#1086;&#1074;&#1072;-&#1085;&#1072;-&#1044;&#1086;&#1085;&#1091;/%20&#1044;&#1077;&#1103;&#1090;&#1077;&#1083;&#1100;&#1085;&#1086;&#1089;&#1090;&#1100;/&#1055;&#1088;&#1086;&#1074;&#1077;&#1076;&#1077;&#1085;&#1080;&#1077;%20&#1090;&#1086;&#1088;&#1075;&#1086;&#1074;/&#1055;&#1088;&#1077;&#1076;&#1086;&#1089;&#1090;&#1072;&#1074;&#1083;&#1077;&#1085;&#1080;&#1077;%20&#1079;&#1077;&#1084;&#1077;&#1083;&#1100;&#1085;&#1099;&#1093;%20&#1091;&#1095;&#1072;&#1089;&#1090;&#1082;&#1086;&#1074;%20&#1074;%20&#1072;&#1088;&#1077;&#1085;&#1076;&#1091;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&#1041;&#1083;&#1072;&#1085;&#1082;%20&#1050;&#1086;&#1084;&#1080;&#1090;&#1077;&#1090;&#1072;%20&#1085;&#1086;&#1074;&#1099;&#1081;%20(2006&#1075;.)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Комитета новый (2006г.).dot</Template>
  <TotalTime>1</TotalTime>
  <Pages>1</Pages>
  <Words>410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Комитета по управлению имуществом</vt:lpstr>
    </vt:vector>
  </TitlesOfParts>
  <Company>Комитет по управлению имуществом г.Шахты</Company>
  <LinksUpToDate>false</LinksUpToDate>
  <CharactersWithSpaces>2744</CharactersWithSpaces>
  <SharedDoc>false</SharedDoc>
  <HLinks>
    <vt:vector size="12" baseType="variant">
      <vt:variant>
        <vt:i4>5373985</vt:i4>
      </vt:variant>
      <vt:variant>
        <vt:i4>3</vt:i4>
      </vt:variant>
      <vt:variant>
        <vt:i4>0</vt:i4>
      </vt:variant>
      <vt:variant>
        <vt:i4>5</vt:i4>
      </vt:variant>
      <vt:variant>
        <vt:lpwstr>mailto:dizo@rostov-gorod.ru</vt:lpwstr>
      </vt:variant>
      <vt:variant>
        <vt:lpwstr/>
      </vt:variant>
      <vt:variant>
        <vt:i4>3407935</vt:i4>
      </vt:variant>
      <vt:variant>
        <vt:i4>0</vt:i4>
      </vt:variant>
      <vt:variant>
        <vt:i4>0</vt:i4>
      </vt:variant>
      <vt:variant>
        <vt:i4>5</vt:i4>
      </vt:variant>
      <vt:variant>
        <vt:lpwstr>http://www.rostov-gorod.ru/Городская власть/Администрация города/Департаменты/ Департамент имущественно-земельных отношений города Ростова-на-Дону/ Деятельность/Проведение торгов/Предоставление земельных участков в аренду/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Комитета по управлению имуществом</dc:title>
  <dc:creator>User</dc:creator>
  <cp:lastModifiedBy>KalugyanLH</cp:lastModifiedBy>
  <cp:revision>2</cp:revision>
  <cp:lastPrinted>2025-10-28T14:41:00Z</cp:lastPrinted>
  <dcterms:created xsi:type="dcterms:W3CDTF">2025-10-28T15:50:00Z</dcterms:created>
  <dcterms:modified xsi:type="dcterms:W3CDTF">2025-10-28T15:50:00Z</dcterms:modified>
</cp:coreProperties>
</file>