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B7B" w:rsidRPr="00BD6B7B" w:rsidRDefault="0099736B" w:rsidP="0099736B">
      <w:pPr>
        <w:jc w:val="right"/>
        <w:rPr>
          <w:b/>
          <w:spacing w:val="32"/>
          <w:sz w:val="38"/>
          <w:szCs w:val="38"/>
        </w:rPr>
      </w:pPr>
      <w:r>
        <w:rPr>
          <w:b/>
          <w:noProof/>
          <w:spacing w:val="32"/>
          <w:sz w:val="38"/>
          <w:szCs w:val="38"/>
        </w:rPr>
        <w:t>Проект</w:t>
      </w:r>
    </w:p>
    <w:p w:rsidR="00BD6B7B" w:rsidRPr="00BD6B7B" w:rsidRDefault="00BD6B7B" w:rsidP="00BD6B7B">
      <w:pPr>
        <w:jc w:val="center"/>
        <w:rPr>
          <w:b/>
          <w:spacing w:val="32"/>
          <w:sz w:val="38"/>
          <w:szCs w:val="38"/>
        </w:rPr>
      </w:pPr>
    </w:p>
    <w:p w:rsidR="00BD6B7B" w:rsidRPr="00BD6B7B" w:rsidRDefault="00BD6B7B" w:rsidP="00BD6B7B">
      <w:pPr>
        <w:jc w:val="center"/>
        <w:rPr>
          <w:b/>
          <w:spacing w:val="32"/>
          <w:sz w:val="38"/>
          <w:szCs w:val="38"/>
        </w:rPr>
      </w:pPr>
      <w:r w:rsidRPr="00BD6B7B">
        <w:rPr>
          <w:b/>
          <w:spacing w:val="32"/>
          <w:sz w:val="38"/>
          <w:szCs w:val="38"/>
        </w:rPr>
        <w:t>АДМИНИСТРАЦИЯ</w:t>
      </w:r>
    </w:p>
    <w:p w:rsidR="00BD6B7B" w:rsidRPr="00BD6B7B" w:rsidRDefault="00BD6B7B" w:rsidP="00BD6B7B">
      <w:pPr>
        <w:jc w:val="center"/>
        <w:rPr>
          <w:b/>
          <w:spacing w:val="-2"/>
          <w:sz w:val="40"/>
          <w:szCs w:val="40"/>
        </w:rPr>
      </w:pPr>
      <w:r w:rsidRPr="00BD6B7B">
        <w:rPr>
          <w:b/>
          <w:spacing w:val="-2"/>
          <w:sz w:val="40"/>
          <w:szCs w:val="40"/>
        </w:rPr>
        <w:t>ГОРОДА  РОСТОВА-НА-ДОНУ</w:t>
      </w:r>
    </w:p>
    <w:p w:rsidR="00BD6B7B" w:rsidRPr="00BD6B7B" w:rsidRDefault="00BD6B7B" w:rsidP="00BD6B7B">
      <w:pPr>
        <w:jc w:val="center"/>
        <w:rPr>
          <w:b/>
          <w:sz w:val="36"/>
          <w:szCs w:val="24"/>
        </w:rPr>
      </w:pPr>
    </w:p>
    <w:p w:rsidR="00BD6B7B" w:rsidRPr="00BD6B7B" w:rsidRDefault="00BD6B7B" w:rsidP="00BD6B7B">
      <w:pPr>
        <w:jc w:val="center"/>
        <w:rPr>
          <w:rFonts w:ascii="Arial" w:hAnsi="Arial"/>
          <w:sz w:val="24"/>
        </w:rPr>
      </w:pPr>
      <w:r w:rsidRPr="00BD6B7B">
        <w:rPr>
          <w:b/>
          <w:sz w:val="36"/>
          <w:szCs w:val="24"/>
        </w:rPr>
        <w:t>ПОСТАНОВЛЕНИЕ</w:t>
      </w:r>
    </w:p>
    <w:p w:rsidR="00BD6B7B" w:rsidRPr="00BD6B7B" w:rsidRDefault="00BD6B7B" w:rsidP="00BD6B7B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9"/>
        <w:gridCol w:w="422"/>
        <w:gridCol w:w="1972"/>
      </w:tblGrid>
      <w:tr w:rsidR="00BD6B7B" w:rsidRPr="00BD6B7B" w:rsidTr="007F1E57">
        <w:tc>
          <w:tcPr>
            <w:tcW w:w="885" w:type="pct"/>
            <w:hideMark/>
          </w:tcPr>
          <w:p w:rsidR="00BD6B7B" w:rsidRPr="00BD6B7B" w:rsidRDefault="00BD6B7B" w:rsidP="006B20CD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BD6B7B">
              <w:rPr>
                <w:sz w:val="24"/>
                <w:szCs w:val="24"/>
              </w:rPr>
              <w:t>201</w:t>
            </w:r>
            <w:r w:rsidR="006B20CD">
              <w:rPr>
                <w:sz w:val="24"/>
                <w:szCs w:val="24"/>
              </w:rPr>
              <w:t>7</w:t>
            </w:r>
          </w:p>
        </w:tc>
        <w:tc>
          <w:tcPr>
            <w:tcW w:w="2873" w:type="pct"/>
          </w:tcPr>
          <w:p w:rsidR="00BD6B7B" w:rsidRPr="00BD6B7B" w:rsidRDefault="00BD6B7B" w:rsidP="00BD6B7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BD6B7B" w:rsidRPr="00BD6B7B" w:rsidRDefault="00BD6B7B" w:rsidP="00BD6B7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BD6B7B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BD6B7B" w:rsidRPr="00BD6B7B" w:rsidRDefault="00BD6B7B" w:rsidP="00BD6B7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7C7EAA" w:rsidRDefault="007C7EAA" w:rsidP="00096EF4">
      <w:pPr>
        <w:pStyle w:val="af"/>
        <w:rPr>
          <w:rFonts w:ascii="Times New Roman" w:hAnsi="Times New Roman"/>
          <w:sz w:val="28"/>
          <w:szCs w:val="28"/>
        </w:rPr>
      </w:pPr>
    </w:p>
    <w:p w:rsidR="007C7EAA" w:rsidRPr="007157F4" w:rsidRDefault="007C7EAA" w:rsidP="007C7EAA">
      <w:pPr>
        <w:pStyle w:val="ConsPlusTitle"/>
        <w:spacing w:line="300" w:lineRule="exact"/>
        <w:ind w:right="4315"/>
        <w:jc w:val="both"/>
        <w:outlineLvl w:val="0"/>
        <w:rPr>
          <w:b w:val="0"/>
          <w:sz w:val="28"/>
          <w:szCs w:val="28"/>
        </w:rPr>
      </w:pPr>
      <w:r w:rsidRPr="007157F4">
        <w:rPr>
          <w:b w:val="0"/>
          <w:sz w:val="28"/>
          <w:szCs w:val="28"/>
        </w:rPr>
        <w:t xml:space="preserve">О внесении изменений в постановление Администрации города Ростова-на-Дону </w:t>
      </w:r>
      <w:r w:rsidRPr="007157F4">
        <w:rPr>
          <w:b w:val="0"/>
          <w:sz w:val="28"/>
          <w:szCs w:val="28"/>
        </w:rPr>
        <w:br/>
        <w:t xml:space="preserve">от </w:t>
      </w:r>
      <w:r>
        <w:rPr>
          <w:b w:val="0"/>
          <w:sz w:val="28"/>
          <w:szCs w:val="28"/>
        </w:rPr>
        <w:t>14</w:t>
      </w:r>
      <w:r w:rsidRPr="007157F4">
        <w:rPr>
          <w:b w:val="0"/>
          <w:sz w:val="28"/>
          <w:szCs w:val="28"/>
        </w:rPr>
        <w:t>.0</w:t>
      </w:r>
      <w:r>
        <w:rPr>
          <w:b w:val="0"/>
          <w:sz w:val="28"/>
          <w:szCs w:val="28"/>
        </w:rPr>
        <w:t>3</w:t>
      </w:r>
      <w:r w:rsidRPr="007157F4">
        <w:rPr>
          <w:b w:val="0"/>
          <w:sz w:val="28"/>
          <w:szCs w:val="28"/>
        </w:rPr>
        <w:t>.2016 № </w:t>
      </w:r>
      <w:r>
        <w:rPr>
          <w:b w:val="0"/>
          <w:sz w:val="28"/>
          <w:szCs w:val="28"/>
        </w:rPr>
        <w:t>237</w:t>
      </w:r>
      <w:r w:rsidRPr="007157F4">
        <w:rPr>
          <w:b w:val="0"/>
          <w:sz w:val="28"/>
          <w:szCs w:val="28"/>
        </w:rPr>
        <w:t xml:space="preserve"> «</w:t>
      </w:r>
      <w:r w:rsidRPr="007C7EAA">
        <w:rPr>
          <w:b w:val="0"/>
          <w:sz w:val="28"/>
          <w:szCs w:val="28"/>
        </w:rPr>
        <w:t xml:space="preserve">Об утверждении административного регламента </w:t>
      </w:r>
      <w:r w:rsidR="00260EF4">
        <w:rPr>
          <w:b w:val="0"/>
          <w:sz w:val="28"/>
          <w:szCs w:val="28"/>
        </w:rPr>
        <w:br/>
      </w:r>
      <w:r w:rsidRPr="007C7EAA">
        <w:rPr>
          <w:b w:val="0"/>
          <w:sz w:val="28"/>
          <w:szCs w:val="28"/>
        </w:rPr>
        <w:t>№ АР-283-21 муниципальной услуги «Выдача копий правовых актов Администрации города Ростова-на-Дону»</w:t>
      </w:r>
    </w:p>
    <w:p w:rsidR="00096EF4" w:rsidRPr="00541735" w:rsidRDefault="00096EF4" w:rsidP="00096EF4">
      <w:pPr>
        <w:pStyle w:val="af"/>
        <w:rPr>
          <w:rFonts w:ascii="Times New Roman" w:hAnsi="Times New Roman"/>
          <w:sz w:val="28"/>
          <w:szCs w:val="28"/>
        </w:rPr>
      </w:pPr>
    </w:p>
    <w:p w:rsidR="00096EF4" w:rsidRPr="00541735" w:rsidRDefault="00096EF4" w:rsidP="00BD6B7B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541735">
        <w:rPr>
          <w:rFonts w:ascii="Times New Roman" w:hAnsi="Times New Roman"/>
          <w:sz w:val="28"/>
          <w:szCs w:val="28"/>
        </w:rPr>
        <w:t xml:space="preserve">В соответствии с Федеральным законом </w:t>
      </w:r>
      <w:r>
        <w:rPr>
          <w:rFonts w:ascii="Times New Roman" w:hAnsi="Times New Roman"/>
          <w:sz w:val="28"/>
          <w:szCs w:val="28"/>
        </w:rPr>
        <w:t>от 06.10.2003 № 131-ФЗ</w:t>
      </w:r>
      <w:r>
        <w:rPr>
          <w:rFonts w:ascii="Times New Roman" w:hAnsi="Times New Roman"/>
          <w:sz w:val="28"/>
          <w:szCs w:val="28"/>
        </w:rPr>
        <w:br/>
      </w:r>
      <w:r w:rsidRPr="00541735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7A5025">
        <w:rPr>
          <w:rFonts w:ascii="Times New Roman" w:hAnsi="Times New Roman"/>
          <w:sz w:val="28"/>
          <w:szCs w:val="28"/>
        </w:rPr>
        <w:t xml:space="preserve"> (ред. от </w:t>
      </w:r>
      <w:r w:rsidR="00E35DA9">
        <w:rPr>
          <w:rFonts w:ascii="Times New Roman" w:hAnsi="Times New Roman"/>
          <w:sz w:val="28"/>
          <w:szCs w:val="28"/>
        </w:rPr>
        <w:t>29.07.</w:t>
      </w:r>
      <w:r w:rsidR="007A5025">
        <w:rPr>
          <w:rFonts w:ascii="Times New Roman" w:hAnsi="Times New Roman"/>
          <w:sz w:val="28"/>
          <w:szCs w:val="28"/>
        </w:rPr>
        <w:t>201</w:t>
      </w:r>
      <w:r w:rsidR="00E35DA9">
        <w:rPr>
          <w:rFonts w:ascii="Times New Roman" w:hAnsi="Times New Roman"/>
          <w:sz w:val="28"/>
          <w:szCs w:val="28"/>
        </w:rPr>
        <w:t>7</w:t>
      </w:r>
      <w:r w:rsidR="007A5025">
        <w:rPr>
          <w:rFonts w:ascii="Times New Roman" w:hAnsi="Times New Roman"/>
          <w:sz w:val="28"/>
          <w:szCs w:val="28"/>
        </w:rPr>
        <w:t>)</w:t>
      </w:r>
      <w:r w:rsidRPr="00541735">
        <w:rPr>
          <w:rFonts w:ascii="Times New Roman" w:hAnsi="Times New Roman"/>
          <w:sz w:val="28"/>
          <w:szCs w:val="28"/>
        </w:rPr>
        <w:t xml:space="preserve">, Федеральным законом от 27.07.2010 </w:t>
      </w:r>
      <w:r w:rsidR="00FC0206">
        <w:rPr>
          <w:rFonts w:ascii="Times New Roman" w:hAnsi="Times New Roman"/>
          <w:sz w:val="28"/>
          <w:szCs w:val="28"/>
        </w:rPr>
        <w:br/>
      </w:r>
      <w:r w:rsidRPr="00541735">
        <w:rPr>
          <w:rFonts w:ascii="Times New Roman" w:hAnsi="Times New Roman"/>
          <w:sz w:val="28"/>
          <w:szCs w:val="28"/>
        </w:rPr>
        <w:t xml:space="preserve">№ 210-ФЗ «Об организации предоставления государственных </w:t>
      </w:r>
      <w:r w:rsidR="00254B17">
        <w:rPr>
          <w:rFonts w:ascii="Times New Roman" w:hAnsi="Times New Roman"/>
          <w:sz w:val="28"/>
          <w:szCs w:val="28"/>
        </w:rPr>
        <w:br/>
      </w:r>
      <w:r w:rsidRPr="00541735">
        <w:rPr>
          <w:rFonts w:ascii="Times New Roman" w:hAnsi="Times New Roman"/>
          <w:sz w:val="28"/>
          <w:szCs w:val="28"/>
        </w:rPr>
        <w:t>и муниципальных услуг»</w:t>
      </w:r>
      <w:r w:rsidR="007A5025">
        <w:rPr>
          <w:rFonts w:ascii="Times New Roman" w:hAnsi="Times New Roman"/>
          <w:sz w:val="28"/>
          <w:szCs w:val="28"/>
        </w:rPr>
        <w:t xml:space="preserve"> (ред. от </w:t>
      </w:r>
      <w:r w:rsidR="00E35DA9">
        <w:rPr>
          <w:rFonts w:ascii="Times New Roman" w:hAnsi="Times New Roman"/>
          <w:sz w:val="28"/>
          <w:szCs w:val="28"/>
        </w:rPr>
        <w:t>28.12.</w:t>
      </w:r>
      <w:r w:rsidR="007A5025">
        <w:rPr>
          <w:rFonts w:ascii="Times New Roman" w:hAnsi="Times New Roman"/>
          <w:sz w:val="28"/>
          <w:szCs w:val="28"/>
        </w:rPr>
        <w:t>201</w:t>
      </w:r>
      <w:r w:rsidR="00E35DA9">
        <w:rPr>
          <w:rFonts w:ascii="Times New Roman" w:hAnsi="Times New Roman"/>
          <w:sz w:val="28"/>
          <w:szCs w:val="28"/>
        </w:rPr>
        <w:t>6</w:t>
      </w:r>
      <w:r w:rsidR="007A5025">
        <w:rPr>
          <w:rFonts w:ascii="Times New Roman" w:hAnsi="Times New Roman"/>
          <w:sz w:val="28"/>
          <w:szCs w:val="28"/>
        </w:rPr>
        <w:t>)</w:t>
      </w:r>
      <w:r w:rsidR="00E35DA9">
        <w:rPr>
          <w:rFonts w:ascii="Times New Roman" w:hAnsi="Times New Roman"/>
          <w:sz w:val="28"/>
          <w:szCs w:val="28"/>
        </w:rPr>
        <w:t xml:space="preserve">, Постановлением Правительства Российской Федерации от 26.03.2016 № </w:t>
      </w:r>
      <w:r w:rsidR="004B754D">
        <w:rPr>
          <w:rFonts w:ascii="Times New Roman" w:hAnsi="Times New Roman"/>
          <w:sz w:val="28"/>
          <w:szCs w:val="28"/>
        </w:rPr>
        <w:t>236 «</w:t>
      </w:r>
      <w:r w:rsidR="004B754D" w:rsidRPr="004B754D">
        <w:rPr>
          <w:rFonts w:ascii="Times New Roman" w:hAnsi="Times New Roman"/>
          <w:sz w:val="28"/>
          <w:szCs w:val="28"/>
        </w:rPr>
        <w:t xml:space="preserve">О требованиях к предоставлению </w:t>
      </w:r>
      <w:r w:rsidR="00FC0206">
        <w:rPr>
          <w:rFonts w:ascii="Times New Roman" w:hAnsi="Times New Roman"/>
          <w:sz w:val="28"/>
          <w:szCs w:val="28"/>
        </w:rPr>
        <w:br/>
      </w:r>
      <w:r w:rsidR="004B754D" w:rsidRPr="004B754D">
        <w:rPr>
          <w:rFonts w:ascii="Times New Roman" w:hAnsi="Times New Roman"/>
          <w:sz w:val="28"/>
          <w:szCs w:val="28"/>
        </w:rPr>
        <w:t>в электронной форме государственных и муниципальных услуг</w:t>
      </w:r>
      <w:r w:rsidR="004B754D">
        <w:rPr>
          <w:rFonts w:ascii="Times New Roman" w:hAnsi="Times New Roman"/>
          <w:sz w:val="28"/>
          <w:szCs w:val="28"/>
        </w:rPr>
        <w:t>»</w:t>
      </w:r>
    </w:p>
    <w:p w:rsidR="00096EF4" w:rsidRPr="00541735" w:rsidRDefault="00096EF4" w:rsidP="00BD6B7B">
      <w:pPr>
        <w:pStyle w:val="af"/>
        <w:ind w:firstLine="709"/>
        <w:rPr>
          <w:rFonts w:ascii="Times New Roman" w:hAnsi="Times New Roman"/>
          <w:spacing w:val="20"/>
          <w:sz w:val="28"/>
          <w:szCs w:val="28"/>
        </w:rPr>
      </w:pPr>
    </w:p>
    <w:p w:rsidR="00096EF4" w:rsidRPr="00541735" w:rsidRDefault="00096EF4" w:rsidP="00BD6B7B">
      <w:pPr>
        <w:pStyle w:val="af"/>
        <w:ind w:firstLine="709"/>
        <w:jc w:val="center"/>
        <w:rPr>
          <w:rFonts w:ascii="Times New Roman" w:hAnsi="Times New Roman"/>
          <w:spacing w:val="20"/>
          <w:sz w:val="28"/>
          <w:szCs w:val="28"/>
        </w:rPr>
      </w:pPr>
      <w:r w:rsidRPr="00541735">
        <w:rPr>
          <w:rFonts w:ascii="Times New Roman" w:hAnsi="Times New Roman"/>
          <w:spacing w:val="20"/>
          <w:sz w:val="28"/>
          <w:szCs w:val="28"/>
        </w:rPr>
        <w:t>П О С Т А Н О В Л Я Ю:</w:t>
      </w:r>
    </w:p>
    <w:p w:rsidR="00096EF4" w:rsidRPr="00541735" w:rsidRDefault="00096EF4" w:rsidP="00BD6B7B">
      <w:pPr>
        <w:pStyle w:val="af"/>
        <w:ind w:firstLine="709"/>
        <w:rPr>
          <w:rFonts w:ascii="Times New Roman" w:hAnsi="Times New Roman"/>
          <w:spacing w:val="20"/>
          <w:sz w:val="28"/>
          <w:szCs w:val="28"/>
        </w:rPr>
      </w:pPr>
    </w:p>
    <w:p w:rsidR="004B754D" w:rsidRDefault="00096EF4" w:rsidP="004B754D">
      <w:pPr>
        <w:pStyle w:val="af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41735">
        <w:rPr>
          <w:rFonts w:ascii="Times New Roman" w:hAnsi="Times New Roman"/>
          <w:bCs/>
          <w:sz w:val="28"/>
          <w:szCs w:val="28"/>
        </w:rPr>
        <w:t>1. </w:t>
      </w:r>
      <w:r w:rsidR="00067791">
        <w:rPr>
          <w:rFonts w:ascii="Times New Roman" w:hAnsi="Times New Roman"/>
          <w:bCs/>
          <w:sz w:val="28"/>
          <w:szCs w:val="28"/>
        </w:rPr>
        <w:t> </w:t>
      </w:r>
      <w:r w:rsidR="004B754D" w:rsidRPr="004B754D">
        <w:rPr>
          <w:rFonts w:ascii="Times New Roman" w:hAnsi="Times New Roman"/>
          <w:bCs/>
          <w:sz w:val="28"/>
          <w:szCs w:val="28"/>
        </w:rPr>
        <w:t xml:space="preserve">Внести в постановление Администрации города Ростова-на-Дону </w:t>
      </w:r>
      <w:r w:rsidR="004B754D">
        <w:rPr>
          <w:rFonts w:ascii="Times New Roman" w:hAnsi="Times New Roman"/>
          <w:bCs/>
          <w:sz w:val="28"/>
          <w:szCs w:val="28"/>
        </w:rPr>
        <w:br/>
      </w:r>
      <w:r w:rsidR="004B754D" w:rsidRPr="004B754D">
        <w:rPr>
          <w:rFonts w:ascii="Times New Roman" w:hAnsi="Times New Roman"/>
          <w:bCs/>
          <w:sz w:val="28"/>
          <w:szCs w:val="28"/>
        </w:rPr>
        <w:t>от 14.03.2016 №</w:t>
      </w:r>
      <w:r w:rsidR="00260EF4">
        <w:rPr>
          <w:rFonts w:ascii="Times New Roman" w:hAnsi="Times New Roman"/>
          <w:bCs/>
          <w:sz w:val="28"/>
          <w:szCs w:val="28"/>
        </w:rPr>
        <w:t> </w:t>
      </w:r>
      <w:r w:rsidR="004B754D" w:rsidRPr="004B754D">
        <w:rPr>
          <w:rFonts w:ascii="Times New Roman" w:hAnsi="Times New Roman"/>
          <w:bCs/>
          <w:sz w:val="28"/>
          <w:szCs w:val="28"/>
        </w:rPr>
        <w:t xml:space="preserve">237 «Об утверждении административного регламента </w:t>
      </w:r>
      <w:r w:rsidR="00254B17">
        <w:rPr>
          <w:rFonts w:ascii="Times New Roman" w:hAnsi="Times New Roman"/>
          <w:bCs/>
          <w:sz w:val="28"/>
          <w:szCs w:val="28"/>
        </w:rPr>
        <w:br/>
      </w:r>
      <w:r w:rsidR="004B754D" w:rsidRPr="004B754D">
        <w:rPr>
          <w:rFonts w:ascii="Times New Roman" w:hAnsi="Times New Roman"/>
          <w:bCs/>
          <w:sz w:val="28"/>
          <w:szCs w:val="28"/>
        </w:rPr>
        <w:t>№</w:t>
      </w:r>
      <w:r w:rsidR="00260EF4">
        <w:rPr>
          <w:rFonts w:ascii="Times New Roman" w:hAnsi="Times New Roman"/>
          <w:bCs/>
          <w:sz w:val="28"/>
          <w:szCs w:val="28"/>
        </w:rPr>
        <w:t> </w:t>
      </w:r>
      <w:r w:rsidR="004B754D" w:rsidRPr="004B754D">
        <w:rPr>
          <w:rFonts w:ascii="Times New Roman" w:hAnsi="Times New Roman"/>
          <w:bCs/>
          <w:sz w:val="28"/>
          <w:szCs w:val="28"/>
        </w:rPr>
        <w:t>АР-283-21 муниципальной услуги «Выдача копий правовых актов Администрации города Ростова-на-Дону»</w:t>
      </w:r>
      <w:r w:rsidR="00C8768D">
        <w:rPr>
          <w:rFonts w:ascii="Times New Roman" w:hAnsi="Times New Roman"/>
          <w:bCs/>
          <w:sz w:val="28"/>
          <w:szCs w:val="28"/>
        </w:rPr>
        <w:t xml:space="preserve"> следующие изменения:</w:t>
      </w:r>
    </w:p>
    <w:p w:rsidR="00C8768D" w:rsidRDefault="008A4142" w:rsidP="004B754D">
      <w:pPr>
        <w:pStyle w:val="af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1.1.  </w:t>
      </w:r>
      <w:r w:rsidR="00C8768D">
        <w:rPr>
          <w:rFonts w:ascii="Times New Roman" w:hAnsi="Times New Roman"/>
          <w:bCs/>
          <w:sz w:val="28"/>
          <w:szCs w:val="28"/>
        </w:rPr>
        <w:t xml:space="preserve">В пункте 3 после слов «города Ростова-на-Дону» слова </w:t>
      </w:r>
      <w:r w:rsidR="00254B17">
        <w:rPr>
          <w:rFonts w:ascii="Times New Roman" w:hAnsi="Times New Roman"/>
          <w:bCs/>
          <w:sz w:val="28"/>
          <w:szCs w:val="28"/>
        </w:rPr>
        <w:br/>
      </w:r>
      <w:r w:rsidR="00C8768D">
        <w:rPr>
          <w:rFonts w:ascii="Times New Roman" w:hAnsi="Times New Roman"/>
          <w:bCs/>
          <w:sz w:val="28"/>
          <w:szCs w:val="28"/>
        </w:rPr>
        <w:t>«</w:t>
      </w:r>
      <w:r w:rsidR="00C8768D" w:rsidRPr="00541735">
        <w:rPr>
          <w:rFonts w:ascii="Times New Roman" w:hAnsi="Times New Roman"/>
          <w:sz w:val="28"/>
          <w:szCs w:val="28"/>
        </w:rPr>
        <w:t>(по</w:t>
      </w:r>
      <w:r w:rsidR="00C8768D">
        <w:rPr>
          <w:rFonts w:ascii="Times New Roman" w:hAnsi="Times New Roman"/>
          <w:sz w:val="28"/>
          <w:szCs w:val="28"/>
        </w:rPr>
        <w:t xml:space="preserve"> </w:t>
      </w:r>
      <w:r w:rsidR="00C8768D" w:rsidRPr="00541735">
        <w:rPr>
          <w:rFonts w:ascii="Times New Roman" w:hAnsi="Times New Roman"/>
          <w:sz w:val="28"/>
          <w:szCs w:val="28"/>
        </w:rPr>
        <w:t xml:space="preserve">организационно-правовым </w:t>
      </w:r>
      <w:r w:rsidR="00C8768D">
        <w:rPr>
          <w:rFonts w:ascii="Times New Roman" w:hAnsi="Times New Roman"/>
          <w:sz w:val="28"/>
          <w:szCs w:val="28"/>
        </w:rPr>
        <w:t>и кадровым вопросам</w:t>
      </w:r>
      <w:r w:rsidR="00C8768D" w:rsidRPr="00541735">
        <w:rPr>
          <w:rFonts w:ascii="Times New Roman" w:hAnsi="Times New Roman"/>
          <w:sz w:val="28"/>
          <w:szCs w:val="28"/>
        </w:rPr>
        <w:t xml:space="preserve">) </w:t>
      </w:r>
      <w:r w:rsidR="00C8768D">
        <w:rPr>
          <w:rFonts w:ascii="Times New Roman" w:hAnsi="Times New Roman"/>
          <w:sz w:val="28"/>
          <w:szCs w:val="28"/>
        </w:rPr>
        <w:t>Фомина В.Ю.» заменить словами «</w:t>
      </w:r>
      <w:r w:rsidR="00C8768D" w:rsidRPr="00541735">
        <w:rPr>
          <w:rFonts w:ascii="Times New Roman" w:hAnsi="Times New Roman"/>
          <w:sz w:val="28"/>
          <w:szCs w:val="28"/>
        </w:rPr>
        <w:t>по</w:t>
      </w:r>
      <w:r w:rsidR="00C8768D">
        <w:rPr>
          <w:rFonts w:ascii="Times New Roman" w:hAnsi="Times New Roman"/>
          <w:sz w:val="28"/>
          <w:szCs w:val="28"/>
        </w:rPr>
        <w:t xml:space="preserve"> </w:t>
      </w:r>
      <w:r w:rsidR="00C8768D" w:rsidRPr="00541735">
        <w:rPr>
          <w:rFonts w:ascii="Times New Roman" w:hAnsi="Times New Roman"/>
          <w:sz w:val="28"/>
          <w:szCs w:val="28"/>
        </w:rPr>
        <w:t xml:space="preserve">организационно-правовым </w:t>
      </w:r>
      <w:r w:rsidR="00C8768D">
        <w:rPr>
          <w:rFonts w:ascii="Times New Roman" w:hAnsi="Times New Roman"/>
          <w:sz w:val="28"/>
          <w:szCs w:val="28"/>
        </w:rPr>
        <w:t>и кадровым вопросам Мамелко Д.С.»</w:t>
      </w:r>
      <w:r>
        <w:rPr>
          <w:rFonts w:ascii="Times New Roman" w:hAnsi="Times New Roman"/>
          <w:sz w:val="28"/>
          <w:szCs w:val="28"/>
        </w:rPr>
        <w:t>.</w:t>
      </w:r>
    </w:p>
    <w:p w:rsidR="00C8768D" w:rsidRDefault="00C8768D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приложении:</w:t>
      </w:r>
    </w:p>
    <w:p w:rsidR="00C8768D" w:rsidRDefault="00C8768D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 В разделе 1:</w:t>
      </w:r>
    </w:p>
    <w:p w:rsidR="00A663E3" w:rsidRDefault="00C8768D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1.2.1.1. </w:t>
      </w:r>
      <w:r w:rsidR="00A663E3">
        <w:rPr>
          <w:rFonts w:ascii="Times New Roman" w:hAnsi="Times New Roman"/>
          <w:sz w:val="28"/>
          <w:szCs w:val="28"/>
        </w:rPr>
        <w:t>В пункте 1.1:</w:t>
      </w:r>
    </w:p>
    <w:p w:rsidR="00C8768D" w:rsidRDefault="008A4142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1.2.1.1.1.  </w:t>
      </w:r>
      <w:r w:rsidR="00C8768D">
        <w:rPr>
          <w:rFonts w:ascii="Times New Roman" w:hAnsi="Times New Roman"/>
          <w:sz w:val="28"/>
          <w:szCs w:val="28"/>
        </w:rPr>
        <w:t xml:space="preserve">В абзаце </w:t>
      </w:r>
      <w:r w:rsidR="00260EF4">
        <w:rPr>
          <w:rFonts w:ascii="Times New Roman" w:hAnsi="Times New Roman"/>
          <w:sz w:val="28"/>
          <w:szCs w:val="28"/>
        </w:rPr>
        <w:t>третьем</w:t>
      </w:r>
      <w:r w:rsidR="00C8768D">
        <w:rPr>
          <w:rFonts w:ascii="Times New Roman" w:hAnsi="Times New Roman"/>
          <w:sz w:val="28"/>
          <w:szCs w:val="28"/>
        </w:rPr>
        <w:t xml:space="preserve"> </w:t>
      </w:r>
      <w:r w:rsidR="00F42D17">
        <w:rPr>
          <w:rFonts w:ascii="Times New Roman" w:hAnsi="Times New Roman"/>
          <w:sz w:val="28"/>
          <w:szCs w:val="28"/>
        </w:rPr>
        <w:t>после слов «сектором нормативных документов» слова «общего отдела» заменить словами «управления документационного обеспечения».</w:t>
      </w:r>
    </w:p>
    <w:p w:rsidR="00A663E3" w:rsidRDefault="00A663E3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1.2.1.1.2.</w:t>
      </w:r>
      <w:r w:rsidR="00B22580">
        <w:rPr>
          <w:rFonts w:ascii="Times New Roman" w:hAnsi="Times New Roman"/>
          <w:sz w:val="28"/>
          <w:szCs w:val="28"/>
        </w:rPr>
        <w:t xml:space="preserve"> В абзаце четвертом после слова «целью» слово «оказания» заменить словом «получения».</w:t>
      </w:r>
    </w:p>
    <w:p w:rsidR="00E45EFC" w:rsidRDefault="00F42D17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1.2.1.2. </w:t>
      </w:r>
      <w:r w:rsidR="00E45EFC">
        <w:rPr>
          <w:rFonts w:ascii="Times New Roman" w:hAnsi="Times New Roman"/>
          <w:sz w:val="28"/>
          <w:szCs w:val="28"/>
        </w:rPr>
        <w:t>В пункте 1.2:</w:t>
      </w:r>
    </w:p>
    <w:p w:rsidR="00F42D17" w:rsidRDefault="00E45EFC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1.2.1.2.1. </w:t>
      </w:r>
      <w:r w:rsidR="004152C5">
        <w:rPr>
          <w:rFonts w:ascii="Times New Roman" w:hAnsi="Times New Roman"/>
          <w:sz w:val="28"/>
          <w:szCs w:val="28"/>
        </w:rPr>
        <w:t>А</w:t>
      </w:r>
      <w:r w:rsidR="00F42D17">
        <w:rPr>
          <w:rFonts w:ascii="Times New Roman" w:hAnsi="Times New Roman"/>
          <w:sz w:val="28"/>
          <w:szCs w:val="28"/>
        </w:rPr>
        <w:t>бзац второ</w:t>
      </w:r>
      <w:r w:rsidR="004152C5">
        <w:rPr>
          <w:rFonts w:ascii="Times New Roman" w:hAnsi="Times New Roman"/>
          <w:sz w:val="28"/>
          <w:szCs w:val="28"/>
        </w:rPr>
        <w:t>й</w:t>
      </w:r>
      <w:r w:rsidR="00F42D17">
        <w:rPr>
          <w:rFonts w:ascii="Times New Roman" w:hAnsi="Times New Roman"/>
          <w:sz w:val="28"/>
          <w:szCs w:val="28"/>
        </w:rPr>
        <w:t xml:space="preserve"> </w:t>
      </w:r>
      <w:r w:rsidR="004152C5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4152C5" w:rsidRDefault="004152C5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  <w:r w:rsidRPr="004152C5">
        <w:rPr>
          <w:rFonts w:ascii="Times New Roman" w:hAnsi="Times New Roman"/>
          <w:sz w:val="28"/>
          <w:szCs w:val="28"/>
        </w:rPr>
        <w:t xml:space="preserve">Сектор нормативных документов – сектор нормативных документов </w:t>
      </w:r>
      <w:r>
        <w:rPr>
          <w:rFonts w:ascii="Times New Roman" w:hAnsi="Times New Roman"/>
          <w:sz w:val="28"/>
          <w:szCs w:val="28"/>
        </w:rPr>
        <w:t>управления документационного обеспечения</w:t>
      </w:r>
      <w:r w:rsidRPr="004152C5">
        <w:rPr>
          <w:rFonts w:ascii="Times New Roman" w:hAnsi="Times New Roman"/>
          <w:sz w:val="28"/>
          <w:szCs w:val="28"/>
        </w:rPr>
        <w:t xml:space="preserve"> Администрации города </w:t>
      </w:r>
      <w:r w:rsidR="0033144E">
        <w:rPr>
          <w:rFonts w:ascii="Times New Roman" w:hAnsi="Times New Roman"/>
          <w:sz w:val="28"/>
          <w:szCs w:val="28"/>
        </w:rPr>
        <w:br/>
      </w:r>
      <w:r w:rsidRPr="004152C5">
        <w:rPr>
          <w:rFonts w:ascii="Times New Roman" w:hAnsi="Times New Roman"/>
          <w:sz w:val="28"/>
          <w:szCs w:val="28"/>
        </w:rPr>
        <w:t>Ростова-на-Дону</w:t>
      </w:r>
      <w:r w:rsidR="0033144E">
        <w:rPr>
          <w:rFonts w:ascii="Times New Roman" w:hAnsi="Times New Roman"/>
          <w:sz w:val="28"/>
          <w:szCs w:val="28"/>
        </w:rPr>
        <w:t>».</w:t>
      </w:r>
    </w:p>
    <w:p w:rsidR="00E45EFC" w:rsidRDefault="00E45EFC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1.2.1.2.2. Дополнить абзацем седьмым</w:t>
      </w:r>
      <w:r w:rsidR="00BB3049">
        <w:rPr>
          <w:rFonts w:ascii="Times New Roman" w:hAnsi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/>
          <w:sz w:val="28"/>
          <w:szCs w:val="28"/>
        </w:rPr>
        <w:t>:</w:t>
      </w:r>
    </w:p>
    <w:p w:rsidR="00E45EFC" w:rsidRPr="008D2E38" w:rsidRDefault="00E45EFC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«ЕСИА </w:t>
      </w:r>
      <w:r w:rsidR="008D2E3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D2E38" w:rsidRPr="008D2E38">
        <w:rPr>
          <w:rFonts w:ascii="Times New Roman" w:hAnsi="Times New Roman"/>
          <w:bCs/>
          <w:color w:val="000000"/>
          <w:sz w:val="28"/>
          <w:szCs w:val="28"/>
        </w:rPr>
        <w:t>федеральн</w:t>
      </w:r>
      <w:r w:rsidR="008D2E38">
        <w:rPr>
          <w:rFonts w:ascii="Times New Roman" w:hAnsi="Times New Roman"/>
          <w:bCs/>
          <w:color w:val="000000"/>
          <w:sz w:val="28"/>
          <w:szCs w:val="28"/>
        </w:rPr>
        <w:t>ая</w:t>
      </w:r>
      <w:r w:rsidR="008D2E38" w:rsidRPr="008D2E38">
        <w:rPr>
          <w:rFonts w:ascii="Times New Roman" w:hAnsi="Times New Roman"/>
          <w:bCs/>
          <w:color w:val="000000"/>
          <w:sz w:val="28"/>
          <w:szCs w:val="28"/>
        </w:rPr>
        <w:t xml:space="preserve"> государственн</w:t>
      </w:r>
      <w:r w:rsidR="008D2E38">
        <w:rPr>
          <w:rFonts w:ascii="Times New Roman" w:hAnsi="Times New Roman"/>
          <w:bCs/>
          <w:color w:val="000000"/>
          <w:sz w:val="28"/>
          <w:szCs w:val="28"/>
        </w:rPr>
        <w:t>ая</w:t>
      </w:r>
      <w:r w:rsidR="008D2E38" w:rsidRPr="008D2E38">
        <w:rPr>
          <w:rFonts w:ascii="Times New Roman" w:hAnsi="Times New Roman"/>
          <w:bCs/>
          <w:color w:val="000000"/>
          <w:sz w:val="28"/>
          <w:szCs w:val="28"/>
        </w:rPr>
        <w:t xml:space="preserve"> информационн</w:t>
      </w:r>
      <w:r w:rsidR="008D2E38">
        <w:rPr>
          <w:rFonts w:ascii="Times New Roman" w:hAnsi="Times New Roman"/>
          <w:bCs/>
          <w:color w:val="000000"/>
          <w:sz w:val="28"/>
          <w:szCs w:val="28"/>
        </w:rPr>
        <w:t>ая</w:t>
      </w:r>
      <w:r w:rsidR="008D2E38" w:rsidRPr="008D2E38">
        <w:rPr>
          <w:rFonts w:ascii="Times New Roman" w:hAnsi="Times New Roman"/>
          <w:bCs/>
          <w:color w:val="000000"/>
          <w:sz w:val="28"/>
          <w:szCs w:val="28"/>
        </w:rPr>
        <w:t xml:space="preserve"> систем</w:t>
      </w:r>
      <w:r w:rsidR="008D2E38">
        <w:rPr>
          <w:rFonts w:ascii="Times New Roman" w:hAnsi="Times New Roman"/>
          <w:bCs/>
          <w:color w:val="000000"/>
          <w:sz w:val="28"/>
          <w:szCs w:val="28"/>
        </w:rPr>
        <w:t>а</w:t>
      </w:r>
      <w:r w:rsidR="008D2E38" w:rsidRPr="008D2E38">
        <w:rPr>
          <w:rFonts w:ascii="Times New Roman" w:hAnsi="Times New Roman"/>
          <w:bCs/>
          <w:color w:val="000000"/>
          <w:sz w:val="28"/>
          <w:szCs w:val="28"/>
        </w:rPr>
        <w:t xml:space="preserve">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8D2E38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9F7C19" w:rsidRDefault="00802806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1.2.1.3. </w:t>
      </w:r>
      <w:r w:rsidR="009F7C19">
        <w:rPr>
          <w:rFonts w:ascii="Times New Roman" w:hAnsi="Times New Roman"/>
          <w:sz w:val="28"/>
          <w:szCs w:val="28"/>
        </w:rPr>
        <w:t>В пункте 1.4:</w:t>
      </w:r>
    </w:p>
    <w:p w:rsidR="00767D92" w:rsidRDefault="009F7C19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1.2.1.3.1. </w:t>
      </w:r>
      <w:r w:rsidR="00802806">
        <w:rPr>
          <w:rFonts w:ascii="Times New Roman" w:hAnsi="Times New Roman"/>
          <w:sz w:val="28"/>
          <w:szCs w:val="28"/>
        </w:rPr>
        <w:t>В подпункте 1.4.1</w:t>
      </w:r>
      <w:r w:rsidR="00767D92">
        <w:rPr>
          <w:rFonts w:ascii="Times New Roman" w:hAnsi="Times New Roman"/>
          <w:sz w:val="28"/>
          <w:szCs w:val="28"/>
        </w:rPr>
        <w:t>:</w:t>
      </w:r>
    </w:p>
    <w:p w:rsidR="00802806" w:rsidRDefault="00767D92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1.2.1.3.1.1.</w:t>
      </w:r>
      <w:r w:rsidR="008A4142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 xml:space="preserve">В абзаце первом </w:t>
      </w:r>
      <w:r w:rsidR="00802806">
        <w:rPr>
          <w:rFonts w:ascii="Times New Roman" w:hAnsi="Times New Roman"/>
          <w:sz w:val="28"/>
          <w:szCs w:val="28"/>
        </w:rPr>
        <w:t>после слов «о секторе нормативных документов» слова «общего отдела» заменить словами «управления документационного обеспечения».</w:t>
      </w:r>
    </w:p>
    <w:p w:rsidR="00767D92" w:rsidRDefault="00D16235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1.2.1.3.1.2. Абзац третий изложить в редакции:</w:t>
      </w:r>
    </w:p>
    <w:p w:rsidR="00D16235" w:rsidRDefault="00D16235" w:rsidP="00D16235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«ч</w:t>
      </w:r>
      <w:r w:rsidRPr="00D16235">
        <w:rPr>
          <w:rFonts w:ascii="Times New Roman" w:hAnsi="Times New Roman"/>
          <w:sz w:val="28"/>
          <w:szCs w:val="28"/>
        </w:rPr>
        <w:t xml:space="preserve">асы работы: понедельник - четверг с 09:00 до 18:00, пятница </w:t>
      </w:r>
      <w:r>
        <w:rPr>
          <w:rFonts w:ascii="Times New Roman" w:hAnsi="Times New Roman"/>
          <w:sz w:val="28"/>
          <w:szCs w:val="28"/>
        </w:rPr>
        <w:br/>
      </w:r>
      <w:r w:rsidRPr="00D16235">
        <w:rPr>
          <w:rFonts w:ascii="Times New Roman" w:hAnsi="Times New Roman"/>
          <w:sz w:val="28"/>
          <w:szCs w:val="28"/>
        </w:rPr>
        <w:t>с 09:00 до 17:00.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6235">
        <w:rPr>
          <w:rFonts w:ascii="Times New Roman" w:hAnsi="Times New Roman"/>
          <w:sz w:val="28"/>
          <w:szCs w:val="28"/>
        </w:rPr>
        <w:t xml:space="preserve">Часы приема посетителей: понедельник - четверг </w:t>
      </w:r>
      <w:r>
        <w:rPr>
          <w:rFonts w:ascii="Times New Roman" w:hAnsi="Times New Roman"/>
          <w:sz w:val="28"/>
          <w:szCs w:val="28"/>
        </w:rPr>
        <w:br/>
      </w:r>
      <w:r w:rsidRPr="00D16235">
        <w:rPr>
          <w:rFonts w:ascii="Times New Roman" w:hAnsi="Times New Roman"/>
          <w:sz w:val="28"/>
          <w:szCs w:val="28"/>
        </w:rPr>
        <w:t>с 11:00 до 17:30, пятница с 11:00 до 16:30, перерыв с 13:00 до 13:48, выходные</w:t>
      </w:r>
      <w:r w:rsidR="00260EF4">
        <w:rPr>
          <w:rFonts w:ascii="Times New Roman" w:hAnsi="Times New Roman"/>
          <w:sz w:val="28"/>
          <w:szCs w:val="28"/>
        </w:rPr>
        <w:t xml:space="preserve"> дни</w:t>
      </w:r>
      <w:r w:rsidRPr="00D16235">
        <w:rPr>
          <w:rFonts w:ascii="Times New Roman" w:hAnsi="Times New Roman"/>
          <w:sz w:val="28"/>
          <w:szCs w:val="28"/>
        </w:rPr>
        <w:t>: суббота, воскресенье</w:t>
      </w:r>
      <w:r w:rsidR="00260EF4">
        <w:rPr>
          <w:rFonts w:ascii="Times New Roman" w:hAnsi="Times New Roman"/>
          <w:sz w:val="28"/>
          <w:szCs w:val="28"/>
        </w:rPr>
        <w:t>, нерабочие праздничные дни</w:t>
      </w:r>
      <w:r>
        <w:rPr>
          <w:rFonts w:ascii="Times New Roman" w:hAnsi="Times New Roman"/>
          <w:sz w:val="28"/>
          <w:szCs w:val="28"/>
        </w:rPr>
        <w:t>»</w:t>
      </w:r>
      <w:r w:rsidRPr="00D16235">
        <w:rPr>
          <w:rFonts w:ascii="Times New Roman" w:hAnsi="Times New Roman"/>
          <w:sz w:val="28"/>
          <w:szCs w:val="28"/>
        </w:rPr>
        <w:t>.</w:t>
      </w:r>
    </w:p>
    <w:p w:rsidR="00B05E14" w:rsidRDefault="00B22580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1.2.1.3.1.</w:t>
      </w:r>
      <w:r w:rsidR="00B05E1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B05E14">
        <w:rPr>
          <w:rFonts w:ascii="Times New Roman" w:hAnsi="Times New Roman"/>
          <w:sz w:val="28"/>
          <w:szCs w:val="28"/>
        </w:rPr>
        <w:t xml:space="preserve"> Абзац шестой изложить в редакции:</w:t>
      </w:r>
    </w:p>
    <w:p w:rsidR="00B05E14" w:rsidRDefault="00B05E14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05E14">
        <w:rPr>
          <w:rFonts w:ascii="Times New Roman" w:hAnsi="Times New Roman"/>
          <w:sz w:val="28"/>
          <w:szCs w:val="28"/>
        </w:rPr>
        <w:t>Официальный портал Администрации города Ростова-на-Дону</w:t>
      </w:r>
      <w:r>
        <w:rPr>
          <w:rFonts w:ascii="Times New Roman" w:hAnsi="Times New Roman"/>
          <w:sz w:val="28"/>
          <w:szCs w:val="28"/>
        </w:rPr>
        <w:t>».</w:t>
      </w:r>
      <w:r w:rsidR="00B22580">
        <w:rPr>
          <w:rFonts w:ascii="Times New Roman" w:hAnsi="Times New Roman"/>
          <w:sz w:val="28"/>
          <w:szCs w:val="28"/>
        </w:rPr>
        <w:t xml:space="preserve"> </w:t>
      </w:r>
    </w:p>
    <w:p w:rsidR="009F7C19" w:rsidRDefault="009F7C19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1.2.1.3.2. Дополнить подпункт</w:t>
      </w:r>
      <w:r w:rsidR="00FA27FC">
        <w:rPr>
          <w:rFonts w:ascii="Times New Roman" w:hAnsi="Times New Roman"/>
          <w:sz w:val="28"/>
          <w:szCs w:val="28"/>
        </w:rPr>
        <w:t>ами</w:t>
      </w:r>
      <w:r>
        <w:rPr>
          <w:rFonts w:ascii="Times New Roman" w:hAnsi="Times New Roman"/>
          <w:sz w:val="28"/>
          <w:szCs w:val="28"/>
        </w:rPr>
        <w:t xml:space="preserve"> 1.4.11</w:t>
      </w:r>
      <w:r w:rsidR="00FA27FC">
        <w:rPr>
          <w:rFonts w:ascii="Times New Roman" w:hAnsi="Times New Roman"/>
          <w:sz w:val="28"/>
          <w:szCs w:val="28"/>
        </w:rPr>
        <w:t xml:space="preserve"> и 1.4.12</w:t>
      </w:r>
      <w:r w:rsidR="00E45EFC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392D76" w:rsidRPr="00392D76" w:rsidRDefault="00FA27FC" w:rsidP="00E45EFC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>«</w:t>
      </w:r>
      <w:r w:rsidR="00E45EFC">
        <w:rPr>
          <w:szCs w:val="28"/>
        </w:rPr>
        <w:t>1.4.</w:t>
      </w:r>
      <w:r w:rsidR="00E45EFC" w:rsidRPr="00392D76">
        <w:rPr>
          <w:szCs w:val="28"/>
        </w:rPr>
        <w:t xml:space="preserve">11. </w:t>
      </w:r>
      <w:r w:rsidR="003155FD" w:rsidRPr="00392D76">
        <w:rPr>
          <w:bCs/>
          <w:color w:val="000000"/>
          <w:szCs w:val="28"/>
        </w:rPr>
        <w:t xml:space="preserve">Информация по вопросам предоставления муниципальной услуги, а также сведения о ходе ее предоставления могут быть получены заявителем с использованием </w:t>
      </w:r>
      <w:r w:rsidR="003155FD" w:rsidRPr="00392D76">
        <w:rPr>
          <w:szCs w:val="28"/>
        </w:rPr>
        <w:t>Портала госуслуг</w:t>
      </w:r>
      <w:r w:rsidR="00392D76">
        <w:rPr>
          <w:bCs/>
          <w:color w:val="000000"/>
          <w:szCs w:val="28"/>
        </w:rPr>
        <w:t xml:space="preserve"> и</w:t>
      </w:r>
      <w:r w:rsidR="003155FD" w:rsidRPr="00392D76">
        <w:rPr>
          <w:bCs/>
          <w:color w:val="000000"/>
          <w:szCs w:val="28"/>
        </w:rPr>
        <w:t xml:space="preserve"> официально</w:t>
      </w:r>
      <w:r w:rsidR="00392D76">
        <w:rPr>
          <w:bCs/>
          <w:color w:val="000000"/>
          <w:szCs w:val="28"/>
        </w:rPr>
        <w:t>го</w:t>
      </w:r>
      <w:r w:rsidR="00392D76" w:rsidRPr="00392D76">
        <w:rPr>
          <w:bCs/>
          <w:color w:val="000000"/>
          <w:szCs w:val="28"/>
        </w:rPr>
        <w:t xml:space="preserve"> портал</w:t>
      </w:r>
      <w:r w:rsidR="00392D76">
        <w:rPr>
          <w:bCs/>
          <w:color w:val="000000"/>
          <w:szCs w:val="28"/>
        </w:rPr>
        <w:t>а</w:t>
      </w:r>
      <w:r w:rsidR="00392D76" w:rsidRPr="00392D76">
        <w:rPr>
          <w:bCs/>
          <w:color w:val="000000"/>
          <w:szCs w:val="28"/>
        </w:rPr>
        <w:t xml:space="preserve"> Администрации города Ростова-на-Дону.</w:t>
      </w:r>
    </w:p>
    <w:p w:rsidR="00E45EFC" w:rsidRPr="00E45EFC" w:rsidRDefault="00E45EFC" w:rsidP="00E45EF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5EFC">
        <w:rPr>
          <w:szCs w:val="28"/>
        </w:rPr>
        <w:t xml:space="preserve">Информация на </w:t>
      </w:r>
      <w:r>
        <w:rPr>
          <w:szCs w:val="28"/>
        </w:rPr>
        <w:t>Портале госуслуг</w:t>
      </w:r>
      <w:r w:rsidR="00392D76">
        <w:rPr>
          <w:szCs w:val="28"/>
        </w:rPr>
        <w:t xml:space="preserve">, </w:t>
      </w:r>
      <w:r w:rsidR="00392D76" w:rsidRPr="00392D76">
        <w:rPr>
          <w:bCs/>
          <w:color w:val="000000"/>
          <w:szCs w:val="28"/>
        </w:rPr>
        <w:t>официально</w:t>
      </w:r>
      <w:r w:rsidR="00392D76">
        <w:rPr>
          <w:bCs/>
          <w:color w:val="000000"/>
          <w:szCs w:val="28"/>
        </w:rPr>
        <w:t>м</w:t>
      </w:r>
      <w:r w:rsidR="00392D76" w:rsidRPr="00392D76">
        <w:rPr>
          <w:bCs/>
          <w:color w:val="000000"/>
          <w:szCs w:val="28"/>
        </w:rPr>
        <w:t xml:space="preserve"> портал</w:t>
      </w:r>
      <w:r w:rsidR="00392D76">
        <w:rPr>
          <w:bCs/>
          <w:color w:val="000000"/>
          <w:szCs w:val="28"/>
        </w:rPr>
        <w:t>е</w:t>
      </w:r>
      <w:r w:rsidR="00392D76" w:rsidRPr="00392D76">
        <w:rPr>
          <w:bCs/>
          <w:color w:val="000000"/>
          <w:szCs w:val="28"/>
        </w:rPr>
        <w:t xml:space="preserve"> Администрации города Ростова-на-Дону</w:t>
      </w:r>
      <w:r w:rsidRPr="00E45EFC">
        <w:rPr>
          <w:szCs w:val="28"/>
        </w:rPr>
        <w:t xml:space="preserve"> о порядке и сроках предоставления </w:t>
      </w:r>
      <w:r w:rsidR="008D2E38">
        <w:rPr>
          <w:szCs w:val="28"/>
        </w:rPr>
        <w:t>муниципальной</w:t>
      </w:r>
      <w:r w:rsidRPr="00E45EFC">
        <w:rPr>
          <w:szCs w:val="28"/>
        </w:rPr>
        <w:t xml:space="preserve"> услуги предоставляется заявителю бесплатно.</w:t>
      </w:r>
    </w:p>
    <w:p w:rsidR="00E45EFC" w:rsidRPr="00E45EFC" w:rsidRDefault="00E45EFC" w:rsidP="00E45EF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5EFC">
        <w:rPr>
          <w:szCs w:val="28"/>
        </w:rPr>
        <w:t xml:space="preserve">Доступ к информации о сроках и порядке предоставления </w:t>
      </w:r>
      <w:r w:rsidR="008D2E38">
        <w:rPr>
          <w:szCs w:val="28"/>
        </w:rPr>
        <w:t>муниципальной</w:t>
      </w:r>
      <w:r w:rsidRPr="00E45EFC">
        <w:rPr>
          <w:szCs w:val="28"/>
        </w:rPr>
        <w:t xml:space="preserve"> услуги осуществляется без выполнения заявителем каких-либо требований, </w:t>
      </w:r>
      <w:r w:rsidR="000A1722">
        <w:rPr>
          <w:szCs w:val="28"/>
        </w:rPr>
        <w:br/>
      </w:r>
      <w:r w:rsidRPr="00E45EFC">
        <w:rPr>
          <w:szCs w:val="28"/>
        </w:rPr>
        <w:t xml:space="preserve">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 </w:t>
      </w:r>
    </w:p>
    <w:p w:rsidR="00675F06" w:rsidRPr="00675F06" w:rsidRDefault="008A4142" w:rsidP="00675F06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>1.4.12.  </w:t>
      </w:r>
      <w:r w:rsidR="00A663E3">
        <w:rPr>
          <w:bCs/>
          <w:color w:val="000000"/>
          <w:szCs w:val="28"/>
        </w:rPr>
        <w:t>Н</w:t>
      </w:r>
      <w:r w:rsidR="00675F06" w:rsidRPr="00E45EFC">
        <w:rPr>
          <w:szCs w:val="28"/>
        </w:rPr>
        <w:t xml:space="preserve">а </w:t>
      </w:r>
      <w:r w:rsidR="00675F06">
        <w:rPr>
          <w:szCs w:val="28"/>
        </w:rPr>
        <w:t>Портале госуслуг</w:t>
      </w:r>
      <w:r w:rsidR="00D453AB">
        <w:rPr>
          <w:szCs w:val="28"/>
        </w:rPr>
        <w:t xml:space="preserve">, </w:t>
      </w:r>
      <w:r w:rsidR="00D453AB" w:rsidRPr="00392D76">
        <w:rPr>
          <w:bCs/>
          <w:color w:val="000000"/>
          <w:szCs w:val="28"/>
        </w:rPr>
        <w:t>официально</w:t>
      </w:r>
      <w:r w:rsidR="00D453AB">
        <w:rPr>
          <w:bCs/>
          <w:color w:val="000000"/>
          <w:szCs w:val="28"/>
        </w:rPr>
        <w:t>м</w:t>
      </w:r>
      <w:r w:rsidR="00D453AB" w:rsidRPr="00392D76">
        <w:rPr>
          <w:bCs/>
          <w:color w:val="000000"/>
          <w:szCs w:val="28"/>
        </w:rPr>
        <w:t xml:space="preserve"> портал</w:t>
      </w:r>
      <w:r w:rsidR="00D453AB">
        <w:rPr>
          <w:bCs/>
          <w:color w:val="000000"/>
          <w:szCs w:val="28"/>
        </w:rPr>
        <w:t>е</w:t>
      </w:r>
      <w:r w:rsidR="00D453AB" w:rsidRPr="00392D76">
        <w:rPr>
          <w:bCs/>
          <w:color w:val="000000"/>
          <w:szCs w:val="28"/>
        </w:rPr>
        <w:t xml:space="preserve"> Администрации города Ростова-на-Дону</w:t>
      </w:r>
      <w:r w:rsidR="00D453AB">
        <w:rPr>
          <w:bCs/>
          <w:color w:val="000000"/>
          <w:szCs w:val="28"/>
        </w:rPr>
        <w:t xml:space="preserve">, </w:t>
      </w:r>
      <w:r w:rsidR="00D453AB" w:rsidRPr="00507049">
        <w:rPr>
          <w:szCs w:val="28"/>
        </w:rPr>
        <w:t>ИИС ЕС МФЦ РО</w:t>
      </w:r>
      <w:r w:rsidR="00D453AB">
        <w:rPr>
          <w:bCs/>
          <w:color w:val="000000"/>
          <w:szCs w:val="28"/>
        </w:rPr>
        <w:t xml:space="preserve"> </w:t>
      </w:r>
      <w:r w:rsidR="00675F06" w:rsidRPr="00A663E3">
        <w:rPr>
          <w:bCs/>
          <w:color w:val="000000"/>
          <w:szCs w:val="28"/>
        </w:rPr>
        <w:t>в обязательном порядке размещаются следующие сведения:</w:t>
      </w:r>
    </w:p>
    <w:p w:rsidR="00675F06" w:rsidRPr="00675F06" w:rsidRDefault="00675F06" w:rsidP="00675F06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675F06">
        <w:rPr>
          <w:bCs/>
          <w:color w:val="000000"/>
          <w:szCs w:val="28"/>
        </w:rPr>
        <w:t>круг заявителей;</w:t>
      </w:r>
    </w:p>
    <w:p w:rsidR="00675F06" w:rsidRPr="00675F06" w:rsidRDefault="00675F06" w:rsidP="00675F06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675F06">
        <w:rPr>
          <w:bCs/>
          <w:color w:val="000000"/>
          <w:szCs w:val="28"/>
        </w:rPr>
        <w:t xml:space="preserve">исчерпывающий перечень документов, необходимых для предоставления </w:t>
      </w:r>
      <w:r w:rsidR="00BB3049">
        <w:rPr>
          <w:bCs/>
          <w:color w:val="000000"/>
          <w:szCs w:val="28"/>
        </w:rPr>
        <w:t>муниципальной</w:t>
      </w:r>
      <w:r w:rsidRPr="00675F06">
        <w:rPr>
          <w:bCs/>
          <w:color w:val="000000"/>
          <w:szCs w:val="28"/>
        </w:rPr>
        <w:t xml:space="preserve"> услуги, требования к оформлению указанных документов, а также перечень документов, которые заявитель вправе представить по собственной инициативе;</w:t>
      </w:r>
    </w:p>
    <w:p w:rsidR="00675F06" w:rsidRPr="00675F06" w:rsidRDefault="00675F06" w:rsidP="00675F06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675F06">
        <w:rPr>
          <w:bCs/>
          <w:color w:val="000000"/>
          <w:szCs w:val="28"/>
        </w:rPr>
        <w:lastRenderedPageBreak/>
        <w:t xml:space="preserve">результаты предоставления </w:t>
      </w:r>
      <w:r w:rsidR="00BB3049">
        <w:rPr>
          <w:bCs/>
          <w:color w:val="000000"/>
          <w:szCs w:val="28"/>
        </w:rPr>
        <w:t>муниципальной</w:t>
      </w:r>
      <w:r w:rsidRPr="00675F06">
        <w:rPr>
          <w:bCs/>
          <w:color w:val="000000"/>
          <w:szCs w:val="28"/>
        </w:rPr>
        <w:t xml:space="preserve"> услуги, порядок выдачи документа, являющегося результатом предоставления </w:t>
      </w:r>
      <w:r w:rsidR="00BB3049">
        <w:rPr>
          <w:bCs/>
          <w:color w:val="000000"/>
          <w:szCs w:val="28"/>
        </w:rPr>
        <w:t>муниципальной</w:t>
      </w:r>
      <w:r w:rsidRPr="00675F06">
        <w:rPr>
          <w:bCs/>
          <w:color w:val="000000"/>
          <w:szCs w:val="28"/>
        </w:rPr>
        <w:t xml:space="preserve"> услуги;</w:t>
      </w:r>
    </w:p>
    <w:p w:rsidR="00675F06" w:rsidRPr="00A663E3" w:rsidRDefault="00675F06" w:rsidP="00675F06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A663E3">
        <w:rPr>
          <w:bCs/>
          <w:color w:val="000000"/>
          <w:szCs w:val="28"/>
        </w:rPr>
        <w:t xml:space="preserve">срок предоставления </w:t>
      </w:r>
      <w:r w:rsidR="00FA27FC">
        <w:rPr>
          <w:bCs/>
          <w:color w:val="000000"/>
          <w:szCs w:val="28"/>
        </w:rPr>
        <w:t>муниципаль</w:t>
      </w:r>
      <w:r w:rsidRPr="00A663E3">
        <w:rPr>
          <w:bCs/>
          <w:color w:val="000000"/>
          <w:szCs w:val="28"/>
        </w:rPr>
        <w:t>ной услуги;</w:t>
      </w:r>
    </w:p>
    <w:p w:rsidR="00564807" w:rsidRPr="00564807" w:rsidRDefault="00564807" w:rsidP="00564807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A663E3">
        <w:rPr>
          <w:bCs/>
          <w:color w:val="000000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FA27FC">
        <w:rPr>
          <w:bCs/>
          <w:color w:val="000000"/>
          <w:szCs w:val="28"/>
        </w:rPr>
        <w:t>муниципаль</w:t>
      </w:r>
      <w:r w:rsidR="00FA27FC" w:rsidRPr="00A663E3">
        <w:rPr>
          <w:bCs/>
          <w:color w:val="000000"/>
          <w:szCs w:val="28"/>
        </w:rPr>
        <w:t>ной</w:t>
      </w:r>
      <w:r w:rsidRPr="00A663E3">
        <w:rPr>
          <w:bCs/>
          <w:color w:val="000000"/>
          <w:szCs w:val="28"/>
        </w:rPr>
        <w:t xml:space="preserve"> услуги;</w:t>
      </w:r>
    </w:p>
    <w:p w:rsidR="00675F06" w:rsidRPr="00675F06" w:rsidRDefault="00675F06" w:rsidP="00675F06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675F06">
        <w:rPr>
          <w:bCs/>
          <w:color w:val="000000"/>
          <w:szCs w:val="28"/>
        </w:rPr>
        <w:t xml:space="preserve">исчерпывающий перечень оснований для приостановления или отказа </w:t>
      </w:r>
      <w:r w:rsidR="000A1722">
        <w:rPr>
          <w:bCs/>
          <w:color w:val="000000"/>
          <w:szCs w:val="28"/>
        </w:rPr>
        <w:br/>
      </w:r>
      <w:r w:rsidRPr="00675F06">
        <w:rPr>
          <w:bCs/>
          <w:color w:val="000000"/>
          <w:szCs w:val="28"/>
        </w:rPr>
        <w:t xml:space="preserve">в предоставлении </w:t>
      </w:r>
      <w:r w:rsidR="00BB3049">
        <w:rPr>
          <w:bCs/>
          <w:color w:val="000000"/>
          <w:szCs w:val="28"/>
        </w:rPr>
        <w:t>муниципальной</w:t>
      </w:r>
      <w:r w:rsidRPr="00675F06">
        <w:rPr>
          <w:bCs/>
          <w:color w:val="000000"/>
          <w:szCs w:val="28"/>
        </w:rPr>
        <w:t xml:space="preserve"> услуги;</w:t>
      </w:r>
    </w:p>
    <w:p w:rsidR="00675F06" w:rsidRPr="00675F06" w:rsidRDefault="00675F06" w:rsidP="00675F06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675F06">
        <w:rPr>
          <w:bCs/>
          <w:color w:val="000000"/>
          <w:szCs w:val="28"/>
        </w:rPr>
        <w:t xml:space="preserve">о праве заявителя на досудебное (внесудебное) обжалование действий (бездействия) и решений, принятых (осуществляемых) в ходе предоставления </w:t>
      </w:r>
      <w:r w:rsidR="00BB3049">
        <w:rPr>
          <w:bCs/>
          <w:color w:val="000000"/>
          <w:szCs w:val="28"/>
        </w:rPr>
        <w:t>муниципальной</w:t>
      </w:r>
      <w:r w:rsidRPr="00675F06">
        <w:rPr>
          <w:bCs/>
          <w:color w:val="000000"/>
          <w:szCs w:val="28"/>
        </w:rPr>
        <w:t xml:space="preserve"> услуги;</w:t>
      </w:r>
    </w:p>
    <w:p w:rsidR="00675F06" w:rsidRPr="00675F06" w:rsidRDefault="00675F06" w:rsidP="00675F06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675F06">
        <w:rPr>
          <w:bCs/>
          <w:color w:val="000000"/>
          <w:szCs w:val="28"/>
        </w:rPr>
        <w:t xml:space="preserve">формы заявлений (уведомлений, сообщений), используемые при предоставлении </w:t>
      </w:r>
      <w:r w:rsidR="00BB3049">
        <w:rPr>
          <w:bCs/>
          <w:color w:val="000000"/>
          <w:szCs w:val="28"/>
        </w:rPr>
        <w:t>муниципальной</w:t>
      </w:r>
      <w:r w:rsidRPr="00675F06">
        <w:rPr>
          <w:bCs/>
          <w:color w:val="000000"/>
          <w:szCs w:val="28"/>
        </w:rPr>
        <w:t xml:space="preserve"> услуги</w:t>
      </w:r>
      <w:r>
        <w:rPr>
          <w:bCs/>
          <w:color w:val="000000"/>
          <w:szCs w:val="28"/>
        </w:rPr>
        <w:t>»</w:t>
      </w:r>
      <w:r w:rsidRPr="00675F06">
        <w:rPr>
          <w:bCs/>
          <w:color w:val="000000"/>
          <w:szCs w:val="28"/>
        </w:rPr>
        <w:t>.</w:t>
      </w:r>
    </w:p>
    <w:p w:rsidR="00802806" w:rsidRDefault="00707A89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1.2.1.4. В пункте 1.5:</w:t>
      </w:r>
    </w:p>
    <w:p w:rsidR="00707A89" w:rsidRDefault="00707A89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1.2.1.4.1. В абзаце втором после слов «</w:t>
      </w:r>
      <w:r w:rsidR="00A663E3">
        <w:rPr>
          <w:rFonts w:ascii="Times New Roman" w:hAnsi="Times New Roman"/>
          <w:sz w:val="28"/>
          <w:szCs w:val="28"/>
        </w:rPr>
        <w:t xml:space="preserve">несут </w:t>
      </w:r>
      <w:r w:rsidR="008F316F">
        <w:rPr>
          <w:rFonts w:ascii="Times New Roman" w:hAnsi="Times New Roman"/>
          <w:sz w:val="28"/>
          <w:szCs w:val="28"/>
        </w:rPr>
        <w:t>начальник» слова «общего отдела» заменить словами «управления документационного обеспечения».</w:t>
      </w:r>
    </w:p>
    <w:p w:rsidR="008F316F" w:rsidRDefault="008F316F" w:rsidP="00F42D17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1.2.1.4.2. В абзаце третьем после слова «начальник» слова «общего отдела» заменить словами «управления документационного обеспечения».</w:t>
      </w:r>
    </w:p>
    <w:p w:rsidR="00F42D17" w:rsidRPr="00322829" w:rsidRDefault="008F316F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322829">
        <w:rPr>
          <w:rFonts w:ascii="Times New Roman" w:hAnsi="Times New Roman"/>
          <w:sz w:val="28"/>
          <w:szCs w:val="28"/>
        </w:rPr>
        <w:t xml:space="preserve">1.2.1.5. </w:t>
      </w:r>
      <w:r w:rsidR="00675F06" w:rsidRPr="00322829">
        <w:rPr>
          <w:rFonts w:ascii="Times New Roman" w:hAnsi="Times New Roman"/>
          <w:sz w:val="28"/>
          <w:szCs w:val="28"/>
        </w:rPr>
        <w:t>Пункт 1.6 признать утратившим силу.</w:t>
      </w:r>
    </w:p>
    <w:p w:rsidR="00C8768D" w:rsidRDefault="001C1B22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 В разделе 2:</w:t>
      </w:r>
    </w:p>
    <w:p w:rsidR="001C1B22" w:rsidRDefault="001C1B22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1.2.2.1. Пункт 2.2 дополнить абзацем</w:t>
      </w:r>
      <w:r w:rsidR="00FA27FC">
        <w:rPr>
          <w:rFonts w:ascii="Times New Roman" w:hAnsi="Times New Roman"/>
          <w:sz w:val="28"/>
          <w:szCs w:val="28"/>
        </w:rPr>
        <w:t xml:space="preserve"> шестым</w:t>
      </w:r>
      <w:r w:rsidR="00BB3049">
        <w:rPr>
          <w:rFonts w:ascii="Times New Roman" w:hAnsi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/>
          <w:sz w:val="28"/>
          <w:szCs w:val="28"/>
        </w:rPr>
        <w:t>:</w:t>
      </w:r>
    </w:p>
    <w:p w:rsidR="001C1B22" w:rsidRDefault="001C1B22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«З</w:t>
      </w:r>
      <w:r w:rsidRPr="001C1B22">
        <w:rPr>
          <w:rFonts w:ascii="Times New Roman" w:hAnsi="Times New Roman"/>
          <w:sz w:val="28"/>
          <w:szCs w:val="28"/>
        </w:rPr>
        <w:t>апре</w:t>
      </w:r>
      <w:r>
        <w:rPr>
          <w:rFonts w:ascii="Times New Roman" w:hAnsi="Times New Roman"/>
          <w:sz w:val="28"/>
          <w:szCs w:val="28"/>
        </w:rPr>
        <w:t>щено</w:t>
      </w:r>
      <w:r w:rsidRPr="001C1B22">
        <w:rPr>
          <w:rFonts w:ascii="Times New Roman" w:hAnsi="Times New Roman"/>
          <w:sz w:val="28"/>
          <w:szCs w:val="28"/>
        </w:rPr>
        <w:t xml:space="preserve"> требова</w:t>
      </w:r>
      <w:r>
        <w:rPr>
          <w:rFonts w:ascii="Times New Roman" w:hAnsi="Times New Roman"/>
          <w:sz w:val="28"/>
          <w:szCs w:val="28"/>
        </w:rPr>
        <w:t>ть</w:t>
      </w:r>
      <w:r w:rsidRPr="001C1B22">
        <w:rPr>
          <w:rFonts w:ascii="Times New Roman" w:hAnsi="Times New Roman"/>
          <w:sz w:val="28"/>
          <w:szCs w:val="28"/>
        </w:rPr>
        <w:t xml:space="preserve"> от заявителя при осуществлении записи на прием </w:t>
      </w:r>
      <w:r w:rsidR="00BB3049">
        <w:rPr>
          <w:rFonts w:ascii="Times New Roman" w:hAnsi="Times New Roman"/>
          <w:sz w:val="28"/>
          <w:szCs w:val="28"/>
        </w:rPr>
        <w:br/>
      </w:r>
      <w:r w:rsidRPr="001C1B22">
        <w:rPr>
          <w:rFonts w:ascii="Times New Roman" w:hAnsi="Times New Roman"/>
          <w:sz w:val="28"/>
          <w:szCs w:val="28"/>
        </w:rPr>
        <w:t>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>
        <w:rPr>
          <w:rFonts w:ascii="Times New Roman" w:hAnsi="Times New Roman"/>
          <w:sz w:val="28"/>
          <w:szCs w:val="28"/>
        </w:rPr>
        <w:t>»</w:t>
      </w:r>
      <w:r w:rsidRPr="001C1B22">
        <w:rPr>
          <w:rFonts w:ascii="Times New Roman" w:hAnsi="Times New Roman"/>
          <w:sz w:val="28"/>
          <w:szCs w:val="28"/>
        </w:rPr>
        <w:t>.</w:t>
      </w:r>
    </w:p>
    <w:p w:rsidR="00C8768D" w:rsidRDefault="001540BE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1.2.2.2. Пункт 2.3 дополнить абзацем</w:t>
      </w:r>
      <w:r w:rsidR="00FA27FC">
        <w:rPr>
          <w:rFonts w:ascii="Times New Roman" w:hAnsi="Times New Roman"/>
          <w:sz w:val="28"/>
          <w:szCs w:val="28"/>
        </w:rPr>
        <w:t xml:space="preserve"> третьим</w:t>
      </w:r>
      <w:r w:rsidR="00BB3049">
        <w:rPr>
          <w:rFonts w:ascii="Times New Roman" w:hAnsi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/>
          <w:sz w:val="28"/>
          <w:szCs w:val="28"/>
        </w:rPr>
        <w:t>:</w:t>
      </w:r>
    </w:p>
    <w:p w:rsidR="001540BE" w:rsidRDefault="001540BE" w:rsidP="001540BE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1540BE">
        <w:rPr>
          <w:szCs w:val="28"/>
        </w:rPr>
        <w:t>«</w:t>
      </w:r>
      <w:r w:rsidRPr="001540BE">
        <w:rPr>
          <w:bCs/>
          <w:color w:val="000000"/>
          <w:szCs w:val="28"/>
        </w:rPr>
        <w:t xml:space="preserve">Заявителю в качестве результата предоставления </w:t>
      </w:r>
      <w:r w:rsidR="00BB3049">
        <w:rPr>
          <w:bCs/>
          <w:color w:val="000000"/>
          <w:szCs w:val="28"/>
        </w:rPr>
        <w:t xml:space="preserve">муниципальной </w:t>
      </w:r>
      <w:r w:rsidRPr="001540BE">
        <w:rPr>
          <w:bCs/>
          <w:color w:val="000000"/>
          <w:szCs w:val="28"/>
        </w:rPr>
        <w:t>услуги обеспечивается возможность получения</w:t>
      </w:r>
      <w:r>
        <w:rPr>
          <w:bCs/>
          <w:color w:val="000000"/>
          <w:szCs w:val="28"/>
        </w:rPr>
        <w:t xml:space="preserve"> </w:t>
      </w:r>
      <w:r w:rsidRPr="001540BE">
        <w:rPr>
          <w:bCs/>
          <w:color w:val="000000"/>
          <w:szCs w:val="28"/>
        </w:rPr>
        <w:t>документа на бумажном носителе</w:t>
      </w:r>
      <w:r w:rsidR="00BB586C">
        <w:rPr>
          <w:bCs/>
          <w:color w:val="000000"/>
          <w:szCs w:val="28"/>
        </w:rPr>
        <w:t xml:space="preserve">. </w:t>
      </w:r>
      <w:r w:rsidR="00E73EFC">
        <w:rPr>
          <w:bCs/>
          <w:color w:val="000000"/>
          <w:szCs w:val="28"/>
        </w:rPr>
        <w:br/>
      </w:r>
      <w:r w:rsidR="00BB586C">
        <w:rPr>
          <w:bCs/>
          <w:color w:val="000000"/>
          <w:szCs w:val="28"/>
        </w:rPr>
        <w:t xml:space="preserve">В случае мотивированного отказа результат </w:t>
      </w:r>
      <w:r w:rsidR="00F11C03">
        <w:rPr>
          <w:bCs/>
          <w:color w:val="000000"/>
          <w:szCs w:val="28"/>
        </w:rPr>
        <w:t>муниципальной услуги может быть предоставлен по электронной почте, а также через Портал госуслуг</w:t>
      </w:r>
      <w:r>
        <w:rPr>
          <w:bCs/>
          <w:color w:val="000000"/>
          <w:szCs w:val="28"/>
        </w:rPr>
        <w:t>».</w:t>
      </w:r>
    </w:p>
    <w:p w:rsidR="001540BE" w:rsidRDefault="001540BE" w:rsidP="001540BE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1.2.2.3. Пункт 2.4 дополнить абзацем</w:t>
      </w:r>
      <w:r w:rsidR="00BB3049">
        <w:rPr>
          <w:bCs/>
          <w:color w:val="000000"/>
          <w:szCs w:val="28"/>
        </w:rPr>
        <w:t xml:space="preserve"> </w:t>
      </w:r>
      <w:r w:rsidR="00FA27FC">
        <w:rPr>
          <w:bCs/>
          <w:color w:val="000000"/>
          <w:szCs w:val="28"/>
        </w:rPr>
        <w:t xml:space="preserve">пятым </w:t>
      </w:r>
      <w:r w:rsidR="00BB3049">
        <w:rPr>
          <w:szCs w:val="28"/>
        </w:rPr>
        <w:t>следующего содержания</w:t>
      </w:r>
      <w:r>
        <w:rPr>
          <w:bCs/>
          <w:color w:val="000000"/>
          <w:szCs w:val="28"/>
        </w:rPr>
        <w:t>:</w:t>
      </w:r>
    </w:p>
    <w:p w:rsidR="001540BE" w:rsidRDefault="001540BE" w:rsidP="001540BE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«</w:t>
      </w:r>
      <w:r w:rsidRPr="001540BE">
        <w:rPr>
          <w:bCs/>
          <w:color w:val="000000"/>
          <w:szCs w:val="28"/>
        </w:rPr>
        <w:t>Срок предоставления услуги в электронном виде начинается с момента приема и регистрации сектором нормативных документов электронных документов, необходимых для предоставления</w:t>
      </w:r>
      <w:r w:rsidR="00FA27FC" w:rsidRPr="00FA27FC">
        <w:rPr>
          <w:bCs/>
          <w:color w:val="000000"/>
          <w:szCs w:val="28"/>
        </w:rPr>
        <w:t xml:space="preserve"> </w:t>
      </w:r>
      <w:r w:rsidR="00FA27FC">
        <w:rPr>
          <w:bCs/>
          <w:color w:val="000000"/>
          <w:szCs w:val="28"/>
        </w:rPr>
        <w:t>муниципаль</w:t>
      </w:r>
      <w:r w:rsidR="00FA27FC" w:rsidRPr="00A663E3">
        <w:rPr>
          <w:bCs/>
          <w:color w:val="000000"/>
          <w:szCs w:val="28"/>
        </w:rPr>
        <w:t>ной</w:t>
      </w:r>
      <w:r w:rsidRPr="001540BE">
        <w:rPr>
          <w:bCs/>
          <w:color w:val="000000"/>
          <w:szCs w:val="28"/>
        </w:rPr>
        <w:t xml:space="preserve"> услуги</w:t>
      </w:r>
      <w:r>
        <w:rPr>
          <w:bCs/>
          <w:color w:val="000000"/>
          <w:szCs w:val="28"/>
        </w:rPr>
        <w:t>».</w:t>
      </w:r>
    </w:p>
    <w:p w:rsidR="00C8768D" w:rsidRDefault="004E4673" w:rsidP="00FA27FC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4E4673">
        <w:rPr>
          <w:rFonts w:ascii="Times New Roman" w:hAnsi="Times New Roman"/>
          <w:sz w:val="28"/>
          <w:szCs w:val="28"/>
        </w:rPr>
        <w:t>1.2.2.</w:t>
      </w:r>
      <w:r>
        <w:rPr>
          <w:rFonts w:ascii="Times New Roman" w:hAnsi="Times New Roman"/>
          <w:sz w:val="28"/>
          <w:szCs w:val="28"/>
        </w:rPr>
        <w:t>4</w:t>
      </w:r>
      <w:r w:rsidRPr="004E467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FA27F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ункт 2.5 </w:t>
      </w:r>
      <w:r w:rsidR="00FA27FC">
        <w:rPr>
          <w:rFonts w:ascii="Times New Roman" w:hAnsi="Times New Roman"/>
          <w:sz w:val="28"/>
          <w:szCs w:val="28"/>
        </w:rPr>
        <w:t>д</w:t>
      </w:r>
      <w:r w:rsidR="00135FCA">
        <w:rPr>
          <w:rFonts w:ascii="Times New Roman" w:hAnsi="Times New Roman"/>
          <w:sz w:val="28"/>
          <w:szCs w:val="28"/>
        </w:rPr>
        <w:t xml:space="preserve">ополнить </w:t>
      </w:r>
      <w:r w:rsidR="00135FCA" w:rsidRPr="00322829">
        <w:rPr>
          <w:rFonts w:ascii="Times New Roman" w:hAnsi="Times New Roman"/>
          <w:sz w:val="28"/>
          <w:szCs w:val="28"/>
        </w:rPr>
        <w:t>а</w:t>
      </w:r>
      <w:r w:rsidRPr="00322829">
        <w:rPr>
          <w:rFonts w:ascii="Times New Roman" w:hAnsi="Times New Roman"/>
          <w:sz w:val="28"/>
          <w:szCs w:val="28"/>
        </w:rPr>
        <w:t>бзац</w:t>
      </w:r>
      <w:r w:rsidR="00FA27FC" w:rsidRPr="00322829">
        <w:rPr>
          <w:rFonts w:ascii="Times New Roman" w:hAnsi="Times New Roman"/>
          <w:sz w:val="28"/>
          <w:szCs w:val="28"/>
        </w:rPr>
        <w:t>ами</w:t>
      </w:r>
      <w:r w:rsidRPr="00322829">
        <w:rPr>
          <w:rFonts w:ascii="Times New Roman" w:hAnsi="Times New Roman"/>
          <w:sz w:val="28"/>
          <w:szCs w:val="28"/>
        </w:rPr>
        <w:t xml:space="preserve"> </w:t>
      </w:r>
      <w:r w:rsidR="00FA27FC" w:rsidRPr="00322829">
        <w:rPr>
          <w:rFonts w:ascii="Times New Roman" w:hAnsi="Times New Roman"/>
          <w:sz w:val="28"/>
          <w:szCs w:val="28"/>
        </w:rPr>
        <w:t>восьм</w:t>
      </w:r>
      <w:r w:rsidR="00135FCA" w:rsidRPr="00322829">
        <w:rPr>
          <w:rFonts w:ascii="Times New Roman" w:hAnsi="Times New Roman"/>
          <w:sz w:val="28"/>
          <w:szCs w:val="28"/>
        </w:rPr>
        <w:t>ым</w:t>
      </w:r>
      <w:r w:rsidR="00FA27FC" w:rsidRPr="00322829">
        <w:rPr>
          <w:rFonts w:ascii="Times New Roman" w:hAnsi="Times New Roman"/>
          <w:sz w:val="28"/>
          <w:szCs w:val="28"/>
        </w:rPr>
        <w:t>, девятым и десятым</w:t>
      </w:r>
      <w:r w:rsidR="00FA27FC">
        <w:rPr>
          <w:rFonts w:ascii="Times New Roman" w:hAnsi="Times New Roman"/>
          <w:sz w:val="28"/>
          <w:szCs w:val="28"/>
        </w:rPr>
        <w:t xml:space="preserve"> </w:t>
      </w:r>
      <w:r w:rsidR="00BB3049">
        <w:rPr>
          <w:rFonts w:ascii="Times New Roman" w:hAnsi="Times New Roman"/>
          <w:sz w:val="28"/>
          <w:szCs w:val="28"/>
        </w:rPr>
        <w:t>следующего содержания</w:t>
      </w:r>
      <w:r>
        <w:rPr>
          <w:rFonts w:ascii="Times New Roman" w:hAnsi="Times New Roman"/>
          <w:sz w:val="28"/>
          <w:szCs w:val="28"/>
        </w:rPr>
        <w:t>:</w:t>
      </w:r>
    </w:p>
    <w:p w:rsidR="004E4673" w:rsidRDefault="004E4673" w:rsidP="00135FCA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135FCA" w:rsidRPr="00135FCA">
        <w:rPr>
          <w:rFonts w:ascii="Times New Roman" w:hAnsi="Times New Roman"/>
          <w:sz w:val="28"/>
          <w:szCs w:val="28"/>
        </w:rPr>
        <w:t>Федеральным законом от 06.04.2011 №</w:t>
      </w:r>
      <w:r w:rsidR="00135FCA">
        <w:rPr>
          <w:rFonts w:ascii="Times New Roman" w:hAnsi="Times New Roman"/>
          <w:sz w:val="28"/>
          <w:szCs w:val="28"/>
        </w:rPr>
        <w:t> </w:t>
      </w:r>
      <w:r w:rsidR="00135FCA" w:rsidRPr="00135FCA">
        <w:rPr>
          <w:rFonts w:ascii="Times New Roman" w:hAnsi="Times New Roman"/>
          <w:sz w:val="28"/>
          <w:szCs w:val="28"/>
        </w:rPr>
        <w:t>63-ФЗ «Об электронной подписи», «Российская газета», 08.04.2011, №</w:t>
      </w:r>
      <w:r w:rsidR="00135FCA">
        <w:rPr>
          <w:rFonts w:ascii="Times New Roman" w:hAnsi="Times New Roman"/>
          <w:sz w:val="28"/>
          <w:szCs w:val="28"/>
        </w:rPr>
        <w:t> </w:t>
      </w:r>
      <w:r w:rsidR="00135FCA" w:rsidRPr="00135FCA">
        <w:rPr>
          <w:rFonts w:ascii="Times New Roman" w:hAnsi="Times New Roman"/>
          <w:sz w:val="28"/>
          <w:szCs w:val="28"/>
        </w:rPr>
        <w:t xml:space="preserve">75; «Собрание </w:t>
      </w:r>
      <w:r w:rsidR="00135FCA">
        <w:rPr>
          <w:rFonts w:ascii="Times New Roman" w:hAnsi="Times New Roman"/>
          <w:sz w:val="28"/>
          <w:szCs w:val="28"/>
        </w:rPr>
        <w:br/>
      </w:r>
      <w:r w:rsidR="00135FCA" w:rsidRPr="00135FCA">
        <w:rPr>
          <w:rFonts w:ascii="Times New Roman" w:hAnsi="Times New Roman"/>
          <w:sz w:val="28"/>
          <w:szCs w:val="28"/>
        </w:rPr>
        <w:t>законодательства РФ», 11.04.2011, №</w:t>
      </w:r>
      <w:r w:rsidR="00135FCA">
        <w:rPr>
          <w:rFonts w:ascii="Times New Roman" w:hAnsi="Times New Roman"/>
          <w:sz w:val="28"/>
          <w:szCs w:val="28"/>
        </w:rPr>
        <w:t> </w:t>
      </w:r>
      <w:r w:rsidR="00135FCA" w:rsidRPr="00135FCA">
        <w:rPr>
          <w:rFonts w:ascii="Times New Roman" w:hAnsi="Times New Roman"/>
          <w:sz w:val="28"/>
          <w:szCs w:val="28"/>
        </w:rPr>
        <w:t>15, ст. 2036; 04.07.2011, №</w:t>
      </w:r>
      <w:r w:rsidR="00135FCA">
        <w:rPr>
          <w:rFonts w:ascii="Times New Roman" w:hAnsi="Times New Roman"/>
          <w:sz w:val="28"/>
          <w:szCs w:val="28"/>
        </w:rPr>
        <w:t> </w:t>
      </w:r>
      <w:r w:rsidR="00135FCA" w:rsidRPr="00135FCA">
        <w:rPr>
          <w:rFonts w:ascii="Times New Roman" w:hAnsi="Times New Roman"/>
          <w:sz w:val="28"/>
          <w:szCs w:val="28"/>
        </w:rPr>
        <w:t>27, ст. 3880; официальный интернет-портал правовой информации pravo.gov.ru, 23.06.2016</w:t>
      </w:r>
      <w:r w:rsidR="00FA27FC">
        <w:rPr>
          <w:rFonts w:ascii="Times New Roman" w:hAnsi="Times New Roman"/>
          <w:sz w:val="28"/>
          <w:szCs w:val="28"/>
        </w:rPr>
        <w:t>;</w:t>
      </w:r>
    </w:p>
    <w:p w:rsidR="00C8768D" w:rsidRDefault="00135FCA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135FCA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от 26.03.2016 </w:t>
      </w:r>
      <w:r>
        <w:rPr>
          <w:rFonts w:ascii="Times New Roman" w:hAnsi="Times New Roman"/>
          <w:sz w:val="28"/>
          <w:szCs w:val="28"/>
        </w:rPr>
        <w:br/>
      </w:r>
      <w:r w:rsidRPr="00135FC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 </w:t>
      </w:r>
      <w:r w:rsidRPr="00135FCA">
        <w:rPr>
          <w:rFonts w:ascii="Times New Roman" w:hAnsi="Times New Roman"/>
          <w:sz w:val="28"/>
          <w:szCs w:val="28"/>
        </w:rPr>
        <w:t xml:space="preserve">236 «О требованиях к предоставлению в электронной форме государственных и муниципальных услуг», «Российская газета», 08.04.2016, </w:t>
      </w:r>
      <w:r>
        <w:rPr>
          <w:rFonts w:ascii="Times New Roman" w:hAnsi="Times New Roman"/>
          <w:sz w:val="28"/>
          <w:szCs w:val="28"/>
        </w:rPr>
        <w:br/>
      </w:r>
      <w:r w:rsidRPr="00135FCA">
        <w:rPr>
          <w:rFonts w:ascii="Times New Roman" w:hAnsi="Times New Roman"/>
          <w:sz w:val="28"/>
          <w:szCs w:val="28"/>
        </w:rPr>
        <w:lastRenderedPageBreak/>
        <w:t>№</w:t>
      </w:r>
      <w:r>
        <w:rPr>
          <w:rFonts w:ascii="Times New Roman" w:hAnsi="Times New Roman"/>
          <w:sz w:val="28"/>
          <w:szCs w:val="28"/>
        </w:rPr>
        <w:t> </w:t>
      </w:r>
      <w:r w:rsidRPr="00135FCA">
        <w:rPr>
          <w:rFonts w:ascii="Times New Roman" w:hAnsi="Times New Roman"/>
          <w:sz w:val="28"/>
          <w:szCs w:val="28"/>
        </w:rPr>
        <w:t>75; «Собрание законодательства РФ», 11.04.2016, №</w:t>
      </w:r>
      <w:r>
        <w:rPr>
          <w:rFonts w:ascii="Times New Roman" w:hAnsi="Times New Roman"/>
          <w:sz w:val="28"/>
          <w:szCs w:val="28"/>
        </w:rPr>
        <w:t> </w:t>
      </w:r>
      <w:r w:rsidRPr="00135FCA">
        <w:rPr>
          <w:rFonts w:ascii="Times New Roman" w:hAnsi="Times New Roman"/>
          <w:sz w:val="28"/>
          <w:szCs w:val="28"/>
        </w:rPr>
        <w:t>15, ст. 2084; официальный интернет-портал правовой информации pravo.gov.ru, 05.04.2016</w:t>
      </w:r>
      <w:r w:rsidR="00FA27FC">
        <w:rPr>
          <w:rFonts w:ascii="Times New Roman" w:hAnsi="Times New Roman"/>
          <w:sz w:val="28"/>
          <w:szCs w:val="28"/>
        </w:rPr>
        <w:t>;</w:t>
      </w:r>
    </w:p>
    <w:p w:rsidR="00907F46" w:rsidRDefault="00907F46" w:rsidP="00907F46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907F46">
        <w:rPr>
          <w:rFonts w:ascii="Times New Roman" w:hAnsi="Times New Roman"/>
          <w:sz w:val="28"/>
          <w:szCs w:val="28"/>
        </w:rPr>
        <w:t xml:space="preserve">решением Ростовской-на-Дону городской Думы от 25.08.2016 № 198 «Об утверждении перечня услуг, которые являются необходимыми </w:t>
      </w:r>
      <w:r>
        <w:rPr>
          <w:rFonts w:ascii="Times New Roman" w:hAnsi="Times New Roman"/>
          <w:sz w:val="28"/>
          <w:szCs w:val="28"/>
        </w:rPr>
        <w:br/>
      </w:r>
      <w:r w:rsidRPr="00907F46">
        <w:rPr>
          <w:rFonts w:ascii="Times New Roman" w:hAnsi="Times New Roman"/>
          <w:sz w:val="28"/>
          <w:szCs w:val="28"/>
        </w:rPr>
        <w:t>и обязательными для предоставления муниципальных услуг Администрацией города Ростова-на-Дону и ее органами», «Ростов официальный»,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7F46">
        <w:rPr>
          <w:rFonts w:ascii="Times New Roman" w:hAnsi="Times New Roman"/>
          <w:sz w:val="28"/>
          <w:szCs w:val="28"/>
        </w:rPr>
        <w:t>№ 36, 31.08.2016»</w:t>
      </w:r>
      <w:r w:rsidR="00FA27FC">
        <w:rPr>
          <w:rFonts w:ascii="Times New Roman" w:hAnsi="Times New Roman"/>
          <w:sz w:val="28"/>
          <w:szCs w:val="28"/>
        </w:rPr>
        <w:t>.</w:t>
      </w:r>
    </w:p>
    <w:p w:rsidR="00121E5C" w:rsidRDefault="00FF7300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4E4673">
        <w:rPr>
          <w:rFonts w:ascii="Times New Roman" w:hAnsi="Times New Roman"/>
          <w:sz w:val="28"/>
          <w:szCs w:val="28"/>
        </w:rPr>
        <w:t>1.2.2.</w:t>
      </w:r>
      <w:r>
        <w:rPr>
          <w:rFonts w:ascii="Times New Roman" w:hAnsi="Times New Roman"/>
          <w:sz w:val="28"/>
          <w:szCs w:val="28"/>
        </w:rPr>
        <w:t>5</w:t>
      </w:r>
      <w:r w:rsidRPr="004E467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121E5C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>ункт</w:t>
      </w:r>
      <w:r w:rsidR="00121E5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2.6</w:t>
      </w:r>
      <w:r w:rsidR="00121E5C">
        <w:rPr>
          <w:rFonts w:ascii="Times New Roman" w:hAnsi="Times New Roman"/>
          <w:sz w:val="28"/>
          <w:szCs w:val="28"/>
        </w:rPr>
        <w:t>:</w:t>
      </w:r>
    </w:p>
    <w:p w:rsidR="00121E5C" w:rsidRDefault="00121E5C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1.2.2.5.1. Абзац второй изложить в редакции:</w:t>
      </w:r>
    </w:p>
    <w:p w:rsidR="00121E5C" w:rsidRDefault="00121E5C" w:rsidP="00121E5C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121E5C">
        <w:rPr>
          <w:rFonts w:ascii="Times New Roman" w:hAnsi="Times New Roman"/>
          <w:sz w:val="28"/>
          <w:szCs w:val="28"/>
        </w:rPr>
        <w:t xml:space="preserve">Нотариальное удостоверение доверенностей, нотариальное свидетельствование подлинности подписи, верности перевода, копий документов и выписок из них; свидетельствование подлинности копий документов и выписок из них, удостоверение доверенностей органом (организацией), выдавшим документ, заявитель получает в соответствии </w:t>
      </w:r>
      <w:r>
        <w:rPr>
          <w:rFonts w:ascii="Times New Roman" w:hAnsi="Times New Roman"/>
          <w:sz w:val="28"/>
          <w:szCs w:val="28"/>
        </w:rPr>
        <w:br/>
      </w:r>
      <w:r w:rsidRPr="00121E5C">
        <w:rPr>
          <w:rFonts w:ascii="Times New Roman" w:hAnsi="Times New Roman"/>
          <w:sz w:val="28"/>
          <w:szCs w:val="28"/>
        </w:rPr>
        <w:t xml:space="preserve">с Перечнем услуг, которые являются необходимыми и обязательными для предоставления муниципальных услуг, утвержденным решением </w:t>
      </w:r>
      <w:r>
        <w:rPr>
          <w:rFonts w:ascii="Times New Roman" w:hAnsi="Times New Roman"/>
          <w:sz w:val="28"/>
          <w:szCs w:val="28"/>
        </w:rPr>
        <w:br/>
      </w:r>
      <w:r w:rsidRPr="00121E5C">
        <w:rPr>
          <w:rFonts w:ascii="Times New Roman" w:hAnsi="Times New Roman"/>
          <w:sz w:val="28"/>
          <w:szCs w:val="28"/>
        </w:rPr>
        <w:t>Ростовской-на-Дону городской Думы».</w:t>
      </w:r>
    </w:p>
    <w:p w:rsidR="00D44225" w:rsidRDefault="00D44225" w:rsidP="00121E5C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1.2.2.5.2. В абзаце шестом после слов «Портала госуслуг» дополнить словами «</w:t>
      </w:r>
      <w:r w:rsidR="00FA27FC">
        <w:rPr>
          <w:rFonts w:ascii="Times New Roman" w:hAnsi="Times New Roman"/>
          <w:sz w:val="28"/>
          <w:szCs w:val="28"/>
        </w:rPr>
        <w:t>по электронной почте»</w:t>
      </w:r>
      <w:r>
        <w:rPr>
          <w:rFonts w:ascii="Times New Roman" w:hAnsi="Times New Roman"/>
          <w:sz w:val="28"/>
          <w:szCs w:val="28"/>
        </w:rPr>
        <w:t>.</w:t>
      </w:r>
    </w:p>
    <w:p w:rsidR="00C8768D" w:rsidRDefault="00121E5C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1.2.2.5.</w:t>
      </w:r>
      <w:r w:rsidR="00D4422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Д</w:t>
      </w:r>
      <w:r w:rsidR="00FF7300">
        <w:rPr>
          <w:rFonts w:ascii="Times New Roman" w:hAnsi="Times New Roman"/>
          <w:sz w:val="28"/>
          <w:szCs w:val="28"/>
        </w:rPr>
        <w:t>ополнить абзацем</w:t>
      </w:r>
      <w:r w:rsidR="00BB30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восьмым </w:t>
      </w:r>
      <w:r w:rsidR="00BB3049">
        <w:rPr>
          <w:rFonts w:ascii="Times New Roman" w:hAnsi="Times New Roman"/>
          <w:sz w:val="28"/>
          <w:szCs w:val="28"/>
        </w:rPr>
        <w:t>следующего содержания</w:t>
      </w:r>
      <w:r w:rsidR="00FF7300">
        <w:rPr>
          <w:rFonts w:ascii="Times New Roman" w:hAnsi="Times New Roman"/>
          <w:sz w:val="28"/>
          <w:szCs w:val="28"/>
        </w:rPr>
        <w:t>:</w:t>
      </w:r>
    </w:p>
    <w:p w:rsidR="00FF7300" w:rsidRDefault="00FF7300" w:rsidP="00FF7300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szCs w:val="28"/>
        </w:rPr>
        <w:t>«</w:t>
      </w:r>
      <w:r w:rsidRPr="00FF7300">
        <w:rPr>
          <w:bCs/>
          <w:color w:val="000000"/>
          <w:szCs w:val="28"/>
        </w:rPr>
        <w:t xml:space="preserve">В случае если подача документов происходит посредством </w:t>
      </w:r>
      <w:r>
        <w:rPr>
          <w:bCs/>
          <w:color w:val="000000"/>
          <w:szCs w:val="28"/>
        </w:rPr>
        <w:t>Портала госуслуг</w:t>
      </w:r>
      <w:r w:rsidRPr="00FF7300">
        <w:rPr>
          <w:bCs/>
          <w:color w:val="000000"/>
          <w:szCs w:val="28"/>
        </w:rPr>
        <w:t xml:space="preserve"> дополнительная подача таких документов в какой-либо иной форме </w:t>
      </w:r>
      <w:r>
        <w:rPr>
          <w:bCs/>
          <w:color w:val="000000"/>
          <w:szCs w:val="28"/>
        </w:rPr>
        <w:br/>
      </w:r>
      <w:r w:rsidRPr="00FF7300">
        <w:rPr>
          <w:bCs/>
          <w:color w:val="000000"/>
          <w:szCs w:val="28"/>
        </w:rPr>
        <w:t>не требуется</w:t>
      </w:r>
      <w:r>
        <w:rPr>
          <w:bCs/>
          <w:color w:val="000000"/>
          <w:szCs w:val="28"/>
        </w:rPr>
        <w:t>»</w:t>
      </w:r>
      <w:r w:rsidRPr="00FF7300">
        <w:rPr>
          <w:bCs/>
          <w:color w:val="000000"/>
          <w:szCs w:val="28"/>
        </w:rPr>
        <w:t>.</w:t>
      </w:r>
    </w:p>
    <w:p w:rsidR="00856AB5" w:rsidRDefault="00856AB5" w:rsidP="00FF73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1.2.2.5.4. В пункте 2.6.1:</w:t>
      </w:r>
    </w:p>
    <w:p w:rsidR="00856AB5" w:rsidRDefault="00856AB5" w:rsidP="00FF73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1.2.2.5.4.1. </w:t>
      </w:r>
      <w:r w:rsidR="00FA27FC">
        <w:rPr>
          <w:szCs w:val="28"/>
        </w:rPr>
        <w:t>П</w:t>
      </w:r>
      <w:r>
        <w:rPr>
          <w:szCs w:val="28"/>
        </w:rPr>
        <w:t>одпункт «а» до</w:t>
      </w:r>
      <w:r w:rsidR="00FA27FC">
        <w:rPr>
          <w:szCs w:val="28"/>
        </w:rPr>
        <w:t>полн</w:t>
      </w:r>
      <w:r>
        <w:rPr>
          <w:szCs w:val="28"/>
        </w:rPr>
        <w:t>ить абзац</w:t>
      </w:r>
      <w:r w:rsidR="00FA27FC">
        <w:rPr>
          <w:szCs w:val="28"/>
        </w:rPr>
        <w:t>ем шестым</w:t>
      </w:r>
      <w:r>
        <w:rPr>
          <w:szCs w:val="28"/>
        </w:rPr>
        <w:t xml:space="preserve"> следующего содержания:</w:t>
      </w:r>
    </w:p>
    <w:p w:rsidR="00856AB5" w:rsidRDefault="00856AB5" w:rsidP="00FF73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«контактный телефон».</w:t>
      </w:r>
    </w:p>
    <w:p w:rsidR="00856AB5" w:rsidRDefault="00856AB5" w:rsidP="00FF73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1.2.2.5.4.2. </w:t>
      </w:r>
      <w:r w:rsidR="00FA27FC">
        <w:rPr>
          <w:szCs w:val="28"/>
        </w:rPr>
        <w:t>Подпункт</w:t>
      </w:r>
      <w:r>
        <w:rPr>
          <w:szCs w:val="28"/>
        </w:rPr>
        <w:t xml:space="preserve"> «б» до</w:t>
      </w:r>
      <w:r w:rsidR="00FA27FC">
        <w:rPr>
          <w:szCs w:val="28"/>
        </w:rPr>
        <w:t>полн</w:t>
      </w:r>
      <w:r>
        <w:rPr>
          <w:szCs w:val="28"/>
        </w:rPr>
        <w:t>ить абзац</w:t>
      </w:r>
      <w:r w:rsidR="00FA27FC">
        <w:rPr>
          <w:szCs w:val="28"/>
        </w:rPr>
        <w:t>ем восьмым</w:t>
      </w:r>
      <w:r>
        <w:rPr>
          <w:szCs w:val="28"/>
        </w:rPr>
        <w:t xml:space="preserve"> следующего содержания:</w:t>
      </w:r>
    </w:p>
    <w:p w:rsidR="00856AB5" w:rsidRDefault="00856AB5" w:rsidP="00FF73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«контактный телефон</w:t>
      </w:r>
      <w:r w:rsidR="00F1527E">
        <w:rPr>
          <w:szCs w:val="28"/>
        </w:rPr>
        <w:t>»</w:t>
      </w:r>
      <w:r w:rsidR="00FA27FC">
        <w:rPr>
          <w:szCs w:val="28"/>
        </w:rPr>
        <w:t>.</w:t>
      </w:r>
    </w:p>
    <w:p w:rsidR="00F1527E" w:rsidRDefault="00F1527E" w:rsidP="00FF73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1.2.2.5.4.3. Абзац третий подпункта «в» изложить в следующей редакции:</w:t>
      </w:r>
    </w:p>
    <w:p w:rsidR="00F1527E" w:rsidRDefault="00F1527E" w:rsidP="00FF7300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szCs w:val="28"/>
        </w:rPr>
        <w:t xml:space="preserve">«способ получения положительного результата муниципальной услуги </w:t>
      </w:r>
      <w:r w:rsidRPr="00B97CBE">
        <w:t xml:space="preserve">(по месту сдачи </w:t>
      </w:r>
      <w:r>
        <w:t>документов, почтовое отправление</w:t>
      </w:r>
      <w:r w:rsidRPr="00B97CBE">
        <w:t>)</w:t>
      </w:r>
      <w:r>
        <w:t xml:space="preserve">, мотивированного отказа </w:t>
      </w:r>
      <w:r w:rsidRPr="00B97CBE">
        <w:t xml:space="preserve">(по месту сдачи </w:t>
      </w:r>
      <w:r>
        <w:t>документов, почтовое отправление, электронная почта, Портал госуслуг</w:t>
      </w:r>
      <w:r w:rsidRPr="00B97CBE">
        <w:t>)</w:t>
      </w:r>
      <w:r w:rsidR="00FA27FC">
        <w:t>»</w:t>
      </w:r>
      <w:r>
        <w:t>.</w:t>
      </w:r>
    </w:p>
    <w:p w:rsidR="00121E5C" w:rsidRDefault="00121E5C" w:rsidP="00FF7300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1.2.2.6. Пункт 2.10 изложить в редакции:</w:t>
      </w:r>
    </w:p>
    <w:p w:rsidR="00121E5C" w:rsidRPr="00121E5C" w:rsidRDefault="00121E5C" w:rsidP="00121E5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121E5C">
        <w:rPr>
          <w:bCs/>
          <w:color w:val="000000"/>
          <w:szCs w:val="28"/>
        </w:rPr>
        <w:t>«2.10.</w:t>
      </w:r>
      <w:r w:rsidR="00371FBD">
        <w:rPr>
          <w:bCs/>
          <w:color w:val="000000"/>
          <w:szCs w:val="28"/>
        </w:rPr>
        <w:t> </w:t>
      </w:r>
      <w:r w:rsidRPr="00121E5C">
        <w:rPr>
          <w:bCs/>
          <w:color w:val="000000"/>
          <w:szCs w:val="28"/>
        </w:rPr>
        <w:t xml:space="preserve">Перечень услуг, которые являются необходимыми </w:t>
      </w:r>
      <w:r>
        <w:rPr>
          <w:bCs/>
          <w:color w:val="000000"/>
          <w:szCs w:val="28"/>
        </w:rPr>
        <w:br/>
      </w:r>
      <w:r w:rsidRPr="00121E5C">
        <w:rPr>
          <w:bCs/>
          <w:color w:val="000000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121E5C" w:rsidRPr="00121E5C" w:rsidRDefault="00121E5C" w:rsidP="00121E5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121E5C">
        <w:rPr>
          <w:bCs/>
          <w:color w:val="000000"/>
          <w:szCs w:val="28"/>
        </w:rPr>
        <w:t xml:space="preserve">В соответствии с Перечнем услуг, которые являются необходимыми </w:t>
      </w:r>
      <w:r>
        <w:rPr>
          <w:bCs/>
          <w:color w:val="000000"/>
          <w:szCs w:val="28"/>
        </w:rPr>
        <w:br/>
      </w:r>
      <w:r w:rsidRPr="00121E5C">
        <w:rPr>
          <w:bCs/>
          <w:color w:val="000000"/>
          <w:szCs w:val="28"/>
        </w:rPr>
        <w:t>и обязательными для предоставления муниципальных услуг, утвержденным решением Ростовской-на-Дону городской Думы, заявитель получает:</w:t>
      </w:r>
    </w:p>
    <w:p w:rsidR="00121E5C" w:rsidRPr="00121E5C" w:rsidRDefault="00121E5C" w:rsidP="00121E5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121E5C">
        <w:rPr>
          <w:bCs/>
          <w:color w:val="000000"/>
          <w:szCs w:val="28"/>
        </w:rPr>
        <w:t>нотариальное удостоверение доверенностей;</w:t>
      </w:r>
    </w:p>
    <w:p w:rsidR="00121E5C" w:rsidRPr="00121E5C" w:rsidRDefault="00121E5C" w:rsidP="00121E5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121E5C">
        <w:rPr>
          <w:bCs/>
          <w:color w:val="000000"/>
          <w:szCs w:val="28"/>
        </w:rPr>
        <w:lastRenderedPageBreak/>
        <w:t>нотариальное свидетельствование подлинности подписи, верности перевода, копий документов и выписок из них;</w:t>
      </w:r>
    </w:p>
    <w:p w:rsidR="00121E5C" w:rsidRPr="00121E5C" w:rsidRDefault="00121E5C" w:rsidP="00121E5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121E5C">
        <w:rPr>
          <w:bCs/>
          <w:color w:val="000000"/>
          <w:szCs w:val="28"/>
        </w:rPr>
        <w:t>удостоверение доверенностей органом (организацией) выдавшим документ;</w:t>
      </w:r>
    </w:p>
    <w:p w:rsidR="00121E5C" w:rsidRDefault="00121E5C" w:rsidP="00121E5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121E5C">
        <w:rPr>
          <w:bCs/>
          <w:color w:val="000000"/>
          <w:szCs w:val="28"/>
        </w:rPr>
        <w:t>свидетельствование подлинности копий документов и выписок из них органом (организацией), выдавшим документ».</w:t>
      </w:r>
    </w:p>
    <w:p w:rsidR="00371FBD" w:rsidRDefault="00371FBD" w:rsidP="00121E5C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1.2.2.7. Абзац второй пункта 2.12 изложить в редакции:</w:t>
      </w:r>
    </w:p>
    <w:p w:rsidR="00371FBD" w:rsidRPr="00FF7300" w:rsidRDefault="00371FBD" w:rsidP="00371FBD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 w:rsidRPr="00371FBD">
        <w:rPr>
          <w:bCs/>
          <w:color w:val="000000"/>
          <w:szCs w:val="28"/>
        </w:rPr>
        <w:t xml:space="preserve">«Порядок, размер, основания взимания платы за предоставление услуг </w:t>
      </w:r>
      <w:r>
        <w:rPr>
          <w:bCs/>
          <w:color w:val="000000"/>
          <w:szCs w:val="28"/>
        </w:rPr>
        <w:br/>
      </w:r>
      <w:r w:rsidRPr="00371FBD">
        <w:rPr>
          <w:bCs/>
          <w:color w:val="000000"/>
          <w:szCs w:val="28"/>
        </w:rPr>
        <w:t>по нотариальному удостоверению доверенностей, нотариальному свидетельствованию подлинности подписи, верности перевода, копий документов и выписок из них, являющихся необходимыми и обязательными для предоставления муниципальной услуги, установлены законодательством Российской Федерации о налогах и сборах».</w:t>
      </w:r>
    </w:p>
    <w:p w:rsidR="00C8768D" w:rsidRDefault="00823560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</w:t>
      </w:r>
      <w:r w:rsidR="00371FB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 Абзац четвертый пункта 2.14 изложить в редакции:</w:t>
      </w:r>
    </w:p>
    <w:p w:rsidR="00823560" w:rsidRPr="00823560" w:rsidRDefault="00823560" w:rsidP="00823560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>«</w:t>
      </w:r>
      <w:r w:rsidRPr="00823560">
        <w:rPr>
          <w:bCs/>
          <w:color w:val="000000"/>
          <w:szCs w:val="28"/>
        </w:rPr>
        <w:t xml:space="preserve">Регистрация документов заявителя о предоставлении </w:t>
      </w:r>
      <w:r w:rsidR="00BB3049">
        <w:rPr>
          <w:bCs/>
          <w:color w:val="000000"/>
          <w:szCs w:val="28"/>
        </w:rPr>
        <w:t>муниципальной</w:t>
      </w:r>
      <w:r w:rsidRPr="00823560">
        <w:rPr>
          <w:bCs/>
          <w:color w:val="000000"/>
          <w:szCs w:val="28"/>
        </w:rPr>
        <w:t xml:space="preserve"> услуги, направленных в электронной форме с использованием </w:t>
      </w:r>
      <w:r w:rsidR="00C45A0B">
        <w:rPr>
          <w:bCs/>
          <w:color w:val="000000"/>
          <w:szCs w:val="28"/>
        </w:rPr>
        <w:t>Портала госуслуг</w:t>
      </w:r>
      <w:r w:rsidRPr="00823560">
        <w:rPr>
          <w:bCs/>
          <w:color w:val="000000"/>
          <w:szCs w:val="28"/>
        </w:rPr>
        <w:t xml:space="preserve">, осуществляется в день их поступления либо на следующий рабочий день в случае поступления документов по окончании рабочего времени. В случае поступления документов заявителя о предоставлении </w:t>
      </w:r>
      <w:r w:rsidR="00BB3049">
        <w:rPr>
          <w:bCs/>
          <w:color w:val="000000"/>
          <w:szCs w:val="28"/>
        </w:rPr>
        <w:t>муниципальной</w:t>
      </w:r>
      <w:r w:rsidRPr="00823560">
        <w:rPr>
          <w:bCs/>
          <w:color w:val="000000"/>
          <w:szCs w:val="28"/>
        </w:rPr>
        <w:t xml:space="preserve">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</w:t>
      </w:r>
      <w:r w:rsidR="00C45A0B">
        <w:rPr>
          <w:bCs/>
          <w:color w:val="000000"/>
          <w:szCs w:val="28"/>
        </w:rPr>
        <w:t>»</w:t>
      </w:r>
      <w:r w:rsidRPr="00823560">
        <w:rPr>
          <w:bCs/>
          <w:color w:val="000000"/>
          <w:szCs w:val="28"/>
        </w:rPr>
        <w:t>.</w:t>
      </w:r>
    </w:p>
    <w:p w:rsidR="00CA3669" w:rsidRDefault="003C0549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</w:t>
      </w:r>
      <w:r w:rsidR="00371FBD">
        <w:rPr>
          <w:rFonts w:ascii="Times New Roman" w:hAnsi="Times New Roman"/>
          <w:sz w:val="28"/>
          <w:szCs w:val="28"/>
        </w:rPr>
        <w:t>9</w:t>
      </w:r>
      <w:r w:rsidR="002B7C50">
        <w:rPr>
          <w:rFonts w:ascii="Times New Roman" w:hAnsi="Times New Roman"/>
          <w:sz w:val="28"/>
          <w:szCs w:val="28"/>
        </w:rPr>
        <w:t xml:space="preserve">. </w:t>
      </w:r>
      <w:r w:rsidR="00CA3669">
        <w:rPr>
          <w:rFonts w:ascii="Times New Roman" w:hAnsi="Times New Roman"/>
          <w:sz w:val="28"/>
          <w:szCs w:val="28"/>
        </w:rPr>
        <w:t>В пункте 2.16:</w:t>
      </w:r>
    </w:p>
    <w:p w:rsidR="00FF7300" w:rsidRDefault="00AF6048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</w:t>
      </w:r>
      <w:r w:rsidR="00371FB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.1. </w:t>
      </w:r>
      <w:r w:rsidR="002B7C50">
        <w:rPr>
          <w:rFonts w:ascii="Times New Roman" w:hAnsi="Times New Roman"/>
          <w:sz w:val="28"/>
          <w:szCs w:val="28"/>
        </w:rPr>
        <w:t xml:space="preserve">Абзац седьмой подпункта 2.16.1 </w:t>
      </w:r>
      <w:r w:rsidR="00FD19E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FD19E7" w:rsidRDefault="00FD19E7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«возможность получения муниципальной услуги в электронной форме посредством Портала госуслуг в соответствии с порядком, закрепленным </w:t>
      </w:r>
      <w:r>
        <w:rPr>
          <w:rFonts w:ascii="Times New Roman" w:hAnsi="Times New Roman"/>
          <w:sz w:val="28"/>
          <w:szCs w:val="28"/>
        </w:rPr>
        <w:br/>
        <w:t xml:space="preserve">в разделе 3 административного регламента». </w:t>
      </w:r>
    </w:p>
    <w:p w:rsidR="00AF6048" w:rsidRDefault="00AF6048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</w:t>
      </w:r>
      <w:r w:rsidR="00371FB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.2. В абзаце третьем подпункта 2.16.4 после слов «и через» слова «два рабочих дня» заменить словами «десять рабочих дней».</w:t>
      </w:r>
    </w:p>
    <w:p w:rsidR="00CD5BAE" w:rsidRDefault="00FD19E7" w:rsidP="00F3160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</w:t>
      </w:r>
      <w:r w:rsidR="00371FBD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 </w:t>
      </w:r>
      <w:r w:rsidR="00CD5BAE">
        <w:rPr>
          <w:rFonts w:ascii="Times New Roman" w:hAnsi="Times New Roman"/>
          <w:sz w:val="28"/>
          <w:szCs w:val="28"/>
        </w:rPr>
        <w:t>В пункте 2.17:</w:t>
      </w:r>
    </w:p>
    <w:p w:rsidR="00FD19E7" w:rsidRDefault="00CD5BAE" w:rsidP="00F3160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1.2.2.10.1. </w:t>
      </w:r>
      <w:r w:rsidR="00FD19E7">
        <w:rPr>
          <w:rFonts w:ascii="Times New Roman" w:hAnsi="Times New Roman"/>
          <w:sz w:val="28"/>
          <w:szCs w:val="28"/>
        </w:rPr>
        <w:t>Подпункт 2.17.1.3 изложить в следующей редакции:</w:t>
      </w:r>
    </w:p>
    <w:p w:rsidR="003C0549" w:rsidRPr="00B97551" w:rsidRDefault="00FD19E7" w:rsidP="003C0549">
      <w:pPr>
        <w:tabs>
          <w:tab w:val="left" w:pos="1843"/>
        </w:tabs>
        <w:ind w:firstLine="709"/>
        <w:jc w:val="both"/>
      </w:pPr>
      <w:r>
        <w:rPr>
          <w:szCs w:val="28"/>
        </w:rPr>
        <w:t>«</w:t>
      </w:r>
      <w:r w:rsidR="003C0549" w:rsidRPr="00B97551">
        <w:rPr>
          <w:szCs w:val="28"/>
        </w:rPr>
        <w:t xml:space="preserve">Предоставление муниципальной услуги с использованием Портала госуслуг осуществляется в </w:t>
      </w:r>
      <w:r w:rsidR="003C0549" w:rsidRPr="00B97551">
        <w:t xml:space="preserve">отношении заявителей, прошедших процедуру регистрации и авторизации с использованием </w:t>
      </w:r>
      <w:r w:rsidR="003C0549">
        <w:rPr>
          <w:szCs w:val="28"/>
        </w:rPr>
        <w:t>ЕСИА</w:t>
      </w:r>
      <w:r w:rsidR="003C0549" w:rsidRPr="00B97551">
        <w:t>».</w:t>
      </w:r>
    </w:p>
    <w:p w:rsidR="00CD5BAE" w:rsidRDefault="00CD5BAE" w:rsidP="00F3160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1.2.2.10.2. Подпункт 2.17.6. </w:t>
      </w:r>
      <w:r w:rsidR="00652393">
        <w:rPr>
          <w:rFonts w:ascii="Times New Roman" w:hAnsi="Times New Roman"/>
          <w:sz w:val="28"/>
          <w:szCs w:val="28"/>
        </w:rPr>
        <w:t>дополнить абзацем вторым следующего содержания</w:t>
      </w:r>
      <w:r>
        <w:rPr>
          <w:rFonts w:ascii="Times New Roman" w:hAnsi="Times New Roman"/>
          <w:sz w:val="28"/>
          <w:szCs w:val="28"/>
        </w:rPr>
        <w:t>:</w:t>
      </w:r>
    </w:p>
    <w:p w:rsidR="00CD5BAE" w:rsidRDefault="00CD5BAE" w:rsidP="00F3160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 случае</w:t>
      </w:r>
      <w:r w:rsidRPr="00CD5BAE">
        <w:rPr>
          <w:rFonts w:ascii="Times New Roman" w:hAnsi="Times New Roman"/>
          <w:sz w:val="28"/>
          <w:szCs w:val="28"/>
        </w:rPr>
        <w:t xml:space="preserve"> положительного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Pr="00CD5BAE">
        <w:rPr>
          <w:rFonts w:ascii="Times New Roman" w:hAnsi="Times New Roman"/>
          <w:sz w:val="28"/>
          <w:szCs w:val="28"/>
        </w:rPr>
        <w:t xml:space="preserve">результат муниципальной услуги </w:t>
      </w:r>
      <w:r>
        <w:rPr>
          <w:rFonts w:ascii="Times New Roman" w:hAnsi="Times New Roman"/>
          <w:sz w:val="28"/>
          <w:szCs w:val="28"/>
        </w:rPr>
        <w:t xml:space="preserve">может быть предоставлен (направлен) </w:t>
      </w:r>
      <w:r w:rsidR="00652393">
        <w:rPr>
          <w:rFonts w:ascii="Times New Roman" w:hAnsi="Times New Roman"/>
          <w:sz w:val="28"/>
          <w:szCs w:val="28"/>
        </w:rPr>
        <w:t>в сектор нормативных документов, МФЦ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5BAE">
        <w:rPr>
          <w:rFonts w:ascii="Times New Roman" w:hAnsi="Times New Roman"/>
          <w:sz w:val="28"/>
          <w:szCs w:val="28"/>
        </w:rPr>
        <w:t>почтов</w:t>
      </w:r>
      <w:r>
        <w:rPr>
          <w:rFonts w:ascii="Times New Roman" w:hAnsi="Times New Roman"/>
          <w:sz w:val="28"/>
          <w:szCs w:val="28"/>
        </w:rPr>
        <w:t>ым</w:t>
      </w:r>
      <w:r w:rsidRPr="00CD5BAE">
        <w:rPr>
          <w:rFonts w:ascii="Times New Roman" w:hAnsi="Times New Roman"/>
          <w:sz w:val="28"/>
          <w:szCs w:val="28"/>
        </w:rPr>
        <w:t xml:space="preserve"> отправление</w:t>
      </w:r>
      <w:r>
        <w:rPr>
          <w:rFonts w:ascii="Times New Roman" w:hAnsi="Times New Roman"/>
          <w:sz w:val="28"/>
          <w:szCs w:val="28"/>
        </w:rPr>
        <w:t>м</w:t>
      </w:r>
      <w:r w:rsidRPr="00CD5BA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случае </w:t>
      </w:r>
      <w:r w:rsidRPr="00CD5BAE">
        <w:rPr>
          <w:rFonts w:ascii="Times New Roman" w:hAnsi="Times New Roman"/>
          <w:sz w:val="28"/>
          <w:szCs w:val="28"/>
        </w:rPr>
        <w:t xml:space="preserve">мотивированного отказа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652393">
        <w:rPr>
          <w:rFonts w:ascii="Times New Roman" w:hAnsi="Times New Roman"/>
          <w:sz w:val="28"/>
          <w:szCs w:val="28"/>
        </w:rPr>
        <w:t>в секторе нормативных документов, МФЦ</w:t>
      </w:r>
      <w:r w:rsidRPr="00CD5BAE">
        <w:rPr>
          <w:rFonts w:ascii="Times New Roman" w:hAnsi="Times New Roman"/>
          <w:sz w:val="28"/>
          <w:szCs w:val="28"/>
        </w:rPr>
        <w:t>, почтов</w:t>
      </w:r>
      <w:r>
        <w:rPr>
          <w:rFonts w:ascii="Times New Roman" w:hAnsi="Times New Roman"/>
          <w:sz w:val="28"/>
          <w:szCs w:val="28"/>
        </w:rPr>
        <w:t>ым</w:t>
      </w:r>
      <w:r w:rsidRPr="00CD5BAE">
        <w:rPr>
          <w:rFonts w:ascii="Times New Roman" w:hAnsi="Times New Roman"/>
          <w:sz w:val="28"/>
          <w:szCs w:val="28"/>
        </w:rPr>
        <w:t xml:space="preserve"> отправление</w:t>
      </w:r>
      <w:r>
        <w:rPr>
          <w:rFonts w:ascii="Times New Roman" w:hAnsi="Times New Roman"/>
          <w:sz w:val="28"/>
          <w:szCs w:val="28"/>
        </w:rPr>
        <w:t>м</w:t>
      </w:r>
      <w:r w:rsidRPr="00CD5BAE">
        <w:rPr>
          <w:rFonts w:ascii="Times New Roman" w:hAnsi="Times New Roman"/>
          <w:sz w:val="28"/>
          <w:szCs w:val="28"/>
        </w:rPr>
        <w:t>, электронн</w:t>
      </w:r>
      <w:r>
        <w:rPr>
          <w:rFonts w:ascii="Times New Roman" w:hAnsi="Times New Roman"/>
          <w:sz w:val="28"/>
          <w:szCs w:val="28"/>
        </w:rPr>
        <w:t>ой</w:t>
      </w:r>
      <w:r w:rsidRPr="00CD5BAE">
        <w:rPr>
          <w:rFonts w:ascii="Times New Roman" w:hAnsi="Times New Roman"/>
          <w:sz w:val="28"/>
          <w:szCs w:val="28"/>
        </w:rPr>
        <w:t xml:space="preserve"> почт</w:t>
      </w:r>
      <w:r>
        <w:rPr>
          <w:rFonts w:ascii="Times New Roman" w:hAnsi="Times New Roman"/>
          <w:sz w:val="28"/>
          <w:szCs w:val="28"/>
        </w:rPr>
        <w:t>ой</w:t>
      </w:r>
      <w:r w:rsidRPr="00CD5BAE">
        <w:rPr>
          <w:rFonts w:ascii="Times New Roman" w:hAnsi="Times New Roman"/>
          <w:sz w:val="28"/>
          <w:szCs w:val="28"/>
        </w:rPr>
        <w:t>, Портал</w:t>
      </w:r>
      <w:r>
        <w:rPr>
          <w:rFonts w:ascii="Times New Roman" w:hAnsi="Times New Roman"/>
          <w:sz w:val="28"/>
          <w:szCs w:val="28"/>
        </w:rPr>
        <w:t>ом</w:t>
      </w:r>
      <w:r w:rsidRPr="00CD5BAE">
        <w:rPr>
          <w:rFonts w:ascii="Times New Roman" w:hAnsi="Times New Roman"/>
          <w:sz w:val="28"/>
          <w:szCs w:val="28"/>
        </w:rPr>
        <w:t xml:space="preserve"> госуслуг</w:t>
      </w:r>
      <w:r w:rsidR="00FA27FC">
        <w:rPr>
          <w:rFonts w:ascii="Times New Roman" w:hAnsi="Times New Roman"/>
          <w:sz w:val="28"/>
          <w:szCs w:val="28"/>
        </w:rPr>
        <w:t>».</w:t>
      </w:r>
    </w:p>
    <w:p w:rsidR="00F3160E" w:rsidRDefault="00F3160E" w:rsidP="00F3160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 В разделе 3:</w:t>
      </w:r>
    </w:p>
    <w:p w:rsidR="006339FD" w:rsidRDefault="006339FD" w:rsidP="00F3160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1.2.3.1. В пункте 3.2:</w:t>
      </w:r>
    </w:p>
    <w:p w:rsidR="006339FD" w:rsidRDefault="006339FD" w:rsidP="00F3160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1.2.3.1.1. В абзаце втором подпункта 3.2.2 после слов «осуществляется специалистом» слова «общего отдела» заменить словами «управления документационного обеспечения».</w:t>
      </w:r>
    </w:p>
    <w:p w:rsidR="006339FD" w:rsidRDefault="00894765" w:rsidP="00F3160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1.2.3.1.2. В подпункте 3.2.4:</w:t>
      </w:r>
    </w:p>
    <w:p w:rsidR="00894765" w:rsidRDefault="00894765" w:rsidP="00F3160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1.2.3.1.2.1. Абзац второй изложить в редакции:</w:t>
      </w:r>
    </w:p>
    <w:p w:rsidR="00894765" w:rsidRDefault="00894765" w:rsidP="00894765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>«</w:t>
      </w:r>
      <w:r w:rsidRPr="00795B30">
        <w:rPr>
          <w:szCs w:val="28"/>
        </w:rPr>
        <w:t xml:space="preserve">При направлении документов с использованием Портала госуслуг </w:t>
      </w:r>
      <w:r>
        <w:rPr>
          <w:bCs/>
          <w:color w:val="000000"/>
          <w:szCs w:val="28"/>
        </w:rPr>
        <w:t>р</w:t>
      </w:r>
      <w:r w:rsidRPr="00894765">
        <w:rPr>
          <w:bCs/>
          <w:color w:val="000000"/>
          <w:szCs w:val="28"/>
        </w:rPr>
        <w:t xml:space="preserve">егистрация </w:t>
      </w:r>
      <w:r w:rsidR="009239DA">
        <w:rPr>
          <w:bCs/>
          <w:color w:val="000000"/>
          <w:szCs w:val="28"/>
        </w:rPr>
        <w:t xml:space="preserve">заявления и </w:t>
      </w:r>
      <w:r w:rsidRPr="00894765">
        <w:rPr>
          <w:bCs/>
          <w:color w:val="000000"/>
          <w:szCs w:val="28"/>
        </w:rPr>
        <w:t xml:space="preserve">документов заявителя о предоставлении </w:t>
      </w:r>
      <w:r w:rsidR="00BB3049">
        <w:rPr>
          <w:bCs/>
          <w:color w:val="000000"/>
          <w:szCs w:val="28"/>
        </w:rPr>
        <w:t>муниципальной</w:t>
      </w:r>
      <w:r w:rsidRPr="00894765">
        <w:rPr>
          <w:bCs/>
          <w:color w:val="000000"/>
          <w:szCs w:val="28"/>
        </w:rPr>
        <w:t xml:space="preserve"> услуги</w:t>
      </w:r>
      <w:r w:rsidR="009239DA">
        <w:rPr>
          <w:bCs/>
          <w:color w:val="000000"/>
          <w:szCs w:val="28"/>
        </w:rPr>
        <w:t xml:space="preserve"> </w:t>
      </w:r>
      <w:r w:rsidRPr="00894765">
        <w:rPr>
          <w:bCs/>
          <w:color w:val="000000"/>
          <w:szCs w:val="28"/>
        </w:rPr>
        <w:t>осуществляется</w:t>
      </w:r>
      <w:r w:rsidR="009239DA">
        <w:rPr>
          <w:bCs/>
          <w:color w:val="000000"/>
          <w:szCs w:val="28"/>
        </w:rPr>
        <w:t xml:space="preserve"> сотрудником сектора нормативных документов</w:t>
      </w:r>
      <w:r w:rsidRPr="00894765">
        <w:rPr>
          <w:bCs/>
          <w:color w:val="000000"/>
          <w:szCs w:val="28"/>
        </w:rPr>
        <w:t xml:space="preserve"> в день их поступления либо на следующий рабочий день </w:t>
      </w:r>
      <w:r w:rsidR="00BB3049">
        <w:rPr>
          <w:bCs/>
          <w:color w:val="000000"/>
          <w:szCs w:val="28"/>
        </w:rPr>
        <w:br/>
      </w:r>
      <w:r w:rsidRPr="00894765">
        <w:rPr>
          <w:bCs/>
          <w:color w:val="000000"/>
          <w:szCs w:val="28"/>
        </w:rPr>
        <w:t xml:space="preserve">в случае поступления документов по окончании рабочего времени. В случае поступления документов заявителя о предоставлении </w:t>
      </w:r>
      <w:r w:rsidR="00BB3049">
        <w:rPr>
          <w:bCs/>
          <w:color w:val="000000"/>
          <w:szCs w:val="28"/>
        </w:rPr>
        <w:t>муниципальной</w:t>
      </w:r>
      <w:r w:rsidRPr="00894765">
        <w:rPr>
          <w:bCs/>
          <w:color w:val="000000"/>
          <w:szCs w:val="28"/>
        </w:rPr>
        <w:t xml:space="preserve"> услуги </w:t>
      </w:r>
      <w:r w:rsidR="00BB3049">
        <w:rPr>
          <w:bCs/>
          <w:color w:val="000000"/>
          <w:szCs w:val="28"/>
        </w:rPr>
        <w:br/>
      </w:r>
      <w:r w:rsidRPr="00894765">
        <w:rPr>
          <w:bCs/>
          <w:color w:val="000000"/>
          <w:szCs w:val="28"/>
        </w:rPr>
        <w:t xml:space="preserve">в выходные или нерабочие праздничные дни их регистрация осуществляется </w:t>
      </w:r>
      <w:r w:rsidR="00BB3049">
        <w:rPr>
          <w:bCs/>
          <w:color w:val="000000"/>
          <w:szCs w:val="28"/>
        </w:rPr>
        <w:br/>
      </w:r>
      <w:r w:rsidRPr="00894765">
        <w:rPr>
          <w:bCs/>
          <w:color w:val="000000"/>
          <w:szCs w:val="28"/>
        </w:rPr>
        <w:t>в первый рабочий день, следующий за выходным или нерабочим праздничным днем</w:t>
      </w:r>
      <w:r>
        <w:rPr>
          <w:bCs/>
          <w:color w:val="000000"/>
          <w:szCs w:val="28"/>
        </w:rPr>
        <w:t>»</w:t>
      </w:r>
      <w:r w:rsidRPr="00894765">
        <w:rPr>
          <w:bCs/>
          <w:color w:val="000000"/>
          <w:szCs w:val="28"/>
        </w:rPr>
        <w:t>.</w:t>
      </w:r>
    </w:p>
    <w:p w:rsidR="00894765" w:rsidRDefault="00894765" w:rsidP="0089476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1.2.3.1.2.2.</w:t>
      </w:r>
      <w:r w:rsidR="00BB3049">
        <w:rPr>
          <w:szCs w:val="28"/>
        </w:rPr>
        <w:t xml:space="preserve"> </w:t>
      </w:r>
      <w:r>
        <w:rPr>
          <w:szCs w:val="28"/>
        </w:rPr>
        <w:t xml:space="preserve">Дополнить </w:t>
      </w:r>
      <w:r w:rsidR="00C403BD">
        <w:rPr>
          <w:szCs w:val="28"/>
        </w:rPr>
        <w:t>новыми абзацами</w:t>
      </w:r>
      <w:r w:rsidR="005745AC">
        <w:rPr>
          <w:szCs w:val="28"/>
        </w:rPr>
        <w:t xml:space="preserve"> четвертым, пятым, шестым следующего содержания</w:t>
      </w:r>
      <w:r>
        <w:rPr>
          <w:szCs w:val="28"/>
        </w:rPr>
        <w:t>:</w:t>
      </w:r>
    </w:p>
    <w:p w:rsidR="00894765" w:rsidRPr="00894765" w:rsidRDefault="00894765" w:rsidP="00894765">
      <w:pPr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>«</w:t>
      </w:r>
      <w:r w:rsidRPr="00894765">
        <w:rPr>
          <w:bCs/>
          <w:color w:val="000000"/>
          <w:szCs w:val="28"/>
        </w:rPr>
        <w:t>При получении запроса в электронной форме в автоматическом режиме осуществляется форматно-логический контроль запроса, а также осуществляются следующие действия:</w:t>
      </w:r>
    </w:p>
    <w:p w:rsidR="00894765" w:rsidRPr="00894765" w:rsidRDefault="00894765" w:rsidP="00894765">
      <w:pPr>
        <w:widowControl w:val="0"/>
        <w:ind w:firstLine="709"/>
        <w:jc w:val="both"/>
        <w:rPr>
          <w:bCs/>
          <w:color w:val="000000"/>
          <w:szCs w:val="28"/>
        </w:rPr>
      </w:pPr>
      <w:r w:rsidRPr="00894765">
        <w:rPr>
          <w:bCs/>
          <w:color w:val="000000"/>
          <w:szCs w:val="28"/>
        </w:rPr>
        <w:t xml:space="preserve">при наличии хотя бы одного из указанных оснований </w:t>
      </w:r>
      <w:r w:rsidR="00A663E3">
        <w:rPr>
          <w:bCs/>
          <w:color w:val="000000"/>
          <w:szCs w:val="28"/>
        </w:rPr>
        <w:t xml:space="preserve">в пункте 2.9.2 </w:t>
      </w:r>
      <w:r w:rsidRPr="00894765">
        <w:rPr>
          <w:bCs/>
          <w:color w:val="000000"/>
          <w:szCs w:val="28"/>
        </w:rPr>
        <w:t xml:space="preserve">должностное лицо </w:t>
      </w:r>
      <w:r w:rsidR="00223B23" w:rsidRPr="00223B23">
        <w:rPr>
          <w:bCs/>
          <w:color w:val="000000"/>
          <w:szCs w:val="28"/>
        </w:rPr>
        <w:t>сектора нормативных документов</w:t>
      </w:r>
      <w:r w:rsidRPr="00894765">
        <w:rPr>
          <w:bCs/>
          <w:color w:val="000000"/>
          <w:szCs w:val="28"/>
        </w:rPr>
        <w:t xml:space="preserve"> в </w:t>
      </w:r>
      <w:r w:rsidR="008A4142">
        <w:rPr>
          <w:bCs/>
          <w:color w:val="000000"/>
          <w:szCs w:val="28"/>
        </w:rPr>
        <w:t xml:space="preserve">10-дневный </w:t>
      </w:r>
      <w:r w:rsidRPr="00894765">
        <w:rPr>
          <w:bCs/>
          <w:color w:val="000000"/>
          <w:szCs w:val="28"/>
        </w:rPr>
        <w:t xml:space="preserve">срок подготавливает </w:t>
      </w:r>
      <w:r w:rsidR="00702B23">
        <w:rPr>
          <w:bCs/>
          <w:color w:val="000000"/>
          <w:szCs w:val="28"/>
        </w:rPr>
        <w:t>мотивированный отказ</w:t>
      </w:r>
      <w:r w:rsidR="00565553">
        <w:rPr>
          <w:bCs/>
          <w:color w:val="000000"/>
          <w:szCs w:val="28"/>
        </w:rPr>
        <w:t xml:space="preserve"> в предоставлении муниципальной</w:t>
      </w:r>
      <w:r w:rsidR="005C7461">
        <w:rPr>
          <w:bCs/>
          <w:color w:val="000000"/>
          <w:szCs w:val="28"/>
        </w:rPr>
        <w:t xml:space="preserve"> </w:t>
      </w:r>
      <w:r w:rsidR="00702B23">
        <w:rPr>
          <w:bCs/>
          <w:color w:val="000000"/>
          <w:szCs w:val="28"/>
        </w:rPr>
        <w:t>услуги</w:t>
      </w:r>
      <w:r w:rsidRPr="00894765">
        <w:rPr>
          <w:bCs/>
          <w:color w:val="000000"/>
          <w:szCs w:val="28"/>
        </w:rPr>
        <w:t>;</w:t>
      </w:r>
    </w:p>
    <w:p w:rsidR="00894765" w:rsidRDefault="00894765" w:rsidP="00894765">
      <w:pPr>
        <w:ind w:firstLine="708"/>
        <w:jc w:val="both"/>
        <w:rPr>
          <w:bCs/>
          <w:color w:val="000000"/>
          <w:szCs w:val="28"/>
        </w:rPr>
      </w:pPr>
      <w:r w:rsidRPr="00894765">
        <w:rPr>
          <w:bCs/>
          <w:color w:val="000000"/>
          <w:szCs w:val="28"/>
        </w:rPr>
        <w:t xml:space="preserve">при отсутствии указанных </w:t>
      </w:r>
      <w:r w:rsidR="00A663E3">
        <w:rPr>
          <w:bCs/>
          <w:color w:val="000000"/>
          <w:szCs w:val="28"/>
        </w:rPr>
        <w:t xml:space="preserve">в пункте 2.9.2 </w:t>
      </w:r>
      <w:r w:rsidRPr="00894765">
        <w:rPr>
          <w:bCs/>
          <w:color w:val="000000"/>
          <w:szCs w:val="28"/>
        </w:rPr>
        <w:t xml:space="preserve">оснований заявителю сообщается присвоенный запросу в электронной форме уникальный номер, </w:t>
      </w:r>
      <w:r w:rsidR="00A663E3">
        <w:rPr>
          <w:bCs/>
          <w:color w:val="000000"/>
          <w:szCs w:val="28"/>
        </w:rPr>
        <w:br/>
      </w:r>
      <w:r w:rsidRPr="00894765">
        <w:rPr>
          <w:bCs/>
          <w:color w:val="000000"/>
          <w:szCs w:val="28"/>
        </w:rPr>
        <w:t xml:space="preserve">по которому в соответствующем разделе </w:t>
      </w:r>
      <w:r w:rsidR="00223B23" w:rsidRPr="00795B30">
        <w:rPr>
          <w:szCs w:val="28"/>
        </w:rPr>
        <w:t>Портала госуслуг</w:t>
      </w:r>
      <w:r w:rsidRPr="00894765">
        <w:rPr>
          <w:bCs/>
          <w:color w:val="000000"/>
          <w:szCs w:val="28"/>
        </w:rPr>
        <w:t xml:space="preserve"> заявителю будет представлена информация о ходе выполнения указанного запроса</w:t>
      </w:r>
      <w:r w:rsidR="00E76844">
        <w:rPr>
          <w:bCs/>
          <w:color w:val="000000"/>
          <w:szCs w:val="28"/>
        </w:rPr>
        <w:t>»</w:t>
      </w:r>
      <w:r w:rsidRPr="00894765">
        <w:rPr>
          <w:bCs/>
          <w:color w:val="000000"/>
          <w:szCs w:val="28"/>
        </w:rPr>
        <w:t>.</w:t>
      </w:r>
    </w:p>
    <w:p w:rsidR="00637AA9" w:rsidRDefault="00637AA9" w:rsidP="00894765">
      <w:pPr>
        <w:ind w:firstLine="708"/>
        <w:jc w:val="both"/>
        <w:rPr>
          <w:szCs w:val="28"/>
        </w:rPr>
      </w:pPr>
      <w:r>
        <w:rPr>
          <w:szCs w:val="28"/>
        </w:rPr>
        <w:t>1.2.3.1.2.3</w:t>
      </w:r>
      <w:r w:rsidR="008A4142">
        <w:rPr>
          <w:szCs w:val="28"/>
        </w:rPr>
        <w:t>.  </w:t>
      </w:r>
      <w:r w:rsidR="00312147">
        <w:rPr>
          <w:szCs w:val="28"/>
        </w:rPr>
        <w:t xml:space="preserve">Абзац третий подпункта 3.2.5 изложить в следующей редакции: </w:t>
      </w:r>
    </w:p>
    <w:p w:rsidR="00312147" w:rsidRDefault="00312147" w:rsidP="003121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F123B2">
        <w:rPr>
          <w:szCs w:val="28"/>
        </w:rPr>
        <w:t>Способом фиксации результата административной процедуры является регистрация заявления и пакета документов</w:t>
      </w:r>
      <w:r>
        <w:rPr>
          <w:szCs w:val="28"/>
        </w:rPr>
        <w:t xml:space="preserve"> в электронном журнале «Регистрация заяв</w:t>
      </w:r>
      <w:r w:rsidR="00FA27FC">
        <w:rPr>
          <w:szCs w:val="28"/>
        </w:rPr>
        <w:t>лений для</w:t>
      </w:r>
      <w:r>
        <w:rPr>
          <w:szCs w:val="28"/>
        </w:rPr>
        <w:t xml:space="preserve"> предоставления муниципальной услуги»</w:t>
      </w:r>
      <w:r w:rsidRPr="00F123B2">
        <w:rPr>
          <w:szCs w:val="28"/>
        </w:rPr>
        <w:t>.</w:t>
      </w:r>
    </w:p>
    <w:p w:rsidR="00312147" w:rsidRDefault="00312147" w:rsidP="003121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1.2.3.1.3. Дополнить подпунктом 3.2.6 следующего содержания: </w:t>
      </w:r>
    </w:p>
    <w:p w:rsidR="00432FBF" w:rsidRDefault="00432FBF" w:rsidP="00432FBF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>«</w:t>
      </w:r>
      <w:r w:rsidR="008A4142">
        <w:rPr>
          <w:szCs w:val="28"/>
        </w:rPr>
        <w:t>3.2.6.</w:t>
      </w:r>
      <w:r w:rsidR="008A4142">
        <w:t>  </w:t>
      </w:r>
      <w:r w:rsidRPr="00795B30">
        <w:rPr>
          <w:szCs w:val="28"/>
        </w:rPr>
        <w:t xml:space="preserve">При направлении документов с использованием </w:t>
      </w:r>
      <w:r>
        <w:rPr>
          <w:szCs w:val="28"/>
        </w:rPr>
        <w:t>электронной почты</w:t>
      </w:r>
      <w:r w:rsidRPr="00795B30">
        <w:rPr>
          <w:szCs w:val="28"/>
        </w:rPr>
        <w:t xml:space="preserve"> </w:t>
      </w:r>
      <w:r>
        <w:rPr>
          <w:bCs/>
          <w:color w:val="000000"/>
          <w:szCs w:val="28"/>
        </w:rPr>
        <w:t>р</w:t>
      </w:r>
      <w:r w:rsidRPr="00894765">
        <w:rPr>
          <w:bCs/>
          <w:color w:val="000000"/>
          <w:szCs w:val="28"/>
        </w:rPr>
        <w:t xml:space="preserve">егистрация </w:t>
      </w:r>
      <w:r>
        <w:rPr>
          <w:bCs/>
          <w:color w:val="000000"/>
          <w:szCs w:val="28"/>
        </w:rPr>
        <w:t xml:space="preserve">заявления и </w:t>
      </w:r>
      <w:r w:rsidRPr="00894765">
        <w:rPr>
          <w:bCs/>
          <w:color w:val="000000"/>
          <w:szCs w:val="28"/>
        </w:rPr>
        <w:t xml:space="preserve">документов заявителя о предоставлении </w:t>
      </w:r>
      <w:r>
        <w:rPr>
          <w:bCs/>
          <w:color w:val="000000"/>
          <w:szCs w:val="28"/>
        </w:rPr>
        <w:t>муниципальной</w:t>
      </w:r>
      <w:r w:rsidRPr="00894765">
        <w:rPr>
          <w:bCs/>
          <w:color w:val="000000"/>
          <w:szCs w:val="28"/>
        </w:rPr>
        <w:t xml:space="preserve"> услуги</w:t>
      </w:r>
      <w:r>
        <w:rPr>
          <w:bCs/>
          <w:color w:val="000000"/>
          <w:szCs w:val="28"/>
        </w:rPr>
        <w:t xml:space="preserve"> </w:t>
      </w:r>
      <w:r w:rsidRPr="00894765">
        <w:rPr>
          <w:bCs/>
          <w:color w:val="000000"/>
          <w:szCs w:val="28"/>
        </w:rPr>
        <w:t>осуществляется</w:t>
      </w:r>
      <w:r>
        <w:rPr>
          <w:bCs/>
          <w:color w:val="000000"/>
          <w:szCs w:val="28"/>
        </w:rPr>
        <w:t xml:space="preserve"> сотрудником сектора нормативных документов</w:t>
      </w:r>
      <w:r w:rsidRPr="00894765">
        <w:rPr>
          <w:bCs/>
          <w:color w:val="000000"/>
          <w:szCs w:val="28"/>
        </w:rPr>
        <w:t xml:space="preserve"> в день их поступления либо на следующий рабочий день </w:t>
      </w:r>
      <w:r>
        <w:rPr>
          <w:bCs/>
          <w:color w:val="000000"/>
          <w:szCs w:val="28"/>
        </w:rPr>
        <w:br/>
      </w:r>
      <w:r w:rsidRPr="00894765">
        <w:rPr>
          <w:bCs/>
          <w:color w:val="000000"/>
          <w:szCs w:val="28"/>
        </w:rPr>
        <w:t xml:space="preserve">в случае поступления документов по окончании рабочего времени. В случае поступления документов заявителя о предоставлении </w:t>
      </w:r>
      <w:r>
        <w:rPr>
          <w:bCs/>
          <w:color w:val="000000"/>
          <w:szCs w:val="28"/>
        </w:rPr>
        <w:t>муниципальной</w:t>
      </w:r>
      <w:r w:rsidRPr="00894765">
        <w:rPr>
          <w:bCs/>
          <w:color w:val="000000"/>
          <w:szCs w:val="28"/>
        </w:rPr>
        <w:t xml:space="preserve"> услуги </w:t>
      </w:r>
      <w:r>
        <w:rPr>
          <w:bCs/>
          <w:color w:val="000000"/>
          <w:szCs w:val="28"/>
        </w:rPr>
        <w:br/>
      </w:r>
      <w:r w:rsidRPr="00894765">
        <w:rPr>
          <w:bCs/>
          <w:color w:val="000000"/>
          <w:szCs w:val="28"/>
        </w:rPr>
        <w:t xml:space="preserve">в выходные или нерабочие праздничные дни их регистрация осуществляется </w:t>
      </w:r>
      <w:r>
        <w:rPr>
          <w:bCs/>
          <w:color w:val="000000"/>
          <w:szCs w:val="28"/>
        </w:rPr>
        <w:br/>
      </w:r>
      <w:r w:rsidRPr="00894765">
        <w:rPr>
          <w:bCs/>
          <w:color w:val="000000"/>
          <w:szCs w:val="28"/>
        </w:rPr>
        <w:t>в первый рабочий день, следующий за выходным или нерабочим праздничным днем</w:t>
      </w:r>
      <w:r w:rsidR="00035FCE">
        <w:rPr>
          <w:bCs/>
          <w:color w:val="000000"/>
          <w:szCs w:val="28"/>
        </w:rPr>
        <w:t>.</w:t>
      </w:r>
    </w:p>
    <w:p w:rsidR="00432FBF" w:rsidRDefault="00432FBF" w:rsidP="00432FBF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B97551">
        <w:rPr>
          <w:szCs w:val="28"/>
        </w:rPr>
        <w:t xml:space="preserve"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</w:t>
      </w:r>
      <w:r w:rsidRPr="00B97551">
        <w:rPr>
          <w:szCs w:val="28"/>
        </w:rPr>
        <w:lastRenderedPageBreak/>
        <w:t>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</w:t>
      </w:r>
      <w:r>
        <w:rPr>
          <w:szCs w:val="28"/>
        </w:rPr>
        <w:t xml:space="preserve"> электронной подписью нотариуса</w:t>
      </w:r>
      <w:r>
        <w:rPr>
          <w:bCs/>
          <w:color w:val="000000"/>
          <w:szCs w:val="28"/>
        </w:rPr>
        <w:t>»</w:t>
      </w:r>
      <w:r w:rsidRPr="00894765">
        <w:rPr>
          <w:bCs/>
          <w:color w:val="000000"/>
          <w:szCs w:val="28"/>
        </w:rPr>
        <w:t>.</w:t>
      </w:r>
    </w:p>
    <w:p w:rsidR="00E76844" w:rsidRDefault="00E76844" w:rsidP="00894765">
      <w:pPr>
        <w:ind w:firstLine="708"/>
        <w:jc w:val="both"/>
        <w:rPr>
          <w:szCs w:val="28"/>
        </w:rPr>
      </w:pPr>
      <w:r>
        <w:rPr>
          <w:szCs w:val="28"/>
        </w:rPr>
        <w:t>1.2.3.2. В пункте 3.3:</w:t>
      </w:r>
    </w:p>
    <w:p w:rsidR="00A220F1" w:rsidRDefault="00A220F1" w:rsidP="00894765">
      <w:pPr>
        <w:ind w:firstLine="708"/>
        <w:jc w:val="both"/>
        <w:rPr>
          <w:szCs w:val="28"/>
        </w:rPr>
      </w:pPr>
      <w:r>
        <w:rPr>
          <w:szCs w:val="28"/>
        </w:rPr>
        <w:t>1.2.3.2.1.</w:t>
      </w:r>
      <w:r w:rsidR="00FA27FC">
        <w:rPr>
          <w:szCs w:val="28"/>
        </w:rPr>
        <w:t xml:space="preserve"> </w:t>
      </w:r>
      <w:r>
        <w:rPr>
          <w:szCs w:val="28"/>
        </w:rPr>
        <w:t>Абзац первый изложить в редакции:</w:t>
      </w:r>
    </w:p>
    <w:p w:rsidR="00A220F1" w:rsidRPr="001E6F26" w:rsidRDefault="00A220F1" w:rsidP="00A2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DD1B5D">
        <w:rPr>
          <w:color w:val="000000"/>
          <w:szCs w:val="28"/>
        </w:rPr>
        <w:t xml:space="preserve">Административная процедура – подготовка копий </w:t>
      </w:r>
      <w:r w:rsidRPr="00322829">
        <w:rPr>
          <w:szCs w:val="28"/>
        </w:rPr>
        <w:t xml:space="preserve">документов </w:t>
      </w:r>
      <w:r w:rsidRPr="00DD1B5D">
        <w:rPr>
          <w:color w:val="000000"/>
          <w:szCs w:val="28"/>
        </w:rPr>
        <w:t>или мотивированного</w:t>
      </w:r>
      <w:r w:rsidRPr="001E6F26">
        <w:rPr>
          <w:szCs w:val="28"/>
        </w:rPr>
        <w:t xml:space="preserve"> отказа</w:t>
      </w:r>
      <w:r>
        <w:rPr>
          <w:szCs w:val="28"/>
        </w:rPr>
        <w:t>»</w:t>
      </w:r>
      <w:r w:rsidRPr="001E6F26">
        <w:rPr>
          <w:szCs w:val="28"/>
        </w:rPr>
        <w:t>.</w:t>
      </w:r>
    </w:p>
    <w:p w:rsidR="00E76844" w:rsidRDefault="00E76844" w:rsidP="00894765">
      <w:pPr>
        <w:ind w:firstLine="708"/>
        <w:jc w:val="both"/>
        <w:rPr>
          <w:szCs w:val="28"/>
        </w:rPr>
      </w:pPr>
      <w:r>
        <w:rPr>
          <w:szCs w:val="28"/>
        </w:rPr>
        <w:t>1.2.3.2.</w:t>
      </w:r>
      <w:r w:rsidR="00A220F1">
        <w:rPr>
          <w:szCs w:val="28"/>
        </w:rPr>
        <w:t>2</w:t>
      </w:r>
      <w:r>
        <w:rPr>
          <w:szCs w:val="28"/>
        </w:rPr>
        <w:t xml:space="preserve">. </w:t>
      </w:r>
      <w:r w:rsidR="00A220F1">
        <w:rPr>
          <w:szCs w:val="28"/>
        </w:rPr>
        <w:t>А</w:t>
      </w:r>
      <w:r>
        <w:rPr>
          <w:szCs w:val="28"/>
        </w:rPr>
        <w:t>бзац восьмо</w:t>
      </w:r>
      <w:r w:rsidR="00A220F1">
        <w:rPr>
          <w:szCs w:val="28"/>
        </w:rPr>
        <w:t>й</w:t>
      </w:r>
      <w:r>
        <w:rPr>
          <w:szCs w:val="28"/>
        </w:rPr>
        <w:t xml:space="preserve"> </w:t>
      </w:r>
      <w:r w:rsidR="00A220F1">
        <w:rPr>
          <w:szCs w:val="28"/>
        </w:rPr>
        <w:t>изложить в редакции:</w:t>
      </w:r>
    </w:p>
    <w:p w:rsidR="00A220F1" w:rsidRDefault="00A220F1" w:rsidP="00A220F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F123B2">
        <w:rPr>
          <w:szCs w:val="28"/>
        </w:rPr>
        <w:t xml:space="preserve">Подготовленный отказ в предоставлении муниципальной услуги подписывается </w:t>
      </w:r>
      <w:r>
        <w:rPr>
          <w:szCs w:val="28"/>
        </w:rPr>
        <w:t xml:space="preserve">начальником управления документационного обеспечения Администрации города Ростова-на-Дону в форме письма с указанием оснований для отказа в предоставлении муниципальной услуги». </w:t>
      </w:r>
    </w:p>
    <w:p w:rsidR="00A220F1" w:rsidRDefault="00A220F1" w:rsidP="00A220F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1.2.3.2.3.</w:t>
      </w:r>
      <w:r w:rsidR="00803EF4">
        <w:rPr>
          <w:szCs w:val="28"/>
        </w:rPr>
        <w:t xml:space="preserve"> В абзаце двенадцатом после слов «(постановления, распоряжения)» дополнить словами «печатью установленного образца</w:t>
      </w:r>
      <w:r w:rsidR="00035FCE">
        <w:rPr>
          <w:szCs w:val="28"/>
        </w:rPr>
        <w:t xml:space="preserve"> сектора нормативных документов управления документационного обеспечения Администрации города Ростова-на-Дону</w:t>
      </w:r>
      <w:r w:rsidR="00803EF4">
        <w:rPr>
          <w:szCs w:val="28"/>
        </w:rPr>
        <w:t>, подписью заведующего сектором нормативных документов».</w:t>
      </w:r>
    </w:p>
    <w:p w:rsidR="00C403BD" w:rsidRPr="00322829" w:rsidRDefault="00C403BD" w:rsidP="00894765">
      <w:pPr>
        <w:ind w:firstLine="708"/>
        <w:jc w:val="both"/>
        <w:rPr>
          <w:szCs w:val="28"/>
        </w:rPr>
      </w:pPr>
      <w:r>
        <w:rPr>
          <w:szCs w:val="28"/>
        </w:rPr>
        <w:t>1.2.3.2.</w:t>
      </w:r>
      <w:r w:rsidR="00A220F1">
        <w:rPr>
          <w:szCs w:val="28"/>
        </w:rPr>
        <w:t>4</w:t>
      </w:r>
      <w:r>
        <w:rPr>
          <w:szCs w:val="28"/>
        </w:rPr>
        <w:t xml:space="preserve">. В абзаце тринадцатом цифру «8» заменить </w:t>
      </w:r>
      <w:r w:rsidRPr="00322829">
        <w:rPr>
          <w:szCs w:val="28"/>
        </w:rPr>
        <w:t>цифрами «10».</w:t>
      </w:r>
    </w:p>
    <w:p w:rsidR="00E10731" w:rsidRPr="00322829" w:rsidRDefault="00803EF4" w:rsidP="00803EF4">
      <w:pPr>
        <w:ind w:firstLine="708"/>
        <w:jc w:val="both"/>
        <w:rPr>
          <w:szCs w:val="28"/>
        </w:rPr>
      </w:pPr>
      <w:r w:rsidRPr="00322829">
        <w:rPr>
          <w:szCs w:val="28"/>
        </w:rPr>
        <w:t>1.2.3.3. Пункт 3.4 дополнить абзацем в</w:t>
      </w:r>
      <w:r w:rsidR="00E10731" w:rsidRPr="00322829">
        <w:rPr>
          <w:szCs w:val="28"/>
        </w:rPr>
        <w:t>осьмым следующего содержания:</w:t>
      </w:r>
    </w:p>
    <w:p w:rsidR="00803EF4" w:rsidRDefault="00E10731" w:rsidP="00894765">
      <w:pPr>
        <w:ind w:firstLine="708"/>
        <w:jc w:val="both"/>
        <w:rPr>
          <w:szCs w:val="28"/>
        </w:rPr>
      </w:pPr>
      <w:r w:rsidRPr="00322829">
        <w:rPr>
          <w:szCs w:val="28"/>
        </w:rPr>
        <w:t>«при использовании электронной почты – отметка об отправке</w:t>
      </w:r>
      <w:r>
        <w:rPr>
          <w:szCs w:val="28"/>
        </w:rPr>
        <w:t xml:space="preserve"> мотивированного отказа фиксируется в электронном журнале «Регистрация заяв</w:t>
      </w:r>
      <w:r w:rsidR="00FA27FC">
        <w:rPr>
          <w:szCs w:val="28"/>
        </w:rPr>
        <w:t>лений для</w:t>
      </w:r>
      <w:r>
        <w:rPr>
          <w:szCs w:val="28"/>
        </w:rPr>
        <w:t xml:space="preserve"> предоставления муниц</w:t>
      </w:r>
      <w:bookmarkStart w:id="0" w:name="_GoBack"/>
      <w:bookmarkEnd w:id="0"/>
      <w:r>
        <w:rPr>
          <w:szCs w:val="28"/>
        </w:rPr>
        <w:t>ипальной услуги».</w:t>
      </w:r>
    </w:p>
    <w:p w:rsidR="00C403BD" w:rsidRDefault="00C403BD" w:rsidP="00894765">
      <w:pPr>
        <w:ind w:firstLine="708"/>
        <w:jc w:val="both"/>
        <w:rPr>
          <w:szCs w:val="28"/>
        </w:rPr>
      </w:pPr>
      <w:r>
        <w:rPr>
          <w:szCs w:val="28"/>
        </w:rPr>
        <w:t>1.2.3.</w:t>
      </w:r>
      <w:r w:rsidR="00803EF4">
        <w:rPr>
          <w:szCs w:val="28"/>
        </w:rPr>
        <w:t>4</w:t>
      </w:r>
      <w:r>
        <w:rPr>
          <w:szCs w:val="28"/>
        </w:rPr>
        <w:t xml:space="preserve">. </w:t>
      </w:r>
      <w:r w:rsidR="00556809">
        <w:rPr>
          <w:szCs w:val="28"/>
        </w:rPr>
        <w:t>Раздел 3 дополнить пунктом 3.5</w:t>
      </w:r>
      <w:r w:rsidR="00D85E71">
        <w:rPr>
          <w:szCs w:val="28"/>
        </w:rPr>
        <w:t xml:space="preserve"> следующего содержания</w:t>
      </w:r>
      <w:r w:rsidR="00556809">
        <w:rPr>
          <w:szCs w:val="28"/>
        </w:rPr>
        <w:t>:</w:t>
      </w:r>
    </w:p>
    <w:p w:rsidR="00556809" w:rsidRDefault="00556809" w:rsidP="00894765">
      <w:pPr>
        <w:ind w:firstLine="708"/>
        <w:jc w:val="both"/>
        <w:rPr>
          <w:szCs w:val="28"/>
        </w:rPr>
      </w:pPr>
      <w:r>
        <w:rPr>
          <w:szCs w:val="28"/>
        </w:rPr>
        <w:t xml:space="preserve">«3.5. </w:t>
      </w:r>
      <w:r w:rsidRPr="00556809">
        <w:rPr>
          <w:szCs w:val="28"/>
        </w:rPr>
        <w:t xml:space="preserve">Порядок осуществления в электронной форме, в том числе </w:t>
      </w:r>
      <w:r w:rsidR="00D85E71">
        <w:rPr>
          <w:szCs w:val="28"/>
        </w:rPr>
        <w:br/>
      </w:r>
      <w:r w:rsidRPr="00556809">
        <w:rPr>
          <w:szCs w:val="28"/>
        </w:rPr>
        <w:t xml:space="preserve">с использованием </w:t>
      </w:r>
      <w:r w:rsidR="00702B23">
        <w:rPr>
          <w:szCs w:val="28"/>
        </w:rPr>
        <w:t>Портала госуслуг</w:t>
      </w:r>
      <w:r w:rsidRPr="00556809">
        <w:rPr>
          <w:szCs w:val="28"/>
        </w:rPr>
        <w:t xml:space="preserve"> административных процедур</w:t>
      </w:r>
      <w:r>
        <w:rPr>
          <w:szCs w:val="28"/>
        </w:rPr>
        <w:t>.</w:t>
      </w:r>
    </w:p>
    <w:p w:rsidR="00D93FB8" w:rsidRDefault="00556809" w:rsidP="00D93FB8">
      <w:pPr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 xml:space="preserve">3.5.1. </w:t>
      </w:r>
      <w:r w:rsidR="00D93FB8" w:rsidRPr="00D93FB8">
        <w:rPr>
          <w:bCs/>
          <w:color w:val="000000"/>
          <w:szCs w:val="28"/>
        </w:rPr>
        <w:t xml:space="preserve">Предоставление в электронной форме заявителям информации </w:t>
      </w:r>
      <w:r w:rsidR="00D85E71">
        <w:rPr>
          <w:bCs/>
          <w:color w:val="000000"/>
          <w:szCs w:val="28"/>
        </w:rPr>
        <w:br/>
      </w:r>
      <w:r w:rsidR="00D93FB8" w:rsidRPr="00D93FB8">
        <w:rPr>
          <w:bCs/>
          <w:color w:val="000000"/>
          <w:szCs w:val="28"/>
        </w:rPr>
        <w:t>о порядке и сроках предоставления</w:t>
      </w:r>
      <w:r w:rsidR="009E4FA8">
        <w:rPr>
          <w:bCs/>
          <w:color w:val="000000"/>
          <w:szCs w:val="28"/>
        </w:rPr>
        <w:t xml:space="preserve"> муниципальной</w:t>
      </w:r>
      <w:r w:rsidR="00D93FB8" w:rsidRPr="00D93FB8">
        <w:rPr>
          <w:bCs/>
          <w:color w:val="000000"/>
          <w:szCs w:val="28"/>
        </w:rPr>
        <w:t xml:space="preserve"> услуги осуществляется посредством </w:t>
      </w:r>
      <w:r w:rsidR="00D93FB8" w:rsidRPr="00795B30">
        <w:rPr>
          <w:szCs w:val="28"/>
        </w:rPr>
        <w:t>Портала госуслуг</w:t>
      </w:r>
      <w:r w:rsidR="00D93FB8" w:rsidRPr="00D93FB8">
        <w:rPr>
          <w:bCs/>
          <w:color w:val="000000"/>
          <w:szCs w:val="28"/>
        </w:rPr>
        <w:t xml:space="preserve"> </w:t>
      </w:r>
      <w:r w:rsidR="00D93FB8">
        <w:rPr>
          <w:bCs/>
          <w:color w:val="000000"/>
          <w:szCs w:val="28"/>
        </w:rPr>
        <w:t>и о</w:t>
      </w:r>
      <w:r w:rsidR="00D93FB8" w:rsidRPr="006657C4">
        <w:rPr>
          <w:szCs w:val="28"/>
        </w:rPr>
        <w:t>фициальн</w:t>
      </w:r>
      <w:r w:rsidR="00D93FB8">
        <w:rPr>
          <w:szCs w:val="28"/>
        </w:rPr>
        <w:t>ого</w:t>
      </w:r>
      <w:r w:rsidR="00D93FB8" w:rsidRPr="006657C4">
        <w:rPr>
          <w:szCs w:val="28"/>
        </w:rPr>
        <w:t xml:space="preserve"> портал</w:t>
      </w:r>
      <w:r w:rsidR="00D93FB8">
        <w:rPr>
          <w:szCs w:val="28"/>
        </w:rPr>
        <w:t>а</w:t>
      </w:r>
      <w:r w:rsidR="00D93FB8" w:rsidRPr="006657C4">
        <w:rPr>
          <w:szCs w:val="28"/>
        </w:rPr>
        <w:t xml:space="preserve"> Админ</w:t>
      </w:r>
      <w:r w:rsidR="00D93FB8">
        <w:rPr>
          <w:szCs w:val="28"/>
        </w:rPr>
        <w:t xml:space="preserve">истрации города </w:t>
      </w:r>
      <w:r w:rsidR="00D85E71">
        <w:rPr>
          <w:szCs w:val="28"/>
        </w:rPr>
        <w:br/>
      </w:r>
      <w:r w:rsidR="00D93FB8">
        <w:rPr>
          <w:szCs w:val="28"/>
        </w:rPr>
        <w:t>Ростова-на-Дону </w:t>
      </w:r>
      <w:r w:rsidR="00D93FB8" w:rsidRPr="00D93FB8">
        <w:rPr>
          <w:bCs/>
          <w:color w:val="000000"/>
          <w:szCs w:val="28"/>
        </w:rPr>
        <w:t xml:space="preserve"> в порядке, установленном в пункте </w:t>
      </w:r>
      <w:r w:rsidR="00D93FB8">
        <w:rPr>
          <w:bCs/>
          <w:color w:val="000000"/>
          <w:szCs w:val="28"/>
        </w:rPr>
        <w:t>1.4</w:t>
      </w:r>
      <w:r w:rsidR="00702B23">
        <w:rPr>
          <w:bCs/>
          <w:color w:val="000000"/>
          <w:szCs w:val="28"/>
        </w:rPr>
        <w:t>.9-1.4.12</w:t>
      </w:r>
      <w:r w:rsidR="00D93FB8">
        <w:rPr>
          <w:bCs/>
          <w:color w:val="000000"/>
          <w:szCs w:val="28"/>
        </w:rPr>
        <w:t xml:space="preserve"> </w:t>
      </w:r>
      <w:r w:rsidR="00D93FB8" w:rsidRPr="00D93FB8">
        <w:rPr>
          <w:bCs/>
          <w:color w:val="000000"/>
          <w:szCs w:val="28"/>
        </w:rPr>
        <w:t xml:space="preserve">раздела </w:t>
      </w:r>
      <w:r w:rsidR="00702B23">
        <w:rPr>
          <w:bCs/>
          <w:color w:val="000000"/>
          <w:szCs w:val="28"/>
        </w:rPr>
        <w:t>1</w:t>
      </w:r>
      <w:r w:rsidR="00D93FB8" w:rsidRPr="00D93FB8">
        <w:rPr>
          <w:bCs/>
          <w:color w:val="000000"/>
          <w:szCs w:val="28"/>
        </w:rPr>
        <w:t xml:space="preserve"> </w:t>
      </w:r>
      <w:r w:rsidR="00702B23">
        <w:rPr>
          <w:bCs/>
          <w:color w:val="000000"/>
          <w:szCs w:val="28"/>
        </w:rPr>
        <w:t>административного регламента</w:t>
      </w:r>
      <w:r w:rsidR="00D93FB8" w:rsidRPr="00D93FB8">
        <w:rPr>
          <w:bCs/>
          <w:color w:val="000000"/>
          <w:szCs w:val="28"/>
        </w:rPr>
        <w:t>.</w:t>
      </w:r>
    </w:p>
    <w:p w:rsidR="00D93FB8" w:rsidRPr="00D93FB8" w:rsidRDefault="00D93FB8" w:rsidP="00D93FB8">
      <w:pPr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3.5.2. </w:t>
      </w:r>
      <w:r w:rsidRPr="00D93FB8">
        <w:rPr>
          <w:bCs/>
          <w:color w:val="000000"/>
          <w:szCs w:val="28"/>
        </w:rPr>
        <w:t xml:space="preserve">В целях предоставления </w:t>
      </w:r>
      <w:r>
        <w:rPr>
          <w:bCs/>
          <w:color w:val="000000"/>
          <w:szCs w:val="28"/>
        </w:rPr>
        <w:t>муниципальной</w:t>
      </w:r>
      <w:r w:rsidRPr="00D93FB8">
        <w:rPr>
          <w:bCs/>
          <w:color w:val="000000"/>
          <w:szCs w:val="28"/>
        </w:rPr>
        <w:t xml:space="preserve"> услуги осуществляется прием заявителей по предварительной записи.</w:t>
      </w:r>
    </w:p>
    <w:p w:rsidR="00D93FB8" w:rsidRPr="00D93FB8" w:rsidRDefault="00D93FB8" w:rsidP="00D93FB8">
      <w:pPr>
        <w:ind w:firstLine="708"/>
        <w:jc w:val="both"/>
        <w:rPr>
          <w:bCs/>
          <w:color w:val="000000"/>
          <w:szCs w:val="28"/>
        </w:rPr>
      </w:pPr>
      <w:r w:rsidRPr="00D93FB8">
        <w:rPr>
          <w:bCs/>
          <w:color w:val="000000"/>
          <w:szCs w:val="28"/>
        </w:rPr>
        <w:t>При организации записи на прием в МФЦ заявителю обеспечивается возможность:</w:t>
      </w:r>
    </w:p>
    <w:p w:rsidR="00D93FB8" w:rsidRPr="00D93FB8" w:rsidRDefault="00D93FB8" w:rsidP="00D93FB8">
      <w:pPr>
        <w:ind w:firstLine="708"/>
        <w:jc w:val="both"/>
        <w:rPr>
          <w:bCs/>
          <w:color w:val="000000"/>
          <w:szCs w:val="28"/>
        </w:rPr>
      </w:pPr>
      <w:r w:rsidRPr="00D93FB8">
        <w:rPr>
          <w:bCs/>
          <w:color w:val="000000"/>
          <w:szCs w:val="28"/>
        </w:rPr>
        <w:t>ознакомления с расписанием работы</w:t>
      </w:r>
      <w:r w:rsidR="00702B23">
        <w:rPr>
          <w:bCs/>
          <w:color w:val="000000"/>
          <w:szCs w:val="28"/>
        </w:rPr>
        <w:t xml:space="preserve"> МФЦ</w:t>
      </w:r>
      <w:r w:rsidRPr="00D93FB8">
        <w:rPr>
          <w:bCs/>
          <w:color w:val="000000"/>
          <w:szCs w:val="28"/>
        </w:rPr>
        <w:t>, а также с доступными для записи на прием датами и интервалами времени приема;</w:t>
      </w:r>
    </w:p>
    <w:p w:rsidR="00D93FB8" w:rsidRPr="00D93FB8" w:rsidRDefault="00D93FB8" w:rsidP="00D93FB8">
      <w:pPr>
        <w:widowControl w:val="0"/>
        <w:ind w:firstLine="709"/>
        <w:jc w:val="both"/>
        <w:rPr>
          <w:bCs/>
          <w:color w:val="000000"/>
          <w:szCs w:val="28"/>
        </w:rPr>
      </w:pPr>
      <w:r w:rsidRPr="00D93FB8">
        <w:rPr>
          <w:bCs/>
          <w:color w:val="000000"/>
          <w:szCs w:val="28"/>
        </w:rPr>
        <w:t xml:space="preserve">записи в любые свободные для приема дату и время в пределах установленного в </w:t>
      </w:r>
      <w:r w:rsidR="00702B23">
        <w:rPr>
          <w:bCs/>
          <w:color w:val="000000"/>
          <w:szCs w:val="28"/>
        </w:rPr>
        <w:t>МФЦ</w:t>
      </w:r>
      <w:r w:rsidRPr="00D93FB8">
        <w:rPr>
          <w:bCs/>
          <w:color w:val="000000"/>
          <w:szCs w:val="28"/>
        </w:rPr>
        <w:t xml:space="preserve"> графика приема заявителей.</w:t>
      </w:r>
    </w:p>
    <w:p w:rsidR="00D93FB8" w:rsidRDefault="00D93FB8" w:rsidP="00D93FB8">
      <w:pPr>
        <w:ind w:firstLine="708"/>
        <w:jc w:val="both"/>
        <w:rPr>
          <w:bCs/>
          <w:color w:val="000000"/>
          <w:szCs w:val="28"/>
        </w:rPr>
      </w:pPr>
      <w:r w:rsidRPr="00D93FB8">
        <w:rPr>
          <w:bCs/>
          <w:color w:val="000000"/>
          <w:szCs w:val="28"/>
        </w:rPr>
        <w:t xml:space="preserve">Запись на прием может осуществляться посредством информационной системы </w:t>
      </w:r>
      <w:r w:rsidR="004811EE">
        <w:rPr>
          <w:bCs/>
          <w:color w:val="000000"/>
          <w:szCs w:val="28"/>
        </w:rPr>
        <w:t>МФЦ</w:t>
      </w:r>
      <w:r w:rsidRPr="00D93FB8">
        <w:rPr>
          <w:bCs/>
          <w:color w:val="000000"/>
          <w:szCs w:val="28"/>
        </w:rPr>
        <w:t xml:space="preserve">, которая обеспечивает возможность интеграции с </w:t>
      </w:r>
      <w:r w:rsidR="006F396A" w:rsidRPr="00795B30">
        <w:rPr>
          <w:szCs w:val="28"/>
        </w:rPr>
        <w:t>Портал</w:t>
      </w:r>
      <w:r w:rsidR="006F396A">
        <w:rPr>
          <w:szCs w:val="28"/>
        </w:rPr>
        <w:t>ом</w:t>
      </w:r>
      <w:r w:rsidR="006F396A" w:rsidRPr="00795B30">
        <w:rPr>
          <w:szCs w:val="28"/>
        </w:rPr>
        <w:t xml:space="preserve"> госуслуг</w:t>
      </w:r>
      <w:r w:rsidRPr="00D93FB8">
        <w:rPr>
          <w:bCs/>
          <w:color w:val="000000"/>
          <w:szCs w:val="28"/>
        </w:rPr>
        <w:t>.</w:t>
      </w:r>
    </w:p>
    <w:p w:rsidR="006F396A" w:rsidRPr="006F396A" w:rsidRDefault="006F396A" w:rsidP="006F396A">
      <w:pPr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lastRenderedPageBreak/>
        <w:t xml:space="preserve">3.5.3. </w:t>
      </w:r>
      <w:r w:rsidRPr="006F396A">
        <w:rPr>
          <w:bCs/>
          <w:color w:val="000000"/>
          <w:szCs w:val="28"/>
        </w:rPr>
        <w:t xml:space="preserve">Формирование запроса заявителем осуществляется посредством заполнения электронной формы запроса на </w:t>
      </w:r>
      <w:r w:rsidRPr="00795B30">
        <w:rPr>
          <w:szCs w:val="28"/>
        </w:rPr>
        <w:t>Портал</w:t>
      </w:r>
      <w:r>
        <w:rPr>
          <w:szCs w:val="28"/>
        </w:rPr>
        <w:t>е</w:t>
      </w:r>
      <w:r w:rsidRPr="00795B30">
        <w:rPr>
          <w:szCs w:val="28"/>
        </w:rPr>
        <w:t xml:space="preserve"> госуслуг</w:t>
      </w:r>
      <w:r w:rsidRPr="006F396A">
        <w:rPr>
          <w:bCs/>
          <w:color w:val="000000"/>
          <w:szCs w:val="28"/>
        </w:rPr>
        <w:t xml:space="preserve"> </w:t>
      </w:r>
      <w:r w:rsidRPr="006F396A">
        <w:rPr>
          <w:szCs w:val="28"/>
        </w:rPr>
        <w:t>без необходимости дополнительной подачи документов в какой-либо иной форме</w:t>
      </w:r>
      <w:r w:rsidRPr="006F396A">
        <w:rPr>
          <w:bCs/>
          <w:color w:val="000000"/>
          <w:szCs w:val="28"/>
        </w:rPr>
        <w:t>.</w:t>
      </w:r>
    </w:p>
    <w:p w:rsidR="006F396A" w:rsidRPr="006F396A" w:rsidRDefault="006F396A" w:rsidP="006F396A">
      <w:pPr>
        <w:ind w:firstLine="708"/>
        <w:jc w:val="both"/>
        <w:rPr>
          <w:bCs/>
          <w:color w:val="000000"/>
          <w:szCs w:val="28"/>
        </w:rPr>
      </w:pPr>
      <w:r w:rsidRPr="006F396A">
        <w:rPr>
          <w:bCs/>
          <w:color w:val="000000"/>
          <w:szCs w:val="28"/>
        </w:rPr>
        <w:t xml:space="preserve">На </w:t>
      </w:r>
      <w:r w:rsidRPr="00795B30">
        <w:rPr>
          <w:szCs w:val="28"/>
        </w:rPr>
        <w:t>Портал</w:t>
      </w:r>
      <w:r w:rsidR="00093756">
        <w:rPr>
          <w:szCs w:val="28"/>
        </w:rPr>
        <w:t>е</w:t>
      </w:r>
      <w:r w:rsidRPr="00795B30">
        <w:rPr>
          <w:szCs w:val="28"/>
        </w:rPr>
        <w:t xml:space="preserve"> госуслуг</w:t>
      </w:r>
      <w:r w:rsidRPr="006F396A">
        <w:rPr>
          <w:bCs/>
          <w:color w:val="000000"/>
          <w:szCs w:val="28"/>
        </w:rPr>
        <w:t xml:space="preserve"> размещаются образцы заполнения электронной формы запроса о предоставлении</w:t>
      </w:r>
      <w:r w:rsidR="009E4FA8">
        <w:rPr>
          <w:bCs/>
          <w:color w:val="000000"/>
          <w:szCs w:val="28"/>
        </w:rPr>
        <w:t xml:space="preserve"> муниципальной</w:t>
      </w:r>
      <w:r w:rsidRPr="006F396A">
        <w:rPr>
          <w:bCs/>
          <w:color w:val="000000"/>
          <w:szCs w:val="28"/>
        </w:rPr>
        <w:t xml:space="preserve"> услуги.</w:t>
      </w:r>
    </w:p>
    <w:p w:rsidR="006F396A" w:rsidRPr="006F396A" w:rsidRDefault="006F396A" w:rsidP="006F396A">
      <w:pPr>
        <w:ind w:firstLine="708"/>
        <w:jc w:val="both"/>
        <w:rPr>
          <w:bCs/>
          <w:color w:val="000000"/>
          <w:szCs w:val="28"/>
        </w:rPr>
      </w:pPr>
      <w:r w:rsidRPr="006F396A">
        <w:rPr>
          <w:bCs/>
          <w:color w:val="000000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F396A" w:rsidRPr="006F396A" w:rsidRDefault="006F396A" w:rsidP="006F396A">
      <w:pPr>
        <w:ind w:firstLine="708"/>
        <w:jc w:val="both"/>
        <w:rPr>
          <w:bCs/>
          <w:color w:val="000000"/>
          <w:szCs w:val="28"/>
        </w:rPr>
      </w:pPr>
      <w:r w:rsidRPr="006F396A">
        <w:rPr>
          <w:bCs/>
          <w:color w:val="000000"/>
          <w:szCs w:val="28"/>
        </w:rPr>
        <w:t>При формировании запроса заявителю обеспечивается:</w:t>
      </w:r>
    </w:p>
    <w:p w:rsidR="006F396A" w:rsidRPr="006F396A" w:rsidRDefault="006F396A" w:rsidP="006F396A">
      <w:pPr>
        <w:ind w:firstLine="708"/>
        <w:jc w:val="both"/>
        <w:rPr>
          <w:bCs/>
          <w:color w:val="000000"/>
          <w:szCs w:val="28"/>
        </w:rPr>
      </w:pPr>
      <w:r w:rsidRPr="006F396A">
        <w:rPr>
          <w:bCs/>
          <w:color w:val="000000"/>
          <w:szCs w:val="28"/>
        </w:rPr>
        <w:t xml:space="preserve">возможность копирования и сохранения запроса и иных документов, необходимых для предоставления </w:t>
      </w:r>
      <w:r w:rsidR="004937B1">
        <w:rPr>
          <w:bCs/>
          <w:color w:val="000000"/>
          <w:szCs w:val="28"/>
        </w:rPr>
        <w:t>муниципальной</w:t>
      </w:r>
      <w:r w:rsidRPr="006F396A">
        <w:rPr>
          <w:bCs/>
          <w:color w:val="000000"/>
          <w:szCs w:val="28"/>
        </w:rPr>
        <w:t xml:space="preserve"> услуги;</w:t>
      </w:r>
    </w:p>
    <w:p w:rsidR="006F396A" w:rsidRPr="006F396A" w:rsidRDefault="006F396A" w:rsidP="006F396A">
      <w:pPr>
        <w:ind w:firstLine="708"/>
        <w:jc w:val="both"/>
        <w:rPr>
          <w:bCs/>
          <w:color w:val="000000"/>
          <w:szCs w:val="28"/>
        </w:rPr>
      </w:pPr>
      <w:r w:rsidRPr="006F396A">
        <w:rPr>
          <w:bCs/>
          <w:color w:val="000000"/>
          <w:szCs w:val="28"/>
        </w:rPr>
        <w:t>возможность печати на бумажном носителе копии электронной формы запроса;</w:t>
      </w:r>
    </w:p>
    <w:p w:rsidR="006F396A" w:rsidRPr="006F396A" w:rsidRDefault="006F396A" w:rsidP="006F396A">
      <w:pPr>
        <w:ind w:firstLine="708"/>
        <w:jc w:val="both"/>
        <w:rPr>
          <w:bCs/>
          <w:color w:val="000000"/>
          <w:szCs w:val="28"/>
        </w:rPr>
      </w:pPr>
      <w:r w:rsidRPr="006F396A">
        <w:rPr>
          <w:bCs/>
          <w:color w:val="000000"/>
          <w:szCs w:val="28"/>
        </w:rPr>
        <w:t xml:space="preserve">сохранение ранее введенных в электронную форму запроса значений </w:t>
      </w:r>
      <w:r w:rsidR="004937B1">
        <w:rPr>
          <w:bCs/>
          <w:color w:val="000000"/>
          <w:szCs w:val="28"/>
        </w:rPr>
        <w:br/>
      </w:r>
      <w:r w:rsidRPr="006F396A">
        <w:rPr>
          <w:bCs/>
          <w:color w:val="000000"/>
          <w:szCs w:val="28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F396A" w:rsidRPr="006F396A" w:rsidRDefault="006F396A" w:rsidP="006F396A">
      <w:pPr>
        <w:ind w:firstLine="708"/>
        <w:jc w:val="both"/>
        <w:rPr>
          <w:bCs/>
          <w:color w:val="000000"/>
          <w:szCs w:val="28"/>
        </w:rPr>
      </w:pPr>
      <w:r w:rsidRPr="006F396A">
        <w:rPr>
          <w:bCs/>
          <w:color w:val="000000"/>
          <w:szCs w:val="28"/>
        </w:rPr>
        <w:t xml:space="preserve"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</w:t>
      </w:r>
      <w:r w:rsidR="004811EE">
        <w:rPr>
          <w:bCs/>
          <w:color w:val="000000"/>
          <w:szCs w:val="28"/>
        </w:rPr>
        <w:t>Портале госуслуг</w:t>
      </w:r>
      <w:r w:rsidRPr="006F396A">
        <w:rPr>
          <w:bCs/>
          <w:color w:val="000000"/>
          <w:szCs w:val="28"/>
        </w:rPr>
        <w:t>, официальном сайте, в части, касающейся сведений, отсутствующих в ЕСИА;</w:t>
      </w:r>
    </w:p>
    <w:p w:rsidR="006F396A" w:rsidRPr="006F396A" w:rsidRDefault="006F396A" w:rsidP="006F396A">
      <w:pPr>
        <w:ind w:firstLine="708"/>
        <w:jc w:val="both"/>
        <w:rPr>
          <w:bCs/>
          <w:color w:val="000000"/>
          <w:szCs w:val="28"/>
        </w:rPr>
      </w:pPr>
      <w:r w:rsidRPr="006F396A">
        <w:rPr>
          <w:bCs/>
          <w:color w:val="000000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6F396A" w:rsidRPr="006F396A" w:rsidRDefault="006F396A" w:rsidP="006F396A">
      <w:pPr>
        <w:ind w:firstLine="708"/>
        <w:jc w:val="both"/>
        <w:rPr>
          <w:bCs/>
          <w:color w:val="000000"/>
          <w:szCs w:val="28"/>
        </w:rPr>
      </w:pPr>
      <w:r w:rsidRPr="006F396A">
        <w:rPr>
          <w:bCs/>
          <w:color w:val="000000"/>
          <w:szCs w:val="28"/>
        </w:rPr>
        <w:t xml:space="preserve">возможность доступа заявителя на </w:t>
      </w:r>
      <w:r w:rsidR="00093756" w:rsidRPr="00795B30">
        <w:rPr>
          <w:szCs w:val="28"/>
        </w:rPr>
        <w:t>Портал</w:t>
      </w:r>
      <w:r w:rsidR="00093756">
        <w:rPr>
          <w:szCs w:val="28"/>
        </w:rPr>
        <w:t>е</w:t>
      </w:r>
      <w:r w:rsidR="00093756" w:rsidRPr="00795B30">
        <w:rPr>
          <w:szCs w:val="28"/>
        </w:rPr>
        <w:t xml:space="preserve"> госуслуг</w:t>
      </w:r>
      <w:r w:rsidRPr="006F396A">
        <w:rPr>
          <w:bCs/>
          <w:color w:val="000000"/>
          <w:szCs w:val="28"/>
        </w:rPr>
        <w:t xml:space="preserve"> к ранее поданным им запросам в течение не менее одного года, а также частично сформированных запросов </w:t>
      </w:r>
      <w:r w:rsidR="00093756">
        <w:rPr>
          <w:bCs/>
          <w:color w:val="000000"/>
          <w:szCs w:val="28"/>
        </w:rPr>
        <w:t>–</w:t>
      </w:r>
      <w:r w:rsidRPr="006F396A">
        <w:rPr>
          <w:bCs/>
          <w:color w:val="000000"/>
          <w:szCs w:val="28"/>
        </w:rPr>
        <w:t xml:space="preserve"> в</w:t>
      </w:r>
      <w:r w:rsidR="00093756">
        <w:rPr>
          <w:bCs/>
          <w:color w:val="000000"/>
          <w:szCs w:val="28"/>
        </w:rPr>
        <w:t xml:space="preserve"> </w:t>
      </w:r>
      <w:r w:rsidRPr="006F396A">
        <w:rPr>
          <w:bCs/>
          <w:color w:val="000000"/>
          <w:szCs w:val="28"/>
        </w:rPr>
        <w:t xml:space="preserve">течение не менее 3 месяцев. </w:t>
      </w:r>
    </w:p>
    <w:p w:rsidR="00D93FB8" w:rsidRDefault="006F396A" w:rsidP="00D93FB8">
      <w:pPr>
        <w:ind w:firstLine="708"/>
        <w:jc w:val="both"/>
        <w:rPr>
          <w:szCs w:val="28"/>
        </w:rPr>
      </w:pPr>
      <w:r w:rsidRPr="006F396A">
        <w:rPr>
          <w:bCs/>
          <w:color w:val="000000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093756">
        <w:rPr>
          <w:bCs/>
          <w:color w:val="000000"/>
          <w:szCs w:val="28"/>
        </w:rPr>
        <w:t>муниципальной</w:t>
      </w:r>
      <w:r w:rsidRPr="006F396A">
        <w:rPr>
          <w:bCs/>
          <w:color w:val="000000"/>
          <w:szCs w:val="28"/>
        </w:rPr>
        <w:t xml:space="preserve"> услуги, направляются </w:t>
      </w:r>
      <w:r w:rsidR="004937B1">
        <w:rPr>
          <w:bCs/>
          <w:color w:val="000000"/>
          <w:szCs w:val="28"/>
        </w:rPr>
        <w:br/>
      </w:r>
      <w:r w:rsidRPr="006F396A">
        <w:rPr>
          <w:bCs/>
          <w:color w:val="000000"/>
          <w:szCs w:val="28"/>
        </w:rPr>
        <w:t xml:space="preserve">в </w:t>
      </w:r>
      <w:r w:rsidR="00093756" w:rsidRPr="00093756">
        <w:rPr>
          <w:bCs/>
          <w:color w:val="000000"/>
          <w:szCs w:val="28"/>
        </w:rPr>
        <w:t>сектор нормативных документов</w:t>
      </w:r>
      <w:r w:rsidRPr="006F396A">
        <w:rPr>
          <w:bCs/>
          <w:color w:val="000000"/>
          <w:szCs w:val="28"/>
        </w:rPr>
        <w:t xml:space="preserve"> посредством </w:t>
      </w:r>
      <w:r w:rsidR="00093756" w:rsidRPr="00795B30">
        <w:rPr>
          <w:szCs w:val="28"/>
        </w:rPr>
        <w:t>Портала госуслуг</w:t>
      </w:r>
      <w:r w:rsidR="00093756">
        <w:rPr>
          <w:szCs w:val="28"/>
        </w:rPr>
        <w:t>.</w:t>
      </w:r>
    </w:p>
    <w:p w:rsidR="00B1470C" w:rsidRPr="00B1470C" w:rsidRDefault="00B1470C" w:rsidP="00B1470C">
      <w:pPr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 xml:space="preserve">3.5.4. </w:t>
      </w:r>
      <w:r w:rsidRPr="00B1470C">
        <w:rPr>
          <w:bCs/>
          <w:color w:val="000000"/>
          <w:szCs w:val="28"/>
        </w:rPr>
        <w:t xml:space="preserve">Сектор нормативных документов обеспечивает в электронной форме прием документов, необходимых для предоставления услуги, </w:t>
      </w:r>
      <w:r w:rsidR="004937B1">
        <w:rPr>
          <w:bCs/>
          <w:color w:val="000000"/>
          <w:szCs w:val="28"/>
        </w:rPr>
        <w:br/>
      </w:r>
      <w:r w:rsidRPr="00B1470C">
        <w:rPr>
          <w:bCs/>
          <w:color w:val="000000"/>
          <w:szCs w:val="28"/>
        </w:rPr>
        <w:t xml:space="preserve">и регистрацию запроса без необходимости повторного представления заявителем таких документов на бумажном носителе в порядке, предусмотренном пунктом </w:t>
      </w:r>
      <w:r w:rsidR="00294270">
        <w:rPr>
          <w:bCs/>
          <w:color w:val="000000"/>
          <w:szCs w:val="28"/>
        </w:rPr>
        <w:t>3.2</w:t>
      </w:r>
      <w:r w:rsidRPr="00B1470C">
        <w:rPr>
          <w:bCs/>
          <w:color w:val="000000"/>
          <w:szCs w:val="28"/>
        </w:rPr>
        <w:t xml:space="preserve"> раздела </w:t>
      </w:r>
      <w:r w:rsidR="00294270">
        <w:rPr>
          <w:bCs/>
          <w:color w:val="000000"/>
          <w:szCs w:val="28"/>
        </w:rPr>
        <w:t>3</w:t>
      </w:r>
      <w:r w:rsidRPr="00B1470C">
        <w:rPr>
          <w:bCs/>
          <w:color w:val="000000"/>
          <w:szCs w:val="28"/>
        </w:rPr>
        <w:t xml:space="preserve"> настоящего регламента.</w:t>
      </w:r>
    </w:p>
    <w:p w:rsidR="00B1470C" w:rsidRPr="00B1470C" w:rsidRDefault="00B1470C" w:rsidP="00B1470C">
      <w:pPr>
        <w:ind w:firstLine="708"/>
        <w:jc w:val="both"/>
        <w:rPr>
          <w:bCs/>
          <w:color w:val="000000"/>
          <w:szCs w:val="28"/>
        </w:rPr>
      </w:pPr>
      <w:r w:rsidRPr="00B1470C">
        <w:rPr>
          <w:bCs/>
          <w:color w:val="000000"/>
          <w:szCs w:val="28"/>
        </w:rPr>
        <w:t xml:space="preserve">После принятия запроса заявителя должностным лицом, уполномоченным на предоставление </w:t>
      </w:r>
      <w:r w:rsidR="00294270">
        <w:rPr>
          <w:bCs/>
          <w:color w:val="000000"/>
          <w:szCs w:val="28"/>
        </w:rPr>
        <w:t>муниципальной</w:t>
      </w:r>
      <w:r w:rsidRPr="00B1470C">
        <w:rPr>
          <w:bCs/>
          <w:color w:val="000000"/>
          <w:szCs w:val="28"/>
        </w:rPr>
        <w:t xml:space="preserve"> услуги, статус запроса заявителя в личном кабинете на </w:t>
      </w:r>
      <w:r w:rsidR="00294270" w:rsidRPr="00795B30">
        <w:rPr>
          <w:szCs w:val="28"/>
        </w:rPr>
        <w:t>Портал</w:t>
      </w:r>
      <w:r w:rsidR="00294270">
        <w:rPr>
          <w:szCs w:val="28"/>
        </w:rPr>
        <w:t>е</w:t>
      </w:r>
      <w:r w:rsidR="00294270" w:rsidRPr="00795B30">
        <w:rPr>
          <w:szCs w:val="28"/>
        </w:rPr>
        <w:t xml:space="preserve"> госуслуг</w:t>
      </w:r>
      <w:r w:rsidRPr="00B1470C">
        <w:rPr>
          <w:bCs/>
          <w:color w:val="000000"/>
          <w:szCs w:val="28"/>
        </w:rPr>
        <w:t xml:space="preserve"> обновляется до статуса «принято».</w:t>
      </w:r>
    </w:p>
    <w:p w:rsidR="00093756" w:rsidRPr="00C6726E" w:rsidRDefault="000107F9" w:rsidP="00D93FB8">
      <w:pPr>
        <w:ind w:firstLine="708"/>
        <w:jc w:val="both"/>
        <w:rPr>
          <w:spacing w:val="2"/>
          <w:szCs w:val="28"/>
        </w:rPr>
      </w:pPr>
      <w:r>
        <w:rPr>
          <w:szCs w:val="28"/>
        </w:rPr>
        <w:t>3.5.</w:t>
      </w:r>
      <w:r w:rsidR="00B1470C">
        <w:rPr>
          <w:szCs w:val="28"/>
        </w:rPr>
        <w:t>5</w:t>
      </w:r>
      <w:r>
        <w:rPr>
          <w:szCs w:val="28"/>
        </w:rPr>
        <w:t>.</w:t>
      </w:r>
      <w:r w:rsidR="00C6726E">
        <w:rPr>
          <w:spacing w:val="2"/>
          <w:szCs w:val="28"/>
        </w:rPr>
        <w:t> </w:t>
      </w:r>
      <w:r w:rsidR="00C6726E" w:rsidRPr="00C6726E">
        <w:rPr>
          <w:bCs/>
          <w:color w:val="000000"/>
          <w:szCs w:val="28"/>
        </w:rPr>
        <w:t xml:space="preserve">Заявителю предоставляется возможность сохранения электронного документа, являющегося результатом предоставления </w:t>
      </w:r>
      <w:r w:rsidR="009E4FA8">
        <w:rPr>
          <w:bCs/>
          <w:color w:val="000000"/>
          <w:szCs w:val="28"/>
        </w:rPr>
        <w:t>муниципальной</w:t>
      </w:r>
      <w:r w:rsidR="009E4FA8" w:rsidRPr="00C6726E">
        <w:rPr>
          <w:bCs/>
          <w:color w:val="000000"/>
          <w:szCs w:val="28"/>
        </w:rPr>
        <w:t xml:space="preserve"> </w:t>
      </w:r>
      <w:r w:rsidR="00C6726E" w:rsidRPr="00C6726E">
        <w:rPr>
          <w:bCs/>
          <w:color w:val="000000"/>
          <w:szCs w:val="28"/>
        </w:rPr>
        <w:t xml:space="preserve">услуги </w:t>
      </w:r>
      <w:r w:rsidR="009E4FA8">
        <w:rPr>
          <w:bCs/>
          <w:color w:val="000000"/>
          <w:szCs w:val="28"/>
        </w:rPr>
        <w:br/>
      </w:r>
      <w:r w:rsidR="00C6726E" w:rsidRPr="00C6726E">
        <w:rPr>
          <w:bCs/>
          <w:color w:val="000000"/>
          <w:szCs w:val="28"/>
        </w:rPr>
        <w:t xml:space="preserve">и подписанного уполномоченным должностным лицом с использованием усиленной квалифицированной электронной подписи, на своих технических </w:t>
      </w:r>
      <w:r w:rsidR="00C6726E" w:rsidRPr="00C6726E">
        <w:rPr>
          <w:bCs/>
          <w:color w:val="000000"/>
          <w:szCs w:val="28"/>
        </w:rPr>
        <w:lastRenderedPageBreak/>
        <w:t>средствах, а также возможность направления такого электронного документа в иные органы (организации).</w:t>
      </w:r>
    </w:p>
    <w:p w:rsidR="00911D65" w:rsidRDefault="000107F9" w:rsidP="00294270">
      <w:pPr>
        <w:ind w:firstLine="708"/>
        <w:jc w:val="both"/>
        <w:rPr>
          <w:bCs/>
          <w:color w:val="000000"/>
          <w:szCs w:val="28"/>
        </w:rPr>
      </w:pPr>
      <w:r>
        <w:rPr>
          <w:spacing w:val="2"/>
          <w:szCs w:val="28"/>
        </w:rPr>
        <w:t>3.5.</w:t>
      </w:r>
      <w:r w:rsidR="00B1470C">
        <w:rPr>
          <w:spacing w:val="2"/>
          <w:szCs w:val="28"/>
        </w:rPr>
        <w:t>6</w:t>
      </w:r>
      <w:r>
        <w:rPr>
          <w:spacing w:val="2"/>
          <w:szCs w:val="28"/>
        </w:rPr>
        <w:t>.</w:t>
      </w:r>
      <w:r w:rsidR="00910C7A">
        <w:rPr>
          <w:spacing w:val="2"/>
          <w:szCs w:val="28"/>
        </w:rPr>
        <w:t xml:space="preserve"> </w:t>
      </w:r>
      <w:r w:rsidR="00294270" w:rsidRPr="00294270">
        <w:rPr>
          <w:bCs/>
          <w:color w:val="000000"/>
          <w:szCs w:val="28"/>
        </w:rPr>
        <w:t xml:space="preserve">Предоставление в электронной форме заявителям информации </w:t>
      </w:r>
      <w:r w:rsidR="004937B1">
        <w:rPr>
          <w:bCs/>
          <w:color w:val="000000"/>
          <w:szCs w:val="28"/>
        </w:rPr>
        <w:br/>
      </w:r>
      <w:r w:rsidR="00294270" w:rsidRPr="00294270">
        <w:rPr>
          <w:bCs/>
          <w:color w:val="000000"/>
          <w:szCs w:val="28"/>
        </w:rPr>
        <w:t>о ходе предоставления</w:t>
      </w:r>
      <w:r w:rsidR="009E4FA8" w:rsidRPr="009E4FA8">
        <w:rPr>
          <w:bCs/>
          <w:color w:val="000000"/>
          <w:szCs w:val="28"/>
        </w:rPr>
        <w:t xml:space="preserve"> </w:t>
      </w:r>
      <w:r w:rsidR="009E4FA8">
        <w:rPr>
          <w:bCs/>
          <w:color w:val="000000"/>
          <w:szCs w:val="28"/>
        </w:rPr>
        <w:t>муниципальной</w:t>
      </w:r>
      <w:r w:rsidR="00294270" w:rsidRPr="00294270">
        <w:rPr>
          <w:bCs/>
          <w:color w:val="000000"/>
          <w:szCs w:val="28"/>
        </w:rPr>
        <w:t xml:space="preserve"> услуги осуществляется посредством </w:t>
      </w:r>
      <w:r w:rsidR="00294270" w:rsidRPr="00795B30">
        <w:rPr>
          <w:szCs w:val="28"/>
        </w:rPr>
        <w:t>Портала госуслуг</w:t>
      </w:r>
      <w:r w:rsidR="009E4FA8">
        <w:rPr>
          <w:bCs/>
          <w:color w:val="000000"/>
          <w:szCs w:val="28"/>
        </w:rPr>
        <w:t xml:space="preserve"> </w:t>
      </w:r>
      <w:r w:rsidR="00294270" w:rsidRPr="00294270">
        <w:rPr>
          <w:bCs/>
          <w:color w:val="000000"/>
          <w:szCs w:val="28"/>
        </w:rPr>
        <w:t xml:space="preserve">в порядке, установленном в пункте </w:t>
      </w:r>
      <w:r w:rsidR="00911D65">
        <w:rPr>
          <w:bCs/>
          <w:color w:val="000000"/>
          <w:szCs w:val="28"/>
        </w:rPr>
        <w:t>1.4</w:t>
      </w:r>
      <w:r w:rsidR="00C6726E">
        <w:rPr>
          <w:bCs/>
          <w:color w:val="000000"/>
          <w:szCs w:val="28"/>
        </w:rPr>
        <w:t>.11</w:t>
      </w:r>
      <w:r w:rsidR="00911D65">
        <w:rPr>
          <w:bCs/>
          <w:color w:val="000000"/>
          <w:szCs w:val="28"/>
        </w:rPr>
        <w:t xml:space="preserve"> </w:t>
      </w:r>
      <w:r w:rsidR="00294270" w:rsidRPr="00294270">
        <w:rPr>
          <w:bCs/>
          <w:color w:val="000000"/>
          <w:szCs w:val="28"/>
        </w:rPr>
        <w:t xml:space="preserve">раздела </w:t>
      </w:r>
      <w:r w:rsidR="00911D65">
        <w:rPr>
          <w:bCs/>
          <w:color w:val="000000"/>
          <w:szCs w:val="28"/>
        </w:rPr>
        <w:t xml:space="preserve">1 </w:t>
      </w:r>
      <w:r w:rsidR="00C6726E">
        <w:rPr>
          <w:bCs/>
          <w:color w:val="000000"/>
          <w:szCs w:val="28"/>
        </w:rPr>
        <w:t>административного</w:t>
      </w:r>
      <w:r w:rsidR="00294270" w:rsidRPr="00294270">
        <w:rPr>
          <w:bCs/>
          <w:color w:val="000000"/>
          <w:szCs w:val="28"/>
        </w:rPr>
        <w:t xml:space="preserve"> регламента</w:t>
      </w:r>
      <w:r w:rsidR="00C6726E">
        <w:rPr>
          <w:bCs/>
          <w:color w:val="000000"/>
          <w:szCs w:val="28"/>
        </w:rPr>
        <w:t>.</w:t>
      </w:r>
      <w:r w:rsidR="00294270" w:rsidRPr="00294270">
        <w:rPr>
          <w:bCs/>
          <w:color w:val="000000"/>
          <w:szCs w:val="28"/>
        </w:rPr>
        <w:t xml:space="preserve"> </w:t>
      </w:r>
    </w:p>
    <w:p w:rsidR="00294270" w:rsidRPr="00294270" w:rsidRDefault="00294270" w:rsidP="00294270">
      <w:pPr>
        <w:ind w:firstLine="708"/>
        <w:jc w:val="both"/>
        <w:rPr>
          <w:bCs/>
          <w:color w:val="000000"/>
          <w:szCs w:val="28"/>
        </w:rPr>
      </w:pPr>
      <w:r w:rsidRPr="00294270">
        <w:rPr>
          <w:bCs/>
          <w:color w:val="000000"/>
          <w:szCs w:val="28"/>
        </w:rPr>
        <w:t>При предоставлении</w:t>
      </w:r>
      <w:r w:rsidR="009E4FA8" w:rsidRPr="009E4FA8">
        <w:rPr>
          <w:bCs/>
          <w:color w:val="000000"/>
          <w:szCs w:val="28"/>
        </w:rPr>
        <w:t xml:space="preserve"> </w:t>
      </w:r>
      <w:r w:rsidR="009E4FA8">
        <w:rPr>
          <w:bCs/>
          <w:color w:val="000000"/>
          <w:szCs w:val="28"/>
        </w:rPr>
        <w:t>муниципальной</w:t>
      </w:r>
      <w:r w:rsidRPr="00294270">
        <w:rPr>
          <w:bCs/>
          <w:color w:val="000000"/>
          <w:szCs w:val="28"/>
        </w:rPr>
        <w:t xml:space="preserve"> услуги в электронной форме заявителю направляется:</w:t>
      </w:r>
    </w:p>
    <w:p w:rsidR="00294270" w:rsidRPr="00294270" w:rsidRDefault="00294270" w:rsidP="00294270">
      <w:pPr>
        <w:ind w:firstLine="708"/>
        <w:jc w:val="both"/>
        <w:rPr>
          <w:bCs/>
          <w:color w:val="000000"/>
          <w:szCs w:val="28"/>
        </w:rPr>
      </w:pPr>
      <w:r w:rsidRPr="00294270">
        <w:rPr>
          <w:bCs/>
          <w:color w:val="000000"/>
          <w:szCs w:val="28"/>
        </w:rPr>
        <w:t xml:space="preserve">уведомление о записи на прием в </w:t>
      </w:r>
      <w:r w:rsidR="00452632">
        <w:rPr>
          <w:bCs/>
          <w:color w:val="000000"/>
          <w:szCs w:val="28"/>
        </w:rPr>
        <w:t>МФЦ</w:t>
      </w:r>
      <w:r w:rsidRPr="00294270">
        <w:rPr>
          <w:bCs/>
          <w:color w:val="000000"/>
          <w:szCs w:val="28"/>
        </w:rPr>
        <w:t>, содержащее сведения о дате, времени и месте приема;</w:t>
      </w:r>
    </w:p>
    <w:p w:rsidR="00294270" w:rsidRPr="00294270" w:rsidRDefault="00294270" w:rsidP="00294270">
      <w:pPr>
        <w:ind w:firstLine="708"/>
        <w:jc w:val="both"/>
        <w:rPr>
          <w:bCs/>
          <w:color w:val="000000"/>
          <w:szCs w:val="28"/>
        </w:rPr>
      </w:pPr>
      <w:r w:rsidRPr="00294270">
        <w:rPr>
          <w:bCs/>
          <w:color w:val="000000"/>
          <w:szCs w:val="28"/>
        </w:rPr>
        <w:t>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</w:t>
      </w:r>
      <w:r w:rsidR="009E4FA8" w:rsidRPr="009E4FA8">
        <w:rPr>
          <w:bCs/>
          <w:color w:val="000000"/>
          <w:szCs w:val="28"/>
        </w:rPr>
        <w:t xml:space="preserve"> </w:t>
      </w:r>
      <w:r w:rsidR="009E4FA8">
        <w:rPr>
          <w:bCs/>
          <w:color w:val="000000"/>
          <w:szCs w:val="28"/>
        </w:rPr>
        <w:t>муниципальной</w:t>
      </w:r>
      <w:r w:rsidRPr="00294270">
        <w:rPr>
          <w:bCs/>
          <w:color w:val="000000"/>
          <w:szCs w:val="28"/>
        </w:rPr>
        <w:t xml:space="preserve"> услуги, а также сведения о дате и времени окончания предоставления;</w:t>
      </w:r>
    </w:p>
    <w:p w:rsidR="00294270" w:rsidRDefault="00294270" w:rsidP="00294270">
      <w:pPr>
        <w:ind w:firstLine="708"/>
        <w:jc w:val="both"/>
        <w:rPr>
          <w:bCs/>
          <w:color w:val="000000"/>
          <w:szCs w:val="28"/>
        </w:rPr>
      </w:pPr>
      <w:r w:rsidRPr="00294270">
        <w:rPr>
          <w:bCs/>
          <w:color w:val="000000"/>
          <w:szCs w:val="28"/>
        </w:rPr>
        <w:t>уведомление о результатах рассмотрения документов, необходимых для предоставления</w:t>
      </w:r>
      <w:r w:rsidR="009E4FA8" w:rsidRPr="009E4FA8">
        <w:rPr>
          <w:bCs/>
          <w:color w:val="000000"/>
          <w:szCs w:val="28"/>
        </w:rPr>
        <w:t xml:space="preserve"> </w:t>
      </w:r>
      <w:r w:rsidR="009E4FA8">
        <w:rPr>
          <w:bCs/>
          <w:color w:val="000000"/>
          <w:szCs w:val="28"/>
        </w:rPr>
        <w:t>муниципальной</w:t>
      </w:r>
      <w:r w:rsidRPr="00294270">
        <w:rPr>
          <w:bCs/>
          <w:color w:val="000000"/>
          <w:szCs w:val="28"/>
        </w:rPr>
        <w:t xml:space="preserve"> услуги, содержащее сведения о принятии решения о предоставлении </w:t>
      </w:r>
      <w:r w:rsidR="009E4FA8">
        <w:rPr>
          <w:bCs/>
          <w:color w:val="000000"/>
          <w:szCs w:val="28"/>
        </w:rPr>
        <w:t>муниципальной</w:t>
      </w:r>
      <w:r w:rsidR="009E4FA8" w:rsidRPr="00294270">
        <w:rPr>
          <w:bCs/>
          <w:color w:val="000000"/>
          <w:szCs w:val="28"/>
        </w:rPr>
        <w:t xml:space="preserve"> </w:t>
      </w:r>
      <w:r w:rsidRPr="00294270">
        <w:rPr>
          <w:bCs/>
          <w:color w:val="000000"/>
          <w:szCs w:val="28"/>
        </w:rPr>
        <w:t xml:space="preserve">услуги и возможности получить результат предоставления услуги либо мотивированный отказ в предоставлении </w:t>
      </w:r>
      <w:r w:rsidR="009E4FA8">
        <w:rPr>
          <w:bCs/>
          <w:color w:val="000000"/>
          <w:szCs w:val="28"/>
        </w:rPr>
        <w:t>муниципальной</w:t>
      </w:r>
      <w:r w:rsidR="009E4FA8" w:rsidRPr="00294270">
        <w:rPr>
          <w:bCs/>
          <w:color w:val="000000"/>
          <w:szCs w:val="28"/>
        </w:rPr>
        <w:t xml:space="preserve"> </w:t>
      </w:r>
      <w:r w:rsidRPr="00294270">
        <w:rPr>
          <w:bCs/>
          <w:color w:val="000000"/>
          <w:szCs w:val="28"/>
        </w:rPr>
        <w:t>услуги.</w:t>
      </w:r>
    </w:p>
    <w:p w:rsidR="00911D65" w:rsidRPr="00911D65" w:rsidRDefault="00911D65" w:rsidP="00911D65">
      <w:pPr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3.5.7. </w:t>
      </w:r>
      <w:r w:rsidRPr="00911D65">
        <w:rPr>
          <w:bCs/>
          <w:color w:val="000000"/>
          <w:szCs w:val="28"/>
        </w:rPr>
        <w:t xml:space="preserve">Заявителям обеспечивается возможность оценить доступность </w:t>
      </w:r>
      <w:r w:rsidR="004937B1">
        <w:rPr>
          <w:bCs/>
          <w:color w:val="000000"/>
          <w:szCs w:val="28"/>
        </w:rPr>
        <w:br/>
      </w:r>
      <w:r w:rsidRPr="00911D65">
        <w:rPr>
          <w:bCs/>
          <w:color w:val="000000"/>
          <w:szCs w:val="28"/>
        </w:rPr>
        <w:t xml:space="preserve">и качество </w:t>
      </w:r>
      <w:r w:rsidR="004937B1">
        <w:rPr>
          <w:bCs/>
          <w:color w:val="000000"/>
          <w:szCs w:val="28"/>
        </w:rPr>
        <w:t>муниципальной</w:t>
      </w:r>
      <w:r w:rsidRPr="00911D65">
        <w:rPr>
          <w:bCs/>
          <w:color w:val="000000"/>
          <w:szCs w:val="28"/>
        </w:rPr>
        <w:t xml:space="preserve"> услуги на </w:t>
      </w:r>
      <w:r w:rsidRPr="00795B30">
        <w:rPr>
          <w:szCs w:val="28"/>
        </w:rPr>
        <w:t>Портал</w:t>
      </w:r>
      <w:r>
        <w:rPr>
          <w:szCs w:val="28"/>
        </w:rPr>
        <w:t>е</w:t>
      </w:r>
      <w:r w:rsidRPr="00795B30">
        <w:rPr>
          <w:szCs w:val="28"/>
        </w:rPr>
        <w:t xml:space="preserve"> госуслуг</w:t>
      </w:r>
      <w:r w:rsidRPr="00911D65">
        <w:rPr>
          <w:bCs/>
          <w:color w:val="000000"/>
          <w:szCs w:val="28"/>
        </w:rPr>
        <w:t>.</w:t>
      </w:r>
    </w:p>
    <w:p w:rsidR="00911D65" w:rsidRDefault="00911D65" w:rsidP="00911D65">
      <w:pPr>
        <w:ind w:firstLine="708"/>
        <w:jc w:val="both"/>
        <w:rPr>
          <w:bCs/>
          <w:color w:val="000000"/>
          <w:szCs w:val="28"/>
        </w:rPr>
      </w:pPr>
      <w:r w:rsidRPr="00911D65">
        <w:rPr>
          <w:bCs/>
          <w:color w:val="000000"/>
          <w:szCs w:val="28"/>
        </w:rPr>
        <w:t xml:space="preserve">Заявитель вправе оценить качество предоставления </w:t>
      </w:r>
      <w:r w:rsidR="004937B1">
        <w:rPr>
          <w:bCs/>
          <w:color w:val="000000"/>
          <w:szCs w:val="28"/>
        </w:rPr>
        <w:t>муниципальной</w:t>
      </w:r>
      <w:r w:rsidRPr="00911D65">
        <w:rPr>
          <w:bCs/>
          <w:color w:val="000000"/>
          <w:szCs w:val="28"/>
        </w:rPr>
        <w:t xml:space="preserve"> услуги с помощью устройств подвижной радиотелефонной связи, </w:t>
      </w:r>
      <w:r w:rsidR="004937B1">
        <w:rPr>
          <w:bCs/>
          <w:color w:val="000000"/>
          <w:szCs w:val="28"/>
        </w:rPr>
        <w:br/>
      </w:r>
      <w:r w:rsidRPr="00911D65">
        <w:rPr>
          <w:bCs/>
          <w:color w:val="000000"/>
          <w:szCs w:val="28"/>
        </w:rPr>
        <w:t xml:space="preserve">с использованием </w:t>
      </w:r>
      <w:r w:rsidRPr="00795B30">
        <w:rPr>
          <w:szCs w:val="28"/>
        </w:rPr>
        <w:t>Портал</w:t>
      </w:r>
      <w:r>
        <w:rPr>
          <w:szCs w:val="28"/>
        </w:rPr>
        <w:t>а</w:t>
      </w:r>
      <w:r w:rsidRPr="00795B30">
        <w:rPr>
          <w:szCs w:val="28"/>
        </w:rPr>
        <w:t xml:space="preserve"> госуслуг</w:t>
      </w:r>
      <w:r w:rsidRPr="00911D65">
        <w:rPr>
          <w:bCs/>
          <w:color w:val="000000"/>
          <w:szCs w:val="28"/>
        </w:rPr>
        <w:t>, терминальных устройств.</w:t>
      </w:r>
    </w:p>
    <w:p w:rsidR="00F76AC6" w:rsidRDefault="00911D65" w:rsidP="00F76AC6">
      <w:pPr>
        <w:suppressAutoHyphens/>
        <w:spacing w:line="230" w:lineRule="auto"/>
        <w:ind w:firstLine="709"/>
        <w:jc w:val="both"/>
        <w:rPr>
          <w:szCs w:val="28"/>
        </w:rPr>
      </w:pPr>
      <w:r>
        <w:rPr>
          <w:bCs/>
          <w:color w:val="000000"/>
          <w:szCs w:val="28"/>
        </w:rPr>
        <w:t xml:space="preserve">3.5.8. </w:t>
      </w:r>
      <w:r w:rsidR="00F76AC6" w:rsidRPr="00F018C4">
        <w:rPr>
          <w:szCs w:val="28"/>
        </w:rPr>
        <w:t>Заявитель имеет право в досудебном (внесудебном) порядке обратиться</w:t>
      </w:r>
      <w:r w:rsidR="00F76AC6">
        <w:rPr>
          <w:szCs w:val="28"/>
        </w:rPr>
        <w:t xml:space="preserve"> </w:t>
      </w:r>
      <w:r w:rsidR="00F76AC6" w:rsidRPr="00F018C4">
        <w:rPr>
          <w:szCs w:val="28"/>
        </w:rPr>
        <w:t>с жалобой на действия (бездействие) и решения, осуществляемые (принятые)</w:t>
      </w:r>
      <w:r w:rsidR="00F76AC6">
        <w:rPr>
          <w:szCs w:val="28"/>
        </w:rPr>
        <w:t xml:space="preserve"> </w:t>
      </w:r>
      <w:r w:rsidR="00F76AC6" w:rsidRPr="00F018C4">
        <w:rPr>
          <w:szCs w:val="28"/>
        </w:rPr>
        <w:t>в ходе предоставления муниципальной услуги</w:t>
      </w:r>
      <w:r w:rsidR="00F76AC6" w:rsidRPr="004D20F7">
        <w:rPr>
          <w:bCs/>
          <w:color w:val="000000"/>
          <w:szCs w:val="28"/>
        </w:rPr>
        <w:t xml:space="preserve"> </w:t>
      </w:r>
      <w:r w:rsidR="00F76AC6" w:rsidRPr="00F76AC6">
        <w:rPr>
          <w:bCs/>
          <w:color w:val="000000"/>
          <w:szCs w:val="28"/>
        </w:rPr>
        <w:t>в электронной форме в соответствии с порядком, закрепленным в разделе</w:t>
      </w:r>
      <w:r w:rsidR="00AA61EF">
        <w:rPr>
          <w:bCs/>
          <w:color w:val="000000"/>
          <w:szCs w:val="28"/>
        </w:rPr>
        <w:t xml:space="preserve"> </w:t>
      </w:r>
      <w:r w:rsidR="00F76AC6">
        <w:rPr>
          <w:bCs/>
          <w:color w:val="000000"/>
          <w:szCs w:val="28"/>
        </w:rPr>
        <w:t>5</w:t>
      </w:r>
      <w:r w:rsidR="00F76AC6" w:rsidRPr="00F76AC6">
        <w:rPr>
          <w:bCs/>
          <w:color w:val="000000"/>
          <w:szCs w:val="28"/>
        </w:rPr>
        <w:t xml:space="preserve"> </w:t>
      </w:r>
      <w:r w:rsidR="00595FB6">
        <w:rPr>
          <w:bCs/>
          <w:color w:val="000000"/>
          <w:szCs w:val="28"/>
        </w:rPr>
        <w:t xml:space="preserve">административного </w:t>
      </w:r>
      <w:r w:rsidR="00F76AC6" w:rsidRPr="00F76AC6">
        <w:rPr>
          <w:bCs/>
          <w:color w:val="000000"/>
          <w:szCs w:val="28"/>
        </w:rPr>
        <w:t>регламента</w:t>
      </w:r>
      <w:r w:rsidR="008F30D6">
        <w:rPr>
          <w:bCs/>
          <w:color w:val="000000"/>
          <w:szCs w:val="28"/>
        </w:rPr>
        <w:t>»</w:t>
      </w:r>
      <w:r w:rsidR="00F76AC6" w:rsidRPr="00F018C4">
        <w:rPr>
          <w:szCs w:val="28"/>
        </w:rPr>
        <w:t>.</w:t>
      </w:r>
    </w:p>
    <w:p w:rsidR="008F30D6" w:rsidRDefault="008F30D6" w:rsidP="008F30D6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1.2.4. В разделе 4:</w:t>
      </w:r>
    </w:p>
    <w:p w:rsidR="008F30D6" w:rsidRDefault="008F30D6" w:rsidP="00F76AC6">
      <w:pPr>
        <w:suppressAutoHyphens/>
        <w:spacing w:line="230" w:lineRule="auto"/>
        <w:ind w:firstLine="709"/>
        <w:jc w:val="both"/>
        <w:rPr>
          <w:szCs w:val="28"/>
        </w:rPr>
      </w:pPr>
      <w:r>
        <w:rPr>
          <w:szCs w:val="28"/>
        </w:rPr>
        <w:t>1.2.4.1. В пункте 4.1:</w:t>
      </w:r>
    </w:p>
    <w:p w:rsidR="008F30D6" w:rsidRDefault="008F30D6" w:rsidP="00F76AC6">
      <w:pPr>
        <w:suppressAutoHyphens/>
        <w:spacing w:line="230" w:lineRule="auto"/>
        <w:ind w:firstLine="709"/>
        <w:jc w:val="both"/>
        <w:rPr>
          <w:szCs w:val="28"/>
        </w:rPr>
      </w:pPr>
      <w:r>
        <w:rPr>
          <w:szCs w:val="28"/>
        </w:rPr>
        <w:t>1.2.4.1.1. В абзаце втором после слов «</w:t>
      </w:r>
      <w:r w:rsidR="00595FB6">
        <w:rPr>
          <w:szCs w:val="28"/>
        </w:rPr>
        <w:t xml:space="preserve">осуществляется </w:t>
      </w:r>
      <w:r>
        <w:rPr>
          <w:szCs w:val="28"/>
        </w:rPr>
        <w:t>начальником» слова «общего отдела» заменить словами «управления документационного обеспечения».</w:t>
      </w:r>
    </w:p>
    <w:p w:rsidR="008F30D6" w:rsidRPr="00F018C4" w:rsidRDefault="008F30D6" w:rsidP="00F76AC6">
      <w:pPr>
        <w:suppressAutoHyphens/>
        <w:spacing w:line="230" w:lineRule="auto"/>
        <w:ind w:firstLine="709"/>
        <w:jc w:val="both"/>
        <w:rPr>
          <w:szCs w:val="28"/>
        </w:rPr>
      </w:pPr>
      <w:r>
        <w:rPr>
          <w:szCs w:val="28"/>
        </w:rPr>
        <w:t>1.2.4.1.2. В абзаце четвертом после слов «</w:t>
      </w:r>
      <w:r w:rsidR="00595FB6">
        <w:rPr>
          <w:szCs w:val="28"/>
        </w:rPr>
        <w:t xml:space="preserve">устанавливается </w:t>
      </w:r>
      <w:r>
        <w:rPr>
          <w:szCs w:val="28"/>
        </w:rPr>
        <w:t>начальником» слова «общего отдела» заменить словами «управления документационного обеспечения».</w:t>
      </w:r>
    </w:p>
    <w:p w:rsidR="008F30D6" w:rsidRDefault="008F30D6" w:rsidP="008F30D6">
      <w:pPr>
        <w:suppressAutoHyphens/>
        <w:spacing w:line="230" w:lineRule="auto"/>
        <w:ind w:firstLine="709"/>
        <w:jc w:val="both"/>
        <w:rPr>
          <w:szCs w:val="28"/>
        </w:rPr>
      </w:pPr>
      <w:r>
        <w:rPr>
          <w:szCs w:val="28"/>
        </w:rPr>
        <w:t>1.2.4.2. В пункте 4.2:</w:t>
      </w:r>
    </w:p>
    <w:p w:rsidR="008F30D6" w:rsidRDefault="008F30D6" w:rsidP="008F30D6">
      <w:pPr>
        <w:suppressAutoHyphens/>
        <w:spacing w:line="230" w:lineRule="auto"/>
        <w:ind w:firstLine="709"/>
        <w:jc w:val="both"/>
        <w:rPr>
          <w:szCs w:val="28"/>
        </w:rPr>
      </w:pPr>
      <w:r>
        <w:rPr>
          <w:szCs w:val="28"/>
        </w:rPr>
        <w:t>1.2.4.2.1. В абзаце третьем после слова «начальник» слова «общего отдела» заменить словами «управления документационного обеспечения».</w:t>
      </w:r>
    </w:p>
    <w:p w:rsidR="008F30D6" w:rsidRDefault="008F30D6" w:rsidP="008F30D6">
      <w:pPr>
        <w:suppressAutoHyphens/>
        <w:spacing w:line="230" w:lineRule="auto"/>
        <w:ind w:firstLine="709"/>
        <w:jc w:val="both"/>
        <w:rPr>
          <w:szCs w:val="28"/>
        </w:rPr>
      </w:pPr>
      <w:r>
        <w:rPr>
          <w:szCs w:val="28"/>
        </w:rPr>
        <w:t>1.2.4.2.2. В абзаце четвертом после слова «начальник</w:t>
      </w:r>
      <w:r w:rsidR="006B702D">
        <w:rPr>
          <w:szCs w:val="28"/>
        </w:rPr>
        <w:t>ом</w:t>
      </w:r>
      <w:r>
        <w:rPr>
          <w:szCs w:val="28"/>
        </w:rPr>
        <w:t>» слова «общего отдела» заменить словами «управления документационного обеспечения».</w:t>
      </w:r>
    </w:p>
    <w:p w:rsidR="00AF1414" w:rsidRDefault="00AF1414" w:rsidP="00AF1414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1.2.5. В разделе 5:</w:t>
      </w:r>
    </w:p>
    <w:p w:rsidR="00E16D04" w:rsidRDefault="00E16D04" w:rsidP="00AF1414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1.2.5.1. В пункте 5.3:</w:t>
      </w:r>
    </w:p>
    <w:p w:rsidR="00E16D04" w:rsidRDefault="00E16D04" w:rsidP="00AF1414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1.2.5.1.1. В абзаце</w:t>
      </w:r>
      <w:r w:rsidR="009D4C37">
        <w:rPr>
          <w:rFonts w:ascii="Times New Roman" w:hAnsi="Times New Roman"/>
          <w:sz w:val="28"/>
          <w:szCs w:val="28"/>
        </w:rPr>
        <w:t xml:space="preserve"> третьем после слова «начальнику» слова «общего отдела» заменить словами «управления документационного обеспечения».</w:t>
      </w:r>
    </w:p>
    <w:p w:rsidR="009D4C37" w:rsidRDefault="009D4C37" w:rsidP="00AF1414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1.2.5.1.2. Абзац четвертый исключить.</w:t>
      </w:r>
    </w:p>
    <w:p w:rsidR="009D4C37" w:rsidRDefault="009D4C37" w:rsidP="00AF1414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1.2.5.1.3. Абзац пятый изложить в редакции:</w:t>
      </w:r>
    </w:p>
    <w:p w:rsidR="009D4C37" w:rsidRDefault="009D4C37" w:rsidP="00AF1414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«начальника управления документационного обеспечения Администрации города Ростова-на-Дону – заместителю главы Администрации города Ростова-на-Дону по организационно-правовым и кадровым вопросам».</w:t>
      </w:r>
    </w:p>
    <w:p w:rsidR="009D4C37" w:rsidRDefault="009D4C37" w:rsidP="00AF1414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1.2.5.1.4. </w:t>
      </w:r>
      <w:r w:rsidR="00B57125">
        <w:rPr>
          <w:rFonts w:ascii="Times New Roman" w:hAnsi="Times New Roman"/>
          <w:sz w:val="28"/>
          <w:szCs w:val="28"/>
        </w:rPr>
        <w:t>Абзац</w:t>
      </w:r>
      <w:r>
        <w:rPr>
          <w:rFonts w:ascii="Times New Roman" w:hAnsi="Times New Roman"/>
          <w:sz w:val="28"/>
          <w:szCs w:val="28"/>
        </w:rPr>
        <w:t xml:space="preserve"> шесто</w:t>
      </w:r>
      <w:r w:rsidR="00B57125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="00B57125">
        <w:rPr>
          <w:rFonts w:ascii="Times New Roman" w:hAnsi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9D4C37" w:rsidRDefault="009D4C37" w:rsidP="00AF1414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«Жалоба на нарушение порядка предоставления муниципальной услуги МФЦ рассматривается </w:t>
      </w:r>
      <w:r w:rsidR="00986C70">
        <w:rPr>
          <w:rFonts w:ascii="Times New Roman" w:hAnsi="Times New Roman"/>
          <w:sz w:val="28"/>
          <w:szCs w:val="28"/>
        </w:rPr>
        <w:t>Администрацией города Ростова-на-Дону</w:t>
      </w:r>
      <w:r w:rsidR="00B57125">
        <w:rPr>
          <w:rFonts w:ascii="Times New Roman" w:hAnsi="Times New Roman"/>
          <w:sz w:val="28"/>
          <w:szCs w:val="28"/>
        </w:rPr>
        <w:t xml:space="preserve">, предоставляющей муниципальную услугу, </w:t>
      </w:r>
      <w:r w:rsidR="00513543">
        <w:rPr>
          <w:rFonts w:ascii="Times New Roman" w:hAnsi="Times New Roman"/>
          <w:sz w:val="28"/>
          <w:szCs w:val="28"/>
        </w:rPr>
        <w:t xml:space="preserve">заключившей соглашение </w:t>
      </w:r>
      <w:r w:rsidR="00513543">
        <w:rPr>
          <w:rFonts w:ascii="Times New Roman" w:hAnsi="Times New Roman"/>
          <w:sz w:val="28"/>
          <w:szCs w:val="28"/>
        </w:rPr>
        <w:br/>
        <w:t>о взаимодействии».</w:t>
      </w:r>
    </w:p>
    <w:p w:rsidR="00986C70" w:rsidRDefault="00986C70" w:rsidP="00986C70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1.2.5.</w:t>
      </w:r>
      <w:r w:rsidR="00B7231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Пункт 5.4 дополнить новым</w:t>
      </w:r>
      <w:r w:rsidR="004E3CD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абзац</w:t>
      </w:r>
      <w:r w:rsidR="004E3CD8">
        <w:rPr>
          <w:rFonts w:ascii="Times New Roman" w:hAnsi="Times New Roman"/>
          <w:sz w:val="28"/>
          <w:szCs w:val="28"/>
        </w:rPr>
        <w:t>ами пятнадцатым, шестнадцатым, семнадцатым</w:t>
      </w:r>
      <w:r w:rsidR="00513543">
        <w:rPr>
          <w:rFonts w:ascii="Times New Roman" w:hAnsi="Times New Roman"/>
          <w:sz w:val="28"/>
          <w:szCs w:val="28"/>
        </w:rPr>
        <w:t>, восемнадцатым</w:t>
      </w:r>
      <w:r w:rsidR="005526ED">
        <w:rPr>
          <w:rFonts w:ascii="Times New Roman" w:hAnsi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/>
          <w:sz w:val="28"/>
          <w:szCs w:val="28"/>
        </w:rPr>
        <w:t>:</w:t>
      </w:r>
    </w:p>
    <w:p w:rsidR="00986C70" w:rsidRPr="00986C70" w:rsidRDefault="00986C70" w:rsidP="00986C70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86C70">
        <w:rPr>
          <w:rFonts w:ascii="Times New Roman" w:hAnsi="Times New Roman"/>
          <w:sz w:val="28"/>
          <w:szCs w:val="28"/>
        </w:rPr>
        <w:t>В электронном виде жалоба может быть подана заявителем посредством:</w:t>
      </w:r>
    </w:p>
    <w:p w:rsidR="00986C70" w:rsidRPr="00986C70" w:rsidRDefault="00986C70" w:rsidP="00986C70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986C70">
        <w:rPr>
          <w:rFonts w:ascii="Times New Roman" w:hAnsi="Times New Roman"/>
          <w:sz w:val="28"/>
          <w:szCs w:val="28"/>
        </w:rPr>
        <w:t xml:space="preserve">официального </w:t>
      </w:r>
      <w:r w:rsidR="00513543">
        <w:rPr>
          <w:rFonts w:ascii="Times New Roman" w:hAnsi="Times New Roman"/>
          <w:sz w:val="28"/>
          <w:szCs w:val="28"/>
        </w:rPr>
        <w:t>портала Администрации города Ростова-на-Дону</w:t>
      </w:r>
      <w:r w:rsidRPr="00986C70">
        <w:rPr>
          <w:rFonts w:ascii="Times New Roman" w:hAnsi="Times New Roman"/>
          <w:sz w:val="28"/>
          <w:szCs w:val="28"/>
        </w:rPr>
        <w:t xml:space="preserve"> </w:t>
      </w:r>
      <w:r w:rsidR="00513543">
        <w:rPr>
          <w:rFonts w:ascii="Times New Roman" w:hAnsi="Times New Roman"/>
          <w:sz w:val="28"/>
          <w:szCs w:val="28"/>
        </w:rPr>
        <w:br/>
      </w:r>
      <w:r w:rsidRPr="00986C70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«Интернет»;</w:t>
      </w:r>
    </w:p>
    <w:p w:rsidR="00513543" w:rsidRDefault="00986C70" w:rsidP="00986C70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986C7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а</w:t>
      </w:r>
      <w:r w:rsidRPr="00986C70">
        <w:rPr>
          <w:rFonts w:ascii="Times New Roman" w:hAnsi="Times New Roman"/>
          <w:sz w:val="28"/>
          <w:szCs w:val="28"/>
        </w:rPr>
        <w:t xml:space="preserve"> госуслуг</w:t>
      </w:r>
      <w:r w:rsidR="00513543">
        <w:rPr>
          <w:rFonts w:ascii="Times New Roman" w:hAnsi="Times New Roman"/>
          <w:sz w:val="28"/>
          <w:szCs w:val="28"/>
        </w:rPr>
        <w:t>.</w:t>
      </w:r>
    </w:p>
    <w:p w:rsidR="00986C70" w:rsidRDefault="00513543" w:rsidP="00986C70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подаче жалобы в электронном виде документы, подтверждающие полномочия представителя заявителя, подписываются электронной подписью, вид которой предусмотрен законодательством Р</w:t>
      </w:r>
      <w:r w:rsidR="009E4FA8">
        <w:rPr>
          <w:rFonts w:ascii="Times New Roman" w:hAnsi="Times New Roman"/>
          <w:sz w:val="28"/>
          <w:szCs w:val="28"/>
        </w:rPr>
        <w:t xml:space="preserve">оссийской </w:t>
      </w:r>
      <w:r>
        <w:rPr>
          <w:rFonts w:ascii="Times New Roman" w:hAnsi="Times New Roman"/>
          <w:sz w:val="28"/>
          <w:szCs w:val="28"/>
        </w:rPr>
        <w:t>Ф</w:t>
      </w:r>
      <w:r w:rsidR="009E4FA8">
        <w:rPr>
          <w:rFonts w:ascii="Times New Roman" w:hAnsi="Times New Roman"/>
          <w:sz w:val="28"/>
          <w:szCs w:val="28"/>
        </w:rPr>
        <w:t>едерации</w:t>
      </w:r>
      <w:r>
        <w:rPr>
          <w:rFonts w:ascii="Times New Roman" w:hAnsi="Times New Roman"/>
          <w:sz w:val="28"/>
          <w:szCs w:val="28"/>
        </w:rPr>
        <w:t>, при этом документ, удостоверяющий личность заявителя, не требуется</w:t>
      </w:r>
      <w:r w:rsidR="00986C70">
        <w:rPr>
          <w:rFonts w:ascii="Times New Roman" w:hAnsi="Times New Roman"/>
          <w:sz w:val="28"/>
          <w:szCs w:val="28"/>
        </w:rPr>
        <w:t>»</w:t>
      </w:r>
      <w:r w:rsidR="00986C70" w:rsidRPr="00986C70">
        <w:rPr>
          <w:rFonts w:ascii="Times New Roman" w:hAnsi="Times New Roman"/>
          <w:sz w:val="28"/>
          <w:szCs w:val="28"/>
        </w:rPr>
        <w:t>.</w:t>
      </w:r>
    </w:p>
    <w:p w:rsidR="00F02472" w:rsidRDefault="00F02472" w:rsidP="00C92CB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Приложение № 1 </w:t>
      </w:r>
      <w:r w:rsidR="003C150E" w:rsidRPr="003C150E">
        <w:rPr>
          <w:rFonts w:ascii="Times New Roman" w:hAnsi="Times New Roman"/>
          <w:sz w:val="28"/>
          <w:szCs w:val="28"/>
        </w:rPr>
        <w:t>к административному регламенту</w:t>
      </w:r>
      <w:r w:rsidR="00C92CBE">
        <w:rPr>
          <w:rFonts w:ascii="Times New Roman" w:hAnsi="Times New Roman"/>
          <w:sz w:val="28"/>
          <w:szCs w:val="28"/>
        </w:rPr>
        <w:t xml:space="preserve"> </w:t>
      </w:r>
      <w:r w:rsidR="003C150E" w:rsidRPr="003C150E">
        <w:rPr>
          <w:rFonts w:ascii="Times New Roman" w:hAnsi="Times New Roman"/>
          <w:sz w:val="28"/>
          <w:szCs w:val="28"/>
        </w:rPr>
        <w:t>№</w:t>
      </w:r>
      <w:r w:rsidR="00C92CBE">
        <w:rPr>
          <w:rFonts w:ascii="Times New Roman" w:hAnsi="Times New Roman"/>
          <w:sz w:val="28"/>
          <w:szCs w:val="28"/>
        </w:rPr>
        <w:t> </w:t>
      </w:r>
      <w:r w:rsidR="003C150E" w:rsidRPr="003C150E">
        <w:rPr>
          <w:rFonts w:ascii="Times New Roman" w:hAnsi="Times New Roman"/>
          <w:sz w:val="28"/>
          <w:szCs w:val="28"/>
        </w:rPr>
        <w:t>АР-283-21</w:t>
      </w:r>
      <w:r w:rsidR="00C92C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изложить в редакции согласно приложению </w:t>
      </w:r>
      <w:r w:rsidR="009E4FA8">
        <w:rPr>
          <w:rFonts w:ascii="Times New Roman" w:hAnsi="Times New Roman"/>
          <w:sz w:val="28"/>
          <w:szCs w:val="28"/>
        </w:rPr>
        <w:t xml:space="preserve">№ 1 </w:t>
      </w:r>
      <w:r>
        <w:rPr>
          <w:rFonts w:ascii="Times New Roman" w:hAnsi="Times New Roman"/>
          <w:sz w:val="28"/>
          <w:szCs w:val="28"/>
        </w:rPr>
        <w:t>к постановлению.</w:t>
      </w:r>
    </w:p>
    <w:p w:rsidR="003C150E" w:rsidRDefault="003C150E" w:rsidP="003C150E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Приложение № 2 </w:t>
      </w:r>
      <w:r w:rsidR="00C92CBE" w:rsidRPr="003C150E">
        <w:rPr>
          <w:rFonts w:ascii="Times New Roman" w:hAnsi="Times New Roman"/>
          <w:sz w:val="28"/>
          <w:szCs w:val="28"/>
        </w:rPr>
        <w:t>к административному регламенту</w:t>
      </w:r>
      <w:r w:rsidR="00C92CBE">
        <w:rPr>
          <w:rFonts w:ascii="Times New Roman" w:hAnsi="Times New Roman"/>
          <w:sz w:val="28"/>
          <w:szCs w:val="28"/>
        </w:rPr>
        <w:t xml:space="preserve"> </w:t>
      </w:r>
      <w:r w:rsidR="00C92CBE" w:rsidRPr="003C150E">
        <w:rPr>
          <w:rFonts w:ascii="Times New Roman" w:hAnsi="Times New Roman"/>
          <w:sz w:val="28"/>
          <w:szCs w:val="28"/>
        </w:rPr>
        <w:t>№</w:t>
      </w:r>
      <w:r w:rsidR="00C92CBE">
        <w:rPr>
          <w:rFonts w:ascii="Times New Roman" w:hAnsi="Times New Roman"/>
          <w:sz w:val="28"/>
          <w:szCs w:val="28"/>
        </w:rPr>
        <w:t> </w:t>
      </w:r>
      <w:r w:rsidR="00C92CBE" w:rsidRPr="003C150E">
        <w:rPr>
          <w:rFonts w:ascii="Times New Roman" w:hAnsi="Times New Roman"/>
          <w:sz w:val="28"/>
          <w:szCs w:val="28"/>
        </w:rPr>
        <w:t>АР-283-21</w:t>
      </w:r>
      <w:r w:rsidR="00C92CBE">
        <w:rPr>
          <w:rFonts w:ascii="Times New Roman" w:hAnsi="Times New Roman"/>
          <w:sz w:val="28"/>
          <w:szCs w:val="28"/>
        </w:rPr>
        <w:t xml:space="preserve"> изложить в редакции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 w:rsidR="009E4FA8">
        <w:rPr>
          <w:rFonts w:ascii="Times New Roman" w:hAnsi="Times New Roman"/>
          <w:sz w:val="28"/>
          <w:szCs w:val="28"/>
        </w:rPr>
        <w:t xml:space="preserve"> № 2</w:t>
      </w:r>
      <w:r>
        <w:rPr>
          <w:rFonts w:ascii="Times New Roman" w:hAnsi="Times New Roman"/>
          <w:sz w:val="28"/>
          <w:szCs w:val="28"/>
        </w:rPr>
        <w:t xml:space="preserve"> к постановлению.</w:t>
      </w:r>
    </w:p>
    <w:p w:rsidR="00096EF4" w:rsidRPr="00541735" w:rsidRDefault="00096EF4" w:rsidP="004B754D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541735">
        <w:rPr>
          <w:rFonts w:ascii="Times New Roman" w:hAnsi="Times New Roman"/>
          <w:sz w:val="28"/>
          <w:szCs w:val="28"/>
        </w:rPr>
        <w:t>2. </w:t>
      </w:r>
      <w:r w:rsidR="00067791">
        <w:rPr>
          <w:rFonts w:ascii="Times New Roman" w:hAnsi="Times New Roman"/>
          <w:sz w:val="28"/>
          <w:szCs w:val="28"/>
        </w:rPr>
        <w:t> </w:t>
      </w:r>
      <w:r w:rsidRPr="00541735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096EF4" w:rsidRPr="00541735" w:rsidRDefault="00096EF4" w:rsidP="00BD6B7B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541735">
        <w:rPr>
          <w:rFonts w:ascii="Times New Roman" w:hAnsi="Times New Roman"/>
          <w:sz w:val="28"/>
          <w:szCs w:val="28"/>
        </w:rPr>
        <w:t>3. </w:t>
      </w:r>
      <w:r w:rsidR="00067791">
        <w:rPr>
          <w:rFonts w:ascii="Times New Roman" w:hAnsi="Times New Roman"/>
          <w:sz w:val="28"/>
          <w:szCs w:val="28"/>
        </w:rPr>
        <w:t> </w:t>
      </w:r>
      <w:r w:rsidRPr="00541735">
        <w:rPr>
          <w:rFonts w:ascii="Times New Roman" w:hAnsi="Times New Roman"/>
          <w:sz w:val="28"/>
          <w:szCs w:val="28"/>
        </w:rPr>
        <w:t xml:space="preserve">Контроль за выполнением постановления возложить на заместителя главы Администрации города </w:t>
      </w:r>
      <w:r w:rsidR="00D66A70">
        <w:rPr>
          <w:rFonts w:ascii="Times New Roman" w:hAnsi="Times New Roman"/>
          <w:sz w:val="28"/>
          <w:szCs w:val="28"/>
        </w:rPr>
        <w:t xml:space="preserve">Ростова-на-Дону </w:t>
      </w:r>
      <w:r w:rsidRPr="00541735">
        <w:rPr>
          <w:rFonts w:ascii="Times New Roman" w:hAnsi="Times New Roman"/>
          <w:sz w:val="28"/>
          <w:szCs w:val="28"/>
        </w:rPr>
        <w:t>по</w:t>
      </w:r>
      <w:r w:rsidR="007E15FF">
        <w:rPr>
          <w:rFonts w:ascii="Times New Roman" w:hAnsi="Times New Roman"/>
          <w:sz w:val="28"/>
          <w:szCs w:val="28"/>
        </w:rPr>
        <w:t xml:space="preserve"> </w:t>
      </w:r>
      <w:r w:rsidR="007E15FF" w:rsidRPr="00541735">
        <w:rPr>
          <w:rFonts w:ascii="Times New Roman" w:hAnsi="Times New Roman"/>
          <w:sz w:val="28"/>
          <w:szCs w:val="28"/>
        </w:rPr>
        <w:t xml:space="preserve">организационно-правовым </w:t>
      </w:r>
      <w:r w:rsidR="007E15FF" w:rsidRPr="00541735">
        <w:rPr>
          <w:rFonts w:ascii="Times New Roman" w:hAnsi="Times New Roman"/>
          <w:sz w:val="28"/>
          <w:szCs w:val="28"/>
        </w:rPr>
        <w:br/>
      </w:r>
      <w:r w:rsidR="009647D6">
        <w:rPr>
          <w:rFonts w:ascii="Times New Roman" w:hAnsi="Times New Roman"/>
          <w:sz w:val="28"/>
          <w:szCs w:val="28"/>
        </w:rPr>
        <w:t>и кадровым вопросам</w:t>
      </w:r>
      <w:r w:rsidRPr="00541735">
        <w:rPr>
          <w:rFonts w:ascii="Times New Roman" w:hAnsi="Times New Roman"/>
          <w:sz w:val="28"/>
          <w:szCs w:val="28"/>
        </w:rPr>
        <w:t xml:space="preserve"> </w:t>
      </w:r>
      <w:r w:rsidR="008D19D6">
        <w:rPr>
          <w:rFonts w:ascii="Times New Roman" w:hAnsi="Times New Roman"/>
          <w:sz w:val="28"/>
          <w:szCs w:val="28"/>
        </w:rPr>
        <w:t>Мамелко Д.С</w:t>
      </w:r>
      <w:r>
        <w:rPr>
          <w:rFonts w:ascii="Times New Roman" w:hAnsi="Times New Roman"/>
          <w:sz w:val="28"/>
          <w:szCs w:val="28"/>
        </w:rPr>
        <w:t>.</w:t>
      </w:r>
    </w:p>
    <w:p w:rsidR="00096EF4" w:rsidRDefault="00096EF4" w:rsidP="00BD6B7B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096EF4" w:rsidRDefault="00096EF4" w:rsidP="00096EF4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D0256E" w:rsidRDefault="00D0256E" w:rsidP="00096EF4">
      <w:pPr>
        <w:pStyle w:val="af"/>
        <w:rPr>
          <w:rFonts w:ascii="Times New Roman" w:hAnsi="Times New Roman"/>
          <w:bCs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12"/>
        <w:gridCol w:w="3256"/>
        <w:gridCol w:w="2371"/>
      </w:tblGrid>
      <w:tr w:rsidR="00986C70" w:rsidRPr="00986C70" w:rsidTr="004D20F7">
        <w:tc>
          <w:tcPr>
            <w:tcW w:w="2081" w:type="pct"/>
          </w:tcPr>
          <w:p w:rsidR="00986C70" w:rsidRPr="00986C70" w:rsidRDefault="00986C70" w:rsidP="00986C70">
            <w:pPr>
              <w:tabs>
                <w:tab w:val="left" w:pos="7088"/>
              </w:tabs>
            </w:pPr>
            <w:r w:rsidRPr="00986C70">
              <w:t xml:space="preserve">Глава Администрации </w:t>
            </w:r>
          </w:p>
          <w:p w:rsidR="00986C70" w:rsidRPr="00986C70" w:rsidRDefault="00986C70" w:rsidP="00986C70">
            <w:pPr>
              <w:tabs>
                <w:tab w:val="left" w:pos="7088"/>
              </w:tabs>
            </w:pPr>
            <w:r w:rsidRPr="00986C70">
              <w:t>города Ростова-на-Дону</w:t>
            </w:r>
          </w:p>
        </w:tc>
        <w:tc>
          <w:tcPr>
            <w:tcW w:w="1689" w:type="pct"/>
          </w:tcPr>
          <w:p w:rsidR="00986C70" w:rsidRPr="00986C70" w:rsidRDefault="00986C70" w:rsidP="00986C70">
            <w:pPr>
              <w:tabs>
                <w:tab w:val="left" w:pos="7088"/>
              </w:tabs>
              <w:jc w:val="both"/>
            </w:pPr>
          </w:p>
        </w:tc>
        <w:tc>
          <w:tcPr>
            <w:tcW w:w="1231" w:type="pct"/>
          </w:tcPr>
          <w:p w:rsidR="00986C70" w:rsidRPr="00986C70" w:rsidRDefault="00986C70" w:rsidP="00986C70">
            <w:pPr>
              <w:tabs>
                <w:tab w:val="left" w:pos="7088"/>
              </w:tabs>
            </w:pPr>
          </w:p>
          <w:p w:rsidR="00986C70" w:rsidRPr="00986C70" w:rsidRDefault="00986C70" w:rsidP="00986C70">
            <w:pPr>
              <w:tabs>
                <w:tab w:val="left" w:pos="7088"/>
              </w:tabs>
              <w:jc w:val="right"/>
            </w:pPr>
            <w:r w:rsidRPr="00986C70">
              <w:t>В.В. Кушнарев</w:t>
            </w:r>
          </w:p>
        </w:tc>
      </w:tr>
    </w:tbl>
    <w:p w:rsidR="00D0256E" w:rsidRDefault="00D0256E" w:rsidP="00096EF4">
      <w:pPr>
        <w:pStyle w:val="af"/>
        <w:rPr>
          <w:rFonts w:ascii="Times New Roman" w:hAnsi="Times New Roman"/>
          <w:bCs/>
          <w:sz w:val="28"/>
          <w:szCs w:val="28"/>
        </w:rPr>
      </w:pPr>
    </w:p>
    <w:p w:rsidR="00B7231A" w:rsidRDefault="00B7231A" w:rsidP="00096EF4">
      <w:pPr>
        <w:pStyle w:val="af"/>
        <w:rPr>
          <w:rFonts w:ascii="Times New Roman" w:hAnsi="Times New Roman"/>
          <w:bCs/>
          <w:sz w:val="28"/>
          <w:szCs w:val="28"/>
        </w:rPr>
      </w:pPr>
    </w:p>
    <w:p w:rsidR="00B7231A" w:rsidRDefault="00B7231A" w:rsidP="00096EF4">
      <w:pPr>
        <w:pStyle w:val="af"/>
        <w:rPr>
          <w:rFonts w:ascii="Times New Roman" w:hAnsi="Times New Roman"/>
          <w:bCs/>
          <w:sz w:val="28"/>
          <w:szCs w:val="28"/>
        </w:rPr>
      </w:pPr>
    </w:p>
    <w:p w:rsidR="00B7231A" w:rsidRDefault="00B7231A" w:rsidP="00096EF4">
      <w:pPr>
        <w:pStyle w:val="af"/>
        <w:rPr>
          <w:rFonts w:ascii="Times New Roman" w:hAnsi="Times New Roman"/>
          <w:bCs/>
          <w:sz w:val="28"/>
          <w:szCs w:val="28"/>
        </w:rPr>
      </w:pPr>
    </w:p>
    <w:p w:rsidR="00B7231A" w:rsidRDefault="00B7231A" w:rsidP="00096EF4">
      <w:pPr>
        <w:pStyle w:val="af"/>
        <w:rPr>
          <w:rFonts w:ascii="Times New Roman" w:hAnsi="Times New Roman"/>
          <w:bCs/>
          <w:sz w:val="28"/>
          <w:szCs w:val="28"/>
        </w:rPr>
      </w:pPr>
    </w:p>
    <w:p w:rsidR="00096EF4" w:rsidRDefault="000A1722" w:rsidP="00096EF4">
      <w:pPr>
        <w:pStyle w:val="af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Проект п</w:t>
      </w:r>
      <w:r w:rsidR="00DA398F">
        <w:rPr>
          <w:rFonts w:ascii="Times New Roman" w:hAnsi="Times New Roman"/>
          <w:bCs/>
          <w:sz w:val="20"/>
          <w:szCs w:val="20"/>
        </w:rPr>
        <w:t>остановлени</w:t>
      </w:r>
      <w:r>
        <w:rPr>
          <w:rFonts w:ascii="Times New Roman" w:hAnsi="Times New Roman"/>
          <w:bCs/>
          <w:sz w:val="20"/>
          <w:szCs w:val="20"/>
        </w:rPr>
        <w:t>я</w:t>
      </w:r>
      <w:r w:rsidR="00096EF4" w:rsidRPr="004E7C8D">
        <w:rPr>
          <w:rFonts w:ascii="Times New Roman" w:hAnsi="Times New Roman"/>
          <w:bCs/>
          <w:sz w:val="20"/>
          <w:szCs w:val="20"/>
        </w:rPr>
        <w:t xml:space="preserve"> вносит</w:t>
      </w:r>
      <w:r w:rsidR="004E7C8D">
        <w:rPr>
          <w:rFonts w:ascii="Times New Roman" w:hAnsi="Times New Roman"/>
          <w:bCs/>
          <w:sz w:val="20"/>
          <w:szCs w:val="20"/>
        </w:rPr>
        <w:t xml:space="preserve"> </w:t>
      </w:r>
    </w:p>
    <w:p w:rsidR="00986C70" w:rsidRDefault="00986C70" w:rsidP="00096EF4">
      <w:pPr>
        <w:pStyle w:val="af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управление документационного </w:t>
      </w:r>
    </w:p>
    <w:p w:rsidR="004E7C8D" w:rsidRDefault="00986C70" w:rsidP="00096EF4">
      <w:pPr>
        <w:pStyle w:val="af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обеспечения</w:t>
      </w:r>
      <w:r w:rsidR="004E7C8D">
        <w:rPr>
          <w:rFonts w:ascii="Times New Roman" w:hAnsi="Times New Roman"/>
          <w:bCs/>
          <w:sz w:val="20"/>
          <w:szCs w:val="20"/>
        </w:rPr>
        <w:t xml:space="preserve"> Администрации</w:t>
      </w:r>
    </w:p>
    <w:p w:rsidR="004E7C8D" w:rsidRDefault="004E7C8D" w:rsidP="00096EF4">
      <w:pPr>
        <w:pStyle w:val="af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города Ростова-на-Дону</w:t>
      </w:r>
    </w:p>
    <w:p w:rsidR="00F02472" w:rsidRPr="00F02472" w:rsidRDefault="00F02472" w:rsidP="00F02472">
      <w:pPr>
        <w:ind w:left="2127" w:firstLine="2551"/>
        <w:jc w:val="center"/>
        <w:rPr>
          <w:szCs w:val="28"/>
        </w:rPr>
      </w:pPr>
      <w:r w:rsidRPr="00F02472">
        <w:rPr>
          <w:szCs w:val="28"/>
        </w:rPr>
        <w:t>Приложение</w:t>
      </w:r>
      <w:r w:rsidR="003C150E">
        <w:rPr>
          <w:szCs w:val="28"/>
        </w:rPr>
        <w:t xml:space="preserve"> № 1</w:t>
      </w:r>
    </w:p>
    <w:p w:rsidR="00F02472" w:rsidRPr="00F02472" w:rsidRDefault="00F02472" w:rsidP="00F02472">
      <w:pPr>
        <w:ind w:left="2127" w:firstLine="2551"/>
        <w:jc w:val="center"/>
        <w:rPr>
          <w:szCs w:val="28"/>
        </w:rPr>
      </w:pPr>
      <w:r w:rsidRPr="00F02472">
        <w:rPr>
          <w:szCs w:val="28"/>
        </w:rPr>
        <w:lastRenderedPageBreak/>
        <w:t>к постановлению Администрации</w:t>
      </w:r>
    </w:p>
    <w:p w:rsidR="00F02472" w:rsidRPr="00F02472" w:rsidRDefault="00F02472" w:rsidP="00F02472">
      <w:pPr>
        <w:ind w:left="2127" w:firstLine="2551"/>
        <w:jc w:val="center"/>
        <w:rPr>
          <w:szCs w:val="28"/>
        </w:rPr>
      </w:pPr>
      <w:r w:rsidRPr="00F02472">
        <w:rPr>
          <w:szCs w:val="28"/>
        </w:rPr>
        <w:t>города Ростова-на-Дону</w:t>
      </w:r>
    </w:p>
    <w:p w:rsidR="00F02472" w:rsidRDefault="00F02472" w:rsidP="00F02472">
      <w:pPr>
        <w:ind w:left="2127" w:firstLine="2551"/>
        <w:jc w:val="center"/>
        <w:rPr>
          <w:szCs w:val="28"/>
        </w:rPr>
      </w:pPr>
      <w:r w:rsidRPr="00F02472">
        <w:rPr>
          <w:szCs w:val="28"/>
        </w:rPr>
        <w:t>от ____________</w:t>
      </w:r>
      <w:r w:rsidR="007131F0">
        <w:rPr>
          <w:szCs w:val="28"/>
        </w:rPr>
        <w:t>__ № _______</w:t>
      </w:r>
    </w:p>
    <w:p w:rsidR="00F02472" w:rsidRDefault="00F02472" w:rsidP="00F02472">
      <w:pPr>
        <w:ind w:left="2127" w:firstLine="2551"/>
        <w:jc w:val="center"/>
        <w:rPr>
          <w:szCs w:val="28"/>
        </w:rPr>
      </w:pPr>
    </w:p>
    <w:p w:rsidR="00F02472" w:rsidRDefault="00F02472" w:rsidP="00F02472">
      <w:pPr>
        <w:jc w:val="center"/>
        <w:rPr>
          <w:szCs w:val="28"/>
        </w:rPr>
      </w:pPr>
      <w:r>
        <w:rPr>
          <w:szCs w:val="28"/>
        </w:rPr>
        <w:t xml:space="preserve">ФОРМА </w:t>
      </w:r>
    </w:p>
    <w:p w:rsidR="00F02472" w:rsidRDefault="00F02472" w:rsidP="00F02472">
      <w:pPr>
        <w:jc w:val="center"/>
        <w:rPr>
          <w:szCs w:val="28"/>
        </w:rPr>
      </w:pPr>
      <w:r>
        <w:rPr>
          <w:szCs w:val="28"/>
        </w:rPr>
        <w:t xml:space="preserve">заявления для предоставления копии правового акта </w:t>
      </w:r>
    </w:p>
    <w:p w:rsidR="00F02472" w:rsidRDefault="00F02472" w:rsidP="00F02472">
      <w:pPr>
        <w:jc w:val="center"/>
        <w:rPr>
          <w:szCs w:val="28"/>
        </w:rPr>
      </w:pPr>
      <w:r>
        <w:rPr>
          <w:szCs w:val="28"/>
        </w:rPr>
        <w:t>Администрации города Ростова-на-Дону</w:t>
      </w:r>
    </w:p>
    <w:p w:rsidR="00F02472" w:rsidRDefault="00F02472" w:rsidP="00F02472">
      <w:pPr>
        <w:jc w:val="center"/>
        <w:rPr>
          <w:szCs w:val="28"/>
        </w:rPr>
      </w:pPr>
    </w:p>
    <w:p w:rsidR="00F02472" w:rsidRDefault="000A1722" w:rsidP="00F02472">
      <w:pPr>
        <w:jc w:val="center"/>
        <w:rPr>
          <w:szCs w:val="28"/>
        </w:rPr>
      </w:pPr>
      <w:r>
        <w:rPr>
          <w:szCs w:val="28"/>
        </w:rPr>
        <w:t>Заявление</w:t>
      </w:r>
    </w:p>
    <w:p w:rsidR="000A1722" w:rsidRDefault="000A1722" w:rsidP="00F02472">
      <w:pPr>
        <w:jc w:val="center"/>
        <w:rPr>
          <w:szCs w:val="28"/>
        </w:rPr>
      </w:pPr>
    </w:p>
    <w:p w:rsidR="00F02472" w:rsidRPr="006347E7" w:rsidRDefault="00F02472" w:rsidP="00F02472">
      <w:pPr>
        <w:ind w:left="4962" w:firstLine="141"/>
        <w:jc w:val="center"/>
        <w:rPr>
          <w:szCs w:val="28"/>
        </w:rPr>
      </w:pPr>
      <w:r>
        <w:rPr>
          <w:szCs w:val="28"/>
        </w:rPr>
        <w:t>Заместителю</w:t>
      </w:r>
      <w:r w:rsidRPr="006347E7">
        <w:rPr>
          <w:szCs w:val="28"/>
        </w:rPr>
        <w:t xml:space="preserve"> главы Администрации города Ростова-на-Дону </w:t>
      </w:r>
      <w:r>
        <w:rPr>
          <w:szCs w:val="28"/>
        </w:rPr>
        <w:br/>
      </w:r>
      <w:r w:rsidRPr="006347E7">
        <w:rPr>
          <w:szCs w:val="28"/>
        </w:rPr>
        <w:t>по организационно-правовым</w:t>
      </w:r>
    </w:p>
    <w:p w:rsidR="00F02472" w:rsidRDefault="00F02472" w:rsidP="00F02472">
      <w:pPr>
        <w:ind w:left="2127" w:firstLine="3827"/>
        <w:rPr>
          <w:szCs w:val="28"/>
        </w:rPr>
      </w:pPr>
      <w:r w:rsidRPr="006347E7">
        <w:rPr>
          <w:szCs w:val="28"/>
        </w:rPr>
        <w:t>и кадровым вопросам</w:t>
      </w:r>
    </w:p>
    <w:p w:rsidR="00F02472" w:rsidRDefault="00F02472" w:rsidP="00F02472">
      <w:pPr>
        <w:ind w:left="2127" w:firstLine="3827"/>
        <w:rPr>
          <w:szCs w:val="28"/>
        </w:rPr>
      </w:pPr>
    </w:p>
    <w:tbl>
      <w:tblPr>
        <w:tblW w:w="6026" w:type="dxa"/>
        <w:tblInd w:w="3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6"/>
      </w:tblGrid>
      <w:tr w:rsidR="00F02472" w:rsidTr="00E10731"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02472" w:rsidRPr="00E10731" w:rsidRDefault="00E10731" w:rsidP="00204D85">
            <w:pPr>
              <w:widowControl w:val="0"/>
              <w:autoSpaceDE w:val="0"/>
              <w:autoSpaceDN w:val="0"/>
              <w:rPr>
                <w:u w:val="single"/>
              </w:rPr>
            </w:pPr>
            <w:r w:rsidRPr="00E10731">
              <w:rPr>
                <w:u w:val="single"/>
              </w:rPr>
              <w:t>для физ</w:t>
            </w:r>
            <w:r w:rsidR="009E4FA8">
              <w:rPr>
                <w:u w:val="single"/>
              </w:rPr>
              <w:t>ических</w:t>
            </w:r>
            <w:r w:rsidRPr="00E10731">
              <w:rPr>
                <w:u w:val="single"/>
              </w:rPr>
              <w:t xml:space="preserve"> лиц:</w:t>
            </w:r>
          </w:p>
          <w:p w:rsidR="00F02472" w:rsidRDefault="00F02472" w:rsidP="00204D85">
            <w:pPr>
              <w:widowControl w:val="0"/>
              <w:autoSpaceDE w:val="0"/>
              <w:autoSpaceDN w:val="0"/>
            </w:pPr>
            <w:r>
              <w:t>от________________________________</w:t>
            </w:r>
            <w:r w:rsidR="007131F0">
              <w:t>____</w:t>
            </w:r>
            <w:r w:rsidR="009D63FC">
              <w:t>___</w:t>
            </w:r>
          </w:p>
          <w:p w:rsidR="007131F0" w:rsidRPr="0025754B" w:rsidRDefault="007131F0" w:rsidP="0025754B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25754B">
              <w:rPr>
                <w:sz w:val="16"/>
                <w:szCs w:val="16"/>
              </w:rPr>
              <w:t>(ФИО для физ</w:t>
            </w:r>
            <w:r w:rsidR="00354E5F">
              <w:rPr>
                <w:sz w:val="16"/>
                <w:szCs w:val="16"/>
              </w:rPr>
              <w:t xml:space="preserve">. </w:t>
            </w:r>
            <w:r w:rsidR="00B7231A">
              <w:rPr>
                <w:sz w:val="16"/>
                <w:szCs w:val="16"/>
              </w:rPr>
              <w:t>л</w:t>
            </w:r>
            <w:r w:rsidRPr="0025754B">
              <w:rPr>
                <w:sz w:val="16"/>
                <w:szCs w:val="16"/>
              </w:rPr>
              <w:t>ица</w:t>
            </w:r>
            <w:r w:rsidR="00B7231A">
              <w:rPr>
                <w:sz w:val="16"/>
                <w:szCs w:val="16"/>
              </w:rPr>
              <w:t>)</w:t>
            </w:r>
          </w:p>
          <w:p w:rsidR="00F02472" w:rsidRDefault="00F02472" w:rsidP="00204D85">
            <w:pPr>
              <w:widowControl w:val="0"/>
              <w:autoSpaceDE w:val="0"/>
              <w:autoSpaceDN w:val="0"/>
            </w:pPr>
            <w:r>
              <w:t>__________________________________</w:t>
            </w:r>
            <w:r w:rsidR="007131F0">
              <w:t>____</w:t>
            </w:r>
            <w:r w:rsidR="009D63FC">
              <w:t>___</w:t>
            </w:r>
            <w:r>
              <w:t>,</w:t>
            </w:r>
          </w:p>
          <w:p w:rsidR="00F02472" w:rsidRDefault="00F02472" w:rsidP="00204D85">
            <w:pPr>
              <w:widowControl w:val="0"/>
              <w:autoSpaceDE w:val="0"/>
              <w:autoSpaceDN w:val="0"/>
            </w:pPr>
            <w:r>
              <w:t>проживающего (ей) по адресу:________</w:t>
            </w:r>
            <w:r w:rsidR="007131F0">
              <w:t>____</w:t>
            </w:r>
            <w:r w:rsidR="004A56A3">
              <w:t>___</w:t>
            </w:r>
          </w:p>
          <w:p w:rsidR="00F02472" w:rsidRDefault="00F02472" w:rsidP="00204D85">
            <w:pPr>
              <w:widowControl w:val="0"/>
              <w:autoSpaceDE w:val="0"/>
              <w:autoSpaceDN w:val="0"/>
            </w:pPr>
            <w:r>
              <w:t>__________________________________</w:t>
            </w:r>
            <w:r w:rsidR="007131F0">
              <w:t>____</w:t>
            </w:r>
            <w:r w:rsidR="004A56A3">
              <w:t>___</w:t>
            </w:r>
            <w:r>
              <w:t>.</w:t>
            </w:r>
          </w:p>
          <w:p w:rsidR="00F02472" w:rsidRDefault="003C150E" w:rsidP="00204D85">
            <w:pPr>
              <w:widowControl w:val="0"/>
              <w:autoSpaceDE w:val="0"/>
              <w:autoSpaceDN w:val="0"/>
            </w:pPr>
            <w:r>
              <w:t>к</w:t>
            </w:r>
            <w:r w:rsidR="00F02472">
              <w:t>онтактный телефон________________</w:t>
            </w:r>
            <w:r w:rsidR="007131F0">
              <w:t>____</w:t>
            </w:r>
            <w:r w:rsidR="004A56A3">
              <w:t>___</w:t>
            </w:r>
          </w:p>
          <w:p w:rsidR="00E10731" w:rsidRDefault="00E10731" w:rsidP="00204D85">
            <w:pPr>
              <w:widowControl w:val="0"/>
              <w:autoSpaceDE w:val="0"/>
              <w:autoSpaceDN w:val="0"/>
            </w:pPr>
          </w:p>
        </w:tc>
      </w:tr>
      <w:tr w:rsidR="00E10731" w:rsidTr="00E10731">
        <w:tc>
          <w:tcPr>
            <w:tcW w:w="6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10731" w:rsidRPr="00E10731" w:rsidRDefault="00E10731" w:rsidP="00F02586">
            <w:pPr>
              <w:widowControl w:val="0"/>
              <w:autoSpaceDE w:val="0"/>
              <w:autoSpaceDN w:val="0"/>
              <w:rPr>
                <w:u w:val="single"/>
              </w:rPr>
            </w:pPr>
            <w:r w:rsidRPr="00E10731">
              <w:rPr>
                <w:u w:val="single"/>
              </w:rPr>
              <w:t>для юр</w:t>
            </w:r>
            <w:r w:rsidR="009E4FA8">
              <w:rPr>
                <w:u w:val="single"/>
              </w:rPr>
              <w:t>идических</w:t>
            </w:r>
            <w:r w:rsidRPr="00E10731">
              <w:rPr>
                <w:u w:val="single"/>
              </w:rPr>
              <w:t xml:space="preserve"> лиц:</w:t>
            </w:r>
          </w:p>
          <w:p w:rsidR="00E10731" w:rsidRDefault="00E10731" w:rsidP="00F02586">
            <w:pPr>
              <w:widowControl w:val="0"/>
              <w:autoSpaceDE w:val="0"/>
              <w:autoSpaceDN w:val="0"/>
            </w:pPr>
            <w:r>
              <w:t>от_______________________________________</w:t>
            </w:r>
          </w:p>
          <w:p w:rsidR="00E10731" w:rsidRPr="003C150E" w:rsidRDefault="00E10731" w:rsidP="003C150E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C150E">
              <w:rPr>
                <w:sz w:val="16"/>
                <w:szCs w:val="16"/>
              </w:rPr>
              <w:t xml:space="preserve">(ФИО </w:t>
            </w:r>
            <w:r w:rsidR="003C150E" w:rsidRPr="003C150E">
              <w:rPr>
                <w:sz w:val="16"/>
                <w:szCs w:val="16"/>
              </w:rPr>
              <w:t xml:space="preserve">представителя юр. лица </w:t>
            </w:r>
            <w:r w:rsidRPr="003C150E">
              <w:rPr>
                <w:sz w:val="16"/>
                <w:szCs w:val="16"/>
              </w:rPr>
              <w:t>и полное наименование организации)</w:t>
            </w:r>
          </w:p>
          <w:p w:rsidR="00E10731" w:rsidRDefault="00E10731" w:rsidP="00F02586">
            <w:pPr>
              <w:widowControl w:val="0"/>
              <w:autoSpaceDE w:val="0"/>
              <w:autoSpaceDN w:val="0"/>
            </w:pPr>
            <w:r>
              <w:t>_________________________________________,</w:t>
            </w:r>
          </w:p>
          <w:p w:rsidR="003C150E" w:rsidRDefault="003C150E" w:rsidP="00F02586">
            <w:pPr>
              <w:widowControl w:val="0"/>
              <w:autoSpaceDE w:val="0"/>
              <w:autoSpaceDN w:val="0"/>
            </w:pPr>
            <w:r>
              <w:t>_________________________________________,</w:t>
            </w:r>
          </w:p>
          <w:p w:rsidR="003C150E" w:rsidRPr="003C150E" w:rsidRDefault="003C150E" w:rsidP="003C150E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3C150E">
              <w:rPr>
                <w:sz w:val="16"/>
                <w:szCs w:val="16"/>
              </w:rPr>
              <w:t>(реквизиты документа, подтве</w:t>
            </w:r>
            <w:r>
              <w:rPr>
                <w:sz w:val="16"/>
                <w:szCs w:val="16"/>
              </w:rPr>
              <w:t>р</w:t>
            </w:r>
            <w:r w:rsidRPr="003C150E">
              <w:rPr>
                <w:sz w:val="16"/>
                <w:szCs w:val="16"/>
              </w:rPr>
              <w:t>ждающего полномочия представителя)</w:t>
            </w:r>
          </w:p>
          <w:p w:rsidR="00E10731" w:rsidRDefault="003C150E" w:rsidP="00F02586">
            <w:pPr>
              <w:widowControl w:val="0"/>
              <w:autoSpaceDE w:val="0"/>
              <w:autoSpaceDN w:val="0"/>
            </w:pPr>
            <w:r>
              <w:t>почтовый адрес</w:t>
            </w:r>
            <w:r w:rsidR="00E10731">
              <w:t>:_______________</w:t>
            </w:r>
            <w:r>
              <w:t>____________</w:t>
            </w:r>
          </w:p>
          <w:p w:rsidR="00E10731" w:rsidRPr="003C150E" w:rsidRDefault="00B7231A" w:rsidP="003C150E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</w:t>
            </w:r>
            <w:r w:rsidR="00E10731" w:rsidRPr="003C150E">
              <w:rPr>
                <w:sz w:val="16"/>
                <w:szCs w:val="16"/>
              </w:rPr>
              <w:t>(</w:t>
            </w:r>
            <w:r w:rsidR="003C150E" w:rsidRPr="003C150E">
              <w:rPr>
                <w:sz w:val="16"/>
                <w:szCs w:val="16"/>
              </w:rPr>
              <w:t>адрес по которому должен быть направлен ответ</w:t>
            </w:r>
            <w:r w:rsidR="00E10731" w:rsidRPr="003C150E">
              <w:rPr>
                <w:sz w:val="16"/>
                <w:szCs w:val="16"/>
              </w:rPr>
              <w:t>)</w:t>
            </w:r>
          </w:p>
          <w:p w:rsidR="00E10731" w:rsidRDefault="00E10731" w:rsidP="00F02586">
            <w:pPr>
              <w:widowControl w:val="0"/>
              <w:autoSpaceDE w:val="0"/>
              <w:autoSpaceDN w:val="0"/>
            </w:pPr>
            <w:r>
              <w:t>_________________________________________.</w:t>
            </w:r>
          </w:p>
          <w:p w:rsidR="00E10731" w:rsidRDefault="003C150E" w:rsidP="00F02586">
            <w:pPr>
              <w:widowControl w:val="0"/>
              <w:autoSpaceDE w:val="0"/>
              <w:autoSpaceDN w:val="0"/>
            </w:pPr>
            <w:r>
              <w:t>к</w:t>
            </w:r>
            <w:r w:rsidR="00E10731">
              <w:t>онтактный телефон_______________________</w:t>
            </w:r>
          </w:p>
          <w:p w:rsidR="00E10731" w:rsidRDefault="00E10731" w:rsidP="00F02586">
            <w:pPr>
              <w:widowControl w:val="0"/>
              <w:autoSpaceDE w:val="0"/>
              <w:autoSpaceDN w:val="0"/>
            </w:pPr>
          </w:p>
        </w:tc>
      </w:tr>
    </w:tbl>
    <w:p w:rsidR="00F02472" w:rsidRDefault="00F02472" w:rsidP="00F02472"/>
    <w:p w:rsidR="00C36309" w:rsidRPr="0025754B" w:rsidRDefault="00F02472" w:rsidP="00F02472">
      <w:pPr>
        <w:ind w:firstLine="709"/>
        <w:jc w:val="both"/>
        <w:rPr>
          <w:sz w:val="20"/>
          <w:szCs w:val="16"/>
        </w:rPr>
      </w:pPr>
      <w:r>
        <w:t xml:space="preserve">Прошу Вас выдать копию постановления/распоряжения Администрации </w:t>
      </w:r>
      <w:r w:rsidR="00C36309">
        <w:br/>
      </w:r>
      <w:r w:rsidR="00C36309" w:rsidRPr="0025754B">
        <w:rPr>
          <w:sz w:val="20"/>
          <w:szCs w:val="16"/>
        </w:rPr>
        <w:t xml:space="preserve">                                                               </w:t>
      </w:r>
      <w:r w:rsidR="0025754B">
        <w:rPr>
          <w:sz w:val="20"/>
          <w:szCs w:val="16"/>
        </w:rPr>
        <w:t xml:space="preserve">                       </w:t>
      </w:r>
      <w:r w:rsidR="00C36309" w:rsidRPr="0025754B">
        <w:rPr>
          <w:sz w:val="20"/>
          <w:szCs w:val="16"/>
        </w:rPr>
        <w:t xml:space="preserve">           (нужное подчеркнуть)</w:t>
      </w:r>
    </w:p>
    <w:p w:rsidR="00F02472" w:rsidRDefault="00F02472" w:rsidP="00C36309">
      <w:pPr>
        <w:jc w:val="both"/>
      </w:pPr>
      <w:r>
        <w:t>города Ростова-на-Дону</w:t>
      </w:r>
    </w:p>
    <w:p w:rsidR="00F02472" w:rsidRDefault="00F02472" w:rsidP="00F02472">
      <w:r>
        <w:t>от________________ №_______в ______экз.</w:t>
      </w:r>
    </w:p>
    <w:p w:rsidR="00F02472" w:rsidRDefault="00F02472" w:rsidP="00F02472">
      <w:r>
        <w:t>от________________ №_______в</w:t>
      </w:r>
      <w:r w:rsidR="004A56A3">
        <w:t xml:space="preserve"> </w:t>
      </w:r>
      <w:r>
        <w:t>______экз.</w:t>
      </w:r>
    </w:p>
    <w:p w:rsidR="00F02472" w:rsidRDefault="00F02472" w:rsidP="00F02472"/>
    <w:p w:rsidR="003C150E" w:rsidRDefault="003C150E" w:rsidP="00F02472"/>
    <w:p w:rsidR="00F02472" w:rsidRDefault="00F02472" w:rsidP="00F02472">
      <w:pPr>
        <w:ind w:firstLine="709"/>
      </w:pPr>
      <w:r>
        <w:t>Данный документ необходим для ____________________________________________________________________</w:t>
      </w:r>
    </w:p>
    <w:p w:rsidR="00F02472" w:rsidRDefault="00F02472" w:rsidP="00F02472">
      <w:r>
        <w:t>____________________________________________________________________</w:t>
      </w:r>
    </w:p>
    <w:p w:rsidR="00F02472" w:rsidRDefault="00F02472" w:rsidP="00F02472">
      <w:r>
        <w:t>____________________________________________________________________</w:t>
      </w:r>
    </w:p>
    <w:p w:rsidR="009D63FC" w:rsidRDefault="009D63FC" w:rsidP="009D63FC">
      <w:r w:rsidRPr="00632A25">
        <w:lastRenderedPageBreak/>
        <w:t>Результат муниципальной услуги прошу предоставить (напротив необходимого пункта поставить зна</w:t>
      </w:r>
      <w:r>
        <w:t>чок √</w:t>
      </w:r>
      <w:r w:rsidRPr="00632A25">
        <w:t>):</w:t>
      </w:r>
    </w:p>
    <w:p w:rsidR="00B63DB2" w:rsidRPr="00632A25" w:rsidRDefault="009E4FA8" w:rsidP="009E4FA8">
      <w:pPr>
        <w:ind w:firstLine="851"/>
      </w:pPr>
      <w:r>
        <w:t>в</w:t>
      </w:r>
      <w:r w:rsidR="00B63DB2">
        <w:t xml:space="preserve"> случае положительного результата:</w:t>
      </w:r>
    </w:p>
    <w:p w:rsidR="009D63FC" w:rsidRPr="00632A25" w:rsidRDefault="009D63FC" w:rsidP="009D63FC">
      <w:pPr>
        <w:numPr>
          <w:ilvl w:val="0"/>
          <w:numId w:val="8"/>
        </w:numPr>
      </w:pPr>
      <w:r w:rsidRPr="00632A25">
        <w:t>почтой;</w:t>
      </w:r>
    </w:p>
    <w:p w:rsidR="009D63FC" w:rsidRDefault="009D63FC" w:rsidP="009D63FC">
      <w:pPr>
        <w:numPr>
          <w:ilvl w:val="0"/>
          <w:numId w:val="8"/>
        </w:numPr>
      </w:pPr>
      <w:r>
        <w:t>на руки по месту подачи документов</w:t>
      </w:r>
      <w:r w:rsidR="00B63DB2">
        <w:t>;</w:t>
      </w:r>
    </w:p>
    <w:p w:rsidR="00B63DB2" w:rsidRDefault="00B63DB2" w:rsidP="00B63DB2">
      <w:pPr>
        <w:ind w:left="900"/>
      </w:pPr>
    </w:p>
    <w:p w:rsidR="00B63DB2" w:rsidRDefault="00B63DB2" w:rsidP="00B63DB2">
      <w:pPr>
        <w:ind w:left="900"/>
      </w:pPr>
      <w:r>
        <w:t>в случае мотивированного отказа:</w:t>
      </w:r>
    </w:p>
    <w:p w:rsidR="00B63DB2" w:rsidRPr="00632A25" w:rsidRDefault="00B63DB2" w:rsidP="00B63DB2">
      <w:pPr>
        <w:numPr>
          <w:ilvl w:val="0"/>
          <w:numId w:val="8"/>
        </w:numPr>
      </w:pPr>
      <w:r w:rsidRPr="00632A25">
        <w:t>почтой;</w:t>
      </w:r>
    </w:p>
    <w:p w:rsidR="00B63DB2" w:rsidRDefault="00B63DB2" w:rsidP="00B63DB2">
      <w:pPr>
        <w:numPr>
          <w:ilvl w:val="0"/>
          <w:numId w:val="8"/>
        </w:numPr>
      </w:pPr>
      <w:r>
        <w:t>на руки по месту подачи документов</w:t>
      </w:r>
      <w:r w:rsidR="009E4FA8">
        <w:t>;</w:t>
      </w:r>
    </w:p>
    <w:p w:rsidR="00B63DB2" w:rsidRDefault="00B63DB2" w:rsidP="00B63DB2">
      <w:pPr>
        <w:numPr>
          <w:ilvl w:val="0"/>
          <w:numId w:val="8"/>
        </w:numPr>
      </w:pPr>
      <w:r>
        <w:t>электронной почтой</w:t>
      </w:r>
      <w:r w:rsidR="009E4FA8">
        <w:t>;</w:t>
      </w:r>
    </w:p>
    <w:p w:rsidR="00B63DB2" w:rsidRDefault="00B63DB2" w:rsidP="00B63DB2">
      <w:pPr>
        <w:numPr>
          <w:ilvl w:val="0"/>
          <w:numId w:val="8"/>
        </w:numPr>
      </w:pPr>
      <w:r>
        <w:t>Порталом госуслуг.</w:t>
      </w:r>
      <w:r w:rsidR="00A32855">
        <w:t xml:space="preserve"> </w:t>
      </w:r>
    </w:p>
    <w:p w:rsidR="00B63DB2" w:rsidRPr="00632A25" w:rsidRDefault="00B63DB2" w:rsidP="00B63DB2">
      <w:pPr>
        <w:ind w:left="900"/>
      </w:pPr>
    </w:p>
    <w:p w:rsidR="009D63FC" w:rsidRDefault="009D63FC" w:rsidP="00F02472"/>
    <w:p w:rsidR="00F02472" w:rsidRDefault="00F02472" w:rsidP="00F02472">
      <w:r>
        <w:t>«_______»___________201__ г.                                        _____________________</w:t>
      </w:r>
    </w:p>
    <w:p w:rsidR="00F02472" w:rsidRPr="00F4592F" w:rsidRDefault="00F02472" w:rsidP="00F02472">
      <w:pPr>
        <w:rPr>
          <w:sz w:val="20"/>
        </w:rPr>
      </w:pPr>
      <w:r w:rsidRPr="00F4592F">
        <w:rPr>
          <w:sz w:val="20"/>
        </w:rPr>
        <w:t xml:space="preserve">         </w:t>
      </w:r>
      <w:r w:rsidR="00B7231A">
        <w:rPr>
          <w:sz w:val="20"/>
        </w:rPr>
        <w:t xml:space="preserve">      </w:t>
      </w:r>
      <w:r w:rsidRPr="00F4592F">
        <w:rPr>
          <w:sz w:val="20"/>
        </w:rPr>
        <w:t xml:space="preserve">    (дата</w:t>
      </w:r>
      <w:r>
        <w:rPr>
          <w:sz w:val="20"/>
        </w:rPr>
        <w:t xml:space="preserve"> подачи</w:t>
      </w:r>
      <w:r w:rsidRPr="00F4592F">
        <w:rPr>
          <w:sz w:val="20"/>
        </w:rPr>
        <w:t>)</w:t>
      </w:r>
      <w:r w:rsidRPr="00F4592F">
        <w:rPr>
          <w:sz w:val="20"/>
        </w:rPr>
        <w:tab/>
      </w:r>
      <w:r w:rsidRPr="00F4592F">
        <w:rPr>
          <w:sz w:val="20"/>
        </w:rPr>
        <w:tab/>
      </w:r>
      <w:r w:rsidRPr="00F4592F">
        <w:rPr>
          <w:sz w:val="20"/>
        </w:rPr>
        <w:tab/>
      </w:r>
      <w:r w:rsidRPr="00F4592F">
        <w:rPr>
          <w:sz w:val="20"/>
        </w:rPr>
        <w:tab/>
      </w:r>
      <w:r w:rsidRPr="00F4592F">
        <w:rPr>
          <w:sz w:val="20"/>
        </w:rPr>
        <w:tab/>
      </w:r>
      <w:r w:rsidRPr="00F4592F">
        <w:rPr>
          <w:sz w:val="20"/>
        </w:rPr>
        <w:tab/>
        <w:t xml:space="preserve"> </w:t>
      </w:r>
      <w:r>
        <w:rPr>
          <w:sz w:val="20"/>
        </w:rPr>
        <w:tab/>
      </w:r>
      <w:r>
        <w:rPr>
          <w:sz w:val="20"/>
        </w:rPr>
        <w:tab/>
      </w:r>
      <w:r w:rsidRPr="00F4592F">
        <w:rPr>
          <w:sz w:val="20"/>
        </w:rPr>
        <w:t xml:space="preserve"> (подпись заявителя)</w:t>
      </w:r>
    </w:p>
    <w:p w:rsidR="00C36309" w:rsidRDefault="00C36309" w:rsidP="00F02472"/>
    <w:p w:rsidR="00F02472" w:rsidRDefault="00F02472" w:rsidP="00F02472">
      <w:r w:rsidRPr="009D6A69">
        <w:t xml:space="preserve">Расписка в получении </w:t>
      </w:r>
      <w:r>
        <w:t>результата услуги</w:t>
      </w:r>
      <w:r w:rsidRPr="009D6A69">
        <w:t>_____________________________</w:t>
      </w:r>
      <w:r w:rsidR="009D63FC">
        <w:t>____</w:t>
      </w:r>
    </w:p>
    <w:p w:rsidR="009D63FC" w:rsidRPr="0025754B" w:rsidRDefault="009D63FC" w:rsidP="00F02472">
      <w:pPr>
        <w:rPr>
          <w:sz w:val="20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  <w:r w:rsidRPr="0025754B">
        <w:rPr>
          <w:sz w:val="20"/>
          <w:szCs w:val="16"/>
        </w:rPr>
        <w:t>(подпись</w:t>
      </w:r>
      <w:r w:rsidR="009E4FA8">
        <w:rPr>
          <w:sz w:val="20"/>
          <w:szCs w:val="16"/>
        </w:rPr>
        <w:t xml:space="preserve"> и</w:t>
      </w:r>
      <w:r w:rsidRPr="0025754B">
        <w:rPr>
          <w:sz w:val="20"/>
          <w:szCs w:val="16"/>
        </w:rPr>
        <w:t xml:space="preserve"> расшифровка подписи</w:t>
      </w:r>
      <w:r w:rsidR="009E4FA8">
        <w:rPr>
          <w:sz w:val="20"/>
          <w:szCs w:val="16"/>
        </w:rPr>
        <w:t xml:space="preserve"> заявителя</w:t>
      </w:r>
      <w:r w:rsidRPr="0025754B">
        <w:rPr>
          <w:sz w:val="20"/>
          <w:szCs w:val="16"/>
        </w:rPr>
        <w:t>)</w:t>
      </w:r>
    </w:p>
    <w:p w:rsidR="00F02472" w:rsidRDefault="00F02472" w:rsidP="00F02472">
      <w:r w:rsidRPr="009D6A69">
        <w:t xml:space="preserve">Дата </w:t>
      </w:r>
      <w:r>
        <w:t>получения</w:t>
      </w:r>
      <w:r w:rsidRPr="009D6A69">
        <w:t xml:space="preserve"> </w:t>
      </w:r>
      <w:r>
        <w:t>результата услуги</w:t>
      </w:r>
      <w:r w:rsidRPr="009D6A69">
        <w:t xml:space="preserve"> ____________________</w:t>
      </w:r>
      <w:r w:rsidRPr="00245E17">
        <w:t xml:space="preserve"> </w:t>
      </w:r>
    </w:p>
    <w:p w:rsidR="00F02472" w:rsidRDefault="00F02472" w:rsidP="00F02472"/>
    <w:p w:rsidR="00F02472" w:rsidRDefault="00F02472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9D63FC" w:rsidRPr="0025754B" w:rsidRDefault="009D63FC" w:rsidP="00096EF4">
      <w:pPr>
        <w:pStyle w:val="af"/>
        <w:rPr>
          <w:rFonts w:ascii="Times New Roman" w:hAnsi="Times New Roman"/>
          <w:bCs/>
          <w:sz w:val="24"/>
          <w:szCs w:val="28"/>
        </w:rPr>
      </w:pPr>
      <w:r w:rsidRPr="0025754B">
        <w:rPr>
          <w:rFonts w:ascii="Times New Roman" w:hAnsi="Times New Roman"/>
          <w:bCs/>
          <w:sz w:val="24"/>
          <w:szCs w:val="28"/>
        </w:rPr>
        <w:t>Примечание:</w:t>
      </w:r>
    </w:p>
    <w:p w:rsidR="00C36309" w:rsidRPr="009D63FC" w:rsidRDefault="009D63FC" w:rsidP="00C36309">
      <w:pPr>
        <w:jc w:val="both"/>
        <w:rPr>
          <w:sz w:val="24"/>
        </w:rPr>
      </w:pPr>
      <w:r w:rsidRPr="009D63FC">
        <w:rPr>
          <w:sz w:val="24"/>
        </w:rPr>
        <w:t>Для получения муниципальной услуги з</w:t>
      </w:r>
      <w:r w:rsidR="00C36309" w:rsidRPr="009D63FC">
        <w:rPr>
          <w:sz w:val="24"/>
        </w:rPr>
        <w:t>аявител</w:t>
      </w:r>
      <w:r w:rsidRPr="009D63FC">
        <w:rPr>
          <w:sz w:val="24"/>
        </w:rPr>
        <w:t>ю необходимо предъявить</w:t>
      </w:r>
      <w:r w:rsidR="00C36309" w:rsidRPr="009D63FC">
        <w:rPr>
          <w:sz w:val="24"/>
        </w:rPr>
        <w:t>:</w:t>
      </w:r>
    </w:p>
    <w:p w:rsidR="00C36309" w:rsidRPr="009D63FC" w:rsidRDefault="00C36309" w:rsidP="00C36309">
      <w:pPr>
        <w:jc w:val="both"/>
        <w:rPr>
          <w:sz w:val="24"/>
        </w:rPr>
      </w:pPr>
      <w:r w:rsidRPr="009D63FC">
        <w:rPr>
          <w:sz w:val="24"/>
        </w:rPr>
        <w:t>1.  Документ, удостоверяющий личность.</w:t>
      </w:r>
    </w:p>
    <w:p w:rsidR="00C36309" w:rsidRPr="009D63FC" w:rsidRDefault="00C36309" w:rsidP="00C36309">
      <w:pPr>
        <w:jc w:val="both"/>
        <w:rPr>
          <w:sz w:val="24"/>
        </w:rPr>
      </w:pPr>
      <w:r w:rsidRPr="009D63FC">
        <w:rPr>
          <w:sz w:val="24"/>
        </w:rPr>
        <w:t>2.  Документы, подтверждающие полномочия представителя физического</w:t>
      </w:r>
      <w:r w:rsidR="009D63FC" w:rsidRPr="009D63FC">
        <w:rPr>
          <w:sz w:val="24"/>
        </w:rPr>
        <w:t xml:space="preserve"> или юридического </w:t>
      </w:r>
      <w:r w:rsidRPr="009D63FC">
        <w:rPr>
          <w:sz w:val="24"/>
        </w:rPr>
        <w:t>лица, – доверенность и документ, удостоверяющий личность представителя.</w:t>
      </w:r>
    </w:p>
    <w:p w:rsidR="00C36309" w:rsidRPr="0025754B" w:rsidRDefault="00C36309" w:rsidP="00096EF4">
      <w:pPr>
        <w:pStyle w:val="af"/>
        <w:rPr>
          <w:rFonts w:ascii="Times New Roman" w:hAnsi="Times New Roman"/>
          <w:bCs/>
          <w:sz w:val="28"/>
          <w:szCs w:val="28"/>
        </w:rPr>
      </w:pPr>
    </w:p>
    <w:p w:rsidR="0025754B" w:rsidRPr="0025754B" w:rsidRDefault="0025754B" w:rsidP="00096EF4">
      <w:pPr>
        <w:pStyle w:val="af"/>
        <w:rPr>
          <w:rFonts w:ascii="Times New Roman" w:hAnsi="Times New Roman"/>
          <w:bCs/>
          <w:sz w:val="28"/>
          <w:szCs w:val="28"/>
        </w:rPr>
      </w:pPr>
    </w:p>
    <w:p w:rsidR="0025754B" w:rsidRPr="0025754B" w:rsidRDefault="0025754B" w:rsidP="00096EF4">
      <w:pPr>
        <w:pStyle w:val="af"/>
        <w:rPr>
          <w:rFonts w:ascii="Times New Roman" w:hAnsi="Times New Roman"/>
          <w:bCs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6"/>
        <w:gridCol w:w="2146"/>
      </w:tblGrid>
      <w:tr w:rsidR="0025754B" w:rsidRPr="008603AE" w:rsidTr="000964CE">
        <w:tc>
          <w:tcPr>
            <w:tcW w:w="2707" w:type="pct"/>
          </w:tcPr>
          <w:p w:rsidR="0025754B" w:rsidRPr="008603AE" w:rsidRDefault="0025754B" w:rsidP="000964CE">
            <w:pPr>
              <w:tabs>
                <w:tab w:val="left" w:pos="7088"/>
              </w:tabs>
              <w:ind w:left="-70"/>
            </w:pPr>
            <w:r w:rsidRPr="008603AE">
              <w:t>Начальник управления</w:t>
            </w:r>
          </w:p>
          <w:p w:rsidR="0025754B" w:rsidRPr="008603AE" w:rsidRDefault="0025754B" w:rsidP="000964CE">
            <w:pPr>
              <w:tabs>
                <w:tab w:val="left" w:pos="7088"/>
              </w:tabs>
              <w:ind w:left="-70"/>
            </w:pPr>
            <w:r w:rsidRPr="008603AE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25754B" w:rsidRPr="008603AE" w:rsidRDefault="0025754B" w:rsidP="000964CE">
            <w:pPr>
              <w:tabs>
                <w:tab w:val="left" w:pos="7088"/>
              </w:tabs>
              <w:ind w:left="-70"/>
              <w:jc w:val="center"/>
            </w:pPr>
          </w:p>
        </w:tc>
        <w:tc>
          <w:tcPr>
            <w:tcW w:w="1123" w:type="pct"/>
          </w:tcPr>
          <w:p w:rsidR="0025754B" w:rsidRPr="008603AE" w:rsidRDefault="0025754B" w:rsidP="000964CE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25754B" w:rsidRPr="008603AE" w:rsidRDefault="0025754B" w:rsidP="000964CE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25754B" w:rsidRPr="008603AE" w:rsidRDefault="0025754B" w:rsidP="000964CE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  <w:r w:rsidRPr="008603AE">
              <w:t>П.П. Волошин</w:t>
            </w:r>
          </w:p>
        </w:tc>
      </w:tr>
    </w:tbl>
    <w:p w:rsidR="0025754B" w:rsidRDefault="0025754B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Default="00C92CBE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Default="00C92CBE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Default="00C92CBE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Default="00C92CBE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Default="00C92CBE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Default="00C92CBE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Default="00C92CBE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Default="00C92CBE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B7231A" w:rsidRDefault="00B7231A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B7231A" w:rsidRDefault="00B7231A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B7231A" w:rsidRDefault="00B7231A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B7231A" w:rsidRDefault="00B7231A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B7231A" w:rsidRDefault="00B7231A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B7231A" w:rsidRDefault="00B7231A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B7231A" w:rsidRDefault="00B7231A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B7231A" w:rsidRDefault="00B7231A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Default="00C92CBE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Default="00C92CBE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Pr="00F02472" w:rsidRDefault="00C92CBE" w:rsidP="00C92CBE">
      <w:pPr>
        <w:ind w:left="2127" w:firstLine="2551"/>
        <w:jc w:val="center"/>
        <w:rPr>
          <w:szCs w:val="28"/>
        </w:rPr>
      </w:pPr>
      <w:r w:rsidRPr="00F02472">
        <w:rPr>
          <w:szCs w:val="28"/>
        </w:rPr>
        <w:lastRenderedPageBreak/>
        <w:t>Приложение</w:t>
      </w:r>
      <w:r>
        <w:rPr>
          <w:szCs w:val="28"/>
        </w:rPr>
        <w:t xml:space="preserve"> № 2</w:t>
      </w:r>
    </w:p>
    <w:p w:rsidR="00C92CBE" w:rsidRPr="00F02472" w:rsidRDefault="00C92CBE" w:rsidP="00C92CBE">
      <w:pPr>
        <w:ind w:left="2127" w:firstLine="2551"/>
        <w:jc w:val="center"/>
        <w:rPr>
          <w:szCs w:val="28"/>
        </w:rPr>
      </w:pPr>
      <w:r w:rsidRPr="00F02472">
        <w:rPr>
          <w:szCs w:val="28"/>
        </w:rPr>
        <w:t>к постановлению Администрации</w:t>
      </w:r>
    </w:p>
    <w:p w:rsidR="00C92CBE" w:rsidRPr="00F02472" w:rsidRDefault="00C92CBE" w:rsidP="00C92CBE">
      <w:pPr>
        <w:ind w:left="2127" w:firstLine="2551"/>
        <w:jc w:val="center"/>
        <w:rPr>
          <w:szCs w:val="28"/>
        </w:rPr>
      </w:pPr>
      <w:r w:rsidRPr="00F02472">
        <w:rPr>
          <w:szCs w:val="28"/>
        </w:rPr>
        <w:t>города Ростова-на-Дону</w:t>
      </w:r>
    </w:p>
    <w:p w:rsidR="00C92CBE" w:rsidRDefault="00C92CBE" w:rsidP="00C92CBE">
      <w:pPr>
        <w:ind w:left="2127" w:firstLine="2551"/>
        <w:jc w:val="center"/>
        <w:rPr>
          <w:szCs w:val="28"/>
        </w:rPr>
      </w:pPr>
      <w:r w:rsidRPr="00F02472">
        <w:rPr>
          <w:szCs w:val="28"/>
        </w:rPr>
        <w:t>от ____________</w:t>
      </w:r>
      <w:r>
        <w:rPr>
          <w:szCs w:val="28"/>
        </w:rPr>
        <w:t>__ № _______</w:t>
      </w:r>
    </w:p>
    <w:p w:rsidR="00C92CBE" w:rsidRDefault="00C92CBE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Default="00C92CBE" w:rsidP="00096EF4">
      <w:pPr>
        <w:pStyle w:val="af"/>
        <w:rPr>
          <w:rFonts w:ascii="Times New Roman" w:hAnsi="Times New Roman"/>
          <w:bCs/>
          <w:sz w:val="20"/>
          <w:szCs w:val="20"/>
        </w:rPr>
      </w:pPr>
    </w:p>
    <w:p w:rsidR="00C92CBE" w:rsidRPr="00B371DD" w:rsidRDefault="00C92CBE" w:rsidP="00C92CBE">
      <w:pPr>
        <w:widowControl w:val="0"/>
        <w:suppressAutoHyphens/>
        <w:spacing w:line="216" w:lineRule="auto"/>
        <w:jc w:val="center"/>
        <w:rPr>
          <w:bCs/>
          <w:szCs w:val="28"/>
        </w:rPr>
      </w:pPr>
      <w:r>
        <w:rPr>
          <w:bCs/>
          <w:szCs w:val="28"/>
        </w:rPr>
        <w:t>БЛОК-СХЕМА</w:t>
      </w:r>
    </w:p>
    <w:p w:rsidR="00C92CBE" w:rsidRPr="00B371DD" w:rsidRDefault="00C92CBE" w:rsidP="00C92CBE">
      <w:pPr>
        <w:widowControl w:val="0"/>
        <w:jc w:val="center"/>
        <w:rPr>
          <w:bCs/>
          <w:szCs w:val="28"/>
        </w:rPr>
      </w:pPr>
      <w:r w:rsidRPr="00B371DD">
        <w:rPr>
          <w:bCs/>
          <w:szCs w:val="28"/>
        </w:rPr>
        <w:t>предоставления муниципальной услуги</w:t>
      </w:r>
    </w:p>
    <w:p w:rsidR="00C92CBE" w:rsidRDefault="00C92CBE" w:rsidP="00C92CBE">
      <w:pPr>
        <w:jc w:val="center"/>
      </w:pPr>
      <w:r w:rsidRPr="00B371DD">
        <w:t>«</w:t>
      </w:r>
      <w:r w:rsidRPr="001D7DDD">
        <w:t>Выдача к</w:t>
      </w:r>
      <w:r>
        <w:t xml:space="preserve">опий </w:t>
      </w:r>
      <w:r w:rsidRPr="001D7DDD">
        <w:t>прав</w:t>
      </w:r>
      <w:r>
        <w:t>овых актов Администрации</w:t>
      </w:r>
      <w:r>
        <w:br/>
      </w:r>
      <w:r w:rsidRPr="001D7DDD">
        <w:t>города</w:t>
      </w:r>
      <w:r>
        <w:t xml:space="preserve"> Ростова-на-Дону»</w:t>
      </w:r>
    </w:p>
    <w:tbl>
      <w:tblPr>
        <w:tblpPr w:leftFromText="180" w:rightFromText="180" w:vertAnchor="text" w:tblpY="8878"/>
        <w:tblW w:w="4956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6"/>
        <w:gridCol w:w="2146"/>
      </w:tblGrid>
      <w:tr w:rsidR="00296D9E" w:rsidRPr="008603AE" w:rsidTr="00296D9E">
        <w:tc>
          <w:tcPr>
            <w:tcW w:w="2707" w:type="pct"/>
          </w:tcPr>
          <w:p w:rsidR="00296D9E" w:rsidRPr="008603AE" w:rsidRDefault="00296D9E" w:rsidP="00296D9E">
            <w:pPr>
              <w:tabs>
                <w:tab w:val="left" w:pos="7088"/>
              </w:tabs>
              <w:ind w:left="-70"/>
            </w:pPr>
            <w:r w:rsidRPr="008603AE">
              <w:t>Начальник управления</w:t>
            </w:r>
          </w:p>
          <w:p w:rsidR="00296D9E" w:rsidRPr="008603AE" w:rsidRDefault="00296D9E" w:rsidP="00296D9E">
            <w:pPr>
              <w:tabs>
                <w:tab w:val="left" w:pos="7088"/>
              </w:tabs>
              <w:ind w:left="-70"/>
            </w:pPr>
            <w:r w:rsidRPr="008603AE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296D9E" w:rsidRPr="008603AE" w:rsidRDefault="00296D9E" w:rsidP="00296D9E">
            <w:pPr>
              <w:tabs>
                <w:tab w:val="left" w:pos="7088"/>
              </w:tabs>
              <w:ind w:left="-70"/>
              <w:jc w:val="center"/>
            </w:pPr>
          </w:p>
        </w:tc>
        <w:tc>
          <w:tcPr>
            <w:tcW w:w="1123" w:type="pct"/>
          </w:tcPr>
          <w:p w:rsidR="00296D9E" w:rsidRPr="008603AE" w:rsidRDefault="00296D9E" w:rsidP="00296D9E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296D9E" w:rsidRPr="008603AE" w:rsidRDefault="00296D9E" w:rsidP="00296D9E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</w:p>
          <w:p w:rsidR="00296D9E" w:rsidRPr="008603AE" w:rsidRDefault="00296D9E" w:rsidP="00296D9E">
            <w:pPr>
              <w:keepNext/>
              <w:tabs>
                <w:tab w:val="left" w:pos="7088"/>
              </w:tabs>
              <w:ind w:left="-70"/>
              <w:jc w:val="right"/>
              <w:outlineLvl w:val="0"/>
            </w:pPr>
            <w:r w:rsidRPr="008603AE">
              <w:t>П.П. Волошин</w:t>
            </w:r>
          </w:p>
        </w:tc>
      </w:tr>
    </w:tbl>
    <w:p w:rsidR="00296D9E" w:rsidRDefault="00322829" w:rsidP="00296D9E"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177165</wp:posOffset>
                </wp:positionV>
                <wp:extent cx="6144895" cy="334645"/>
                <wp:effectExtent l="0" t="0" r="8255" b="8255"/>
                <wp:wrapNone/>
                <wp:docPr id="50" name="Блок-схема: процесс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144895" cy="3346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CBE" w:rsidRPr="008F3B17" w:rsidRDefault="00C92CBE" w:rsidP="00C92CBE">
                            <w:pPr>
                              <w:ind w:right="-21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F3B17">
                              <w:rPr>
                                <w:sz w:val="24"/>
                                <w:szCs w:val="24"/>
                              </w:rPr>
                              <w:t>Обращение заявителя за предоставлением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50" o:spid="_x0000_s1026" type="#_x0000_t109" style="position:absolute;margin-left:2.6pt;margin-top:13.95pt;width:483.85pt;height:26.35pt;flip: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">
                <v:textbox>
                  <w:txbxContent>
                    <w:p w:rsidR="00C92CBE" w:rsidRPr="008F3B17" w:rsidRDefault="00C92CBE" w:rsidP="00C92CBE">
                      <w:pPr>
                        <w:ind w:right="-218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F3B17">
                        <w:rPr>
                          <w:sz w:val="24"/>
                          <w:szCs w:val="24"/>
                        </w:rPr>
                        <w:t>Обращение заявителя за предоставлением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1558290</wp:posOffset>
                </wp:positionH>
                <wp:positionV relativeFrom="paragraph">
                  <wp:posOffset>753745</wp:posOffset>
                </wp:positionV>
                <wp:extent cx="1596390" cy="1104265"/>
                <wp:effectExtent l="0" t="0" r="3810" b="635"/>
                <wp:wrapNone/>
                <wp:docPr id="43" name="Блок-схема: процесс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6390" cy="11042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CBE" w:rsidRDefault="00C92CBE" w:rsidP="00C92CBE">
                            <w:pPr>
                              <w:spacing w:line="26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F3B17">
                              <w:rPr>
                                <w:sz w:val="24"/>
                                <w:szCs w:val="24"/>
                              </w:rPr>
                              <w:t xml:space="preserve">Прием и регистрация заявления в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секторе нормативных документов</w:t>
                            </w:r>
                            <w:r w:rsidRPr="008F3B1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92CBE" w:rsidRPr="008F3B17" w:rsidRDefault="00C92CBE" w:rsidP="00C92CBE">
                            <w:pPr>
                              <w:spacing w:line="260" w:lineRule="exac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F3B17"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лично или </w:t>
                            </w:r>
                            <w:r w:rsidRPr="008F3B17">
                              <w:rPr>
                                <w:sz w:val="24"/>
                                <w:szCs w:val="24"/>
                              </w:rPr>
                              <w:t>по почте)</w:t>
                            </w:r>
                          </w:p>
                          <w:p w:rsidR="00C92CBE" w:rsidRPr="00D34C05" w:rsidRDefault="00C92CBE" w:rsidP="00C92C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43" o:spid="_x0000_s1027" type="#_x0000_t109" style="position:absolute;margin-left:122.7pt;margin-top:59.35pt;width:125.7pt;height:86.9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">
                <v:textbox>
                  <w:txbxContent>
                    <w:p w:rsidR="00C92CBE" w:rsidRDefault="00C92CBE" w:rsidP="00C92CBE">
                      <w:pPr>
                        <w:spacing w:line="260" w:lineRule="exact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F3B17">
                        <w:rPr>
                          <w:sz w:val="24"/>
                          <w:szCs w:val="24"/>
                        </w:rPr>
                        <w:t xml:space="preserve">Прием и регистрация заявления в </w:t>
                      </w:r>
                      <w:r>
                        <w:rPr>
                          <w:sz w:val="24"/>
                          <w:szCs w:val="24"/>
                        </w:rPr>
                        <w:t>секторе нормативных документов</w:t>
                      </w:r>
                      <w:r w:rsidRPr="008F3B17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C92CBE" w:rsidRPr="008F3B17" w:rsidRDefault="00C92CBE" w:rsidP="00C92CBE">
                      <w:pPr>
                        <w:spacing w:line="260" w:lineRule="exact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F3B17">
                        <w:rPr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sz w:val="24"/>
                          <w:szCs w:val="24"/>
                        </w:rPr>
                        <w:t xml:space="preserve">лично или </w:t>
                      </w:r>
                      <w:r w:rsidRPr="008F3B17">
                        <w:rPr>
                          <w:sz w:val="24"/>
                          <w:szCs w:val="24"/>
                        </w:rPr>
                        <w:t>по почте)</w:t>
                      </w:r>
                    </w:p>
                    <w:p w:rsidR="00C92CBE" w:rsidRPr="00D34C05" w:rsidRDefault="00C92CBE" w:rsidP="00C92CB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4896485</wp:posOffset>
                </wp:positionH>
                <wp:positionV relativeFrom="paragraph">
                  <wp:posOffset>3375025</wp:posOffset>
                </wp:positionV>
                <wp:extent cx="231775" cy="0"/>
                <wp:effectExtent l="0" t="0" r="0" b="0"/>
                <wp:wrapNone/>
                <wp:docPr id="13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31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755D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0" o:spid="_x0000_s1026" type="#_x0000_t32" style="position:absolute;margin-left:385.55pt;margin-top:265.75pt;width:18.25pt;height:0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2185670</wp:posOffset>
                </wp:positionV>
                <wp:extent cx="641350" cy="0"/>
                <wp:effectExtent l="0" t="0" r="0" b="0"/>
                <wp:wrapNone/>
                <wp:docPr id="12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41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2C633" id="Прямая со стрелкой 40" o:spid="_x0000_s1026" type="#_x0000_t32" style="position:absolute;margin-left:155.95pt;margin-top:172.1pt;width:50.5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2181860</wp:posOffset>
                </wp:positionV>
                <wp:extent cx="648335" cy="635"/>
                <wp:effectExtent l="0" t="0" r="0" b="0"/>
                <wp:wrapNone/>
                <wp:docPr id="11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48335" cy="635"/>
                        </a:xfrm>
                        <a:prstGeom prst="bentConnector3">
                          <a:avLst>
                            <a:gd name="adj1" fmla="val 4994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237DE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Прямая со стрелкой 40" o:spid="_x0000_s1026" type="#_x0000_t34" style="position:absolute;margin-left:4.05pt;margin-top:171.8pt;width:51.05pt;height:.0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" adj="10789"/>
            </w:pict>
          </mc:Fallback>
        </mc:AlternateContent>
      </w:r>
      <w:r w:rsidRPr="00296D9E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2506344</wp:posOffset>
                </wp:positionV>
                <wp:extent cx="5265420" cy="0"/>
                <wp:effectExtent l="0" t="0" r="11430" b="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65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5F176" id="Прямая со стрелкой 36" o:spid="_x0000_s1026" type="#_x0000_t32" style="position:absolute;margin-left:29.55pt;margin-top:197.35pt;width:414.6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5429250</wp:posOffset>
                </wp:positionH>
                <wp:positionV relativeFrom="paragraph">
                  <wp:posOffset>632460</wp:posOffset>
                </wp:positionV>
                <wp:extent cx="241300" cy="635"/>
                <wp:effectExtent l="0" t="0" r="0" b="0"/>
                <wp:wrapNone/>
                <wp:docPr id="10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4130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A7D77" id="Прямая со стрелкой 47" o:spid="_x0000_s1026" type="#_x0000_t34" style="position:absolute;margin-left:427.5pt;margin-top:49.8pt;width:19pt;height:.0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617855</wp:posOffset>
                </wp:positionH>
                <wp:positionV relativeFrom="paragraph">
                  <wp:posOffset>633095</wp:posOffset>
                </wp:positionV>
                <wp:extent cx="241935" cy="0"/>
                <wp:effectExtent l="0" t="0" r="0" b="0"/>
                <wp:wrapNone/>
                <wp:docPr id="9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41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20910" id="Прямая со стрелкой 47" o:spid="_x0000_s1026" type="#_x0000_t32" style="position:absolute;margin-left:48.65pt;margin-top:49.85pt;width:19.05pt;height:0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753745</wp:posOffset>
                </wp:positionV>
                <wp:extent cx="1409700" cy="1104265"/>
                <wp:effectExtent l="0" t="0" r="0" b="635"/>
                <wp:wrapNone/>
                <wp:docPr id="44" name="Блок-схема: процесс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11042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CBE" w:rsidRPr="008F3B17" w:rsidRDefault="00C92CBE" w:rsidP="00C92CB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F3B17">
                              <w:rPr>
                                <w:sz w:val="24"/>
                                <w:szCs w:val="24"/>
                              </w:rPr>
                              <w:t xml:space="preserve">Прием </w:t>
                            </w:r>
                            <w:r w:rsidRPr="008F3B17">
                              <w:rPr>
                                <w:sz w:val="24"/>
                                <w:szCs w:val="24"/>
                              </w:rPr>
                              <w:br/>
                              <w:t xml:space="preserve">и регистрация заявления </w:t>
                            </w:r>
                          </w:p>
                          <w:p w:rsidR="00C92CBE" w:rsidRPr="008F3B17" w:rsidRDefault="00C92CBE" w:rsidP="00C92CB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F3B17">
                              <w:rPr>
                                <w:sz w:val="24"/>
                                <w:szCs w:val="24"/>
                              </w:rPr>
                              <w:t>через МФЦ</w:t>
                            </w:r>
                          </w:p>
                          <w:p w:rsidR="00C92CBE" w:rsidRPr="00ED272E" w:rsidRDefault="00C92CBE" w:rsidP="00C92CB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44" o:spid="_x0000_s1028" type="#_x0000_t109" style="position:absolute;margin-left:2.6pt;margin-top:59.35pt;width:111pt;height:86.9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">
                <v:textbox>
                  <w:txbxContent>
                    <w:p w:rsidR="00C92CBE" w:rsidRPr="008F3B17" w:rsidRDefault="00C92CBE" w:rsidP="00C92CB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F3B17">
                        <w:rPr>
                          <w:sz w:val="24"/>
                          <w:szCs w:val="24"/>
                        </w:rPr>
                        <w:t xml:space="preserve">Прием </w:t>
                      </w:r>
                      <w:r w:rsidRPr="008F3B17">
                        <w:rPr>
                          <w:sz w:val="24"/>
                          <w:szCs w:val="24"/>
                        </w:rPr>
                        <w:br/>
                        <w:t xml:space="preserve">и регистрация заявления </w:t>
                      </w:r>
                    </w:p>
                    <w:p w:rsidR="00C92CBE" w:rsidRPr="008F3B17" w:rsidRDefault="00C92CBE" w:rsidP="00C92CB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F3B17">
                        <w:rPr>
                          <w:sz w:val="24"/>
                          <w:szCs w:val="24"/>
                        </w:rPr>
                        <w:t>через МФЦ</w:t>
                      </w:r>
                    </w:p>
                    <w:p w:rsidR="00C92CBE" w:rsidRPr="00ED272E" w:rsidRDefault="00C92CBE" w:rsidP="00C92CB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96D9E" w:rsidRPr="00296D9E" w:rsidRDefault="00296D9E" w:rsidP="00296D9E"/>
    <w:p w:rsidR="00296D9E" w:rsidRPr="00296D9E" w:rsidRDefault="00322829" w:rsidP="00296D9E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208280</wp:posOffset>
                </wp:positionV>
                <wp:extent cx="241300" cy="635"/>
                <wp:effectExtent l="0" t="0" r="0" b="0"/>
                <wp:wrapNone/>
                <wp:docPr id="8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4130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52991" id="Прямая со стрелкой 47" o:spid="_x0000_s1026" type="#_x0000_t34" style="position:absolute;margin-left:177pt;margin-top:16.4pt;width:19pt;height:.05pt;rotation:9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3916680</wp:posOffset>
                </wp:positionH>
                <wp:positionV relativeFrom="paragraph">
                  <wp:posOffset>224790</wp:posOffset>
                </wp:positionV>
                <wp:extent cx="241935" cy="0"/>
                <wp:effectExtent l="0" t="0" r="0" b="0"/>
                <wp:wrapNone/>
                <wp:docPr id="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41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B0E2C" id="Прямая со стрелкой 47" o:spid="_x0000_s1026" type="#_x0000_t32" style="position:absolute;margin-left:308.4pt;margin-top:17.7pt;width:19.05pt;height:0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">
                <v:stroke endarrow="block"/>
              </v:shape>
            </w:pict>
          </mc:Fallback>
        </mc:AlternateContent>
      </w:r>
    </w:p>
    <w:p w:rsidR="00296D9E" w:rsidRPr="00296D9E" w:rsidRDefault="00322829" w:rsidP="00296D9E"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3322320</wp:posOffset>
                </wp:positionH>
                <wp:positionV relativeFrom="paragraph">
                  <wp:posOffset>140970</wp:posOffset>
                </wp:positionV>
                <wp:extent cx="1450975" cy="1463675"/>
                <wp:effectExtent l="0" t="0" r="0" b="3175"/>
                <wp:wrapNone/>
                <wp:docPr id="42" name="Прямоугольник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0975" cy="146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CBE" w:rsidRPr="006A1163" w:rsidRDefault="00C92CBE" w:rsidP="009E4FA8">
                            <w:pPr>
                              <w:ind w:left="-142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 w:rsidRPr="006A1163">
                              <w:rPr>
                                <w:sz w:val="23"/>
                                <w:szCs w:val="23"/>
                              </w:rPr>
                              <w:t xml:space="preserve">Прием </w:t>
                            </w:r>
                            <w:r w:rsidRPr="006A1163">
                              <w:rPr>
                                <w:sz w:val="23"/>
                                <w:szCs w:val="23"/>
                              </w:rPr>
                              <w:br/>
                              <w:t xml:space="preserve">и регистрация заявления </w:t>
                            </w:r>
                            <w:r w:rsidRPr="006A1163">
                              <w:rPr>
                                <w:sz w:val="23"/>
                                <w:szCs w:val="23"/>
                              </w:rPr>
                              <w:br/>
                              <w:t>в секторе нормативных документов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, поступившего через </w:t>
                            </w:r>
                            <w:r w:rsidRPr="006A1163">
                              <w:rPr>
                                <w:sz w:val="23"/>
                                <w:szCs w:val="23"/>
                              </w:rPr>
                              <w:t>Портал госуслуг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2" o:spid="_x0000_s1029" style="position:absolute;margin-left:261.6pt;margin-top:11.1pt;width:114.25pt;height:115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">
                <v:textbox>
                  <w:txbxContent>
                    <w:p w:rsidR="00C92CBE" w:rsidRPr="006A1163" w:rsidRDefault="00C92CBE" w:rsidP="009E4FA8">
                      <w:pPr>
                        <w:ind w:left="-142"/>
                        <w:jc w:val="center"/>
                        <w:rPr>
                          <w:sz w:val="23"/>
                          <w:szCs w:val="23"/>
                        </w:rPr>
                      </w:pPr>
                      <w:r w:rsidRPr="006A1163">
                        <w:rPr>
                          <w:sz w:val="23"/>
                          <w:szCs w:val="23"/>
                        </w:rPr>
                        <w:t xml:space="preserve">Прием </w:t>
                      </w:r>
                      <w:r w:rsidRPr="006A1163">
                        <w:rPr>
                          <w:sz w:val="23"/>
                          <w:szCs w:val="23"/>
                        </w:rPr>
                        <w:br/>
                        <w:t xml:space="preserve">и регистрация заявления </w:t>
                      </w:r>
                      <w:r w:rsidRPr="006A1163">
                        <w:rPr>
                          <w:sz w:val="23"/>
                          <w:szCs w:val="23"/>
                        </w:rPr>
                        <w:br/>
                        <w:t>в секторе нормативных документов</w:t>
                      </w:r>
                      <w:r>
                        <w:rPr>
                          <w:sz w:val="23"/>
                          <w:szCs w:val="23"/>
                        </w:rPr>
                        <w:t xml:space="preserve">, поступившего через </w:t>
                      </w:r>
                      <w:r w:rsidRPr="006A1163">
                        <w:rPr>
                          <w:sz w:val="23"/>
                          <w:szCs w:val="23"/>
                        </w:rPr>
                        <w:t>Портал госуслуг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4852670</wp:posOffset>
                </wp:positionH>
                <wp:positionV relativeFrom="paragraph">
                  <wp:posOffset>140970</wp:posOffset>
                </wp:positionV>
                <wp:extent cx="1362075" cy="1393825"/>
                <wp:effectExtent l="0" t="0" r="9525" b="0"/>
                <wp:wrapNone/>
                <wp:docPr id="4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139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CBE" w:rsidRPr="00DE6796" w:rsidRDefault="00C92CBE" w:rsidP="009E4FA8">
                            <w:pPr>
                              <w:ind w:left="-142" w:right="-11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E6796">
                              <w:rPr>
                                <w:sz w:val="24"/>
                                <w:szCs w:val="24"/>
                              </w:rPr>
                              <w:t xml:space="preserve">Прием </w:t>
                            </w:r>
                            <w:r w:rsidRPr="00DE6796">
                              <w:rPr>
                                <w:sz w:val="24"/>
                                <w:szCs w:val="24"/>
                              </w:rPr>
                              <w:br/>
                              <w:t xml:space="preserve">и регистрация </w:t>
                            </w:r>
                            <w:r w:rsidRPr="00DE6796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заявления </w:t>
                            </w:r>
                            <w:r w:rsidRPr="00DE6796">
                              <w:rPr>
                                <w:sz w:val="24"/>
                                <w:szCs w:val="24"/>
                              </w:rPr>
                              <w:t xml:space="preserve">в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секторе нормативных документов,</w:t>
                            </w:r>
                            <w:r w:rsidRPr="00DE679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поступившего</w:t>
                            </w:r>
                            <w:r w:rsidRPr="00DE679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по </w:t>
                            </w:r>
                            <w:r w:rsidRPr="00DE6796">
                              <w:rPr>
                                <w:sz w:val="24"/>
                                <w:szCs w:val="24"/>
                              </w:rPr>
                              <w:t>электронной</w:t>
                            </w:r>
                            <w:r w:rsidRPr="00811B2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E6796">
                              <w:rPr>
                                <w:sz w:val="24"/>
                                <w:szCs w:val="24"/>
                              </w:rPr>
                              <w:t>почт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30" style="position:absolute;margin-left:382.1pt;margin-top:11.1pt;width:107.25pt;height:109.7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">
                <v:textbox>
                  <w:txbxContent>
                    <w:p w:rsidR="00C92CBE" w:rsidRPr="00DE6796" w:rsidRDefault="00C92CBE" w:rsidP="009E4FA8">
                      <w:pPr>
                        <w:ind w:left="-142" w:right="-11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DE6796">
                        <w:rPr>
                          <w:sz w:val="24"/>
                          <w:szCs w:val="24"/>
                        </w:rPr>
                        <w:t xml:space="preserve">Прием </w:t>
                      </w:r>
                      <w:r w:rsidRPr="00DE6796">
                        <w:rPr>
                          <w:sz w:val="24"/>
                          <w:szCs w:val="24"/>
                        </w:rPr>
                        <w:br/>
                        <w:t xml:space="preserve">и регистрация </w:t>
                      </w:r>
                      <w:r w:rsidRPr="00DE6796">
                        <w:rPr>
                          <w:sz w:val="24"/>
                          <w:szCs w:val="24"/>
                        </w:rPr>
                        <w:br/>
                      </w:r>
                      <w:r>
                        <w:rPr>
                          <w:sz w:val="24"/>
                          <w:szCs w:val="24"/>
                        </w:rPr>
                        <w:t xml:space="preserve">заявления </w:t>
                      </w:r>
                      <w:r w:rsidRPr="00DE6796">
                        <w:rPr>
                          <w:sz w:val="24"/>
                          <w:szCs w:val="24"/>
                        </w:rPr>
                        <w:t xml:space="preserve">в </w:t>
                      </w:r>
                      <w:r>
                        <w:rPr>
                          <w:sz w:val="24"/>
                          <w:szCs w:val="24"/>
                        </w:rPr>
                        <w:t>секторе нормативных документов,</w:t>
                      </w:r>
                      <w:r w:rsidRPr="00DE6796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поступившего</w:t>
                      </w:r>
                      <w:r w:rsidRPr="00DE6796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по </w:t>
                      </w:r>
                      <w:r w:rsidRPr="00DE6796">
                        <w:rPr>
                          <w:sz w:val="24"/>
                          <w:szCs w:val="24"/>
                        </w:rPr>
                        <w:t>электронной</w:t>
                      </w:r>
                      <w:r w:rsidRPr="00811B2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DE6796">
                        <w:rPr>
                          <w:sz w:val="24"/>
                          <w:szCs w:val="24"/>
                        </w:rPr>
                        <w:t>почт</w:t>
                      </w:r>
                      <w:r>
                        <w:rPr>
                          <w:sz w:val="24"/>
                          <w:szCs w:val="24"/>
                        </w:rPr>
                        <w:t>е</w:t>
                      </w:r>
                    </w:p>
                  </w:txbxContent>
                </v:textbox>
              </v:rect>
            </w:pict>
          </mc:Fallback>
        </mc:AlternateContent>
      </w:r>
    </w:p>
    <w:p w:rsidR="00296D9E" w:rsidRPr="00296D9E" w:rsidRDefault="00296D9E" w:rsidP="00296D9E"/>
    <w:p w:rsidR="00296D9E" w:rsidRPr="00296D9E" w:rsidRDefault="00296D9E" w:rsidP="00296D9E"/>
    <w:p w:rsidR="00296D9E" w:rsidRPr="00296D9E" w:rsidRDefault="00296D9E" w:rsidP="00296D9E"/>
    <w:p w:rsidR="00296D9E" w:rsidRPr="00296D9E" w:rsidRDefault="00296D9E" w:rsidP="00296D9E"/>
    <w:p w:rsidR="00296D9E" w:rsidRPr="00296D9E" w:rsidRDefault="00296D9E" w:rsidP="00296D9E"/>
    <w:p w:rsidR="00296D9E" w:rsidRPr="00296D9E" w:rsidRDefault="00296D9E" w:rsidP="00296D9E"/>
    <w:p w:rsidR="00296D9E" w:rsidRPr="00296D9E" w:rsidRDefault="00322829" w:rsidP="00296D9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5461635</wp:posOffset>
                </wp:positionH>
                <wp:positionV relativeFrom="paragraph">
                  <wp:posOffset>282575</wp:posOffset>
                </wp:positionV>
                <wp:extent cx="358775" cy="635"/>
                <wp:effectExtent l="0" t="0" r="0" b="0"/>
                <wp:wrapNone/>
                <wp:docPr id="6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58775" cy="635"/>
                        </a:xfrm>
                        <a:prstGeom prst="bentConnector3">
                          <a:avLst>
                            <a:gd name="adj1" fmla="val 4991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7587C" id="Прямая со стрелкой 40" o:spid="_x0000_s1026" type="#_x0000_t34" style="position:absolute;margin-left:430.05pt;margin-top:22.25pt;width:28.25pt;height:.0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" adj="10781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3852545</wp:posOffset>
                </wp:positionH>
                <wp:positionV relativeFrom="paragraph">
                  <wp:posOffset>317500</wp:posOffset>
                </wp:positionV>
                <wp:extent cx="288925" cy="635"/>
                <wp:effectExtent l="0" t="0" r="0" b="0"/>
                <wp:wrapNone/>
                <wp:docPr id="5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88925" cy="635"/>
                        </a:xfrm>
                        <a:prstGeom prst="bentConnector3">
                          <a:avLst>
                            <a:gd name="adj1" fmla="val 4988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911F2" id="Прямая со стрелкой 40" o:spid="_x0000_s1026" type="#_x0000_t34" style="position:absolute;margin-left:303.35pt;margin-top:25pt;width:22.75pt;height:.0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" adj="10776"/>
            </w:pict>
          </mc:Fallback>
        </mc:AlternateContent>
      </w:r>
    </w:p>
    <w:p w:rsidR="00296D9E" w:rsidRPr="00296D9E" w:rsidRDefault="00296D9E" w:rsidP="00296D9E"/>
    <w:p w:rsidR="00296D9E" w:rsidRPr="00296D9E" w:rsidRDefault="00322829" w:rsidP="00296D9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2944495</wp:posOffset>
                </wp:positionH>
                <wp:positionV relativeFrom="paragraph">
                  <wp:posOffset>212725</wp:posOffset>
                </wp:positionV>
                <wp:extent cx="320040" cy="635"/>
                <wp:effectExtent l="0" t="0" r="0" b="0"/>
                <wp:wrapNone/>
                <wp:docPr id="4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004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9961E" id="Прямая со стрелкой 47" o:spid="_x0000_s1026" type="#_x0000_t34" style="position:absolute;margin-left:231.85pt;margin-top:16.75pt;width:25.2pt;height:.0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">
                <v:stroke endarrow="block"/>
              </v:shape>
            </w:pict>
          </mc:Fallback>
        </mc:AlternateContent>
      </w:r>
    </w:p>
    <w:p w:rsidR="00296D9E" w:rsidRPr="00296D9E" w:rsidRDefault="00322829" w:rsidP="00296D9E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168910</wp:posOffset>
                </wp:positionV>
                <wp:extent cx="6144895" cy="432435"/>
                <wp:effectExtent l="0" t="0" r="8255" b="5715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89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CBE" w:rsidRDefault="00C92CBE" w:rsidP="00C92CB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E6796">
                              <w:rPr>
                                <w:sz w:val="24"/>
                                <w:szCs w:val="24"/>
                              </w:rPr>
                              <w:t>Подготовка</w:t>
                            </w:r>
                            <w:r w:rsidRPr="00036115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E6796">
                              <w:rPr>
                                <w:sz w:val="24"/>
                                <w:szCs w:val="24"/>
                              </w:rPr>
                              <w:t>копий</w:t>
                            </w:r>
                            <w:r w:rsidRPr="00036115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3C35">
                              <w:rPr>
                                <w:sz w:val="24"/>
                                <w:szCs w:val="24"/>
                              </w:rPr>
                              <w:t>правовых актов Администр</w:t>
                            </w:r>
                            <w:r w:rsidRPr="000B3C35">
                              <w:rPr>
                                <w:sz w:val="24"/>
                                <w:szCs w:val="24"/>
                              </w:rPr>
                              <w:t>а</w:t>
                            </w:r>
                            <w:r w:rsidRPr="000B3C35">
                              <w:rPr>
                                <w:sz w:val="24"/>
                                <w:szCs w:val="24"/>
                              </w:rPr>
                              <w:t xml:space="preserve">ции города Ростова-на-Дону </w:t>
                            </w:r>
                          </w:p>
                          <w:p w:rsidR="00C92CBE" w:rsidRPr="000B3C35" w:rsidRDefault="00C92CBE" w:rsidP="00C92CBE">
                            <w:pPr>
                              <w:jc w:val="center"/>
                              <w:rPr>
                                <w:rFonts w:ascii="Bernard MT Condensed" w:hAnsi="Bernard MT Condensed"/>
                                <w:sz w:val="24"/>
                                <w:szCs w:val="24"/>
                              </w:rPr>
                            </w:pPr>
                            <w:r w:rsidRPr="000B3C35">
                              <w:rPr>
                                <w:sz w:val="24"/>
                                <w:szCs w:val="24"/>
                              </w:rPr>
                              <w:t>(постановления, распоряжения)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3C35">
                              <w:rPr>
                                <w:sz w:val="24"/>
                                <w:szCs w:val="24"/>
                              </w:rPr>
                              <w:t>или</w:t>
                            </w:r>
                            <w:r w:rsidRPr="00036115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3C35">
                              <w:rPr>
                                <w:sz w:val="24"/>
                                <w:szCs w:val="24"/>
                              </w:rPr>
                              <w:t>мотивированного</w:t>
                            </w:r>
                            <w:r w:rsidRPr="000B3C35">
                              <w:rPr>
                                <w:rFonts w:ascii="Bernard MT Condensed" w:hAnsi="Bernard MT Condense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3C35">
                              <w:rPr>
                                <w:sz w:val="24"/>
                                <w:szCs w:val="24"/>
                              </w:rPr>
                              <w:t>отказа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31" style="position:absolute;margin-left:2.6pt;margin-top:13.3pt;width:483.85pt;height:3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">
                <v:textbox>
                  <w:txbxContent>
                    <w:p w:rsidR="00C92CBE" w:rsidRDefault="00C92CBE" w:rsidP="00C92CB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E6796">
                        <w:rPr>
                          <w:sz w:val="24"/>
                          <w:szCs w:val="24"/>
                        </w:rPr>
                        <w:t>Подготовка</w:t>
                      </w:r>
                      <w:r w:rsidRPr="00036115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</w:t>
                      </w:r>
                      <w:r w:rsidRPr="00DE6796">
                        <w:rPr>
                          <w:sz w:val="24"/>
                          <w:szCs w:val="24"/>
                        </w:rPr>
                        <w:t>копий</w:t>
                      </w:r>
                      <w:r w:rsidRPr="00036115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</w:t>
                      </w:r>
                      <w:r w:rsidRPr="000B3C35">
                        <w:rPr>
                          <w:sz w:val="24"/>
                          <w:szCs w:val="24"/>
                        </w:rPr>
                        <w:t>правовых актов Администр</w:t>
                      </w:r>
                      <w:r w:rsidRPr="000B3C35">
                        <w:rPr>
                          <w:sz w:val="24"/>
                          <w:szCs w:val="24"/>
                        </w:rPr>
                        <w:t>а</w:t>
                      </w:r>
                      <w:r w:rsidRPr="000B3C35">
                        <w:rPr>
                          <w:sz w:val="24"/>
                          <w:szCs w:val="24"/>
                        </w:rPr>
                        <w:t xml:space="preserve">ции города Ростова-на-Дону </w:t>
                      </w:r>
                    </w:p>
                    <w:p w:rsidR="00C92CBE" w:rsidRPr="000B3C35" w:rsidRDefault="00C92CBE" w:rsidP="00C92CBE">
                      <w:pPr>
                        <w:jc w:val="center"/>
                        <w:rPr>
                          <w:rFonts w:ascii="Bernard MT Condensed" w:hAnsi="Bernard MT Condensed"/>
                          <w:sz w:val="24"/>
                          <w:szCs w:val="24"/>
                        </w:rPr>
                      </w:pPr>
                      <w:r w:rsidRPr="000B3C35">
                        <w:rPr>
                          <w:sz w:val="24"/>
                          <w:szCs w:val="24"/>
                        </w:rPr>
                        <w:t>(постановления, распоряжения)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0B3C35">
                        <w:rPr>
                          <w:sz w:val="24"/>
                          <w:szCs w:val="24"/>
                        </w:rPr>
                        <w:t>или</w:t>
                      </w:r>
                      <w:r w:rsidRPr="00036115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</w:t>
                      </w:r>
                      <w:r w:rsidRPr="000B3C35">
                        <w:rPr>
                          <w:sz w:val="24"/>
                          <w:szCs w:val="24"/>
                        </w:rPr>
                        <w:t>мотивированного</w:t>
                      </w:r>
                      <w:r w:rsidRPr="000B3C35">
                        <w:rPr>
                          <w:rFonts w:ascii="Bernard MT Condensed" w:hAnsi="Bernard MT Condensed"/>
                          <w:sz w:val="24"/>
                          <w:szCs w:val="24"/>
                        </w:rPr>
                        <w:t xml:space="preserve"> </w:t>
                      </w:r>
                      <w:r w:rsidRPr="000B3C35">
                        <w:rPr>
                          <w:sz w:val="24"/>
                          <w:szCs w:val="24"/>
                        </w:rPr>
                        <w:t>отказа</w:t>
                      </w:r>
                    </w:p>
                  </w:txbxContent>
                </v:textbox>
              </v:rect>
            </w:pict>
          </mc:Fallback>
        </mc:AlternateContent>
      </w:r>
    </w:p>
    <w:p w:rsidR="00296D9E" w:rsidRPr="00296D9E" w:rsidRDefault="00296D9E" w:rsidP="00296D9E"/>
    <w:p w:rsidR="00296D9E" w:rsidRPr="00296D9E" w:rsidRDefault="00322829" w:rsidP="00296D9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1111250</wp:posOffset>
                </wp:positionH>
                <wp:positionV relativeFrom="paragraph">
                  <wp:posOffset>325120</wp:posOffset>
                </wp:positionV>
                <wp:extent cx="265430" cy="0"/>
                <wp:effectExtent l="0" t="0" r="0" b="0"/>
                <wp:wrapNone/>
                <wp:docPr id="3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65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2CE01" id="Прямая со стрелкой 30" o:spid="_x0000_s1026" type="#_x0000_t32" style="position:absolute;margin-left:87.5pt;margin-top:25.6pt;width:20.9pt;height:0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2972435</wp:posOffset>
                </wp:positionH>
                <wp:positionV relativeFrom="paragraph">
                  <wp:posOffset>324485</wp:posOffset>
                </wp:positionV>
                <wp:extent cx="265430" cy="635"/>
                <wp:effectExtent l="0" t="0" r="0" b="0"/>
                <wp:wrapNone/>
                <wp:docPr id="2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6543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1E3BF" id="Прямая со стрелкой 30" o:spid="_x0000_s1026" type="#_x0000_t34" style="position:absolute;margin-left:234.05pt;margin-top:25.55pt;width:20.9pt;height:.05pt;rotation:9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">
                <v:stroke endarrow="block"/>
              </v:shape>
            </w:pict>
          </mc:Fallback>
        </mc:AlternateContent>
      </w:r>
    </w:p>
    <w:p w:rsidR="00296D9E" w:rsidRPr="00296D9E" w:rsidRDefault="00296D9E" w:rsidP="00296D9E"/>
    <w:p w:rsidR="00296D9E" w:rsidRPr="00296D9E" w:rsidRDefault="00322829" w:rsidP="00296D9E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4211320</wp:posOffset>
                </wp:positionH>
                <wp:positionV relativeFrom="paragraph">
                  <wp:posOffset>15240</wp:posOffset>
                </wp:positionV>
                <wp:extent cx="1668145" cy="1171575"/>
                <wp:effectExtent l="0" t="0" r="8255" b="9525"/>
                <wp:wrapNone/>
                <wp:docPr id="1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814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6D9E" w:rsidRPr="00DE6796" w:rsidRDefault="00296D9E" w:rsidP="00296D9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Направление по электронной почте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 xml:space="preserve">(в случае </w:t>
                            </w:r>
                            <w:r w:rsidR="009E4FA8">
                              <w:rPr>
                                <w:sz w:val="24"/>
                                <w:szCs w:val="24"/>
                              </w:rPr>
                              <w:t>м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отивированного отказа)</w:t>
                            </w:r>
                          </w:p>
                          <w:p w:rsidR="00296D9E" w:rsidRPr="00DE6796" w:rsidRDefault="00296D9E" w:rsidP="00296D9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32" style="position:absolute;margin-left:331.6pt;margin-top:1.2pt;width:131.35pt;height:92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">
                <v:textbox>
                  <w:txbxContent>
                    <w:p w:rsidR="00296D9E" w:rsidRPr="00DE6796" w:rsidRDefault="00296D9E" w:rsidP="00296D9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Направление по электронной почте 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 xml:space="preserve">(в случае </w:t>
                      </w:r>
                      <w:r w:rsidR="009E4FA8">
                        <w:rPr>
                          <w:sz w:val="24"/>
                          <w:szCs w:val="24"/>
                        </w:rPr>
                        <w:t>м</w:t>
                      </w:r>
                      <w:r>
                        <w:rPr>
                          <w:sz w:val="24"/>
                          <w:szCs w:val="24"/>
                        </w:rPr>
                        <w:t>отивированного отказа)</w:t>
                      </w:r>
                    </w:p>
                    <w:p w:rsidR="00296D9E" w:rsidRPr="00DE6796" w:rsidRDefault="00296D9E" w:rsidP="00296D9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2259965</wp:posOffset>
                </wp:positionH>
                <wp:positionV relativeFrom="paragraph">
                  <wp:posOffset>21590</wp:posOffset>
                </wp:positionV>
                <wp:extent cx="1736725" cy="1165225"/>
                <wp:effectExtent l="0" t="0" r="0" b="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6725" cy="1165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CBE" w:rsidRPr="00DE6796" w:rsidRDefault="00296D9E" w:rsidP="00C92CB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Направление через Портал госуслуг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>(в случае мотивированного отказа)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3" style="position:absolute;margin-left:177.95pt;margin-top:1.7pt;width:136.75pt;height:91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">
                <v:textbox>
                  <w:txbxContent>
                    <w:p w:rsidR="00C92CBE" w:rsidRPr="00DE6796" w:rsidRDefault="00296D9E" w:rsidP="00C92CB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Направление через Портал госуслуг 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>(в случае мотивированного отказа)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375920</wp:posOffset>
                </wp:positionH>
                <wp:positionV relativeFrom="paragraph">
                  <wp:posOffset>15240</wp:posOffset>
                </wp:positionV>
                <wp:extent cx="1703070" cy="1203325"/>
                <wp:effectExtent l="0" t="0" r="0" b="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3070" cy="120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CBE" w:rsidRPr="00DE6796" w:rsidRDefault="00C92CBE" w:rsidP="00C92CB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E6796">
                              <w:rPr>
                                <w:sz w:val="24"/>
                                <w:szCs w:val="24"/>
                              </w:rPr>
                              <w:t xml:space="preserve">Выдача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(направление) </w:t>
                            </w:r>
                            <w:r w:rsidRPr="00DE6796">
                              <w:rPr>
                                <w:sz w:val="24"/>
                                <w:szCs w:val="24"/>
                              </w:rPr>
                              <w:t>результата муниципальной услуги через МФЦ</w:t>
                            </w:r>
                            <w:r w:rsidR="00296D9E">
                              <w:rPr>
                                <w:sz w:val="24"/>
                                <w:szCs w:val="24"/>
                              </w:rPr>
                              <w:t>, в секторе нормативных документов, по почте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34" style="position:absolute;margin-left:29.6pt;margin-top:1.2pt;width:134.1pt;height:94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">
                <v:textbox>
                  <w:txbxContent>
                    <w:p w:rsidR="00C92CBE" w:rsidRPr="00DE6796" w:rsidRDefault="00C92CBE" w:rsidP="00C92CB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E6796">
                        <w:rPr>
                          <w:sz w:val="24"/>
                          <w:szCs w:val="24"/>
                        </w:rPr>
                        <w:t xml:space="preserve">Выдача </w:t>
                      </w:r>
                      <w:r>
                        <w:rPr>
                          <w:sz w:val="24"/>
                          <w:szCs w:val="24"/>
                        </w:rPr>
                        <w:t xml:space="preserve">(направление) </w:t>
                      </w:r>
                      <w:r w:rsidRPr="00DE6796">
                        <w:rPr>
                          <w:sz w:val="24"/>
                          <w:szCs w:val="24"/>
                        </w:rPr>
                        <w:t>результата муниципальной услуги через МФЦ</w:t>
                      </w:r>
                      <w:r w:rsidR="00296D9E">
                        <w:rPr>
                          <w:sz w:val="24"/>
                          <w:szCs w:val="24"/>
                        </w:rPr>
                        <w:t>, в секторе нормативных документов, по почте</w:t>
                      </w:r>
                    </w:p>
                  </w:txbxContent>
                </v:textbox>
              </v:rect>
            </w:pict>
          </mc:Fallback>
        </mc:AlternateContent>
      </w:r>
    </w:p>
    <w:p w:rsidR="00296D9E" w:rsidRPr="00296D9E" w:rsidRDefault="00296D9E" w:rsidP="00296D9E"/>
    <w:p w:rsidR="00296D9E" w:rsidRPr="00296D9E" w:rsidRDefault="00296D9E" w:rsidP="00296D9E"/>
    <w:p w:rsidR="00296D9E" w:rsidRDefault="00296D9E" w:rsidP="00296D9E"/>
    <w:p w:rsidR="00C92CBE" w:rsidRDefault="00C92CBE" w:rsidP="00296D9E">
      <w:pPr>
        <w:jc w:val="right"/>
      </w:pPr>
    </w:p>
    <w:p w:rsidR="00296D9E" w:rsidRDefault="00296D9E" w:rsidP="00296D9E">
      <w:pPr>
        <w:jc w:val="right"/>
      </w:pPr>
    </w:p>
    <w:p w:rsidR="00296D9E" w:rsidRDefault="00296D9E" w:rsidP="00296D9E">
      <w:pPr>
        <w:jc w:val="right"/>
      </w:pPr>
    </w:p>
    <w:p w:rsidR="00296D9E" w:rsidRDefault="00296D9E" w:rsidP="00296D9E">
      <w:pPr>
        <w:jc w:val="right"/>
      </w:pPr>
    </w:p>
    <w:p w:rsidR="00296D9E" w:rsidRDefault="00296D9E" w:rsidP="00296D9E">
      <w:pPr>
        <w:jc w:val="right"/>
      </w:pPr>
    </w:p>
    <w:p w:rsidR="00296D9E" w:rsidRPr="00296D9E" w:rsidRDefault="00296D9E" w:rsidP="00296D9E">
      <w:pPr>
        <w:jc w:val="right"/>
      </w:pPr>
    </w:p>
    <w:sectPr w:rsidR="00296D9E" w:rsidRPr="00296D9E" w:rsidSect="008A4142">
      <w:footerReference w:type="default" r:id="rId8"/>
      <w:footerReference w:type="first" r:id="rId9"/>
      <w:pgSz w:w="11907" w:h="16840"/>
      <w:pgMar w:top="1134" w:right="567" w:bottom="993" w:left="1701" w:header="720" w:footer="45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8A8" w:rsidRDefault="002258A8">
      <w:r>
        <w:separator/>
      </w:r>
    </w:p>
  </w:endnote>
  <w:endnote w:type="continuationSeparator" w:id="0">
    <w:p w:rsidR="002258A8" w:rsidRDefault="00225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1DD" w:rsidRDefault="00B371DD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322829">
      <w:rPr>
        <w:noProof/>
      </w:rPr>
      <w:t>13</w:t>
    </w:r>
    <w:r>
      <w:fldChar w:fldCharType="end"/>
    </w:r>
  </w:p>
  <w:p w:rsidR="00B371DD" w:rsidRDefault="00B371DD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1DD" w:rsidRDefault="00B371DD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322829">
      <w:rPr>
        <w:noProof/>
      </w:rPr>
      <w:t>1</w:t>
    </w:r>
    <w:r>
      <w:fldChar w:fldCharType="end"/>
    </w:r>
  </w:p>
  <w:p w:rsidR="00B371DD" w:rsidRDefault="00B371D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8A8" w:rsidRDefault="002258A8">
      <w:r>
        <w:separator/>
      </w:r>
    </w:p>
  </w:footnote>
  <w:footnote w:type="continuationSeparator" w:id="0">
    <w:p w:rsidR="002258A8" w:rsidRDefault="00225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4185F"/>
    <w:multiLevelType w:val="hybridMultilevel"/>
    <w:tmpl w:val="73B67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147ADD"/>
    <w:multiLevelType w:val="multilevel"/>
    <w:tmpl w:val="30689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 w15:restartNumberingAfterBreak="0">
    <w:nsid w:val="1F287105"/>
    <w:multiLevelType w:val="hybridMultilevel"/>
    <w:tmpl w:val="4F8C107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4619FB"/>
    <w:multiLevelType w:val="hybridMultilevel"/>
    <w:tmpl w:val="6DDC189E"/>
    <w:lvl w:ilvl="0" w:tplc="C7E63B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6C7C87"/>
    <w:multiLevelType w:val="hybridMultilevel"/>
    <w:tmpl w:val="3AA8B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8153D5"/>
    <w:multiLevelType w:val="hybridMultilevel"/>
    <w:tmpl w:val="AC4A3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8" w15:restartNumberingAfterBreak="0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D09"/>
    <w:rsid w:val="00001607"/>
    <w:rsid w:val="00004280"/>
    <w:rsid w:val="00004681"/>
    <w:rsid w:val="00007CE8"/>
    <w:rsid w:val="000107F9"/>
    <w:rsid w:val="00011628"/>
    <w:rsid w:val="00011DD2"/>
    <w:rsid w:val="000137BA"/>
    <w:rsid w:val="00014878"/>
    <w:rsid w:val="000155BD"/>
    <w:rsid w:val="000171C2"/>
    <w:rsid w:val="00017323"/>
    <w:rsid w:val="00017FD0"/>
    <w:rsid w:val="00025DFD"/>
    <w:rsid w:val="00030B2E"/>
    <w:rsid w:val="0003212D"/>
    <w:rsid w:val="00035FCE"/>
    <w:rsid w:val="00036115"/>
    <w:rsid w:val="00037288"/>
    <w:rsid w:val="00040F92"/>
    <w:rsid w:val="000420A5"/>
    <w:rsid w:val="00053E7E"/>
    <w:rsid w:val="000548A0"/>
    <w:rsid w:val="00057AA7"/>
    <w:rsid w:val="00061809"/>
    <w:rsid w:val="00062BB6"/>
    <w:rsid w:val="00063526"/>
    <w:rsid w:val="00064EDB"/>
    <w:rsid w:val="000652C7"/>
    <w:rsid w:val="000661AC"/>
    <w:rsid w:val="00067791"/>
    <w:rsid w:val="00070D99"/>
    <w:rsid w:val="00073F92"/>
    <w:rsid w:val="00074F7F"/>
    <w:rsid w:val="00075729"/>
    <w:rsid w:val="00076B6A"/>
    <w:rsid w:val="0008406A"/>
    <w:rsid w:val="000859C5"/>
    <w:rsid w:val="00090576"/>
    <w:rsid w:val="00090EEB"/>
    <w:rsid w:val="0009348B"/>
    <w:rsid w:val="00093756"/>
    <w:rsid w:val="000938C0"/>
    <w:rsid w:val="00093CF0"/>
    <w:rsid w:val="00095883"/>
    <w:rsid w:val="000964CE"/>
    <w:rsid w:val="00096EF4"/>
    <w:rsid w:val="000A11F2"/>
    <w:rsid w:val="000A1722"/>
    <w:rsid w:val="000A1ADE"/>
    <w:rsid w:val="000A2443"/>
    <w:rsid w:val="000A3630"/>
    <w:rsid w:val="000B3C35"/>
    <w:rsid w:val="000B51A3"/>
    <w:rsid w:val="000B5783"/>
    <w:rsid w:val="000C499B"/>
    <w:rsid w:val="000C4CBE"/>
    <w:rsid w:val="000C6008"/>
    <w:rsid w:val="000D0F1E"/>
    <w:rsid w:val="000D1A9B"/>
    <w:rsid w:val="000D24F6"/>
    <w:rsid w:val="000D2992"/>
    <w:rsid w:val="000D2A6A"/>
    <w:rsid w:val="000D58A0"/>
    <w:rsid w:val="000D704A"/>
    <w:rsid w:val="000E0C19"/>
    <w:rsid w:val="000F09A7"/>
    <w:rsid w:val="000F160D"/>
    <w:rsid w:val="000F2DB7"/>
    <w:rsid w:val="000F57A7"/>
    <w:rsid w:val="000F6A38"/>
    <w:rsid w:val="00103966"/>
    <w:rsid w:val="00103E8A"/>
    <w:rsid w:val="00106E1C"/>
    <w:rsid w:val="00107496"/>
    <w:rsid w:val="00115A88"/>
    <w:rsid w:val="00115F3B"/>
    <w:rsid w:val="001172A2"/>
    <w:rsid w:val="00121462"/>
    <w:rsid w:val="00121E5C"/>
    <w:rsid w:val="00122DE0"/>
    <w:rsid w:val="001247AB"/>
    <w:rsid w:val="00124FF7"/>
    <w:rsid w:val="00126AD1"/>
    <w:rsid w:val="00126E50"/>
    <w:rsid w:val="001276AD"/>
    <w:rsid w:val="00132AC9"/>
    <w:rsid w:val="00135FCA"/>
    <w:rsid w:val="0013753C"/>
    <w:rsid w:val="001375C7"/>
    <w:rsid w:val="00141C1D"/>
    <w:rsid w:val="00151E41"/>
    <w:rsid w:val="001540BE"/>
    <w:rsid w:val="00155477"/>
    <w:rsid w:val="00157DFA"/>
    <w:rsid w:val="001631EE"/>
    <w:rsid w:val="001663F1"/>
    <w:rsid w:val="00170A49"/>
    <w:rsid w:val="00173198"/>
    <w:rsid w:val="00182A5A"/>
    <w:rsid w:val="0018663D"/>
    <w:rsid w:val="0019049D"/>
    <w:rsid w:val="00191A5C"/>
    <w:rsid w:val="0019408D"/>
    <w:rsid w:val="00194410"/>
    <w:rsid w:val="001974F7"/>
    <w:rsid w:val="001A18CD"/>
    <w:rsid w:val="001A2802"/>
    <w:rsid w:val="001A3488"/>
    <w:rsid w:val="001A496F"/>
    <w:rsid w:val="001A4E57"/>
    <w:rsid w:val="001A616F"/>
    <w:rsid w:val="001B2FBA"/>
    <w:rsid w:val="001B36B4"/>
    <w:rsid w:val="001B3DEF"/>
    <w:rsid w:val="001B4153"/>
    <w:rsid w:val="001B60B7"/>
    <w:rsid w:val="001B68FB"/>
    <w:rsid w:val="001C1B22"/>
    <w:rsid w:val="001C1E9B"/>
    <w:rsid w:val="001C6727"/>
    <w:rsid w:val="001C7775"/>
    <w:rsid w:val="001D1619"/>
    <w:rsid w:val="001D3F3F"/>
    <w:rsid w:val="001D7DDD"/>
    <w:rsid w:val="001E5C6D"/>
    <w:rsid w:val="001E610E"/>
    <w:rsid w:val="001E6A85"/>
    <w:rsid w:val="001E6D4A"/>
    <w:rsid w:val="001E6F26"/>
    <w:rsid w:val="001F029C"/>
    <w:rsid w:val="001F04C6"/>
    <w:rsid w:val="00200FFF"/>
    <w:rsid w:val="00201795"/>
    <w:rsid w:val="00204D85"/>
    <w:rsid w:val="00210CBB"/>
    <w:rsid w:val="00210DF6"/>
    <w:rsid w:val="00212FF5"/>
    <w:rsid w:val="00215875"/>
    <w:rsid w:val="00217992"/>
    <w:rsid w:val="00220A04"/>
    <w:rsid w:val="00221165"/>
    <w:rsid w:val="00223079"/>
    <w:rsid w:val="00223B23"/>
    <w:rsid w:val="002241EE"/>
    <w:rsid w:val="00224A7C"/>
    <w:rsid w:val="002258A8"/>
    <w:rsid w:val="00230AF3"/>
    <w:rsid w:val="002328D7"/>
    <w:rsid w:val="00233895"/>
    <w:rsid w:val="0023681C"/>
    <w:rsid w:val="002437B0"/>
    <w:rsid w:val="00243827"/>
    <w:rsid w:val="00244073"/>
    <w:rsid w:val="00245345"/>
    <w:rsid w:val="00245E17"/>
    <w:rsid w:val="00247A72"/>
    <w:rsid w:val="00254B17"/>
    <w:rsid w:val="0025754B"/>
    <w:rsid w:val="00260C8D"/>
    <w:rsid w:val="00260EF4"/>
    <w:rsid w:val="00261F24"/>
    <w:rsid w:val="00262F83"/>
    <w:rsid w:val="00264D4C"/>
    <w:rsid w:val="002655DB"/>
    <w:rsid w:val="00266B6C"/>
    <w:rsid w:val="002742B3"/>
    <w:rsid w:val="002761FE"/>
    <w:rsid w:val="00276268"/>
    <w:rsid w:val="0027747B"/>
    <w:rsid w:val="00277D02"/>
    <w:rsid w:val="00281B3B"/>
    <w:rsid w:val="002823E3"/>
    <w:rsid w:val="002836F9"/>
    <w:rsid w:val="00283796"/>
    <w:rsid w:val="00283D61"/>
    <w:rsid w:val="002856A0"/>
    <w:rsid w:val="002859D5"/>
    <w:rsid w:val="00291298"/>
    <w:rsid w:val="002929A8"/>
    <w:rsid w:val="00293FFD"/>
    <w:rsid w:val="00294270"/>
    <w:rsid w:val="002959BD"/>
    <w:rsid w:val="002963C3"/>
    <w:rsid w:val="00296D9E"/>
    <w:rsid w:val="002A16F5"/>
    <w:rsid w:val="002A1C28"/>
    <w:rsid w:val="002A1D81"/>
    <w:rsid w:val="002A691E"/>
    <w:rsid w:val="002B02E0"/>
    <w:rsid w:val="002B08DD"/>
    <w:rsid w:val="002B2B49"/>
    <w:rsid w:val="002B463F"/>
    <w:rsid w:val="002B5EAF"/>
    <w:rsid w:val="002B6E6D"/>
    <w:rsid w:val="002B7C50"/>
    <w:rsid w:val="002C2222"/>
    <w:rsid w:val="002D0EE8"/>
    <w:rsid w:val="002D130C"/>
    <w:rsid w:val="002D47F9"/>
    <w:rsid w:val="002E1A35"/>
    <w:rsid w:val="002E51D9"/>
    <w:rsid w:val="002E528C"/>
    <w:rsid w:val="002E692F"/>
    <w:rsid w:val="002F2F1C"/>
    <w:rsid w:val="002F2FCB"/>
    <w:rsid w:val="002F4D23"/>
    <w:rsid w:val="002F767A"/>
    <w:rsid w:val="00303D11"/>
    <w:rsid w:val="00304E37"/>
    <w:rsid w:val="00305231"/>
    <w:rsid w:val="0030597B"/>
    <w:rsid w:val="003100DF"/>
    <w:rsid w:val="00310A5C"/>
    <w:rsid w:val="00312147"/>
    <w:rsid w:val="003146AD"/>
    <w:rsid w:val="00314CAE"/>
    <w:rsid w:val="00315235"/>
    <w:rsid w:val="003155FD"/>
    <w:rsid w:val="00315C45"/>
    <w:rsid w:val="00320368"/>
    <w:rsid w:val="00322829"/>
    <w:rsid w:val="00324983"/>
    <w:rsid w:val="0032516E"/>
    <w:rsid w:val="003268EC"/>
    <w:rsid w:val="0032730D"/>
    <w:rsid w:val="00327B17"/>
    <w:rsid w:val="003311DD"/>
    <w:rsid w:val="0033144E"/>
    <w:rsid w:val="00331DFF"/>
    <w:rsid w:val="00332AE2"/>
    <w:rsid w:val="00333FBA"/>
    <w:rsid w:val="00334E78"/>
    <w:rsid w:val="00335626"/>
    <w:rsid w:val="00341228"/>
    <w:rsid w:val="003431C0"/>
    <w:rsid w:val="003440EA"/>
    <w:rsid w:val="003471E9"/>
    <w:rsid w:val="0035237A"/>
    <w:rsid w:val="00353A3D"/>
    <w:rsid w:val="00353F46"/>
    <w:rsid w:val="00354E5F"/>
    <w:rsid w:val="00355792"/>
    <w:rsid w:val="0035755E"/>
    <w:rsid w:val="00360DDE"/>
    <w:rsid w:val="00361DE5"/>
    <w:rsid w:val="003658B3"/>
    <w:rsid w:val="0036600A"/>
    <w:rsid w:val="0037159D"/>
    <w:rsid w:val="00371FBD"/>
    <w:rsid w:val="00372CA4"/>
    <w:rsid w:val="003746F4"/>
    <w:rsid w:val="00381019"/>
    <w:rsid w:val="00381886"/>
    <w:rsid w:val="0038243A"/>
    <w:rsid w:val="00383AE5"/>
    <w:rsid w:val="003870EC"/>
    <w:rsid w:val="00387241"/>
    <w:rsid w:val="00391129"/>
    <w:rsid w:val="00392D76"/>
    <w:rsid w:val="0039392B"/>
    <w:rsid w:val="00395549"/>
    <w:rsid w:val="00397C2D"/>
    <w:rsid w:val="003A03FC"/>
    <w:rsid w:val="003A0750"/>
    <w:rsid w:val="003A15BF"/>
    <w:rsid w:val="003A254D"/>
    <w:rsid w:val="003A36D1"/>
    <w:rsid w:val="003A400F"/>
    <w:rsid w:val="003A5DEE"/>
    <w:rsid w:val="003B028C"/>
    <w:rsid w:val="003B143C"/>
    <w:rsid w:val="003B4D04"/>
    <w:rsid w:val="003B4FCF"/>
    <w:rsid w:val="003B5647"/>
    <w:rsid w:val="003C025E"/>
    <w:rsid w:val="003C0549"/>
    <w:rsid w:val="003C150E"/>
    <w:rsid w:val="003C1E20"/>
    <w:rsid w:val="003C446B"/>
    <w:rsid w:val="003C607B"/>
    <w:rsid w:val="003D3336"/>
    <w:rsid w:val="003D5A01"/>
    <w:rsid w:val="003E1ABE"/>
    <w:rsid w:val="003E40B2"/>
    <w:rsid w:val="003E4F5E"/>
    <w:rsid w:val="003F337E"/>
    <w:rsid w:val="003F36C4"/>
    <w:rsid w:val="003F4C37"/>
    <w:rsid w:val="003F7871"/>
    <w:rsid w:val="00404470"/>
    <w:rsid w:val="00404F5A"/>
    <w:rsid w:val="00407D82"/>
    <w:rsid w:val="004103C8"/>
    <w:rsid w:val="00411009"/>
    <w:rsid w:val="00412D0A"/>
    <w:rsid w:val="004130C7"/>
    <w:rsid w:val="004152C5"/>
    <w:rsid w:val="004160F0"/>
    <w:rsid w:val="00422478"/>
    <w:rsid w:val="00423293"/>
    <w:rsid w:val="004260AF"/>
    <w:rsid w:val="00430448"/>
    <w:rsid w:val="004305F8"/>
    <w:rsid w:val="00431C53"/>
    <w:rsid w:val="00432001"/>
    <w:rsid w:val="00432489"/>
    <w:rsid w:val="00432FBF"/>
    <w:rsid w:val="00434EA9"/>
    <w:rsid w:val="00437207"/>
    <w:rsid w:val="00437A17"/>
    <w:rsid w:val="004451F9"/>
    <w:rsid w:val="00452632"/>
    <w:rsid w:val="0045577E"/>
    <w:rsid w:val="00455A79"/>
    <w:rsid w:val="004566D8"/>
    <w:rsid w:val="004607C6"/>
    <w:rsid w:val="004666B9"/>
    <w:rsid w:val="004676BE"/>
    <w:rsid w:val="00471FC3"/>
    <w:rsid w:val="004756FC"/>
    <w:rsid w:val="00476C70"/>
    <w:rsid w:val="004811EE"/>
    <w:rsid w:val="00482E13"/>
    <w:rsid w:val="00483B60"/>
    <w:rsid w:val="00485ADA"/>
    <w:rsid w:val="00486ED2"/>
    <w:rsid w:val="004878E4"/>
    <w:rsid w:val="00490D9D"/>
    <w:rsid w:val="00492AB9"/>
    <w:rsid w:val="004937B1"/>
    <w:rsid w:val="0049482A"/>
    <w:rsid w:val="00496C1D"/>
    <w:rsid w:val="004A1DAD"/>
    <w:rsid w:val="004A4C7C"/>
    <w:rsid w:val="004A56A3"/>
    <w:rsid w:val="004B05F8"/>
    <w:rsid w:val="004B49C7"/>
    <w:rsid w:val="004B571F"/>
    <w:rsid w:val="004B754D"/>
    <w:rsid w:val="004C402E"/>
    <w:rsid w:val="004C669A"/>
    <w:rsid w:val="004D042A"/>
    <w:rsid w:val="004D20F7"/>
    <w:rsid w:val="004D2CA7"/>
    <w:rsid w:val="004D6B65"/>
    <w:rsid w:val="004D73D0"/>
    <w:rsid w:val="004E049A"/>
    <w:rsid w:val="004E1AD6"/>
    <w:rsid w:val="004E3CD8"/>
    <w:rsid w:val="004E4673"/>
    <w:rsid w:val="004E6EDC"/>
    <w:rsid w:val="004E77FF"/>
    <w:rsid w:val="004E7C8D"/>
    <w:rsid w:val="004E7E2C"/>
    <w:rsid w:val="004F0735"/>
    <w:rsid w:val="004F1011"/>
    <w:rsid w:val="004F221B"/>
    <w:rsid w:val="004F3A0C"/>
    <w:rsid w:val="004F4B8E"/>
    <w:rsid w:val="004F5A77"/>
    <w:rsid w:val="004F78A2"/>
    <w:rsid w:val="00502DD3"/>
    <w:rsid w:val="00503D44"/>
    <w:rsid w:val="00507049"/>
    <w:rsid w:val="0050763B"/>
    <w:rsid w:val="00511D89"/>
    <w:rsid w:val="00513543"/>
    <w:rsid w:val="005160D2"/>
    <w:rsid w:val="00521796"/>
    <w:rsid w:val="005225FF"/>
    <w:rsid w:val="00523257"/>
    <w:rsid w:val="0052361A"/>
    <w:rsid w:val="00524D15"/>
    <w:rsid w:val="00524F5F"/>
    <w:rsid w:val="00525FC4"/>
    <w:rsid w:val="005262F5"/>
    <w:rsid w:val="00532247"/>
    <w:rsid w:val="00533898"/>
    <w:rsid w:val="00533C0D"/>
    <w:rsid w:val="005365C6"/>
    <w:rsid w:val="00540A1B"/>
    <w:rsid w:val="00540A6B"/>
    <w:rsid w:val="0054504E"/>
    <w:rsid w:val="005526ED"/>
    <w:rsid w:val="00556809"/>
    <w:rsid w:val="005577B2"/>
    <w:rsid w:val="00561691"/>
    <w:rsid w:val="00562FEB"/>
    <w:rsid w:val="0056412B"/>
    <w:rsid w:val="00564807"/>
    <w:rsid w:val="00565553"/>
    <w:rsid w:val="00566EF2"/>
    <w:rsid w:val="005745AC"/>
    <w:rsid w:val="00574AB6"/>
    <w:rsid w:val="005776D2"/>
    <w:rsid w:val="00582D09"/>
    <w:rsid w:val="00584066"/>
    <w:rsid w:val="00585751"/>
    <w:rsid w:val="00587D18"/>
    <w:rsid w:val="00587D5F"/>
    <w:rsid w:val="005902AA"/>
    <w:rsid w:val="00590B93"/>
    <w:rsid w:val="005912CB"/>
    <w:rsid w:val="0059249A"/>
    <w:rsid w:val="00593072"/>
    <w:rsid w:val="005944C9"/>
    <w:rsid w:val="00594562"/>
    <w:rsid w:val="0059473E"/>
    <w:rsid w:val="00595FB6"/>
    <w:rsid w:val="0059618A"/>
    <w:rsid w:val="005A036C"/>
    <w:rsid w:val="005A5123"/>
    <w:rsid w:val="005A7296"/>
    <w:rsid w:val="005B1CBC"/>
    <w:rsid w:val="005B31B6"/>
    <w:rsid w:val="005B450E"/>
    <w:rsid w:val="005B4E94"/>
    <w:rsid w:val="005C03EB"/>
    <w:rsid w:val="005C0B99"/>
    <w:rsid w:val="005C31C7"/>
    <w:rsid w:val="005C36AA"/>
    <w:rsid w:val="005C5B5C"/>
    <w:rsid w:val="005C5E26"/>
    <w:rsid w:val="005C7266"/>
    <w:rsid w:val="005C7461"/>
    <w:rsid w:val="005D02E0"/>
    <w:rsid w:val="005D429C"/>
    <w:rsid w:val="005D6F10"/>
    <w:rsid w:val="005D7CB1"/>
    <w:rsid w:val="005E4198"/>
    <w:rsid w:val="005E4503"/>
    <w:rsid w:val="005E6925"/>
    <w:rsid w:val="005E77DE"/>
    <w:rsid w:val="005F1B5C"/>
    <w:rsid w:val="005F7DB4"/>
    <w:rsid w:val="00604B88"/>
    <w:rsid w:val="00604C11"/>
    <w:rsid w:val="00607EBE"/>
    <w:rsid w:val="00612F71"/>
    <w:rsid w:val="00613295"/>
    <w:rsid w:val="00614B79"/>
    <w:rsid w:val="00616786"/>
    <w:rsid w:val="006171FB"/>
    <w:rsid w:val="0062258A"/>
    <w:rsid w:val="00622E5D"/>
    <w:rsid w:val="0062469C"/>
    <w:rsid w:val="00631CF9"/>
    <w:rsid w:val="00632A25"/>
    <w:rsid w:val="006339FD"/>
    <w:rsid w:val="006347E7"/>
    <w:rsid w:val="00636EB3"/>
    <w:rsid w:val="006372A2"/>
    <w:rsid w:val="00637507"/>
    <w:rsid w:val="00637AA9"/>
    <w:rsid w:val="0064087A"/>
    <w:rsid w:val="006426B3"/>
    <w:rsid w:val="00642FCC"/>
    <w:rsid w:val="00643E04"/>
    <w:rsid w:val="00644F01"/>
    <w:rsid w:val="00646028"/>
    <w:rsid w:val="00646280"/>
    <w:rsid w:val="006464BE"/>
    <w:rsid w:val="00652393"/>
    <w:rsid w:val="00655E94"/>
    <w:rsid w:val="00656E70"/>
    <w:rsid w:val="00660057"/>
    <w:rsid w:val="00660E18"/>
    <w:rsid w:val="00662222"/>
    <w:rsid w:val="00664375"/>
    <w:rsid w:val="006650A4"/>
    <w:rsid w:val="0066539A"/>
    <w:rsid w:val="006657C4"/>
    <w:rsid w:val="00670C0B"/>
    <w:rsid w:val="0067190B"/>
    <w:rsid w:val="00671D94"/>
    <w:rsid w:val="00674BEB"/>
    <w:rsid w:val="00675290"/>
    <w:rsid w:val="00675F06"/>
    <w:rsid w:val="006762B4"/>
    <w:rsid w:val="00677325"/>
    <w:rsid w:val="00683742"/>
    <w:rsid w:val="00684C83"/>
    <w:rsid w:val="00686F55"/>
    <w:rsid w:val="00691BEE"/>
    <w:rsid w:val="00695929"/>
    <w:rsid w:val="006A1163"/>
    <w:rsid w:val="006A131F"/>
    <w:rsid w:val="006A151C"/>
    <w:rsid w:val="006A19EC"/>
    <w:rsid w:val="006A2187"/>
    <w:rsid w:val="006A349F"/>
    <w:rsid w:val="006A350C"/>
    <w:rsid w:val="006A6CC6"/>
    <w:rsid w:val="006B20CD"/>
    <w:rsid w:val="006B3F75"/>
    <w:rsid w:val="006B565C"/>
    <w:rsid w:val="006B6186"/>
    <w:rsid w:val="006B702D"/>
    <w:rsid w:val="006B719D"/>
    <w:rsid w:val="006B7688"/>
    <w:rsid w:val="006B7F2A"/>
    <w:rsid w:val="006C116D"/>
    <w:rsid w:val="006C1D5D"/>
    <w:rsid w:val="006C2996"/>
    <w:rsid w:val="006D063C"/>
    <w:rsid w:val="006D52F3"/>
    <w:rsid w:val="006D52FC"/>
    <w:rsid w:val="006E0FFE"/>
    <w:rsid w:val="006E25B9"/>
    <w:rsid w:val="006E406C"/>
    <w:rsid w:val="006E4E58"/>
    <w:rsid w:val="006E594C"/>
    <w:rsid w:val="006F396A"/>
    <w:rsid w:val="006F5AE9"/>
    <w:rsid w:val="006F7D66"/>
    <w:rsid w:val="00700B2F"/>
    <w:rsid w:val="00702B23"/>
    <w:rsid w:val="0070442F"/>
    <w:rsid w:val="007046F3"/>
    <w:rsid w:val="00707A89"/>
    <w:rsid w:val="00707AC1"/>
    <w:rsid w:val="007131F0"/>
    <w:rsid w:val="007147E2"/>
    <w:rsid w:val="00717968"/>
    <w:rsid w:val="00720F83"/>
    <w:rsid w:val="00723D2F"/>
    <w:rsid w:val="0072478C"/>
    <w:rsid w:val="00725539"/>
    <w:rsid w:val="007261EA"/>
    <w:rsid w:val="00734B43"/>
    <w:rsid w:val="0073613F"/>
    <w:rsid w:val="00737010"/>
    <w:rsid w:val="00737CE0"/>
    <w:rsid w:val="00745238"/>
    <w:rsid w:val="0074545F"/>
    <w:rsid w:val="00745B77"/>
    <w:rsid w:val="00762924"/>
    <w:rsid w:val="007634DD"/>
    <w:rsid w:val="00767575"/>
    <w:rsid w:val="00767583"/>
    <w:rsid w:val="00767D92"/>
    <w:rsid w:val="00771234"/>
    <w:rsid w:val="0077434C"/>
    <w:rsid w:val="007759F0"/>
    <w:rsid w:val="00777E80"/>
    <w:rsid w:val="007840BE"/>
    <w:rsid w:val="007851AC"/>
    <w:rsid w:val="00786BF5"/>
    <w:rsid w:val="007914C7"/>
    <w:rsid w:val="00792292"/>
    <w:rsid w:val="00795B30"/>
    <w:rsid w:val="0079632C"/>
    <w:rsid w:val="007A0411"/>
    <w:rsid w:val="007A0BCC"/>
    <w:rsid w:val="007A5025"/>
    <w:rsid w:val="007B3C83"/>
    <w:rsid w:val="007B6404"/>
    <w:rsid w:val="007C3FC3"/>
    <w:rsid w:val="007C7EAA"/>
    <w:rsid w:val="007D608C"/>
    <w:rsid w:val="007E01E2"/>
    <w:rsid w:val="007E15FF"/>
    <w:rsid w:val="007E7A4F"/>
    <w:rsid w:val="007F16BD"/>
    <w:rsid w:val="007F1E57"/>
    <w:rsid w:val="007F21DC"/>
    <w:rsid w:val="007F43FA"/>
    <w:rsid w:val="007F454E"/>
    <w:rsid w:val="00800559"/>
    <w:rsid w:val="00802806"/>
    <w:rsid w:val="00802D34"/>
    <w:rsid w:val="00803EF4"/>
    <w:rsid w:val="00807028"/>
    <w:rsid w:val="00814E8B"/>
    <w:rsid w:val="00823462"/>
    <w:rsid w:val="00823560"/>
    <w:rsid w:val="0082513A"/>
    <w:rsid w:val="0083141D"/>
    <w:rsid w:val="00833C42"/>
    <w:rsid w:val="00836256"/>
    <w:rsid w:val="00837E60"/>
    <w:rsid w:val="008408D3"/>
    <w:rsid w:val="0085049E"/>
    <w:rsid w:val="00851762"/>
    <w:rsid w:val="00851D25"/>
    <w:rsid w:val="00853C80"/>
    <w:rsid w:val="00856AB5"/>
    <w:rsid w:val="00857F1C"/>
    <w:rsid w:val="00860F0B"/>
    <w:rsid w:val="00861CB2"/>
    <w:rsid w:val="00863217"/>
    <w:rsid w:val="00866684"/>
    <w:rsid w:val="00870A6D"/>
    <w:rsid w:val="00872F75"/>
    <w:rsid w:val="00873FC0"/>
    <w:rsid w:val="0088226F"/>
    <w:rsid w:val="00882DB9"/>
    <w:rsid w:val="0088433B"/>
    <w:rsid w:val="0088638E"/>
    <w:rsid w:val="008875CD"/>
    <w:rsid w:val="008907E9"/>
    <w:rsid w:val="00891218"/>
    <w:rsid w:val="00894215"/>
    <w:rsid w:val="00894765"/>
    <w:rsid w:val="008A1641"/>
    <w:rsid w:val="008A1D0B"/>
    <w:rsid w:val="008A1F0E"/>
    <w:rsid w:val="008A32BD"/>
    <w:rsid w:val="008A4019"/>
    <w:rsid w:val="008A4142"/>
    <w:rsid w:val="008A703F"/>
    <w:rsid w:val="008B1004"/>
    <w:rsid w:val="008B71F9"/>
    <w:rsid w:val="008C341C"/>
    <w:rsid w:val="008C4141"/>
    <w:rsid w:val="008C67B2"/>
    <w:rsid w:val="008D19D6"/>
    <w:rsid w:val="008D1DAB"/>
    <w:rsid w:val="008D2E38"/>
    <w:rsid w:val="008D401F"/>
    <w:rsid w:val="008E1CC4"/>
    <w:rsid w:val="008E3800"/>
    <w:rsid w:val="008E4B1D"/>
    <w:rsid w:val="008F30D6"/>
    <w:rsid w:val="008F316F"/>
    <w:rsid w:val="008F576D"/>
    <w:rsid w:val="009038E9"/>
    <w:rsid w:val="009053C1"/>
    <w:rsid w:val="00907F46"/>
    <w:rsid w:val="00910C7A"/>
    <w:rsid w:val="00911431"/>
    <w:rsid w:val="00911D65"/>
    <w:rsid w:val="0091287D"/>
    <w:rsid w:val="00913513"/>
    <w:rsid w:val="009157F8"/>
    <w:rsid w:val="00917DC7"/>
    <w:rsid w:val="00920363"/>
    <w:rsid w:val="00922212"/>
    <w:rsid w:val="0092221B"/>
    <w:rsid w:val="009239DA"/>
    <w:rsid w:val="009256FA"/>
    <w:rsid w:val="00926349"/>
    <w:rsid w:val="00932B4F"/>
    <w:rsid w:val="00936306"/>
    <w:rsid w:val="00936A97"/>
    <w:rsid w:val="00936E88"/>
    <w:rsid w:val="00941107"/>
    <w:rsid w:val="00941800"/>
    <w:rsid w:val="00945E0A"/>
    <w:rsid w:val="009524D0"/>
    <w:rsid w:val="0095480A"/>
    <w:rsid w:val="00955100"/>
    <w:rsid w:val="00955D25"/>
    <w:rsid w:val="00960AE8"/>
    <w:rsid w:val="00960E65"/>
    <w:rsid w:val="009647D6"/>
    <w:rsid w:val="009744F7"/>
    <w:rsid w:val="00975914"/>
    <w:rsid w:val="00980FC4"/>
    <w:rsid w:val="00981CC0"/>
    <w:rsid w:val="00981E61"/>
    <w:rsid w:val="0098332C"/>
    <w:rsid w:val="009833F1"/>
    <w:rsid w:val="00983E24"/>
    <w:rsid w:val="00985B9B"/>
    <w:rsid w:val="00986C70"/>
    <w:rsid w:val="00996B26"/>
    <w:rsid w:val="00996D80"/>
    <w:rsid w:val="0099736B"/>
    <w:rsid w:val="009B72C7"/>
    <w:rsid w:val="009B7D6A"/>
    <w:rsid w:val="009C05BC"/>
    <w:rsid w:val="009C0950"/>
    <w:rsid w:val="009C27C0"/>
    <w:rsid w:val="009C2EFD"/>
    <w:rsid w:val="009C37F6"/>
    <w:rsid w:val="009D09E7"/>
    <w:rsid w:val="009D43FD"/>
    <w:rsid w:val="009D4C37"/>
    <w:rsid w:val="009D567A"/>
    <w:rsid w:val="009D56AC"/>
    <w:rsid w:val="009D63FC"/>
    <w:rsid w:val="009D6A69"/>
    <w:rsid w:val="009E08F5"/>
    <w:rsid w:val="009E2045"/>
    <w:rsid w:val="009E4FA8"/>
    <w:rsid w:val="009E56EA"/>
    <w:rsid w:val="009F1EEA"/>
    <w:rsid w:val="009F5939"/>
    <w:rsid w:val="009F6702"/>
    <w:rsid w:val="009F7C19"/>
    <w:rsid w:val="00A01376"/>
    <w:rsid w:val="00A02478"/>
    <w:rsid w:val="00A02603"/>
    <w:rsid w:val="00A02E83"/>
    <w:rsid w:val="00A06EDF"/>
    <w:rsid w:val="00A10586"/>
    <w:rsid w:val="00A10E9D"/>
    <w:rsid w:val="00A140DE"/>
    <w:rsid w:val="00A21710"/>
    <w:rsid w:val="00A220F1"/>
    <w:rsid w:val="00A23EE8"/>
    <w:rsid w:val="00A24786"/>
    <w:rsid w:val="00A248D6"/>
    <w:rsid w:val="00A25B4C"/>
    <w:rsid w:val="00A26E00"/>
    <w:rsid w:val="00A32855"/>
    <w:rsid w:val="00A35326"/>
    <w:rsid w:val="00A412B2"/>
    <w:rsid w:val="00A433ED"/>
    <w:rsid w:val="00A44136"/>
    <w:rsid w:val="00A45083"/>
    <w:rsid w:val="00A451B6"/>
    <w:rsid w:val="00A549EB"/>
    <w:rsid w:val="00A55E34"/>
    <w:rsid w:val="00A61B5A"/>
    <w:rsid w:val="00A62175"/>
    <w:rsid w:val="00A64CAB"/>
    <w:rsid w:val="00A652FC"/>
    <w:rsid w:val="00A65344"/>
    <w:rsid w:val="00A663E3"/>
    <w:rsid w:val="00A70D17"/>
    <w:rsid w:val="00A73C1F"/>
    <w:rsid w:val="00A74549"/>
    <w:rsid w:val="00A82598"/>
    <w:rsid w:val="00A85E30"/>
    <w:rsid w:val="00A8659F"/>
    <w:rsid w:val="00A90506"/>
    <w:rsid w:val="00A92AF1"/>
    <w:rsid w:val="00A92FF0"/>
    <w:rsid w:val="00A94D5F"/>
    <w:rsid w:val="00A94EA8"/>
    <w:rsid w:val="00A950B6"/>
    <w:rsid w:val="00A972C7"/>
    <w:rsid w:val="00A97373"/>
    <w:rsid w:val="00AA47C6"/>
    <w:rsid w:val="00AA5F90"/>
    <w:rsid w:val="00AA61EF"/>
    <w:rsid w:val="00AA7B04"/>
    <w:rsid w:val="00AB42BD"/>
    <w:rsid w:val="00AB6958"/>
    <w:rsid w:val="00AC2EC7"/>
    <w:rsid w:val="00AC39F6"/>
    <w:rsid w:val="00AD08C8"/>
    <w:rsid w:val="00AD3799"/>
    <w:rsid w:val="00AE1C45"/>
    <w:rsid w:val="00AE63EF"/>
    <w:rsid w:val="00AF1414"/>
    <w:rsid w:val="00AF17F7"/>
    <w:rsid w:val="00AF2FFB"/>
    <w:rsid w:val="00AF3E35"/>
    <w:rsid w:val="00AF6048"/>
    <w:rsid w:val="00B01526"/>
    <w:rsid w:val="00B01AAA"/>
    <w:rsid w:val="00B04760"/>
    <w:rsid w:val="00B05A81"/>
    <w:rsid w:val="00B05B69"/>
    <w:rsid w:val="00B05E14"/>
    <w:rsid w:val="00B07111"/>
    <w:rsid w:val="00B11E91"/>
    <w:rsid w:val="00B1470C"/>
    <w:rsid w:val="00B14D09"/>
    <w:rsid w:val="00B173DC"/>
    <w:rsid w:val="00B175D0"/>
    <w:rsid w:val="00B21E27"/>
    <w:rsid w:val="00B22580"/>
    <w:rsid w:val="00B2334B"/>
    <w:rsid w:val="00B24056"/>
    <w:rsid w:val="00B27700"/>
    <w:rsid w:val="00B34A94"/>
    <w:rsid w:val="00B36791"/>
    <w:rsid w:val="00B371DD"/>
    <w:rsid w:val="00B411FD"/>
    <w:rsid w:val="00B42560"/>
    <w:rsid w:val="00B47F48"/>
    <w:rsid w:val="00B50A65"/>
    <w:rsid w:val="00B531FF"/>
    <w:rsid w:val="00B56198"/>
    <w:rsid w:val="00B56C6F"/>
    <w:rsid w:val="00B57125"/>
    <w:rsid w:val="00B578AA"/>
    <w:rsid w:val="00B639A8"/>
    <w:rsid w:val="00B63C0B"/>
    <w:rsid w:val="00B63DB2"/>
    <w:rsid w:val="00B65F03"/>
    <w:rsid w:val="00B706E5"/>
    <w:rsid w:val="00B71661"/>
    <w:rsid w:val="00B717A9"/>
    <w:rsid w:val="00B7231A"/>
    <w:rsid w:val="00B73B2C"/>
    <w:rsid w:val="00B85011"/>
    <w:rsid w:val="00B91E85"/>
    <w:rsid w:val="00B91F9D"/>
    <w:rsid w:val="00B92C8F"/>
    <w:rsid w:val="00B97551"/>
    <w:rsid w:val="00B97CBE"/>
    <w:rsid w:val="00BA0CCC"/>
    <w:rsid w:val="00BA4F45"/>
    <w:rsid w:val="00BB0699"/>
    <w:rsid w:val="00BB0FD3"/>
    <w:rsid w:val="00BB2069"/>
    <w:rsid w:val="00BB3049"/>
    <w:rsid w:val="00BB48C3"/>
    <w:rsid w:val="00BB51A3"/>
    <w:rsid w:val="00BB586C"/>
    <w:rsid w:val="00BB5D27"/>
    <w:rsid w:val="00BC2984"/>
    <w:rsid w:val="00BC2A09"/>
    <w:rsid w:val="00BC400E"/>
    <w:rsid w:val="00BC535D"/>
    <w:rsid w:val="00BC6CF6"/>
    <w:rsid w:val="00BD12FF"/>
    <w:rsid w:val="00BD146C"/>
    <w:rsid w:val="00BD6B7B"/>
    <w:rsid w:val="00BE17A8"/>
    <w:rsid w:val="00BE5825"/>
    <w:rsid w:val="00BF2025"/>
    <w:rsid w:val="00BF366B"/>
    <w:rsid w:val="00BF726B"/>
    <w:rsid w:val="00C00D49"/>
    <w:rsid w:val="00C00D7C"/>
    <w:rsid w:val="00C055C3"/>
    <w:rsid w:val="00C11033"/>
    <w:rsid w:val="00C14E8A"/>
    <w:rsid w:val="00C15BFF"/>
    <w:rsid w:val="00C20C03"/>
    <w:rsid w:val="00C22C5E"/>
    <w:rsid w:val="00C24BD7"/>
    <w:rsid w:val="00C25397"/>
    <w:rsid w:val="00C31149"/>
    <w:rsid w:val="00C36309"/>
    <w:rsid w:val="00C403BD"/>
    <w:rsid w:val="00C42D55"/>
    <w:rsid w:val="00C42ECF"/>
    <w:rsid w:val="00C45A0B"/>
    <w:rsid w:val="00C47A7D"/>
    <w:rsid w:val="00C5298C"/>
    <w:rsid w:val="00C542AA"/>
    <w:rsid w:val="00C61AA0"/>
    <w:rsid w:val="00C62DE4"/>
    <w:rsid w:val="00C671FF"/>
    <w:rsid w:val="00C6726E"/>
    <w:rsid w:val="00C70400"/>
    <w:rsid w:val="00C71B9F"/>
    <w:rsid w:val="00C72653"/>
    <w:rsid w:val="00C74EC5"/>
    <w:rsid w:val="00C835BE"/>
    <w:rsid w:val="00C8768D"/>
    <w:rsid w:val="00C92CBE"/>
    <w:rsid w:val="00C93696"/>
    <w:rsid w:val="00C94C5B"/>
    <w:rsid w:val="00C97A97"/>
    <w:rsid w:val="00CA3669"/>
    <w:rsid w:val="00CA7609"/>
    <w:rsid w:val="00CB2C74"/>
    <w:rsid w:val="00CB3EA0"/>
    <w:rsid w:val="00CB4B49"/>
    <w:rsid w:val="00CB51D1"/>
    <w:rsid w:val="00CB5560"/>
    <w:rsid w:val="00CB78C7"/>
    <w:rsid w:val="00CC465C"/>
    <w:rsid w:val="00CC662C"/>
    <w:rsid w:val="00CC79A3"/>
    <w:rsid w:val="00CD07A0"/>
    <w:rsid w:val="00CD291A"/>
    <w:rsid w:val="00CD3521"/>
    <w:rsid w:val="00CD5BAE"/>
    <w:rsid w:val="00CD74AE"/>
    <w:rsid w:val="00CE48FD"/>
    <w:rsid w:val="00CE6F4D"/>
    <w:rsid w:val="00CF42E6"/>
    <w:rsid w:val="00D0256E"/>
    <w:rsid w:val="00D02E9F"/>
    <w:rsid w:val="00D044DA"/>
    <w:rsid w:val="00D0533B"/>
    <w:rsid w:val="00D07C21"/>
    <w:rsid w:val="00D16235"/>
    <w:rsid w:val="00D163AE"/>
    <w:rsid w:val="00D16BCB"/>
    <w:rsid w:val="00D176B2"/>
    <w:rsid w:val="00D23026"/>
    <w:rsid w:val="00D26F99"/>
    <w:rsid w:val="00D306FB"/>
    <w:rsid w:val="00D328BE"/>
    <w:rsid w:val="00D36113"/>
    <w:rsid w:val="00D43E22"/>
    <w:rsid w:val="00D44225"/>
    <w:rsid w:val="00D453AB"/>
    <w:rsid w:val="00D45B1C"/>
    <w:rsid w:val="00D46A8E"/>
    <w:rsid w:val="00D473F4"/>
    <w:rsid w:val="00D50B00"/>
    <w:rsid w:val="00D519F1"/>
    <w:rsid w:val="00D56A84"/>
    <w:rsid w:val="00D6041E"/>
    <w:rsid w:val="00D62B87"/>
    <w:rsid w:val="00D63732"/>
    <w:rsid w:val="00D6511E"/>
    <w:rsid w:val="00D6630B"/>
    <w:rsid w:val="00D66867"/>
    <w:rsid w:val="00D66A70"/>
    <w:rsid w:val="00D67254"/>
    <w:rsid w:val="00D7325F"/>
    <w:rsid w:val="00D74199"/>
    <w:rsid w:val="00D77D15"/>
    <w:rsid w:val="00D8086C"/>
    <w:rsid w:val="00D80C0D"/>
    <w:rsid w:val="00D829DA"/>
    <w:rsid w:val="00D84AB1"/>
    <w:rsid w:val="00D85E71"/>
    <w:rsid w:val="00D93515"/>
    <w:rsid w:val="00D93FB8"/>
    <w:rsid w:val="00D94169"/>
    <w:rsid w:val="00DA0765"/>
    <w:rsid w:val="00DA36BD"/>
    <w:rsid w:val="00DA36C7"/>
    <w:rsid w:val="00DA398F"/>
    <w:rsid w:val="00DA3FC5"/>
    <w:rsid w:val="00DA63D2"/>
    <w:rsid w:val="00DA7BD8"/>
    <w:rsid w:val="00DB5FA1"/>
    <w:rsid w:val="00DB73EC"/>
    <w:rsid w:val="00DC02CB"/>
    <w:rsid w:val="00DC21D7"/>
    <w:rsid w:val="00DC2F72"/>
    <w:rsid w:val="00DC30F1"/>
    <w:rsid w:val="00DC33BD"/>
    <w:rsid w:val="00DC3BE4"/>
    <w:rsid w:val="00DC56FC"/>
    <w:rsid w:val="00DC76B3"/>
    <w:rsid w:val="00DD003C"/>
    <w:rsid w:val="00DD1B5D"/>
    <w:rsid w:val="00DD75EC"/>
    <w:rsid w:val="00DD7E9B"/>
    <w:rsid w:val="00DE1132"/>
    <w:rsid w:val="00DE3756"/>
    <w:rsid w:val="00DE4B72"/>
    <w:rsid w:val="00DF6F1E"/>
    <w:rsid w:val="00DF74F1"/>
    <w:rsid w:val="00DF7E77"/>
    <w:rsid w:val="00E00F0D"/>
    <w:rsid w:val="00E033B2"/>
    <w:rsid w:val="00E05591"/>
    <w:rsid w:val="00E10731"/>
    <w:rsid w:val="00E11BF3"/>
    <w:rsid w:val="00E13086"/>
    <w:rsid w:val="00E1536A"/>
    <w:rsid w:val="00E15745"/>
    <w:rsid w:val="00E16D04"/>
    <w:rsid w:val="00E21450"/>
    <w:rsid w:val="00E23DC6"/>
    <w:rsid w:val="00E267C1"/>
    <w:rsid w:val="00E27C6F"/>
    <w:rsid w:val="00E315E4"/>
    <w:rsid w:val="00E32736"/>
    <w:rsid w:val="00E3525E"/>
    <w:rsid w:val="00E35DA9"/>
    <w:rsid w:val="00E42EC6"/>
    <w:rsid w:val="00E44438"/>
    <w:rsid w:val="00E45D46"/>
    <w:rsid w:val="00E45E3B"/>
    <w:rsid w:val="00E45EFC"/>
    <w:rsid w:val="00E511E4"/>
    <w:rsid w:val="00E53752"/>
    <w:rsid w:val="00E574B3"/>
    <w:rsid w:val="00E6212D"/>
    <w:rsid w:val="00E659DF"/>
    <w:rsid w:val="00E678C6"/>
    <w:rsid w:val="00E709B6"/>
    <w:rsid w:val="00E73EFC"/>
    <w:rsid w:val="00E7452F"/>
    <w:rsid w:val="00E749F3"/>
    <w:rsid w:val="00E75AE3"/>
    <w:rsid w:val="00E7681D"/>
    <w:rsid w:val="00E76844"/>
    <w:rsid w:val="00E9200C"/>
    <w:rsid w:val="00E923D0"/>
    <w:rsid w:val="00E95F18"/>
    <w:rsid w:val="00E9615A"/>
    <w:rsid w:val="00EA1720"/>
    <w:rsid w:val="00EA719D"/>
    <w:rsid w:val="00EB5FD0"/>
    <w:rsid w:val="00EB6D33"/>
    <w:rsid w:val="00EB79BF"/>
    <w:rsid w:val="00EC2083"/>
    <w:rsid w:val="00EC21E8"/>
    <w:rsid w:val="00EC4CD7"/>
    <w:rsid w:val="00EC7810"/>
    <w:rsid w:val="00ED2CF0"/>
    <w:rsid w:val="00ED4305"/>
    <w:rsid w:val="00ED5AE0"/>
    <w:rsid w:val="00ED7FE6"/>
    <w:rsid w:val="00EE04C6"/>
    <w:rsid w:val="00EE0B22"/>
    <w:rsid w:val="00EE11B3"/>
    <w:rsid w:val="00EF50C8"/>
    <w:rsid w:val="00EF6655"/>
    <w:rsid w:val="00EF798F"/>
    <w:rsid w:val="00F018C4"/>
    <w:rsid w:val="00F01CF5"/>
    <w:rsid w:val="00F02472"/>
    <w:rsid w:val="00F02586"/>
    <w:rsid w:val="00F03308"/>
    <w:rsid w:val="00F03611"/>
    <w:rsid w:val="00F0492A"/>
    <w:rsid w:val="00F05655"/>
    <w:rsid w:val="00F11AD2"/>
    <w:rsid w:val="00F11C03"/>
    <w:rsid w:val="00F123B2"/>
    <w:rsid w:val="00F1527E"/>
    <w:rsid w:val="00F15BAC"/>
    <w:rsid w:val="00F17C30"/>
    <w:rsid w:val="00F24158"/>
    <w:rsid w:val="00F24DC0"/>
    <w:rsid w:val="00F3160E"/>
    <w:rsid w:val="00F341E8"/>
    <w:rsid w:val="00F36023"/>
    <w:rsid w:val="00F428A5"/>
    <w:rsid w:val="00F42D17"/>
    <w:rsid w:val="00F4592F"/>
    <w:rsid w:val="00F467E3"/>
    <w:rsid w:val="00F5718F"/>
    <w:rsid w:val="00F63CDD"/>
    <w:rsid w:val="00F64768"/>
    <w:rsid w:val="00F6552E"/>
    <w:rsid w:val="00F67C89"/>
    <w:rsid w:val="00F71D6D"/>
    <w:rsid w:val="00F71EFF"/>
    <w:rsid w:val="00F72422"/>
    <w:rsid w:val="00F76AC6"/>
    <w:rsid w:val="00F80F3F"/>
    <w:rsid w:val="00F8347B"/>
    <w:rsid w:val="00F90664"/>
    <w:rsid w:val="00F95B12"/>
    <w:rsid w:val="00F96ED7"/>
    <w:rsid w:val="00FA16F5"/>
    <w:rsid w:val="00FA27FC"/>
    <w:rsid w:val="00FA65EF"/>
    <w:rsid w:val="00FA71F9"/>
    <w:rsid w:val="00FA7475"/>
    <w:rsid w:val="00FB0DDA"/>
    <w:rsid w:val="00FB3A23"/>
    <w:rsid w:val="00FC0206"/>
    <w:rsid w:val="00FC3EBE"/>
    <w:rsid w:val="00FC49F4"/>
    <w:rsid w:val="00FC5A3F"/>
    <w:rsid w:val="00FC6A42"/>
    <w:rsid w:val="00FD19E7"/>
    <w:rsid w:val="00FF2A43"/>
    <w:rsid w:val="00FF3B91"/>
    <w:rsid w:val="00FF5734"/>
    <w:rsid w:val="00FF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06BDCC6-2704-46B0-99DB-D594ADCCD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198"/>
    <w:rPr>
      <w:sz w:val="28"/>
    </w:rPr>
  </w:style>
  <w:style w:type="paragraph" w:styleId="1">
    <w:name w:val="heading 1"/>
    <w:basedOn w:val="a"/>
    <w:next w:val="a"/>
    <w:qFormat/>
    <w:rsid w:val="00B73B2C"/>
    <w:pPr>
      <w:keepNext/>
      <w:tabs>
        <w:tab w:val="left" w:pos="7088"/>
      </w:tabs>
      <w:jc w:val="right"/>
      <w:outlineLvl w:val="0"/>
    </w:p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"/>
    <w:basedOn w:val="a"/>
    <w:rsid w:val="00B73B2C"/>
    <w:pPr>
      <w:autoSpaceDE w:val="0"/>
      <w:autoSpaceDN w:val="0"/>
      <w:spacing w:after="120"/>
    </w:pPr>
    <w:rPr>
      <w:sz w:val="20"/>
    </w:rPr>
  </w:style>
  <w:style w:type="table" w:styleId="a7">
    <w:name w:val="Table Grid"/>
    <w:basedOn w:val="a2"/>
    <w:rsid w:val="00B73B2C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3B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Hyperlink"/>
    <w:rsid w:val="00B73B2C"/>
    <w:rPr>
      <w:color w:val="0000FF"/>
      <w:u w:val="single"/>
    </w:rPr>
  </w:style>
  <w:style w:type="paragraph" w:styleId="2">
    <w:name w:val="Body Text Indent 2"/>
    <w:basedOn w:val="a"/>
    <w:rsid w:val="00B73B2C"/>
    <w:pPr>
      <w:spacing w:after="120" w:line="480" w:lineRule="auto"/>
      <w:ind w:left="283"/>
    </w:pPr>
  </w:style>
  <w:style w:type="paragraph" w:styleId="a9">
    <w:name w:val="Body Text Indent"/>
    <w:basedOn w:val="a"/>
    <w:rsid w:val="00B73B2C"/>
    <w:pPr>
      <w:spacing w:after="120"/>
      <w:ind w:left="283"/>
    </w:pPr>
  </w:style>
  <w:style w:type="paragraph" w:customStyle="1" w:styleId="ConsPlusTitle">
    <w:name w:val="ConsPlusTitle"/>
    <w:rsid w:val="00B73B2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1">
    <w:name w:val=" Знак"/>
    <w:basedOn w:val="a"/>
    <w:link w:val="a0"/>
    <w:rsid w:val="003A03FC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a">
    <w:name w:val="Balloon Text"/>
    <w:basedOn w:val="a"/>
    <w:semiHidden/>
    <w:rsid w:val="00245E17"/>
    <w:rPr>
      <w:rFonts w:ascii="Tahoma" w:hAnsi="Tahoma" w:cs="Tahoma"/>
      <w:sz w:val="16"/>
      <w:szCs w:val="16"/>
    </w:rPr>
  </w:style>
  <w:style w:type="character" w:styleId="ab">
    <w:name w:val="FollowedHyperlink"/>
    <w:rsid w:val="00014878"/>
    <w:rPr>
      <w:color w:val="800080"/>
      <w:u w:val="single"/>
    </w:rPr>
  </w:style>
  <w:style w:type="character" w:customStyle="1" w:styleId="categorytree1href">
    <w:name w:val="categorytree1href"/>
    <w:basedOn w:val="a0"/>
    <w:rsid w:val="00E709B6"/>
  </w:style>
  <w:style w:type="paragraph" w:customStyle="1" w:styleId="ac">
    <w:name w:val="Знак"/>
    <w:basedOn w:val="a"/>
    <w:rsid w:val="005C03EB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d">
    <w:name w:val="footer"/>
    <w:basedOn w:val="a"/>
    <w:link w:val="ae"/>
    <w:uiPriority w:val="99"/>
    <w:rsid w:val="0066437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664375"/>
    <w:rPr>
      <w:sz w:val="28"/>
    </w:rPr>
  </w:style>
  <w:style w:type="paragraph" w:styleId="af">
    <w:name w:val="No Spacing"/>
    <w:uiPriority w:val="1"/>
    <w:qFormat/>
    <w:rsid w:val="00096EF4"/>
    <w:rPr>
      <w:rFonts w:ascii="Calibri" w:hAnsi="Calibri"/>
      <w:sz w:val="22"/>
      <w:szCs w:val="22"/>
    </w:rPr>
  </w:style>
  <w:style w:type="paragraph" w:customStyle="1" w:styleId="af0">
    <w:name w:val="Прижатый влево"/>
    <w:basedOn w:val="a"/>
    <w:next w:val="a"/>
    <w:uiPriority w:val="99"/>
    <w:rsid w:val="00115F3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20">
    <w:name w:val="Обычный (веб)20"/>
    <w:basedOn w:val="a"/>
    <w:link w:val="200"/>
    <w:rsid w:val="008A32BD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8A32BD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\Application%20Data\Microsoft\&#1064;&#1072;&#1073;&#1083;&#1086;&#1085;&#1099;\Rasp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ACFCC-55CD-4C28-B0EA-B5A137988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Rasp_gor</Template>
  <TotalTime>0</TotalTime>
  <Pages>13</Pages>
  <Words>3984</Words>
  <Characters>22715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pilipenko</dc:creator>
  <cp:keywords/>
  <cp:lastModifiedBy>Ирина В. Астафьева</cp:lastModifiedBy>
  <cp:revision>2</cp:revision>
  <cp:lastPrinted>2017-11-27T13:51:00Z</cp:lastPrinted>
  <dcterms:created xsi:type="dcterms:W3CDTF">2017-11-29T13:53:00Z</dcterms:created>
  <dcterms:modified xsi:type="dcterms:W3CDTF">2017-11-29T13:53:00Z</dcterms:modified>
</cp:coreProperties>
</file>