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E96" w:rsidRPr="009D4E96" w:rsidRDefault="009D4E96" w:rsidP="009D4E96">
      <w:pPr>
        <w:jc w:val="center"/>
        <w:rPr>
          <w:b/>
          <w:spacing w:val="32"/>
          <w:sz w:val="38"/>
          <w:szCs w:val="38"/>
        </w:rPr>
      </w:pPr>
      <w:r w:rsidRPr="009D4E96">
        <w:rPr>
          <w:b/>
          <w:spacing w:val="32"/>
          <w:sz w:val="38"/>
          <w:szCs w:val="38"/>
        </w:rPr>
        <w:t>АДМИНИСТРАЦИЯ</w:t>
      </w:r>
    </w:p>
    <w:p w:rsidR="009D4E96" w:rsidRPr="009D4E96" w:rsidRDefault="009D4E96" w:rsidP="009D4E96">
      <w:pPr>
        <w:jc w:val="center"/>
        <w:rPr>
          <w:b/>
          <w:spacing w:val="-2"/>
          <w:sz w:val="40"/>
          <w:szCs w:val="40"/>
        </w:rPr>
      </w:pPr>
      <w:r w:rsidRPr="009D4E96">
        <w:rPr>
          <w:b/>
          <w:spacing w:val="-2"/>
          <w:sz w:val="40"/>
          <w:szCs w:val="40"/>
        </w:rPr>
        <w:t>ГОРОДА  РОСТОВА-НА-ДОНУ</w:t>
      </w:r>
    </w:p>
    <w:p w:rsidR="009D4E96" w:rsidRPr="009D4E96" w:rsidRDefault="009D4E96" w:rsidP="009D4E96">
      <w:pPr>
        <w:jc w:val="center"/>
        <w:rPr>
          <w:b/>
          <w:sz w:val="36"/>
          <w:szCs w:val="24"/>
        </w:rPr>
      </w:pPr>
    </w:p>
    <w:p w:rsidR="009D4E96" w:rsidRPr="009D4E96" w:rsidRDefault="009D4E96" w:rsidP="009D4E96">
      <w:pPr>
        <w:jc w:val="center"/>
        <w:rPr>
          <w:rFonts w:ascii="Arial" w:hAnsi="Arial"/>
          <w:sz w:val="24"/>
        </w:rPr>
      </w:pPr>
      <w:r w:rsidRPr="009D4E96">
        <w:rPr>
          <w:b/>
          <w:sz w:val="36"/>
          <w:szCs w:val="24"/>
        </w:rPr>
        <w:t>ПОСТАНОВЛЕНИЕ</w:t>
      </w:r>
    </w:p>
    <w:p w:rsidR="009D4E96" w:rsidRPr="009D4E96" w:rsidRDefault="009D4E96" w:rsidP="009D4E96">
      <w:pPr>
        <w:jc w:val="center"/>
        <w:rPr>
          <w:szCs w:val="24"/>
        </w:rPr>
      </w:pPr>
    </w:p>
    <w:p w:rsidR="009D4E96" w:rsidRPr="009D4E96" w:rsidRDefault="009D4E96" w:rsidP="009D4E96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9D4E96" w:rsidRPr="009D4E96" w:rsidTr="00624F27">
        <w:tc>
          <w:tcPr>
            <w:tcW w:w="885" w:type="pct"/>
            <w:hideMark/>
          </w:tcPr>
          <w:p w:rsidR="009D4E96" w:rsidRPr="009D4E96" w:rsidRDefault="000D513F" w:rsidP="009D4E96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30.01.</w:t>
            </w:r>
            <w:r w:rsidR="009D4E96" w:rsidRPr="009D4E96">
              <w:rPr>
                <w:sz w:val="24"/>
                <w:szCs w:val="24"/>
              </w:rPr>
              <w:t>2017</w:t>
            </w:r>
          </w:p>
        </w:tc>
        <w:tc>
          <w:tcPr>
            <w:tcW w:w="2873" w:type="pct"/>
          </w:tcPr>
          <w:p w:rsidR="009D4E96" w:rsidRPr="009D4E96" w:rsidRDefault="009D4E96" w:rsidP="009D4E9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9D4E96" w:rsidRPr="009D4E96" w:rsidRDefault="009D4E96" w:rsidP="009D4E9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9D4E96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9D4E96" w:rsidRPr="000D513F" w:rsidRDefault="000D513F" w:rsidP="009D4E9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54</w:t>
            </w:r>
          </w:p>
        </w:tc>
      </w:tr>
    </w:tbl>
    <w:p w:rsidR="004F50B6" w:rsidRDefault="004F50B6" w:rsidP="00744686">
      <w:pPr>
        <w:tabs>
          <w:tab w:val="left" w:pos="7088"/>
        </w:tabs>
        <w:spacing w:line="280" w:lineRule="exact"/>
        <w:ind w:right="4676"/>
        <w:jc w:val="both"/>
        <w:rPr>
          <w:szCs w:val="28"/>
        </w:rPr>
      </w:pPr>
    </w:p>
    <w:p w:rsidR="00744686" w:rsidRDefault="00744686" w:rsidP="004F50B6">
      <w:pPr>
        <w:tabs>
          <w:tab w:val="left" w:pos="7088"/>
        </w:tabs>
        <w:spacing w:line="280" w:lineRule="exact"/>
        <w:ind w:right="4676"/>
        <w:jc w:val="both"/>
      </w:pPr>
      <w:bookmarkStart w:id="0" w:name="_GoBack"/>
      <w:r>
        <w:rPr>
          <w:szCs w:val="28"/>
        </w:rPr>
        <w:t>О внесении изменений в постановление Администра</w:t>
      </w:r>
      <w:r w:rsidR="004F50B6">
        <w:rPr>
          <w:szCs w:val="28"/>
        </w:rPr>
        <w:t>ции города Ростова-на-Дону от 24.03.2016 № </w:t>
      </w:r>
      <w:r>
        <w:rPr>
          <w:szCs w:val="28"/>
        </w:rPr>
        <w:t xml:space="preserve">294 «Об утверждении административного </w:t>
      </w:r>
      <w:r w:rsidR="004F50B6">
        <w:rPr>
          <w:szCs w:val="28"/>
        </w:rPr>
        <w:t xml:space="preserve">регламента </w:t>
      </w:r>
      <w:r w:rsidR="004F50B6">
        <w:rPr>
          <w:szCs w:val="28"/>
        </w:rPr>
        <w:br/>
        <w:t>№ </w:t>
      </w:r>
      <w:r>
        <w:rPr>
          <w:szCs w:val="28"/>
        </w:rPr>
        <w:t xml:space="preserve">АР-292-05-Т муниципальной услуги «Включение молодых семей, нуждающихся в улучшении жилищных условий, в состав участников подпрограммы «Обеспечение жильем молодых семей» </w:t>
      </w:r>
      <w:r w:rsidR="004F50B6">
        <w:rPr>
          <w:szCs w:val="28"/>
        </w:rPr>
        <w:t xml:space="preserve">ФЦП «Жилище» </w:t>
      </w:r>
      <w:r w:rsidR="004F50B6">
        <w:rPr>
          <w:szCs w:val="28"/>
        </w:rPr>
        <w:br/>
      </w:r>
      <w:r>
        <w:rPr>
          <w:szCs w:val="28"/>
        </w:rPr>
        <w:t>на 2015-2020 годы»</w:t>
      </w:r>
      <w:bookmarkEnd w:id="0"/>
    </w:p>
    <w:p w:rsidR="004F50B6" w:rsidRDefault="004F50B6" w:rsidP="007446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44686" w:rsidRDefault="00744686" w:rsidP="0074468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</w:t>
      </w:r>
      <w:r>
        <w:t xml:space="preserve">Федеральным </w:t>
      </w:r>
      <w:r w:rsidRPr="00744686">
        <w:t>законом</w:t>
      </w:r>
      <w:r w:rsidR="004F50B6">
        <w:t xml:space="preserve"> от 06.10.2003 № </w:t>
      </w:r>
      <w:r>
        <w:t xml:space="preserve">131-ФЗ                    «Об общих принципах организации местного самоуправления в Российской Федерации» (ред. от 03.07.2016), </w:t>
      </w:r>
      <w:r>
        <w:rPr>
          <w:szCs w:val="28"/>
        </w:rPr>
        <w:t>Федеральным законом от 27.07.2</w:t>
      </w:r>
      <w:r w:rsidR="004F50B6">
        <w:rPr>
          <w:szCs w:val="28"/>
        </w:rPr>
        <w:t>010                           № </w:t>
      </w:r>
      <w:r>
        <w:rPr>
          <w:szCs w:val="28"/>
        </w:rPr>
        <w:t>210-ФЗ «Об организации предоставления государственных                                         и муниципальных услуг» (ред. от 03.07.2016), Постановлением Правительства Российской Федерации от 17.12.2010 № 1050  «О федеральной целевой программе «Жилище» на 2015-2020 годы» (ред. от 26.05.2016)</w:t>
      </w:r>
      <w:proofErr w:type="gramEnd"/>
    </w:p>
    <w:p w:rsidR="00744686" w:rsidRDefault="00744686" w:rsidP="00744686">
      <w:pPr>
        <w:spacing w:line="280" w:lineRule="exact"/>
        <w:ind w:firstLine="709"/>
        <w:jc w:val="center"/>
        <w:rPr>
          <w:szCs w:val="28"/>
        </w:rPr>
      </w:pPr>
    </w:p>
    <w:p w:rsidR="00744686" w:rsidRDefault="00744686" w:rsidP="00744686">
      <w:pPr>
        <w:spacing w:line="280" w:lineRule="exact"/>
        <w:ind w:firstLine="709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744686" w:rsidRDefault="00744686" w:rsidP="00744686">
      <w:pPr>
        <w:spacing w:line="280" w:lineRule="exact"/>
        <w:ind w:firstLine="709"/>
        <w:jc w:val="center"/>
        <w:rPr>
          <w:szCs w:val="28"/>
        </w:rPr>
      </w:pPr>
    </w:p>
    <w:p w:rsidR="00744686" w:rsidRDefault="004F50B6" w:rsidP="00744686">
      <w:pPr>
        <w:ind w:firstLine="708"/>
        <w:jc w:val="both"/>
      </w:pPr>
      <w:r>
        <w:t>1.  </w:t>
      </w:r>
      <w:r w:rsidR="00744686">
        <w:t xml:space="preserve">Внести в постановление Администрации города Ростова-на-Дону                 </w:t>
      </w:r>
      <w:r>
        <w:rPr>
          <w:szCs w:val="28"/>
        </w:rPr>
        <w:t>от 24.03.2016 № </w:t>
      </w:r>
      <w:r w:rsidR="00744686">
        <w:rPr>
          <w:szCs w:val="28"/>
        </w:rPr>
        <w:t xml:space="preserve">294 «Об утверждении административного регламента                           № АР-292-05-Т муниципальной услуги «Включение молодых семей, нуждающихся в улучшении жилищных условий, в состав участников подпрограммы «Обеспечение жильем молодых семей» ФЦП «Жилище»                на 2015-2020 годы» </w:t>
      </w:r>
      <w:r w:rsidR="00744686">
        <w:t>следующие изменения:</w:t>
      </w:r>
    </w:p>
    <w:p w:rsidR="00744686" w:rsidRDefault="00744686" w:rsidP="00744686">
      <w:pPr>
        <w:ind w:firstLine="708"/>
        <w:jc w:val="both"/>
        <w:rPr>
          <w:szCs w:val="28"/>
        </w:rPr>
      </w:pPr>
      <w:r>
        <w:t>1.1.</w:t>
      </w:r>
      <w:r w:rsidR="004F50B6">
        <w:rPr>
          <w:szCs w:val="28"/>
        </w:rPr>
        <w:t>  </w:t>
      </w:r>
      <w:r>
        <w:rPr>
          <w:szCs w:val="28"/>
        </w:rPr>
        <w:t>В приложении: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1.1.1.  </w:t>
      </w:r>
      <w:r w:rsidR="00744686">
        <w:t>В пункте 1.4.1: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1.1.1.1.  </w:t>
      </w:r>
      <w:r w:rsidR="00744686">
        <w:t>В подпункте 1.4.1.1: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восьмой изложить в редакции:</w:t>
      </w:r>
    </w:p>
    <w:p w:rsidR="00744686" w:rsidRDefault="00744686" w:rsidP="00744686">
      <w:pPr>
        <w:widowControl w:val="0"/>
        <w:ind w:firstLine="709"/>
        <w:jc w:val="both"/>
        <w:rPr>
          <w:szCs w:val="28"/>
        </w:rPr>
      </w:pPr>
      <w:r>
        <w:t>«</w:t>
      </w:r>
      <w:r>
        <w:rPr>
          <w:szCs w:val="28"/>
        </w:rPr>
        <w:t>официальный портал Администрации города Ростова-на-Дону: www.rostov-gorod.ru – Городская власть – Администрация города                      Ростова-на-Дону – Территориальное устройство – Ворошиловский район»</w:t>
      </w:r>
      <w:r w:rsidR="001074C4">
        <w:rPr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1.1.1.2.  </w:t>
      </w:r>
      <w:r w:rsidR="00744686">
        <w:t>В подпункте 1.4.1.2: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lastRenderedPageBreak/>
        <w:t>абзац восьмой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«официальный портал Администрации города Ростова-на-Дону: www.rostov-gorod.ru – Городская власть – Администрация города                     Ростова-на-Дону – Территориальное устройство – Железнодорожный район»</w:t>
      </w:r>
      <w:r w:rsidR="001074C4">
        <w:rPr>
          <w:rFonts w:ascii="Times New Roman" w:hAnsi="Times New Roman" w:cs="Times New Roman"/>
          <w:sz w:val="28"/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1.1.1.3.  </w:t>
      </w:r>
      <w:r w:rsidR="00744686">
        <w:t>В подпункте 1.4.1.3: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восьмой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«официальный портал Администрации города Ростова-на-Дону: www.rostov-gorod.ru – Городская власть – Администрация города                      Ростова-на-Дону – Территориальное устройство – Кировский район»</w:t>
      </w:r>
      <w:r w:rsidR="001074C4">
        <w:rPr>
          <w:rFonts w:ascii="Times New Roman" w:hAnsi="Times New Roman" w:cs="Times New Roman"/>
          <w:sz w:val="28"/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1.1.1.4.  </w:t>
      </w:r>
      <w:r w:rsidR="00744686">
        <w:t>В подпункте 1.4.1.4: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восьмой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«официальный портал Администрации города Ростова-на-Дону: www.rostov-gorod.ru – Городская власть </w:t>
      </w:r>
      <w:r>
        <w:rPr>
          <w:rFonts w:ascii="Times New Roman" w:hAnsi="Times New Roman" w:cs="Times New Roman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города                    Ростова-на-Дону </w:t>
      </w:r>
      <w:r>
        <w:rPr>
          <w:rFonts w:ascii="Times New Roman" w:hAnsi="Times New Roman" w:cs="Times New Roman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Территориальное устройство </w:t>
      </w:r>
      <w:r>
        <w:rPr>
          <w:rFonts w:ascii="Times New Roman" w:hAnsi="Times New Roman" w:cs="Times New Roman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Ленинский район»</w:t>
      </w:r>
      <w:r w:rsidR="001074C4">
        <w:rPr>
          <w:rFonts w:ascii="Times New Roman" w:hAnsi="Times New Roman" w:cs="Times New Roman"/>
          <w:sz w:val="28"/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1.1.1.5.  </w:t>
      </w:r>
      <w:r w:rsidR="00744686">
        <w:t>В подпункте 1.4.1.5: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седьмой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«адрес электронной почты: i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nf</w:t>
      </w:r>
      <w:proofErr w:type="spellEnd"/>
      <w:r>
        <w:rPr>
          <w:rFonts w:ascii="Times New Roman" w:hAnsi="Times New Roman" w:cs="Times New Roman"/>
          <w:sz w:val="28"/>
          <w:szCs w:val="28"/>
        </w:rPr>
        <w:t>okt@rostov-gorod.ru»,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восьмой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«официальный портал Администрации города Ростова-на-Дону:                                             www.rostov-gorod.ru – Городская власть – Администрация города                        Ростова-на-Дону – Территориальное устройство – Октябрьский район»</w:t>
      </w:r>
      <w:r w:rsidR="001074C4">
        <w:rPr>
          <w:rFonts w:ascii="Times New Roman" w:hAnsi="Times New Roman" w:cs="Times New Roman"/>
          <w:sz w:val="28"/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1.1.1.6.  </w:t>
      </w:r>
      <w:r w:rsidR="00744686">
        <w:t>В подпункте 1.4.1.6: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восьмой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«официальный портал Администрации города Ростова-на-Дону: www.rostov-gorod.ru – Городская власть – Администрация города                     Ростова-на-Дону – Территориальное устройство – Первомайский  район»</w:t>
      </w:r>
      <w:r w:rsidR="001074C4">
        <w:rPr>
          <w:rFonts w:ascii="Times New Roman" w:hAnsi="Times New Roman" w:cs="Times New Roman"/>
          <w:sz w:val="28"/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1.1.1.7.  </w:t>
      </w:r>
      <w:r w:rsidR="00744686">
        <w:t>В подпункте 1.4.1.7: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восьмой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«официальный портал Администрации города Ростова-на-Дону: www.rostov-gorod.ru – Городская власть – Администрация города                  Ростова-на-Дону – Территориальное устройство – Пролетарский район»</w:t>
      </w:r>
      <w:r w:rsidR="001074C4">
        <w:rPr>
          <w:rFonts w:ascii="Times New Roman" w:hAnsi="Times New Roman" w:cs="Times New Roman"/>
          <w:sz w:val="28"/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1.1.1.8.  </w:t>
      </w:r>
      <w:r w:rsidR="00744686">
        <w:t>В подпункте 1.4.1.8: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в абзаце третьем цифры «14.00» заменить цифрами «13.48»;</w:t>
      </w:r>
    </w:p>
    <w:p w:rsidR="00744686" w:rsidRDefault="00744686" w:rsidP="00744686">
      <w:pPr>
        <w:autoSpaceDE w:val="0"/>
        <w:autoSpaceDN w:val="0"/>
        <w:adjustRightInd w:val="0"/>
        <w:ind w:firstLine="708"/>
        <w:jc w:val="both"/>
      </w:pPr>
      <w:r>
        <w:t>абзац восьмой изложить в редакции:</w:t>
      </w:r>
    </w:p>
    <w:p w:rsidR="00744686" w:rsidRDefault="0074468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«официальный портал Администрации города Ростова-на-Дону: www.rostov-gorod.ru – Городская власть –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города                     Ростова-на-Дону –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Территориальное устройство –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Советский район».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</w:pPr>
      <w:r>
        <w:t>1.1.2.  </w:t>
      </w:r>
      <w:r w:rsidR="00744686">
        <w:t>Пункт 1.4.2 изложить в редакции:</w:t>
      </w:r>
    </w:p>
    <w:p w:rsidR="00744686" w:rsidRDefault="004F50B6" w:rsidP="00744686">
      <w:pPr>
        <w:ind w:firstLine="720"/>
        <w:jc w:val="both"/>
        <w:rPr>
          <w:szCs w:val="28"/>
        </w:rPr>
      </w:pPr>
      <w:r>
        <w:t>«1.4.2.  </w:t>
      </w:r>
      <w:r w:rsidR="00744686">
        <w:rPr>
          <w:szCs w:val="28"/>
        </w:rPr>
        <w:t xml:space="preserve">Информация о МФЦ (в том числе сведения об адресах, номерах телефонов для справок и консультаций, адресах электронной почты, </w:t>
      </w:r>
      <w:r w:rsidR="00744686">
        <w:rPr>
          <w:szCs w:val="28"/>
        </w:rPr>
        <w:lastRenderedPageBreak/>
        <w:t xml:space="preserve">официальных сайтах МФЦ), наличии соглашений о взаимодействии                         при предоставлении услуг, а также о перечне предоставляемых МФЦ услуг, размещена на портале </w:t>
      </w:r>
      <w:r w:rsidR="00744686">
        <w:rPr>
          <w:szCs w:val="28"/>
          <w:lang w:val="en-US"/>
        </w:rPr>
        <w:t>www</w:t>
      </w:r>
      <w:r w:rsidR="00744686">
        <w:rPr>
          <w:szCs w:val="28"/>
        </w:rPr>
        <w:t>.</w:t>
      </w:r>
      <w:proofErr w:type="spellStart"/>
      <w:r w:rsidR="00744686">
        <w:rPr>
          <w:szCs w:val="28"/>
          <w:lang w:val="en-US"/>
        </w:rPr>
        <w:t>mfc</w:t>
      </w:r>
      <w:proofErr w:type="spellEnd"/>
      <w:r w:rsidR="00744686">
        <w:rPr>
          <w:szCs w:val="28"/>
        </w:rPr>
        <w:t>61.</w:t>
      </w:r>
      <w:proofErr w:type="spellStart"/>
      <w:r w:rsidR="00744686">
        <w:rPr>
          <w:szCs w:val="28"/>
          <w:lang w:val="en-US"/>
        </w:rPr>
        <w:t>ru</w:t>
      </w:r>
      <w:proofErr w:type="spellEnd"/>
      <w:r w:rsidR="00744686">
        <w:rPr>
          <w:szCs w:val="28"/>
        </w:rPr>
        <w:t>.».</w:t>
      </w:r>
    </w:p>
    <w:p w:rsidR="00744686" w:rsidRDefault="004F50B6" w:rsidP="00744686">
      <w:pPr>
        <w:ind w:firstLine="720"/>
        <w:jc w:val="both"/>
        <w:rPr>
          <w:szCs w:val="28"/>
        </w:rPr>
      </w:pPr>
      <w:r>
        <w:rPr>
          <w:szCs w:val="28"/>
        </w:rPr>
        <w:t>1.1.3.  </w:t>
      </w:r>
      <w:r w:rsidR="00744686">
        <w:rPr>
          <w:szCs w:val="28"/>
        </w:rPr>
        <w:t>Пункт 1.4.4 дополнить новым абзацем седьмым следующего содержания:</w:t>
      </w:r>
    </w:p>
    <w:p w:rsidR="00744686" w:rsidRDefault="00744686" w:rsidP="00744686">
      <w:pPr>
        <w:ind w:firstLine="720"/>
        <w:jc w:val="both"/>
        <w:rPr>
          <w:szCs w:val="28"/>
        </w:rPr>
      </w:pPr>
      <w:r>
        <w:rPr>
          <w:szCs w:val="28"/>
        </w:rPr>
        <w:t>«консультировани</w:t>
      </w:r>
      <w:r w:rsidR="00344D1B">
        <w:rPr>
          <w:szCs w:val="28"/>
        </w:rPr>
        <w:t>е в администрации района города</w:t>
      </w:r>
      <w:r>
        <w:rPr>
          <w:szCs w:val="28"/>
        </w:rPr>
        <w:t>».</w:t>
      </w:r>
    </w:p>
    <w:p w:rsidR="00744686" w:rsidRDefault="004F50B6" w:rsidP="00744686">
      <w:pPr>
        <w:ind w:firstLine="720"/>
        <w:jc w:val="both"/>
        <w:rPr>
          <w:szCs w:val="28"/>
        </w:rPr>
      </w:pPr>
      <w:r>
        <w:rPr>
          <w:szCs w:val="28"/>
        </w:rPr>
        <w:t>1.1.4.  </w:t>
      </w:r>
      <w:r w:rsidR="00744686">
        <w:rPr>
          <w:szCs w:val="28"/>
        </w:rPr>
        <w:t>Пункт 2.3 изложить в редакции: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«2.3.  </w:t>
      </w:r>
      <w:r w:rsidR="00744686">
        <w:rPr>
          <w:szCs w:val="28"/>
        </w:rPr>
        <w:t>Описание результата предоставления услуги.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Результатом предоставления муниципальной услуги является  решение органа местного самоуправления в виде распоряжения администрации района города Ростова-на-Дону: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 признании молодой семьи участницей подпрограммы «Обеспечение жильем молодых семей» ФЦП «Жилище» на 2015-2020 годы»;</w:t>
      </w:r>
    </w:p>
    <w:p w:rsidR="00744686" w:rsidRDefault="00744686" w:rsidP="00744686">
      <w:pPr>
        <w:ind w:firstLine="720"/>
        <w:jc w:val="both"/>
        <w:rPr>
          <w:szCs w:val="28"/>
        </w:rPr>
      </w:pPr>
      <w:r>
        <w:rPr>
          <w:szCs w:val="28"/>
        </w:rPr>
        <w:t>об отказе в признании молодой семьи участницей подпрограммы «Обеспечение жильем молодых семей»</w:t>
      </w:r>
      <w:r w:rsidR="00344D1B">
        <w:rPr>
          <w:szCs w:val="28"/>
        </w:rPr>
        <w:t xml:space="preserve"> ФЦП «Жилище» на 2015-2020 годы</w:t>
      </w:r>
      <w:r>
        <w:rPr>
          <w:szCs w:val="28"/>
        </w:rPr>
        <w:t>».</w:t>
      </w:r>
    </w:p>
    <w:p w:rsidR="00744686" w:rsidRDefault="004F50B6" w:rsidP="00744686">
      <w:pPr>
        <w:ind w:firstLine="720"/>
        <w:jc w:val="both"/>
        <w:rPr>
          <w:szCs w:val="28"/>
        </w:rPr>
      </w:pPr>
      <w:r>
        <w:rPr>
          <w:szCs w:val="28"/>
        </w:rPr>
        <w:t>1.1.5.  </w:t>
      </w:r>
      <w:r w:rsidR="00744686">
        <w:rPr>
          <w:szCs w:val="28"/>
        </w:rPr>
        <w:t>Пункт 2.4 изложить в редакции:</w:t>
      </w:r>
    </w:p>
    <w:p w:rsidR="00744686" w:rsidRDefault="004F50B6" w:rsidP="00744686">
      <w:pPr>
        <w:snapToGrid w:val="0"/>
        <w:ind w:firstLine="720"/>
        <w:jc w:val="both"/>
        <w:rPr>
          <w:szCs w:val="28"/>
        </w:rPr>
      </w:pPr>
      <w:r>
        <w:rPr>
          <w:szCs w:val="28"/>
        </w:rPr>
        <w:t>«2.4.  </w:t>
      </w:r>
      <w:r w:rsidR="00744686">
        <w:rPr>
          <w:szCs w:val="28"/>
        </w:rPr>
        <w:t>Сроки предоставления муниципальной услуги.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Решение о признании молодой семьи участницей подпрограммы «Обеспечение жильем молодых семей» ФЦП «Жилище» на 2015-2020 годы»                 или об отказе в признании молодой семьи участницей подпрограммы «Обеспечение жильем молодых семей» ФЦП «Жилище» на 2015-2020 годы» принимается в 10-дневный срок </w:t>
      </w:r>
      <w:proofErr w:type="gramStart"/>
      <w:r>
        <w:rPr>
          <w:szCs w:val="28"/>
        </w:rPr>
        <w:t>с даты представления</w:t>
      </w:r>
      <w:proofErr w:type="gramEnd"/>
      <w:r>
        <w:rPr>
          <w:szCs w:val="28"/>
        </w:rPr>
        <w:t xml:space="preserve"> заявления и пакета документов. </w:t>
      </w:r>
    </w:p>
    <w:p w:rsidR="00744686" w:rsidRDefault="00744686" w:rsidP="00744686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Приостановление услуги не предусмотрено законод</w:t>
      </w:r>
      <w:r w:rsidR="001074C4">
        <w:rPr>
          <w:szCs w:val="28"/>
        </w:rPr>
        <w:t>ательством Российской Федерации</w:t>
      </w:r>
      <w:r>
        <w:rPr>
          <w:szCs w:val="28"/>
        </w:rPr>
        <w:t>»</w:t>
      </w:r>
      <w:r w:rsidR="001074C4">
        <w:rPr>
          <w:szCs w:val="28"/>
        </w:rPr>
        <w:t>.</w:t>
      </w:r>
    </w:p>
    <w:p w:rsidR="00744686" w:rsidRDefault="004F50B6" w:rsidP="00744686">
      <w:pPr>
        <w:ind w:firstLine="720"/>
        <w:jc w:val="both"/>
        <w:rPr>
          <w:szCs w:val="28"/>
        </w:rPr>
      </w:pPr>
      <w:r>
        <w:rPr>
          <w:szCs w:val="28"/>
        </w:rPr>
        <w:t>1.1.6.  </w:t>
      </w:r>
      <w:r w:rsidR="00744686">
        <w:rPr>
          <w:szCs w:val="28"/>
        </w:rPr>
        <w:t>В абзаце девятом пункта 2.5:</w:t>
      </w:r>
    </w:p>
    <w:p w:rsidR="00744686" w:rsidRDefault="00744686" w:rsidP="001074C4">
      <w:pPr>
        <w:ind w:firstLine="720"/>
        <w:jc w:val="both"/>
        <w:rPr>
          <w:szCs w:val="28"/>
        </w:rPr>
      </w:pPr>
      <w:r>
        <w:rPr>
          <w:szCs w:val="28"/>
        </w:rPr>
        <w:t>слова «на 2011-2015 годы» заменить словами «на 2015-2020 годы»</w:t>
      </w:r>
      <w:r w:rsidR="001074C4">
        <w:rPr>
          <w:szCs w:val="28"/>
        </w:rPr>
        <w:t xml:space="preserve"> </w:t>
      </w:r>
      <w:r w:rsidR="001074C4">
        <w:rPr>
          <w:szCs w:val="28"/>
        </w:rPr>
        <w:br/>
        <w:t xml:space="preserve">и </w:t>
      </w:r>
      <w:r>
        <w:rPr>
          <w:szCs w:val="28"/>
        </w:rPr>
        <w:t>дополнить словами «www.pravo.gov.ru, 07.12.2015, 16.05.2016;».</w:t>
      </w:r>
    </w:p>
    <w:p w:rsidR="00744686" w:rsidRDefault="004F50B6" w:rsidP="007446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1.1.7.  </w:t>
      </w:r>
      <w:r w:rsidR="00744686">
        <w:t xml:space="preserve">В </w:t>
      </w:r>
      <w:r w:rsidR="00744686">
        <w:rPr>
          <w:szCs w:val="28"/>
        </w:rPr>
        <w:t xml:space="preserve">подпункте «е» </w:t>
      </w:r>
      <w:r w:rsidR="00744686">
        <w:t>пункта</w:t>
      </w:r>
      <w:r w:rsidR="00744686">
        <w:rPr>
          <w:szCs w:val="28"/>
        </w:rPr>
        <w:t xml:space="preserve"> 2.6.1 слова «, полученным                                     до 1 января 2011 г.» исключить.</w:t>
      </w:r>
    </w:p>
    <w:p w:rsidR="00744686" w:rsidRDefault="004F50B6" w:rsidP="00744686">
      <w:pPr>
        <w:ind w:firstLine="709"/>
        <w:jc w:val="both"/>
        <w:rPr>
          <w:szCs w:val="28"/>
        </w:rPr>
      </w:pPr>
      <w:r>
        <w:rPr>
          <w:szCs w:val="28"/>
        </w:rPr>
        <w:t>1.1.8.  </w:t>
      </w:r>
      <w:r w:rsidR="00744686">
        <w:rPr>
          <w:szCs w:val="28"/>
        </w:rPr>
        <w:t>В подпункте 2 пункта 2.6.2.2 слова «, заключенного с 1 января 2006 года по 31 декабря 2010 года включительно» исключить.</w:t>
      </w:r>
    </w:p>
    <w:p w:rsidR="00744686" w:rsidRDefault="004F50B6" w:rsidP="007446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1.1.9.  </w:t>
      </w:r>
      <w:r w:rsidR="00744686">
        <w:rPr>
          <w:rFonts w:ascii="Times New Roman" w:hAnsi="Times New Roman" w:cs="Times New Roman"/>
          <w:sz w:val="28"/>
          <w:szCs w:val="28"/>
        </w:rPr>
        <w:t>Пункт 2.10 изложить в редакции:</w:t>
      </w:r>
    </w:p>
    <w:p w:rsidR="00744686" w:rsidRDefault="004F50B6" w:rsidP="00744686">
      <w:pPr>
        <w:widowControl w:val="0"/>
        <w:tabs>
          <w:tab w:val="left" w:pos="851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«2.10.  </w:t>
      </w:r>
      <w:r w:rsidR="00744686">
        <w:rPr>
          <w:szCs w:val="28"/>
        </w:rPr>
        <w:t>Перечень услуг, которые являются необходимыми                                     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В соответствии с Перечнем услуг, которые являются необходимыми                    и обязательными для предоставления муниципальных услуг, утвержденным Ростовской-на-Дону городской Думы заявитель получает: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удостоверение доверенностей, согласий;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свидетельствование подлинности подписи и верности перевода;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свидетельствование подлинности копий документов и выписок из них;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>заключение договора подряда на производство работ по строительству зданий;</w:t>
      </w:r>
    </w:p>
    <w:p w:rsidR="00744686" w:rsidRDefault="001074C4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lastRenderedPageBreak/>
        <w:t>открытие банковского счета</w:t>
      </w:r>
      <w:r w:rsidR="00744686">
        <w:rPr>
          <w:szCs w:val="28"/>
        </w:rPr>
        <w:t>»</w:t>
      </w:r>
      <w:r>
        <w:rPr>
          <w:szCs w:val="28"/>
        </w:rPr>
        <w:t>.</w:t>
      </w:r>
    </w:p>
    <w:p w:rsidR="00744686" w:rsidRDefault="004F50B6" w:rsidP="007446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1.1.10.  </w:t>
      </w:r>
      <w:r w:rsidR="00744686">
        <w:rPr>
          <w:rFonts w:ascii="Times New Roman" w:hAnsi="Times New Roman" w:cs="Times New Roman"/>
          <w:sz w:val="28"/>
          <w:szCs w:val="28"/>
        </w:rPr>
        <w:t>Пункт 2.12 изложить в редакции:</w:t>
      </w:r>
    </w:p>
    <w:p w:rsidR="00744686" w:rsidRDefault="004F50B6" w:rsidP="00744686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«2.12.</w:t>
      </w:r>
      <w:r w:rsidR="00744686">
        <w:rPr>
          <w:szCs w:val="28"/>
        </w:rPr>
        <w:t>  Порядок, размер и основания взимания платы за предоставление услуги, которые являются необходимыми и обязательными для предоставления муниципальной услуги.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Порядок, размер, основания взимания платы за предоставление услуг </w:t>
      </w:r>
      <w:r>
        <w:rPr>
          <w:szCs w:val="28"/>
        </w:rPr>
        <w:br/>
        <w:t>по нотариальному удостоверению доверенностей и согласий, свидетельствованию подлинности подписи и верности перевода, свидетельствованию подлинности копий документов и выписок из них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и сборах.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Порядок, размер, основания взимания платы за предоставление услуги  </w:t>
      </w:r>
      <w:r>
        <w:rPr>
          <w:szCs w:val="28"/>
        </w:rPr>
        <w:br/>
        <w:t>по</w:t>
      </w:r>
      <w:r w:rsidR="009D4E96">
        <w:rPr>
          <w:szCs w:val="28"/>
        </w:rPr>
        <w:t xml:space="preserve"> заключению договора подряда на </w:t>
      </w:r>
      <w:r>
        <w:rPr>
          <w:szCs w:val="28"/>
        </w:rPr>
        <w:t>производство работ по строительству зданий определяется договором, заключенным со специализированной организацией.</w:t>
      </w:r>
    </w:p>
    <w:p w:rsidR="00744686" w:rsidRDefault="00744686" w:rsidP="00744686">
      <w:pPr>
        <w:widowControl w:val="0"/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Порядок, размер, основания взимания платы за предоставление услуги  </w:t>
      </w:r>
      <w:r>
        <w:rPr>
          <w:szCs w:val="28"/>
        </w:rPr>
        <w:br/>
        <w:t xml:space="preserve">по открытию банковского счета определяется </w:t>
      </w:r>
      <w:r w:rsidR="001074C4">
        <w:rPr>
          <w:szCs w:val="28"/>
        </w:rPr>
        <w:t>кредитной организацией (банком)</w:t>
      </w:r>
      <w:r>
        <w:rPr>
          <w:szCs w:val="28"/>
        </w:rPr>
        <w:t>»</w:t>
      </w:r>
      <w:r w:rsidR="001074C4">
        <w:rPr>
          <w:szCs w:val="28"/>
        </w:rPr>
        <w:t>.</w:t>
      </w:r>
    </w:p>
    <w:p w:rsidR="00744686" w:rsidRDefault="004F50B6" w:rsidP="007446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1.1.11.  </w:t>
      </w:r>
      <w:r w:rsidR="00744686">
        <w:rPr>
          <w:rFonts w:ascii="Times New Roman" w:hAnsi="Times New Roman" w:cs="Times New Roman"/>
          <w:sz w:val="28"/>
          <w:szCs w:val="28"/>
        </w:rPr>
        <w:t>В пункте 2.17.1:</w:t>
      </w:r>
    </w:p>
    <w:p w:rsidR="00744686" w:rsidRDefault="00744686" w:rsidP="00744686">
      <w:pPr>
        <w:ind w:firstLine="708"/>
        <w:jc w:val="both"/>
        <w:rPr>
          <w:color w:val="000000"/>
          <w:szCs w:val="28"/>
        </w:rPr>
      </w:pPr>
      <w:r>
        <w:rPr>
          <w:szCs w:val="28"/>
        </w:rPr>
        <w:t xml:space="preserve">в абзаце первом слова «в администрацию района города» исключить; 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дополнить новым абзацем вторым следующего содержания: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«в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 администрации района города</w:t>
      </w:r>
      <w:proofErr w:type="gramStart"/>
      <w:r>
        <w:rPr>
          <w:color w:val="000000"/>
          <w:szCs w:val="28"/>
        </w:rPr>
        <w:t>;»</w:t>
      </w:r>
      <w:proofErr w:type="gramEnd"/>
      <w:r>
        <w:rPr>
          <w:color w:val="000000"/>
          <w:szCs w:val="28"/>
        </w:rPr>
        <w:t>.</w:t>
      </w:r>
    </w:p>
    <w:p w:rsidR="00744686" w:rsidRDefault="004F50B6" w:rsidP="007446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1.1.12.  </w:t>
      </w:r>
      <w:r w:rsidR="00744686">
        <w:rPr>
          <w:rFonts w:ascii="Times New Roman" w:hAnsi="Times New Roman" w:cs="Times New Roman"/>
          <w:sz w:val="28"/>
          <w:szCs w:val="28"/>
        </w:rPr>
        <w:t>Абзац пятый пункта 3.1 изложить в редакции: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«подготовка и издание распоряжения администрации района города                        о признании молодой семьи участницей подпрограммы «Обеспечение жильем молодых семей» ФЦП «Жилище» на 2015-2020 годы» или об отказе                               в признании молодой семьи участницей подпрограммы «Обеспечение жильем молодых семей»</w:t>
      </w:r>
      <w:r w:rsidR="001074C4">
        <w:rPr>
          <w:szCs w:val="28"/>
        </w:rPr>
        <w:t xml:space="preserve"> ФЦП «Жилище» на 2015-2020 годы</w:t>
      </w:r>
      <w:r>
        <w:rPr>
          <w:szCs w:val="28"/>
        </w:rPr>
        <w:t>».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1.1.13.  </w:t>
      </w:r>
      <w:r w:rsidR="00744686">
        <w:rPr>
          <w:szCs w:val="28"/>
        </w:rPr>
        <w:t>Абзац первый пункта 3.2.2.2 изложить в редакции: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«3.2.2.2.  </w:t>
      </w:r>
      <w:proofErr w:type="gramStart"/>
      <w:r w:rsidR="00744686">
        <w:rPr>
          <w:szCs w:val="28"/>
        </w:rPr>
        <w:t xml:space="preserve">Специалист </w:t>
      </w:r>
      <w:proofErr w:type="spellStart"/>
      <w:r w:rsidR="00744686">
        <w:rPr>
          <w:szCs w:val="28"/>
        </w:rPr>
        <w:t>СУиРЖП</w:t>
      </w:r>
      <w:proofErr w:type="spellEnd"/>
      <w:r w:rsidR="00744686">
        <w:rPr>
          <w:szCs w:val="28"/>
        </w:rPr>
        <w:t xml:space="preserve"> администрации района города получает зарегистрированное заявление и пакет документов, проводит экспертизу представленных документов на возможность подготовки проекта распоряжения администрации района города о признании молодой семьи участницей подпрограммы «Обеспечение жильем молодых семей» ФЦП «Жилище»                         на 2015-2020 годы» или об отказе в признании молодой семьи участницей подпрограммы «Обеспечение жильем молодых семей» ФЦП «Жилище»           </w:t>
      </w:r>
      <w:r w:rsidR="00344D1B">
        <w:rPr>
          <w:szCs w:val="28"/>
        </w:rPr>
        <w:t xml:space="preserve">              на 2015-2020 годы</w:t>
      </w:r>
      <w:r w:rsidR="00744686">
        <w:rPr>
          <w:szCs w:val="28"/>
        </w:rPr>
        <w:t>».</w:t>
      </w:r>
      <w:proofErr w:type="gramEnd"/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1.1.14.</w:t>
      </w:r>
      <w:r w:rsidR="004F50B6">
        <w:rPr>
          <w:szCs w:val="28"/>
        </w:rPr>
        <w:t>  </w:t>
      </w:r>
      <w:r>
        <w:rPr>
          <w:szCs w:val="28"/>
        </w:rPr>
        <w:t>Пункт 3.2.3 изложить в редакции: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«3.2.3.  </w:t>
      </w:r>
      <w:r w:rsidR="00744686">
        <w:rPr>
          <w:szCs w:val="28"/>
        </w:rPr>
        <w:t xml:space="preserve">Административная процедура – подготовка и издание распоряжения администрации района города о признании молодой семьи участницей подпрограммы «Обеспечение жильем молодых семей»                           ФЦП «Жилище» на 2015-2020 годы или об отказе в признании молодой семьи участницей подпрограммы «Обеспечение жильем молодых семей»                        </w:t>
      </w:r>
      <w:r w:rsidR="00344D1B">
        <w:rPr>
          <w:szCs w:val="28"/>
        </w:rPr>
        <w:t xml:space="preserve"> ФЦП «Жилище» на 2015-2020 годы</w:t>
      </w:r>
      <w:r w:rsidR="00744686">
        <w:rPr>
          <w:szCs w:val="28"/>
        </w:rPr>
        <w:t>».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1.1.15.  </w:t>
      </w:r>
      <w:r w:rsidR="00744686">
        <w:rPr>
          <w:szCs w:val="28"/>
        </w:rPr>
        <w:t>Абзац первый пункта 3.2.3.2 изложить в редакции: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«3.2.3.2.  </w:t>
      </w:r>
      <w:proofErr w:type="gramStart"/>
      <w:r w:rsidR="00744686">
        <w:rPr>
          <w:szCs w:val="28"/>
        </w:rPr>
        <w:t xml:space="preserve">По результатам рассмотрения всех представленных заявителем документов и полученных ответов на запросы в рамках межведомственного взаимодействия специалист </w:t>
      </w:r>
      <w:proofErr w:type="spellStart"/>
      <w:r w:rsidR="00744686">
        <w:rPr>
          <w:szCs w:val="28"/>
        </w:rPr>
        <w:t>СУиРЖП</w:t>
      </w:r>
      <w:proofErr w:type="spellEnd"/>
      <w:r w:rsidR="00744686">
        <w:rPr>
          <w:szCs w:val="28"/>
        </w:rPr>
        <w:t xml:space="preserve"> администрации района города готовит проект решения в виде распоряжения администрации района города                              о признании молодой семьи участницей подпрограммы «Обеспечение жильем молодых семей» ФЦП «Жилище» на 2015-2020 годы или об отказе в признании молодой семьи участницей подпрограммы «Обеспечение жильем молодых семей»</w:t>
      </w:r>
      <w:r w:rsidR="001074C4">
        <w:rPr>
          <w:szCs w:val="28"/>
        </w:rPr>
        <w:t xml:space="preserve"> ФЦП «Жилище</w:t>
      </w:r>
      <w:proofErr w:type="gramEnd"/>
      <w:r w:rsidR="001074C4">
        <w:rPr>
          <w:szCs w:val="28"/>
        </w:rPr>
        <w:t>» на 2015-2020 годы</w:t>
      </w:r>
      <w:r w:rsidR="00744686">
        <w:rPr>
          <w:szCs w:val="28"/>
        </w:rPr>
        <w:t xml:space="preserve">». 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1.1.16.  </w:t>
      </w:r>
      <w:r w:rsidR="00744686">
        <w:rPr>
          <w:szCs w:val="28"/>
        </w:rPr>
        <w:t>Предложение первое абзаца третьего пункта 3.2.3.2 изложить                    в редакции: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«После подготовки проекта распоряжения администрации района города          о признании молодой семьи участницей подпрограммы «Обеспечение жильем молодых семей» ФЦП «Жилище» на 2015-2020 годы или об отказе                                             в признании молодой семьи участницей подпрограммы «Обеспечение жильем молодых семей» ФЦП «Жилище» на 2015-2020 годы» 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администрации района города передает его на согласование, визирование                        и подписание в рамках исполнения регламента работы аппар</w:t>
      </w:r>
      <w:r w:rsidR="001074C4">
        <w:rPr>
          <w:szCs w:val="28"/>
        </w:rPr>
        <w:t>ата администрации района</w:t>
      </w:r>
      <w:proofErr w:type="gramEnd"/>
      <w:r w:rsidR="001074C4">
        <w:rPr>
          <w:szCs w:val="28"/>
        </w:rPr>
        <w:t xml:space="preserve"> города</w:t>
      </w:r>
      <w:r>
        <w:rPr>
          <w:szCs w:val="28"/>
        </w:rPr>
        <w:t>».</w:t>
      </w:r>
    </w:p>
    <w:p w:rsidR="00744686" w:rsidRDefault="004F50B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1.1.17.  </w:t>
      </w:r>
      <w:r w:rsidR="00744686">
        <w:rPr>
          <w:szCs w:val="28"/>
        </w:rPr>
        <w:t>Предложение первое абзаца четвертого пункта 3.2.3.2 изложить                 в редакции: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«После подписания распоряжения администрации района города                            о признании молодой семьи участницей подпрограммы «Обеспечение жильем молодых семей» ФЦП «Жилище» на 2015-2020 годы или об отказе                                             в признании молодой семьи участницей подпрограммы «Обеспечение жильем молодых семей» ФЦП «Жилище» на 2015-2020 годы» производится                             его регистрация специалистом или должностным лицом администрации района города, осуществляющим данные действия в соответствии с полномочиями, утвержденными регламентом работы аппар</w:t>
      </w:r>
      <w:r w:rsidR="001074C4">
        <w:rPr>
          <w:szCs w:val="28"/>
        </w:rPr>
        <w:t>ата</w:t>
      </w:r>
      <w:proofErr w:type="gramEnd"/>
      <w:r w:rsidR="001074C4">
        <w:rPr>
          <w:szCs w:val="28"/>
        </w:rPr>
        <w:t xml:space="preserve"> администрации района города</w:t>
      </w:r>
      <w:r>
        <w:rPr>
          <w:szCs w:val="28"/>
        </w:rPr>
        <w:t>»</w:t>
      </w:r>
      <w:r w:rsidR="001074C4">
        <w:rPr>
          <w:szCs w:val="28"/>
        </w:rPr>
        <w:t>.</w:t>
      </w:r>
    </w:p>
    <w:p w:rsidR="00744686" w:rsidRDefault="004F50B6" w:rsidP="007446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1.1.18.  </w:t>
      </w:r>
      <w:r w:rsidR="00744686">
        <w:rPr>
          <w:szCs w:val="28"/>
        </w:rPr>
        <w:t xml:space="preserve">Пункт 3.2.2.3 изложить в редакции: </w:t>
      </w:r>
    </w:p>
    <w:p w:rsidR="00744686" w:rsidRDefault="004F50B6" w:rsidP="00744686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«3.2.3.3.  </w:t>
      </w:r>
      <w:r w:rsidR="00744686">
        <w:rPr>
          <w:szCs w:val="28"/>
        </w:rPr>
        <w:t>Критерием принятия решения по административной процедуре является наличие или отсутствие оснований для отказа в предоставлении муниципальной услуги, указанных в пункте 2.9.2 раздела</w:t>
      </w:r>
      <w:r w:rsidR="001074C4">
        <w:rPr>
          <w:szCs w:val="28"/>
        </w:rPr>
        <w:t xml:space="preserve"> 2 административного регламента</w:t>
      </w:r>
      <w:r w:rsidR="00744686">
        <w:rPr>
          <w:szCs w:val="28"/>
        </w:rPr>
        <w:t xml:space="preserve">». </w:t>
      </w:r>
    </w:p>
    <w:p w:rsidR="00744686" w:rsidRDefault="00744686" w:rsidP="007446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1.1.19.</w:t>
      </w:r>
      <w:r w:rsidR="00D50456">
        <w:rPr>
          <w:szCs w:val="28"/>
        </w:rPr>
        <w:t>  </w:t>
      </w:r>
      <w:r>
        <w:rPr>
          <w:szCs w:val="28"/>
        </w:rPr>
        <w:t xml:space="preserve"> Пункт 3.2.2.4 изложить в редакции:</w:t>
      </w:r>
    </w:p>
    <w:p w:rsidR="00744686" w:rsidRDefault="00D5045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«3.2.3.4.  </w:t>
      </w:r>
      <w:r w:rsidR="00744686">
        <w:rPr>
          <w:szCs w:val="28"/>
        </w:rPr>
        <w:t>Срок исполнения административной процедуры – 4 дня.</w:t>
      </w:r>
    </w:p>
    <w:p w:rsidR="00744686" w:rsidRDefault="0074468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Результатом административной процедуры является издание распоряжения администрации района города </w:t>
      </w:r>
      <w:r>
        <w:rPr>
          <w:szCs w:val="28"/>
        </w:rPr>
        <w:t>о признании молодой семьи участницей подпрограммы «Обеспечение жильем молодых семей»                           ФЦП «Жилище» на 2015-2020 годы» или об отказе в признании молодой семьи участницей подпрограммы «Обеспечение жильем молодых семей»                          ФЦП «Жилище» на 2015-2020 годы</w:t>
      </w:r>
      <w:r w:rsidR="001074C4">
        <w:rPr>
          <w:szCs w:val="28"/>
        </w:rPr>
        <w:t>.</w:t>
      </w:r>
    </w:p>
    <w:p w:rsidR="00744686" w:rsidRDefault="00744686" w:rsidP="00744686">
      <w:pPr>
        <w:tabs>
          <w:tab w:val="left" w:pos="700"/>
        </w:tabs>
        <w:autoSpaceDE w:val="0"/>
        <w:autoSpaceDN w:val="0"/>
        <w:adjustRightInd w:val="0"/>
        <w:ind w:firstLine="720"/>
        <w:jc w:val="both"/>
      </w:pPr>
      <w:r>
        <w:t xml:space="preserve">Результат административной процедуры фиксируется в учетной карточке в системе </w:t>
      </w:r>
      <w:r>
        <w:rPr>
          <w:szCs w:val="28"/>
        </w:rPr>
        <w:t>СЭД</w:t>
      </w:r>
      <w:r w:rsidR="001074C4">
        <w:t xml:space="preserve"> «Дело».</w:t>
      </w:r>
    </w:p>
    <w:p w:rsidR="00744686" w:rsidRDefault="00D50456" w:rsidP="007446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1.2.  Приложение № </w:t>
      </w:r>
      <w:r w:rsidR="00744686">
        <w:rPr>
          <w:szCs w:val="28"/>
        </w:rPr>
        <w:t>2 к</w:t>
      </w:r>
      <w:r>
        <w:rPr>
          <w:szCs w:val="28"/>
        </w:rPr>
        <w:t xml:space="preserve"> административному регламенту № </w:t>
      </w:r>
      <w:r w:rsidR="00744686">
        <w:rPr>
          <w:szCs w:val="28"/>
        </w:rPr>
        <w:t>АР-292-05-Т изложить в редакции согласно приложению к постановлению.</w:t>
      </w:r>
    </w:p>
    <w:p w:rsidR="00744686" w:rsidRDefault="00744686" w:rsidP="00744686">
      <w:pPr>
        <w:ind w:firstLine="709"/>
        <w:jc w:val="both"/>
        <w:rPr>
          <w:szCs w:val="28"/>
        </w:rPr>
      </w:pPr>
      <w:r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44686" w:rsidRDefault="00744686" w:rsidP="00744686">
      <w:pPr>
        <w:ind w:firstLine="709"/>
        <w:jc w:val="both"/>
        <w:rPr>
          <w:szCs w:val="28"/>
        </w:rPr>
      </w:pPr>
      <w:r>
        <w:rPr>
          <w:szCs w:val="28"/>
        </w:rPr>
        <w:t>3.  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постановления возложить на заместителя главы Администрации города Ростова-на-Дону (по вопросам строительства </w:t>
      </w:r>
      <w:r>
        <w:rPr>
          <w:szCs w:val="28"/>
        </w:rPr>
        <w:br/>
        <w:t>и архитектуры) Маркитантова О.А.</w:t>
      </w:r>
    </w:p>
    <w:p w:rsidR="00744686" w:rsidRDefault="00744686" w:rsidP="00744686"/>
    <w:p w:rsidR="00744686" w:rsidRDefault="00744686" w:rsidP="00744686"/>
    <w:p w:rsidR="00744686" w:rsidRDefault="00744686" w:rsidP="00744686"/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D50456" w:rsidRPr="00D50456" w:rsidTr="00624F27">
        <w:tc>
          <w:tcPr>
            <w:tcW w:w="2080" w:type="pct"/>
          </w:tcPr>
          <w:p w:rsidR="00D50456" w:rsidRPr="00D50456" w:rsidRDefault="00D50456" w:rsidP="00D50456">
            <w:pPr>
              <w:tabs>
                <w:tab w:val="left" w:pos="7088"/>
              </w:tabs>
            </w:pPr>
            <w:r w:rsidRPr="00D50456">
              <w:t xml:space="preserve">Глава Администрации </w:t>
            </w:r>
          </w:p>
          <w:p w:rsidR="00D50456" w:rsidRPr="00D50456" w:rsidRDefault="00D50456" w:rsidP="00D50456">
            <w:pPr>
              <w:tabs>
                <w:tab w:val="left" w:pos="7088"/>
              </w:tabs>
            </w:pPr>
            <w:r w:rsidRPr="00D50456">
              <w:t>города Ростова-на-Дону</w:t>
            </w:r>
          </w:p>
        </w:tc>
        <w:tc>
          <w:tcPr>
            <w:tcW w:w="1851" w:type="pct"/>
          </w:tcPr>
          <w:p w:rsidR="00D50456" w:rsidRPr="00D50456" w:rsidRDefault="00D50456" w:rsidP="00D50456">
            <w:pPr>
              <w:tabs>
                <w:tab w:val="left" w:pos="7088"/>
              </w:tabs>
              <w:jc w:val="both"/>
            </w:pPr>
          </w:p>
        </w:tc>
        <w:tc>
          <w:tcPr>
            <w:tcW w:w="1068" w:type="pct"/>
          </w:tcPr>
          <w:p w:rsidR="00D50456" w:rsidRPr="00D50456" w:rsidRDefault="00D50456" w:rsidP="00D50456">
            <w:pPr>
              <w:tabs>
                <w:tab w:val="left" w:pos="7088"/>
              </w:tabs>
            </w:pPr>
          </w:p>
          <w:p w:rsidR="00D50456" w:rsidRPr="00D50456" w:rsidRDefault="00D50456" w:rsidP="00D50456">
            <w:pPr>
              <w:tabs>
                <w:tab w:val="left" w:pos="7088"/>
              </w:tabs>
              <w:jc w:val="right"/>
            </w:pPr>
            <w:r w:rsidRPr="00D50456">
              <w:t>В.В. Кушнарев</w:t>
            </w:r>
          </w:p>
        </w:tc>
      </w:tr>
    </w:tbl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744686" w:rsidRDefault="00744686" w:rsidP="00744686"/>
    <w:p w:rsidR="00D50456" w:rsidRDefault="00D50456" w:rsidP="00744686"/>
    <w:p w:rsidR="00D50456" w:rsidRDefault="00D50456" w:rsidP="00744686"/>
    <w:p w:rsidR="00D50456" w:rsidRDefault="00D50456" w:rsidP="00744686"/>
    <w:p w:rsidR="00D50456" w:rsidRDefault="00D50456" w:rsidP="00744686"/>
    <w:p w:rsidR="00D50456" w:rsidRDefault="00D50456" w:rsidP="00744686"/>
    <w:p w:rsidR="00D50456" w:rsidRDefault="00D50456" w:rsidP="00744686"/>
    <w:p w:rsidR="009D4E96" w:rsidRDefault="009D4E96" w:rsidP="00744686"/>
    <w:p w:rsidR="000D513F" w:rsidRDefault="000D513F" w:rsidP="00744686"/>
    <w:p w:rsidR="000D513F" w:rsidRDefault="000D513F" w:rsidP="00744686"/>
    <w:p w:rsidR="000D513F" w:rsidRDefault="000D513F" w:rsidP="00744686"/>
    <w:p w:rsidR="000D513F" w:rsidRDefault="000D513F" w:rsidP="00744686"/>
    <w:p w:rsidR="000D513F" w:rsidRDefault="000D513F" w:rsidP="00744686"/>
    <w:p w:rsidR="00D50456" w:rsidRDefault="00D50456" w:rsidP="00744686"/>
    <w:p w:rsidR="00744686" w:rsidRDefault="00744686" w:rsidP="00744686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</w:rPr>
      </w:pPr>
      <w:bookmarkStart w:id="1" w:name="Par1160"/>
      <w:bookmarkEnd w:id="1"/>
      <w:r>
        <w:rPr>
          <w:rFonts w:ascii="Times New Roman" w:hAnsi="Times New Roman" w:cs="Times New Roman"/>
        </w:rPr>
        <w:t>Постановление вносит</w:t>
      </w:r>
    </w:p>
    <w:p w:rsidR="00744686" w:rsidRDefault="00E2136E" w:rsidP="00744686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Департамент</w:t>
      </w:r>
      <w:r w:rsidR="00744686">
        <w:rPr>
          <w:rFonts w:ascii="Times New Roman" w:hAnsi="Times New Roman" w:cs="Times New Roman"/>
        </w:rPr>
        <w:t xml:space="preserve"> координации</w:t>
      </w:r>
    </w:p>
    <w:p w:rsidR="00744686" w:rsidRDefault="00744686" w:rsidP="00744686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строительства и </w:t>
      </w:r>
      <w:r w:rsidR="00D5045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перспективного развития</w:t>
      </w:r>
    </w:p>
    <w:p w:rsidR="00744686" w:rsidRDefault="00744686" w:rsidP="00744686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города Ростова-на-Дону</w:t>
      </w:r>
    </w:p>
    <w:p w:rsidR="00744686" w:rsidRDefault="00744686" w:rsidP="00744686">
      <w:pPr>
        <w:ind w:left="4320" w:firstLine="720"/>
        <w:jc w:val="center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744686" w:rsidRDefault="00744686" w:rsidP="00744686">
      <w:pPr>
        <w:ind w:left="5040"/>
        <w:jc w:val="center"/>
        <w:rPr>
          <w:szCs w:val="28"/>
        </w:rPr>
      </w:pPr>
      <w:r>
        <w:rPr>
          <w:szCs w:val="28"/>
        </w:rPr>
        <w:t>к постановлению Администрации</w:t>
      </w:r>
    </w:p>
    <w:p w:rsidR="00744686" w:rsidRDefault="00744686" w:rsidP="00744686">
      <w:pPr>
        <w:ind w:left="5040"/>
        <w:jc w:val="center"/>
        <w:rPr>
          <w:szCs w:val="28"/>
        </w:rPr>
      </w:pPr>
      <w:r>
        <w:rPr>
          <w:szCs w:val="28"/>
        </w:rPr>
        <w:t>города Ростова-на-Дону</w:t>
      </w:r>
    </w:p>
    <w:p w:rsidR="00744686" w:rsidRDefault="00D50456" w:rsidP="00744686">
      <w:pPr>
        <w:ind w:left="5040"/>
        <w:jc w:val="center"/>
        <w:rPr>
          <w:szCs w:val="28"/>
        </w:rPr>
      </w:pPr>
      <w:r>
        <w:rPr>
          <w:szCs w:val="28"/>
        </w:rPr>
        <w:t xml:space="preserve">от </w:t>
      </w:r>
      <w:r w:rsidR="000D513F">
        <w:rPr>
          <w:szCs w:val="28"/>
        </w:rPr>
        <w:t>30.01.2017</w:t>
      </w:r>
      <w:r>
        <w:rPr>
          <w:szCs w:val="28"/>
        </w:rPr>
        <w:t xml:space="preserve"> № </w:t>
      </w:r>
      <w:r w:rsidR="000D513F">
        <w:rPr>
          <w:szCs w:val="28"/>
        </w:rPr>
        <w:t>54</w:t>
      </w:r>
    </w:p>
    <w:p w:rsidR="00744686" w:rsidRDefault="00744686" w:rsidP="00744686">
      <w:pPr>
        <w:jc w:val="center"/>
        <w:rPr>
          <w:sz w:val="24"/>
          <w:szCs w:val="24"/>
        </w:rPr>
      </w:pPr>
    </w:p>
    <w:p w:rsidR="00744686" w:rsidRDefault="00744686" w:rsidP="00744686">
      <w:pPr>
        <w:jc w:val="center"/>
        <w:rPr>
          <w:szCs w:val="28"/>
        </w:rPr>
      </w:pPr>
      <w:r>
        <w:rPr>
          <w:sz w:val="24"/>
          <w:szCs w:val="24"/>
        </w:rPr>
        <w:t>Блок-схема предоставления муниципальной услуги</w:t>
      </w:r>
    </w:p>
    <w:p w:rsidR="00744686" w:rsidRDefault="00744686" w:rsidP="007446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«Включение молодых семей, нуждающихся в улучшении жилищных условий, в состав участников подпрограммы «Обеспечение жильем молодых семей» ФЦП «Жилище» </w:t>
      </w:r>
    </w:p>
    <w:p w:rsidR="00744686" w:rsidRDefault="00744686" w:rsidP="00744686">
      <w:pPr>
        <w:jc w:val="center"/>
        <w:rPr>
          <w:szCs w:val="28"/>
        </w:rPr>
      </w:pPr>
      <w:r>
        <w:rPr>
          <w:sz w:val="24"/>
          <w:szCs w:val="24"/>
        </w:rPr>
        <w:t>на 2015-2020 годы</w:t>
      </w:r>
    </w:p>
    <w:p w:rsidR="00744686" w:rsidRDefault="00F92617" w:rsidP="00744686">
      <w:pPr>
        <w:ind w:right="-218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144780</wp:posOffset>
                </wp:positionV>
                <wp:extent cx="457200" cy="142875"/>
                <wp:effectExtent l="38100" t="0" r="0" b="47625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20.1pt;margin-top:11.4pt;width:36pt;height:11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170815</wp:posOffset>
                </wp:positionV>
                <wp:extent cx="457200" cy="142875"/>
                <wp:effectExtent l="38100" t="0" r="0" b="47625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67" style="position:absolute;margin-left:222pt;margin-top:13.45pt;width:36pt;height:1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170815</wp:posOffset>
                </wp:positionV>
                <wp:extent cx="457200" cy="142875"/>
                <wp:effectExtent l="38100" t="0" r="0" b="47625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67" style="position:absolute;margin-left:326.15pt;margin-top:13.45pt;width:36pt;height:11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" adj="4092,7020"/>
            </w:pict>
          </mc:Fallback>
        </mc:AlternateContent>
      </w:r>
      <w:r w:rsidR="00744686">
        <w:rPr>
          <w:sz w:val="24"/>
          <w:szCs w:val="24"/>
        </w:rPr>
        <w:t xml:space="preserve">Обращение заявителя за предоставлением муниципальной услуги </w:t>
      </w:r>
    </w:p>
    <w:p w:rsidR="00744686" w:rsidRDefault="00F92617" w:rsidP="00744686">
      <w:pPr>
        <w:tabs>
          <w:tab w:val="left" w:pos="6720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5502275</wp:posOffset>
                </wp:positionH>
                <wp:positionV relativeFrom="paragraph">
                  <wp:posOffset>5080</wp:posOffset>
                </wp:positionV>
                <wp:extent cx="457200" cy="142875"/>
                <wp:effectExtent l="38100" t="0" r="0" b="4762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67" style="position:absolute;margin-left:433.25pt;margin-top:.4pt;width:36pt;height:1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1677670</wp:posOffset>
                </wp:positionH>
                <wp:positionV relativeFrom="paragraph">
                  <wp:posOffset>5080</wp:posOffset>
                </wp:positionV>
                <wp:extent cx="457200" cy="142875"/>
                <wp:effectExtent l="38100" t="0" r="0" b="47625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67" style="position:absolute;margin-left:132.1pt;margin-top:.4pt;width:36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" adj="4092,7020"/>
            </w:pict>
          </mc:Fallback>
        </mc:AlternateContent>
      </w:r>
    </w:p>
    <w:tbl>
      <w:tblPr>
        <w:tblW w:w="10320" w:type="dxa"/>
        <w:tblLayout w:type="fixed"/>
        <w:tblLook w:val="00A0" w:firstRow="1" w:lastRow="0" w:firstColumn="1" w:lastColumn="0" w:noHBand="0" w:noVBand="0"/>
      </w:tblPr>
      <w:tblGrid>
        <w:gridCol w:w="2193"/>
        <w:gridCol w:w="2042"/>
        <w:gridCol w:w="1966"/>
        <w:gridCol w:w="1985"/>
        <w:gridCol w:w="2134"/>
      </w:tblGrid>
      <w:tr w:rsidR="00744686" w:rsidTr="00744686">
        <w:trPr>
          <w:trHeight w:val="1136"/>
        </w:trPr>
        <w:tc>
          <w:tcPr>
            <w:tcW w:w="2193" w:type="dxa"/>
            <w:hideMark/>
          </w:tcPr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                              и регистрация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заявления и пакета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документов                      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района города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(с использованием</w:t>
            </w:r>
            <w:proofErr w:type="gramEnd"/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Портала </w:t>
            </w:r>
            <w:proofErr w:type="spellStart"/>
            <w:r>
              <w:rPr>
                <w:sz w:val="22"/>
                <w:szCs w:val="22"/>
              </w:rPr>
              <w:t>госуслуг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2042" w:type="dxa"/>
            <w:hideMark/>
          </w:tcPr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                                  и регистрация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заявления и пакета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документов                      в администрации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района города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личном приеме               в </w:t>
            </w:r>
            <w:proofErr w:type="spellStart"/>
            <w:r>
              <w:rPr>
                <w:sz w:val="22"/>
                <w:szCs w:val="22"/>
              </w:rPr>
              <w:t>СУиРЖП</w:t>
            </w:r>
            <w:proofErr w:type="spellEnd"/>
          </w:p>
        </w:tc>
        <w:tc>
          <w:tcPr>
            <w:tcW w:w="1967" w:type="dxa"/>
          </w:tcPr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                        и регистрация заявления                  и пакета документов               в администрации района города    (по почте)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hideMark/>
          </w:tcPr>
          <w:p w:rsidR="00744686" w:rsidRDefault="00744686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Прием и регистрация заявления                         и пакета документов                            в  администрации района города (посредством электронной почты</w:t>
            </w:r>
            <w:proofErr w:type="gramEnd"/>
          </w:p>
        </w:tc>
        <w:tc>
          <w:tcPr>
            <w:tcW w:w="2135" w:type="dxa"/>
          </w:tcPr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Прием 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заявления                  и пакета                   документов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через МФЦ</w:t>
            </w:r>
          </w:p>
          <w:p w:rsidR="00744686" w:rsidRDefault="00744686">
            <w:pPr>
              <w:jc w:val="center"/>
              <w:rPr>
                <w:sz w:val="22"/>
                <w:szCs w:val="22"/>
              </w:rPr>
            </w:pPr>
          </w:p>
          <w:p w:rsidR="00744686" w:rsidRDefault="00F92617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419735</wp:posOffset>
                      </wp:positionV>
                      <wp:extent cx="457200" cy="142875"/>
                      <wp:effectExtent l="38100" t="0" r="0" b="47625"/>
                      <wp:wrapNone/>
                      <wp:docPr id="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42875"/>
                              </a:xfrm>
                              <a:prstGeom prst="downArrow">
                                <a:avLst>
                                  <a:gd name="adj1" fmla="val 35000"/>
                                  <a:gd name="adj2" fmla="val 81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67" style="position:absolute;margin-left:23.85pt;margin-top:33.05pt;width:36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" adj="4092,7020"/>
                  </w:pict>
                </mc:Fallback>
              </mc:AlternateContent>
            </w:r>
          </w:p>
        </w:tc>
      </w:tr>
    </w:tbl>
    <w:p w:rsidR="00744686" w:rsidRDefault="00744686" w:rsidP="00744686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Передача заявления </w:t>
      </w:r>
    </w:p>
    <w:p w:rsidR="00744686" w:rsidRDefault="00744686" w:rsidP="00744686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и пакета документов </w:t>
      </w:r>
    </w:p>
    <w:p w:rsidR="00744686" w:rsidRDefault="00744686" w:rsidP="00744686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 администрацию района</w:t>
      </w:r>
    </w:p>
    <w:p w:rsidR="00744686" w:rsidRDefault="00744686" w:rsidP="00744686">
      <w:pPr>
        <w:tabs>
          <w:tab w:val="left" w:pos="1275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города для регистрации.</w:t>
      </w:r>
    </w:p>
    <w:p w:rsidR="00744686" w:rsidRDefault="00F92617" w:rsidP="00744686">
      <w:pPr>
        <w:tabs>
          <w:tab w:val="left" w:pos="1275"/>
        </w:tabs>
        <w:ind w:left="720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334645</wp:posOffset>
                </wp:positionH>
                <wp:positionV relativeFrom="paragraph">
                  <wp:posOffset>157480</wp:posOffset>
                </wp:positionV>
                <wp:extent cx="5110480" cy="189865"/>
                <wp:effectExtent l="38100" t="0" r="0" b="19685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0480" cy="18986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67" style="position:absolute;margin-left:26.35pt;margin-top:12.4pt;width:402.4pt;height:14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" adj="4092,7020"/>
            </w:pict>
          </mc:Fallback>
        </mc:AlternateContent>
      </w:r>
      <w:r w:rsidR="00744686">
        <w:rPr>
          <w:sz w:val="22"/>
          <w:szCs w:val="22"/>
        </w:rPr>
        <w:tab/>
      </w:r>
      <w:r w:rsidR="00744686">
        <w:rPr>
          <w:sz w:val="22"/>
          <w:szCs w:val="22"/>
        </w:rPr>
        <w:tab/>
      </w:r>
      <w:r w:rsidR="00744686">
        <w:rPr>
          <w:sz w:val="22"/>
          <w:szCs w:val="22"/>
        </w:rPr>
        <w:tab/>
        <w:t>Регистрация заявления в администрации района города</w:t>
      </w:r>
    </w:p>
    <w:p w:rsidR="00744686" w:rsidRDefault="00744686" w:rsidP="00744686">
      <w:pPr>
        <w:tabs>
          <w:tab w:val="left" w:pos="1215"/>
        </w:tabs>
        <w:spacing w:line="240" w:lineRule="exact"/>
        <w:ind w:left="4248" w:hanging="424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44686" w:rsidRDefault="00744686" w:rsidP="0074468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Рассмотрение представленных документов, </w:t>
      </w:r>
    </w:p>
    <w:p w:rsidR="00744686" w:rsidRDefault="00F92617" w:rsidP="00744686">
      <w:pPr>
        <w:jc w:val="both"/>
        <w:rPr>
          <w:spacing w:val="-2"/>
          <w:sz w:val="2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4898390</wp:posOffset>
                </wp:positionH>
                <wp:positionV relativeFrom="paragraph">
                  <wp:posOffset>29210</wp:posOffset>
                </wp:positionV>
                <wp:extent cx="457200" cy="142875"/>
                <wp:effectExtent l="38100" t="0" r="0" b="47625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385.7pt;margin-top:2.3pt;width:36pt;height:1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" adj="4092,702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29210</wp:posOffset>
                </wp:positionV>
                <wp:extent cx="457200" cy="142875"/>
                <wp:effectExtent l="38100" t="0" r="0" b="47625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4287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67" style="position:absolute;margin-left:107.85pt;margin-top:2.3pt;width:36pt;height:1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" adj="4092,7020"/>
            </w:pict>
          </mc:Fallback>
        </mc:AlternateConten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486"/>
        <w:gridCol w:w="3368"/>
      </w:tblGrid>
      <w:tr w:rsidR="00744686" w:rsidTr="00744686">
        <w:tc>
          <w:tcPr>
            <w:tcW w:w="6487" w:type="dxa"/>
            <w:hideMark/>
          </w:tcPr>
          <w:p w:rsidR="00744686" w:rsidRDefault="00F92617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1715135</wp:posOffset>
                      </wp:positionV>
                      <wp:extent cx="5110480" cy="189865"/>
                      <wp:effectExtent l="38100" t="0" r="0" b="19685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0480" cy="189865"/>
                              </a:xfrm>
                              <a:prstGeom prst="downArrow">
                                <a:avLst>
                                  <a:gd name="adj1" fmla="val 35000"/>
                                  <a:gd name="adj2" fmla="val 81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" o:spid="_x0000_s1026" type="#_x0000_t67" style="position:absolute;margin-left:55.65pt;margin-top:135.05pt;width:402.4pt;height:14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" adj="4092,7020"/>
                  </w:pict>
                </mc:Fallback>
              </mc:AlternateContent>
            </w:r>
            <w:r w:rsidR="00744686">
              <w:rPr>
                <w:color w:val="000000"/>
                <w:sz w:val="22"/>
                <w:szCs w:val="22"/>
              </w:rPr>
              <w:t xml:space="preserve">При получении заявления и пакета документов, не заверенных              в установленном порядке,  по почте или в электронной форме                (в сканированном виде) направление заявителю электронного сообщения или письма о необходимости представить подлинные документы, либо надлежащим образом заверенные копии,                    для проверки достоверности  полученных документов </w:t>
            </w:r>
          </w:p>
        </w:tc>
        <w:tc>
          <w:tcPr>
            <w:tcW w:w="3368" w:type="dxa"/>
          </w:tcPr>
          <w:p w:rsidR="00744686" w:rsidRDefault="00744686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</w:t>
            </w:r>
            <w:proofErr w:type="gramStart"/>
            <w:r>
              <w:rPr>
                <w:sz w:val="22"/>
                <w:szCs w:val="22"/>
              </w:rPr>
              <w:t>,</w:t>
            </w:r>
            <w:proofErr w:type="gramEnd"/>
            <w:r>
              <w:rPr>
                <w:sz w:val="22"/>
                <w:szCs w:val="22"/>
              </w:rPr>
              <w:t xml:space="preserve"> если молодая семья подает заявление для участия                в подпрограмме в целях использования социальной выплаты в соответствии                          с </w:t>
            </w:r>
            <w:r w:rsidRPr="00744686">
              <w:rPr>
                <w:sz w:val="22"/>
                <w:szCs w:val="22"/>
              </w:rPr>
              <w:t>подпунктом «е» пункта 2</w:t>
            </w:r>
            <w:r>
              <w:rPr>
                <w:sz w:val="22"/>
                <w:szCs w:val="22"/>
              </w:rPr>
              <w:t xml:space="preserve">.6.1 запрос сведений в рамках межведомственного взаимодействия в Управлении </w:t>
            </w:r>
            <w:proofErr w:type="spellStart"/>
            <w:r>
              <w:rPr>
                <w:sz w:val="22"/>
                <w:szCs w:val="22"/>
              </w:rPr>
              <w:t>Росреестра</w:t>
            </w:r>
            <w:proofErr w:type="spellEnd"/>
            <w:r>
              <w:rPr>
                <w:sz w:val="22"/>
                <w:szCs w:val="22"/>
              </w:rPr>
              <w:t xml:space="preserve"> РО</w:t>
            </w:r>
            <w:r>
              <w:t> </w:t>
            </w:r>
          </w:p>
          <w:p w:rsidR="00744686" w:rsidRDefault="00744686">
            <w:pPr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744686" w:rsidRDefault="00744686" w:rsidP="00744686">
      <w:pPr>
        <w:rPr>
          <w:sz w:val="22"/>
          <w:szCs w:val="22"/>
        </w:rPr>
      </w:pPr>
    </w:p>
    <w:p w:rsidR="00744686" w:rsidRDefault="00744686" w:rsidP="00744686">
      <w:pPr>
        <w:jc w:val="center"/>
        <w:rPr>
          <w:sz w:val="22"/>
          <w:szCs w:val="22"/>
        </w:rPr>
      </w:pPr>
      <w:r>
        <w:rPr>
          <w:sz w:val="22"/>
          <w:szCs w:val="22"/>
        </w:rPr>
        <w:t>Рассмотрение представленных документов,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744686" w:rsidRDefault="00F92617" w:rsidP="00744686">
      <w:pPr>
        <w:jc w:val="both"/>
        <w:rPr>
          <w:spacing w:val="-2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60960</wp:posOffset>
                </wp:positionV>
                <wp:extent cx="5110480" cy="189865"/>
                <wp:effectExtent l="38100" t="0" r="0" b="1968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0480" cy="189865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67" style="position:absolute;margin-left:60.3pt;margin-top:4.8pt;width:402.4pt;height:14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" adj="4092,7020"/>
            </w:pict>
          </mc:Fallback>
        </mc:AlternateContent>
      </w:r>
    </w:p>
    <w:p w:rsidR="00744686" w:rsidRDefault="00744686" w:rsidP="00744686">
      <w:pPr>
        <w:jc w:val="both"/>
        <w:rPr>
          <w:spacing w:val="-2"/>
          <w:sz w:val="22"/>
          <w:szCs w:val="22"/>
        </w:rPr>
      </w:pPr>
    </w:p>
    <w:p w:rsidR="00744686" w:rsidRDefault="00744686" w:rsidP="00744686">
      <w:pPr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>Подготовка и издание распоряжения администрации района города о признании молодой семьи участницей подпрограммы «Обеспечение жильем молодых семей» ФЦП «Жилище»                                            на 2015-2020 годы» или об отказе в признании молодой семьи участницей подпрограммы «Обеспечение жильем молодых семей» ФЦП «Жилище» на 2015-2020 годы»</w:t>
      </w:r>
    </w:p>
    <w:p w:rsidR="00744686" w:rsidRDefault="00744686" w:rsidP="00744686">
      <w:pPr>
        <w:jc w:val="both"/>
        <w:rPr>
          <w:spacing w:val="-2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3"/>
        <w:gridCol w:w="3487"/>
        <w:gridCol w:w="2728"/>
      </w:tblGrid>
      <w:tr w:rsidR="00744686" w:rsidTr="00744686">
        <w:tc>
          <w:tcPr>
            <w:tcW w:w="1822" w:type="pct"/>
            <w:hideMark/>
          </w:tcPr>
          <w:p w:rsidR="00744686" w:rsidRDefault="00744686">
            <w:pPr>
              <w:tabs>
                <w:tab w:val="left" w:pos="7088"/>
              </w:tabs>
            </w:pPr>
            <w:r>
              <w:t xml:space="preserve">Начальник общего </w:t>
            </w:r>
          </w:p>
          <w:p w:rsidR="00744686" w:rsidRDefault="00744686">
            <w:pPr>
              <w:tabs>
                <w:tab w:val="left" w:pos="7088"/>
              </w:tabs>
            </w:pPr>
            <w: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744686" w:rsidRDefault="00744686">
            <w:pPr>
              <w:tabs>
                <w:tab w:val="left" w:pos="7088"/>
              </w:tabs>
              <w:jc w:val="center"/>
            </w:pPr>
          </w:p>
        </w:tc>
        <w:tc>
          <w:tcPr>
            <w:tcW w:w="1395" w:type="pct"/>
          </w:tcPr>
          <w:p w:rsidR="00744686" w:rsidRDefault="0074468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744686" w:rsidRDefault="0074468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744686" w:rsidRDefault="00744686">
            <w:pPr>
              <w:keepNext/>
              <w:tabs>
                <w:tab w:val="left" w:pos="7088"/>
              </w:tabs>
              <w:jc w:val="right"/>
              <w:outlineLvl w:val="0"/>
            </w:pPr>
            <w:r>
              <w:t>П.П. Волошин</w:t>
            </w:r>
          </w:p>
        </w:tc>
      </w:tr>
    </w:tbl>
    <w:p w:rsidR="00FC0C29" w:rsidRPr="00744686" w:rsidRDefault="00FC0C29" w:rsidP="00744686">
      <w:pPr>
        <w:rPr>
          <w:szCs w:val="24"/>
        </w:rPr>
      </w:pPr>
    </w:p>
    <w:sectPr w:rsidR="00FC0C29" w:rsidRPr="00744686" w:rsidSect="00D50456">
      <w:headerReference w:type="default" r:id="rId9"/>
      <w:footerReference w:type="default" r:id="rId10"/>
      <w:pgSz w:w="11906" w:h="16838"/>
      <w:pgMar w:top="967" w:right="567" w:bottom="1134" w:left="1701" w:header="714" w:footer="50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C3D" w:rsidRDefault="00526C3D">
      <w:r>
        <w:separator/>
      </w:r>
    </w:p>
  </w:endnote>
  <w:endnote w:type="continuationSeparator" w:id="0">
    <w:p w:rsidR="00526C3D" w:rsidRDefault="005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29" w:rsidRPr="00075626" w:rsidRDefault="002802A6">
    <w:pPr>
      <w:pStyle w:val="aa"/>
      <w:jc w:val="right"/>
      <w:rPr>
        <w:sz w:val="28"/>
      </w:rPr>
    </w:pPr>
    <w:r w:rsidRPr="00075626">
      <w:rPr>
        <w:sz w:val="28"/>
      </w:rPr>
      <w:fldChar w:fldCharType="begin"/>
    </w:r>
    <w:r w:rsidR="00FC0C29" w:rsidRPr="00075626">
      <w:rPr>
        <w:sz w:val="28"/>
      </w:rPr>
      <w:instrText>PAGE   \* MERGEFORMAT</w:instrText>
    </w:r>
    <w:r w:rsidRPr="00075626">
      <w:rPr>
        <w:sz w:val="28"/>
      </w:rPr>
      <w:fldChar w:fldCharType="separate"/>
    </w:r>
    <w:r w:rsidR="000D513F">
      <w:rPr>
        <w:noProof/>
        <w:sz w:val="28"/>
      </w:rPr>
      <w:t>1</w:t>
    </w:r>
    <w:r w:rsidRPr="00075626">
      <w:rPr>
        <w:noProof/>
        <w:sz w:val="28"/>
      </w:rPr>
      <w:fldChar w:fldCharType="end"/>
    </w:r>
  </w:p>
  <w:p w:rsidR="00FC0C29" w:rsidRDefault="00FC0C2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C3D" w:rsidRDefault="00526C3D">
      <w:r>
        <w:separator/>
      </w:r>
    </w:p>
  </w:footnote>
  <w:footnote w:type="continuationSeparator" w:id="0">
    <w:p w:rsidR="00526C3D" w:rsidRDefault="00526C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29" w:rsidRPr="005226EF" w:rsidRDefault="00FC0C29" w:rsidP="00153F4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t xml:space="preserve"> </w:t>
    </w:r>
  </w:p>
  <w:p w:rsidR="00FC0C29" w:rsidRPr="005226EF" w:rsidRDefault="00FC0C29" w:rsidP="004F50B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3951"/>
    <w:multiLevelType w:val="hybridMultilevel"/>
    <w:tmpl w:val="4B36E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84B92"/>
    <w:multiLevelType w:val="hybridMultilevel"/>
    <w:tmpl w:val="0A3856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6E42ECF"/>
    <w:multiLevelType w:val="hybridMultilevel"/>
    <w:tmpl w:val="EBA83974"/>
    <w:lvl w:ilvl="0" w:tplc="4050B95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1D2640"/>
    <w:multiLevelType w:val="hybridMultilevel"/>
    <w:tmpl w:val="3F2E32BC"/>
    <w:lvl w:ilvl="0" w:tplc="4050B95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  <w:rPr>
        <w:rFonts w:cs="Times New Roman"/>
      </w:rPr>
    </w:lvl>
  </w:abstractNum>
  <w:abstractNum w:abstractNumId="7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4B"/>
    <w:rsid w:val="0000121D"/>
    <w:rsid w:val="000036F3"/>
    <w:rsid w:val="00011901"/>
    <w:rsid w:val="00013330"/>
    <w:rsid w:val="00017763"/>
    <w:rsid w:val="00027BCE"/>
    <w:rsid w:val="000319A1"/>
    <w:rsid w:val="000344CC"/>
    <w:rsid w:val="00047FB7"/>
    <w:rsid w:val="00050035"/>
    <w:rsid w:val="00052C3C"/>
    <w:rsid w:val="000543E2"/>
    <w:rsid w:val="00054A7F"/>
    <w:rsid w:val="0005616E"/>
    <w:rsid w:val="00056FD9"/>
    <w:rsid w:val="0006032C"/>
    <w:rsid w:val="000631AD"/>
    <w:rsid w:val="00063684"/>
    <w:rsid w:val="000636E2"/>
    <w:rsid w:val="00065D48"/>
    <w:rsid w:val="00071286"/>
    <w:rsid w:val="00072D0F"/>
    <w:rsid w:val="00072D96"/>
    <w:rsid w:val="00073B9E"/>
    <w:rsid w:val="00074ED6"/>
    <w:rsid w:val="00075626"/>
    <w:rsid w:val="000768C8"/>
    <w:rsid w:val="00076B65"/>
    <w:rsid w:val="0008074B"/>
    <w:rsid w:val="000816A2"/>
    <w:rsid w:val="00082A69"/>
    <w:rsid w:val="00095482"/>
    <w:rsid w:val="000A0697"/>
    <w:rsid w:val="000A0716"/>
    <w:rsid w:val="000A090B"/>
    <w:rsid w:val="000A0C22"/>
    <w:rsid w:val="000B3A74"/>
    <w:rsid w:val="000B6B87"/>
    <w:rsid w:val="000C2120"/>
    <w:rsid w:val="000C290A"/>
    <w:rsid w:val="000C538E"/>
    <w:rsid w:val="000C6345"/>
    <w:rsid w:val="000D19B4"/>
    <w:rsid w:val="000D3C75"/>
    <w:rsid w:val="000D513F"/>
    <w:rsid w:val="000D6852"/>
    <w:rsid w:val="000D7B34"/>
    <w:rsid w:val="000E0E8A"/>
    <w:rsid w:val="000E25D7"/>
    <w:rsid w:val="000E5059"/>
    <w:rsid w:val="000E6B84"/>
    <w:rsid w:val="000E70AB"/>
    <w:rsid w:val="000F03FD"/>
    <w:rsid w:val="000F3A25"/>
    <w:rsid w:val="000F5E59"/>
    <w:rsid w:val="000F7193"/>
    <w:rsid w:val="00101320"/>
    <w:rsid w:val="00101A01"/>
    <w:rsid w:val="0010697C"/>
    <w:rsid w:val="001074C4"/>
    <w:rsid w:val="00111757"/>
    <w:rsid w:val="001131DA"/>
    <w:rsid w:val="0011569A"/>
    <w:rsid w:val="00116131"/>
    <w:rsid w:val="00117509"/>
    <w:rsid w:val="001221CF"/>
    <w:rsid w:val="00124459"/>
    <w:rsid w:val="00124D2A"/>
    <w:rsid w:val="00127DD5"/>
    <w:rsid w:val="00133847"/>
    <w:rsid w:val="00133E22"/>
    <w:rsid w:val="001359E9"/>
    <w:rsid w:val="00136FCB"/>
    <w:rsid w:val="00141AD7"/>
    <w:rsid w:val="00144916"/>
    <w:rsid w:val="00145C8B"/>
    <w:rsid w:val="00146D36"/>
    <w:rsid w:val="00150104"/>
    <w:rsid w:val="001528D3"/>
    <w:rsid w:val="00152C7B"/>
    <w:rsid w:val="00153F4B"/>
    <w:rsid w:val="001562BF"/>
    <w:rsid w:val="00162F2B"/>
    <w:rsid w:val="00163494"/>
    <w:rsid w:val="00163828"/>
    <w:rsid w:val="001719EE"/>
    <w:rsid w:val="00183260"/>
    <w:rsid w:val="00183508"/>
    <w:rsid w:val="00183823"/>
    <w:rsid w:val="00186A14"/>
    <w:rsid w:val="00192BAB"/>
    <w:rsid w:val="00196AAD"/>
    <w:rsid w:val="001A1523"/>
    <w:rsid w:val="001A272A"/>
    <w:rsid w:val="001A2CB2"/>
    <w:rsid w:val="001B7449"/>
    <w:rsid w:val="001C0924"/>
    <w:rsid w:val="001C50C4"/>
    <w:rsid w:val="001C512B"/>
    <w:rsid w:val="001C7455"/>
    <w:rsid w:val="001D29C6"/>
    <w:rsid w:val="001D29D4"/>
    <w:rsid w:val="001D4856"/>
    <w:rsid w:val="001D6F33"/>
    <w:rsid w:val="001D7748"/>
    <w:rsid w:val="001E4149"/>
    <w:rsid w:val="001E681C"/>
    <w:rsid w:val="001E7FD9"/>
    <w:rsid w:val="001F2D9A"/>
    <w:rsid w:val="001F68F1"/>
    <w:rsid w:val="001F7348"/>
    <w:rsid w:val="00200002"/>
    <w:rsid w:val="00202AAC"/>
    <w:rsid w:val="00202BB7"/>
    <w:rsid w:val="00203577"/>
    <w:rsid w:val="00204809"/>
    <w:rsid w:val="00206AA8"/>
    <w:rsid w:val="00210AF9"/>
    <w:rsid w:val="00212917"/>
    <w:rsid w:val="00214DE9"/>
    <w:rsid w:val="0022098C"/>
    <w:rsid w:val="00226405"/>
    <w:rsid w:val="00226840"/>
    <w:rsid w:val="0023532F"/>
    <w:rsid w:val="002358C6"/>
    <w:rsid w:val="00240BE7"/>
    <w:rsid w:val="00243013"/>
    <w:rsid w:val="00252CD5"/>
    <w:rsid w:val="00254C11"/>
    <w:rsid w:val="00260C97"/>
    <w:rsid w:val="00263481"/>
    <w:rsid w:val="00265B22"/>
    <w:rsid w:val="0026709D"/>
    <w:rsid w:val="002671C6"/>
    <w:rsid w:val="002676CB"/>
    <w:rsid w:val="00267DB3"/>
    <w:rsid w:val="00272FC0"/>
    <w:rsid w:val="00275903"/>
    <w:rsid w:val="00276ECE"/>
    <w:rsid w:val="002802A6"/>
    <w:rsid w:val="00281E0E"/>
    <w:rsid w:val="002821E3"/>
    <w:rsid w:val="00282865"/>
    <w:rsid w:val="002844E5"/>
    <w:rsid w:val="0028626F"/>
    <w:rsid w:val="002916EC"/>
    <w:rsid w:val="00292BE0"/>
    <w:rsid w:val="00294679"/>
    <w:rsid w:val="002947C9"/>
    <w:rsid w:val="00294B4C"/>
    <w:rsid w:val="002A3351"/>
    <w:rsid w:val="002A570C"/>
    <w:rsid w:val="002B0192"/>
    <w:rsid w:val="002B2D67"/>
    <w:rsid w:val="002C3E8D"/>
    <w:rsid w:val="002D254A"/>
    <w:rsid w:val="002D2FE2"/>
    <w:rsid w:val="002E12D3"/>
    <w:rsid w:val="002E1638"/>
    <w:rsid w:val="002E1E05"/>
    <w:rsid w:val="002E21D9"/>
    <w:rsid w:val="002E307A"/>
    <w:rsid w:val="002E3E6E"/>
    <w:rsid w:val="002E50FA"/>
    <w:rsid w:val="002E7B4B"/>
    <w:rsid w:val="002F3400"/>
    <w:rsid w:val="002F38E8"/>
    <w:rsid w:val="0030158D"/>
    <w:rsid w:val="003050E2"/>
    <w:rsid w:val="0031284C"/>
    <w:rsid w:val="00316037"/>
    <w:rsid w:val="00317071"/>
    <w:rsid w:val="0032022D"/>
    <w:rsid w:val="003238E2"/>
    <w:rsid w:val="00325F65"/>
    <w:rsid w:val="003268C9"/>
    <w:rsid w:val="00326E79"/>
    <w:rsid w:val="00330900"/>
    <w:rsid w:val="00330D62"/>
    <w:rsid w:val="00335671"/>
    <w:rsid w:val="00342FDB"/>
    <w:rsid w:val="003436ED"/>
    <w:rsid w:val="00344D1B"/>
    <w:rsid w:val="0034666C"/>
    <w:rsid w:val="00350ECA"/>
    <w:rsid w:val="003569FB"/>
    <w:rsid w:val="00357620"/>
    <w:rsid w:val="003648A2"/>
    <w:rsid w:val="00366E81"/>
    <w:rsid w:val="00366EC9"/>
    <w:rsid w:val="00370FF4"/>
    <w:rsid w:val="003835C3"/>
    <w:rsid w:val="0038550F"/>
    <w:rsid w:val="00386C25"/>
    <w:rsid w:val="003925CA"/>
    <w:rsid w:val="00395281"/>
    <w:rsid w:val="003A4627"/>
    <w:rsid w:val="003C036E"/>
    <w:rsid w:val="003C22D8"/>
    <w:rsid w:val="003C42A5"/>
    <w:rsid w:val="003C5D2E"/>
    <w:rsid w:val="003C6A4B"/>
    <w:rsid w:val="003D014F"/>
    <w:rsid w:val="003D20D2"/>
    <w:rsid w:val="003D70BD"/>
    <w:rsid w:val="003D7832"/>
    <w:rsid w:val="003D7E02"/>
    <w:rsid w:val="003E7F74"/>
    <w:rsid w:val="003F27CC"/>
    <w:rsid w:val="003F3635"/>
    <w:rsid w:val="003F4CC7"/>
    <w:rsid w:val="003F799C"/>
    <w:rsid w:val="004043BD"/>
    <w:rsid w:val="004071AF"/>
    <w:rsid w:val="00412630"/>
    <w:rsid w:val="004136C0"/>
    <w:rsid w:val="00417B59"/>
    <w:rsid w:val="00422493"/>
    <w:rsid w:val="0042657B"/>
    <w:rsid w:val="00430CFA"/>
    <w:rsid w:val="00432A94"/>
    <w:rsid w:val="0043619B"/>
    <w:rsid w:val="004372CF"/>
    <w:rsid w:val="00440C24"/>
    <w:rsid w:val="004413B4"/>
    <w:rsid w:val="004433F7"/>
    <w:rsid w:val="00444139"/>
    <w:rsid w:val="004448A4"/>
    <w:rsid w:val="00446F68"/>
    <w:rsid w:val="004535DD"/>
    <w:rsid w:val="00454766"/>
    <w:rsid w:val="004547BD"/>
    <w:rsid w:val="004604A5"/>
    <w:rsid w:val="00462B85"/>
    <w:rsid w:val="00470EEE"/>
    <w:rsid w:val="0047127C"/>
    <w:rsid w:val="0047142F"/>
    <w:rsid w:val="00471566"/>
    <w:rsid w:val="004739A7"/>
    <w:rsid w:val="00475315"/>
    <w:rsid w:val="00477A54"/>
    <w:rsid w:val="00487E50"/>
    <w:rsid w:val="0049142B"/>
    <w:rsid w:val="0049195D"/>
    <w:rsid w:val="00493DB4"/>
    <w:rsid w:val="00493ED8"/>
    <w:rsid w:val="004963FA"/>
    <w:rsid w:val="004A52CB"/>
    <w:rsid w:val="004A6694"/>
    <w:rsid w:val="004A6CFA"/>
    <w:rsid w:val="004A72F8"/>
    <w:rsid w:val="004B1649"/>
    <w:rsid w:val="004B1969"/>
    <w:rsid w:val="004B5F8E"/>
    <w:rsid w:val="004C7FF2"/>
    <w:rsid w:val="004D1584"/>
    <w:rsid w:val="004D242B"/>
    <w:rsid w:val="004D3B66"/>
    <w:rsid w:val="004D431F"/>
    <w:rsid w:val="004E1E65"/>
    <w:rsid w:val="004E3B19"/>
    <w:rsid w:val="004E5C5E"/>
    <w:rsid w:val="004E6200"/>
    <w:rsid w:val="004F29EB"/>
    <w:rsid w:val="004F4768"/>
    <w:rsid w:val="004F50B6"/>
    <w:rsid w:val="004F751B"/>
    <w:rsid w:val="005007AE"/>
    <w:rsid w:val="0050160D"/>
    <w:rsid w:val="0050373F"/>
    <w:rsid w:val="00503B45"/>
    <w:rsid w:val="00506B9E"/>
    <w:rsid w:val="00507EF7"/>
    <w:rsid w:val="00510197"/>
    <w:rsid w:val="005129AB"/>
    <w:rsid w:val="00516BCD"/>
    <w:rsid w:val="0051774D"/>
    <w:rsid w:val="005226EF"/>
    <w:rsid w:val="005240C5"/>
    <w:rsid w:val="00526C3D"/>
    <w:rsid w:val="00530DFC"/>
    <w:rsid w:val="00533813"/>
    <w:rsid w:val="005346F8"/>
    <w:rsid w:val="0053504D"/>
    <w:rsid w:val="005406A6"/>
    <w:rsid w:val="005412FF"/>
    <w:rsid w:val="0054414A"/>
    <w:rsid w:val="005454E5"/>
    <w:rsid w:val="0054603D"/>
    <w:rsid w:val="0054752A"/>
    <w:rsid w:val="00551212"/>
    <w:rsid w:val="00563076"/>
    <w:rsid w:val="0056444B"/>
    <w:rsid w:val="00566F09"/>
    <w:rsid w:val="0056759C"/>
    <w:rsid w:val="00580DCE"/>
    <w:rsid w:val="005818B0"/>
    <w:rsid w:val="005846F3"/>
    <w:rsid w:val="00585973"/>
    <w:rsid w:val="005860EE"/>
    <w:rsid w:val="0058749F"/>
    <w:rsid w:val="00590544"/>
    <w:rsid w:val="005912AE"/>
    <w:rsid w:val="00592557"/>
    <w:rsid w:val="00596FC6"/>
    <w:rsid w:val="005977A1"/>
    <w:rsid w:val="005A00BF"/>
    <w:rsid w:val="005A3D2B"/>
    <w:rsid w:val="005A7633"/>
    <w:rsid w:val="005A78F3"/>
    <w:rsid w:val="005B18CF"/>
    <w:rsid w:val="005B4478"/>
    <w:rsid w:val="005B4DB2"/>
    <w:rsid w:val="005B5B67"/>
    <w:rsid w:val="005B63A3"/>
    <w:rsid w:val="005B7AA2"/>
    <w:rsid w:val="005C0EF9"/>
    <w:rsid w:val="005C1F64"/>
    <w:rsid w:val="005C5F46"/>
    <w:rsid w:val="005C7329"/>
    <w:rsid w:val="005C7EB6"/>
    <w:rsid w:val="005E263D"/>
    <w:rsid w:val="005E2739"/>
    <w:rsid w:val="005E5AED"/>
    <w:rsid w:val="005E7C94"/>
    <w:rsid w:val="005F30BF"/>
    <w:rsid w:val="005F4125"/>
    <w:rsid w:val="005F6FA8"/>
    <w:rsid w:val="00601A86"/>
    <w:rsid w:val="00603DC6"/>
    <w:rsid w:val="00604A07"/>
    <w:rsid w:val="00607DC4"/>
    <w:rsid w:val="006100FA"/>
    <w:rsid w:val="00610E99"/>
    <w:rsid w:val="00614CC5"/>
    <w:rsid w:val="006163F2"/>
    <w:rsid w:val="0061686A"/>
    <w:rsid w:val="00617061"/>
    <w:rsid w:val="00620099"/>
    <w:rsid w:val="006208A6"/>
    <w:rsid w:val="00621EB0"/>
    <w:rsid w:val="0062206B"/>
    <w:rsid w:val="006221EA"/>
    <w:rsid w:val="006242CE"/>
    <w:rsid w:val="00625FBF"/>
    <w:rsid w:val="0062639E"/>
    <w:rsid w:val="0062709E"/>
    <w:rsid w:val="0063227C"/>
    <w:rsid w:val="00632A81"/>
    <w:rsid w:val="006369E5"/>
    <w:rsid w:val="00637520"/>
    <w:rsid w:val="006378AE"/>
    <w:rsid w:val="00640690"/>
    <w:rsid w:val="00651F02"/>
    <w:rsid w:val="00653361"/>
    <w:rsid w:val="00655D3F"/>
    <w:rsid w:val="00656E2F"/>
    <w:rsid w:val="006613F3"/>
    <w:rsid w:val="00666965"/>
    <w:rsid w:val="0067260F"/>
    <w:rsid w:val="00672E21"/>
    <w:rsid w:val="00675621"/>
    <w:rsid w:val="00677D3B"/>
    <w:rsid w:val="006805C1"/>
    <w:rsid w:val="006814D0"/>
    <w:rsid w:val="006820D0"/>
    <w:rsid w:val="0068291E"/>
    <w:rsid w:val="00684AB7"/>
    <w:rsid w:val="0068643B"/>
    <w:rsid w:val="00687A73"/>
    <w:rsid w:val="00695A55"/>
    <w:rsid w:val="00697919"/>
    <w:rsid w:val="006A1D1A"/>
    <w:rsid w:val="006A263E"/>
    <w:rsid w:val="006A611A"/>
    <w:rsid w:val="006A613E"/>
    <w:rsid w:val="006A6C39"/>
    <w:rsid w:val="006B1A69"/>
    <w:rsid w:val="006B2024"/>
    <w:rsid w:val="006B26A2"/>
    <w:rsid w:val="006B38FF"/>
    <w:rsid w:val="006B3C46"/>
    <w:rsid w:val="006B4842"/>
    <w:rsid w:val="006B7B25"/>
    <w:rsid w:val="006C3386"/>
    <w:rsid w:val="006C6577"/>
    <w:rsid w:val="006D2D1E"/>
    <w:rsid w:val="006E297D"/>
    <w:rsid w:val="006E2C5D"/>
    <w:rsid w:val="006E47E2"/>
    <w:rsid w:val="006E6312"/>
    <w:rsid w:val="006E6DB0"/>
    <w:rsid w:val="006E7217"/>
    <w:rsid w:val="006F1C0E"/>
    <w:rsid w:val="006F4516"/>
    <w:rsid w:val="006F662A"/>
    <w:rsid w:val="006F6935"/>
    <w:rsid w:val="006F7525"/>
    <w:rsid w:val="00705050"/>
    <w:rsid w:val="00707203"/>
    <w:rsid w:val="007114BC"/>
    <w:rsid w:val="0072098A"/>
    <w:rsid w:val="00722D7C"/>
    <w:rsid w:val="007246E8"/>
    <w:rsid w:val="00724C7B"/>
    <w:rsid w:val="00725BC1"/>
    <w:rsid w:val="00730691"/>
    <w:rsid w:val="00731299"/>
    <w:rsid w:val="00742B30"/>
    <w:rsid w:val="00744686"/>
    <w:rsid w:val="00745F15"/>
    <w:rsid w:val="0074772D"/>
    <w:rsid w:val="00750B75"/>
    <w:rsid w:val="00751E74"/>
    <w:rsid w:val="00752656"/>
    <w:rsid w:val="00753B57"/>
    <w:rsid w:val="00753E93"/>
    <w:rsid w:val="007544DF"/>
    <w:rsid w:val="007548A9"/>
    <w:rsid w:val="00754CAB"/>
    <w:rsid w:val="0075622C"/>
    <w:rsid w:val="00757725"/>
    <w:rsid w:val="00763F28"/>
    <w:rsid w:val="007657B2"/>
    <w:rsid w:val="0076654E"/>
    <w:rsid w:val="00766A6A"/>
    <w:rsid w:val="0077240F"/>
    <w:rsid w:val="00777324"/>
    <w:rsid w:val="00782808"/>
    <w:rsid w:val="007901FF"/>
    <w:rsid w:val="007909E7"/>
    <w:rsid w:val="00791AC5"/>
    <w:rsid w:val="00792113"/>
    <w:rsid w:val="00794401"/>
    <w:rsid w:val="00796DF4"/>
    <w:rsid w:val="00796E41"/>
    <w:rsid w:val="007973F4"/>
    <w:rsid w:val="007A1039"/>
    <w:rsid w:val="007A1DEC"/>
    <w:rsid w:val="007A3E7D"/>
    <w:rsid w:val="007A79B4"/>
    <w:rsid w:val="007B4C1E"/>
    <w:rsid w:val="007B551C"/>
    <w:rsid w:val="007B7FB5"/>
    <w:rsid w:val="007C4B85"/>
    <w:rsid w:val="007D2020"/>
    <w:rsid w:val="007E115F"/>
    <w:rsid w:val="007E16A6"/>
    <w:rsid w:val="007E3118"/>
    <w:rsid w:val="007F28BB"/>
    <w:rsid w:val="007F3230"/>
    <w:rsid w:val="007F397E"/>
    <w:rsid w:val="00801A14"/>
    <w:rsid w:val="00813F76"/>
    <w:rsid w:val="008165EE"/>
    <w:rsid w:val="00821D4C"/>
    <w:rsid w:val="00823CB7"/>
    <w:rsid w:val="00836844"/>
    <w:rsid w:val="00841762"/>
    <w:rsid w:val="00842FEE"/>
    <w:rsid w:val="00845C4B"/>
    <w:rsid w:val="0085528E"/>
    <w:rsid w:val="008576BB"/>
    <w:rsid w:val="00857B9C"/>
    <w:rsid w:val="00863DC4"/>
    <w:rsid w:val="00864EED"/>
    <w:rsid w:val="00864F95"/>
    <w:rsid w:val="00866B90"/>
    <w:rsid w:val="00870276"/>
    <w:rsid w:val="00871519"/>
    <w:rsid w:val="00871D2D"/>
    <w:rsid w:val="00875D63"/>
    <w:rsid w:val="008814E1"/>
    <w:rsid w:val="00892945"/>
    <w:rsid w:val="00895B5E"/>
    <w:rsid w:val="0089795D"/>
    <w:rsid w:val="008A0D5C"/>
    <w:rsid w:val="008A3D8D"/>
    <w:rsid w:val="008B11C2"/>
    <w:rsid w:val="008B4FDB"/>
    <w:rsid w:val="008B55DD"/>
    <w:rsid w:val="008C2FD5"/>
    <w:rsid w:val="008C603F"/>
    <w:rsid w:val="008D2149"/>
    <w:rsid w:val="008D300C"/>
    <w:rsid w:val="008F2049"/>
    <w:rsid w:val="008F36E8"/>
    <w:rsid w:val="008F4D1D"/>
    <w:rsid w:val="008F7E1C"/>
    <w:rsid w:val="009016A7"/>
    <w:rsid w:val="00907C2B"/>
    <w:rsid w:val="00914985"/>
    <w:rsid w:val="00915D95"/>
    <w:rsid w:val="009162D0"/>
    <w:rsid w:val="00917F87"/>
    <w:rsid w:val="00927611"/>
    <w:rsid w:val="00936C24"/>
    <w:rsid w:val="00937C89"/>
    <w:rsid w:val="009469B1"/>
    <w:rsid w:val="009470FF"/>
    <w:rsid w:val="00951018"/>
    <w:rsid w:val="009514DC"/>
    <w:rsid w:val="00957C11"/>
    <w:rsid w:val="009616C7"/>
    <w:rsid w:val="00963950"/>
    <w:rsid w:val="009664BE"/>
    <w:rsid w:val="009703CE"/>
    <w:rsid w:val="0097208C"/>
    <w:rsid w:val="00972F39"/>
    <w:rsid w:val="0097465E"/>
    <w:rsid w:val="009800DD"/>
    <w:rsid w:val="00984894"/>
    <w:rsid w:val="00984D68"/>
    <w:rsid w:val="009856C0"/>
    <w:rsid w:val="00987F4E"/>
    <w:rsid w:val="00990F38"/>
    <w:rsid w:val="00991653"/>
    <w:rsid w:val="00991FA1"/>
    <w:rsid w:val="0099504B"/>
    <w:rsid w:val="009A40F3"/>
    <w:rsid w:val="009A59B9"/>
    <w:rsid w:val="009A7193"/>
    <w:rsid w:val="009A78AB"/>
    <w:rsid w:val="009B0670"/>
    <w:rsid w:val="009B0E13"/>
    <w:rsid w:val="009B1653"/>
    <w:rsid w:val="009B41C3"/>
    <w:rsid w:val="009B7421"/>
    <w:rsid w:val="009C2515"/>
    <w:rsid w:val="009C4410"/>
    <w:rsid w:val="009C5A73"/>
    <w:rsid w:val="009C5A87"/>
    <w:rsid w:val="009C6238"/>
    <w:rsid w:val="009D4E96"/>
    <w:rsid w:val="009E09ED"/>
    <w:rsid w:val="009E2600"/>
    <w:rsid w:val="009F0573"/>
    <w:rsid w:val="009F5D4E"/>
    <w:rsid w:val="009F78E9"/>
    <w:rsid w:val="00A057F6"/>
    <w:rsid w:val="00A05D44"/>
    <w:rsid w:val="00A10820"/>
    <w:rsid w:val="00A123CF"/>
    <w:rsid w:val="00A13525"/>
    <w:rsid w:val="00A13532"/>
    <w:rsid w:val="00A178EA"/>
    <w:rsid w:val="00A209F7"/>
    <w:rsid w:val="00A20D15"/>
    <w:rsid w:val="00A2235C"/>
    <w:rsid w:val="00A23E25"/>
    <w:rsid w:val="00A257D7"/>
    <w:rsid w:val="00A30F00"/>
    <w:rsid w:val="00A34610"/>
    <w:rsid w:val="00A34A4E"/>
    <w:rsid w:val="00A35F21"/>
    <w:rsid w:val="00A40D74"/>
    <w:rsid w:val="00A41263"/>
    <w:rsid w:val="00A47EAF"/>
    <w:rsid w:val="00A511FF"/>
    <w:rsid w:val="00A55DA9"/>
    <w:rsid w:val="00A6770E"/>
    <w:rsid w:val="00A75FED"/>
    <w:rsid w:val="00A776C0"/>
    <w:rsid w:val="00A85221"/>
    <w:rsid w:val="00A909C3"/>
    <w:rsid w:val="00A90C59"/>
    <w:rsid w:val="00A95189"/>
    <w:rsid w:val="00A971E5"/>
    <w:rsid w:val="00A97452"/>
    <w:rsid w:val="00AA198D"/>
    <w:rsid w:val="00AB139C"/>
    <w:rsid w:val="00AB35D7"/>
    <w:rsid w:val="00AB75A9"/>
    <w:rsid w:val="00AC014D"/>
    <w:rsid w:val="00AC1ED8"/>
    <w:rsid w:val="00AC28FF"/>
    <w:rsid w:val="00AC53C6"/>
    <w:rsid w:val="00AC6173"/>
    <w:rsid w:val="00AC727E"/>
    <w:rsid w:val="00AD093F"/>
    <w:rsid w:val="00AD0BD9"/>
    <w:rsid w:val="00AD417C"/>
    <w:rsid w:val="00AD43E6"/>
    <w:rsid w:val="00AE1602"/>
    <w:rsid w:val="00AE2020"/>
    <w:rsid w:val="00AE208F"/>
    <w:rsid w:val="00AE4E9E"/>
    <w:rsid w:val="00AE54F0"/>
    <w:rsid w:val="00AF15B3"/>
    <w:rsid w:val="00AF44FD"/>
    <w:rsid w:val="00AF5D11"/>
    <w:rsid w:val="00B015C6"/>
    <w:rsid w:val="00B0702F"/>
    <w:rsid w:val="00B14284"/>
    <w:rsid w:val="00B15433"/>
    <w:rsid w:val="00B26C19"/>
    <w:rsid w:val="00B27ACC"/>
    <w:rsid w:val="00B30F90"/>
    <w:rsid w:val="00B312C4"/>
    <w:rsid w:val="00B314EA"/>
    <w:rsid w:val="00B37FA7"/>
    <w:rsid w:val="00B412F5"/>
    <w:rsid w:val="00B421FC"/>
    <w:rsid w:val="00B45FC6"/>
    <w:rsid w:val="00B4783E"/>
    <w:rsid w:val="00B526E3"/>
    <w:rsid w:val="00B60F22"/>
    <w:rsid w:val="00B619C9"/>
    <w:rsid w:val="00B62763"/>
    <w:rsid w:val="00B63734"/>
    <w:rsid w:val="00B644B9"/>
    <w:rsid w:val="00B67F5A"/>
    <w:rsid w:val="00B82653"/>
    <w:rsid w:val="00B82D47"/>
    <w:rsid w:val="00B85316"/>
    <w:rsid w:val="00B91C41"/>
    <w:rsid w:val="00B931A8"/>
    <w:rsid w:val="00B9396F"/>
    <w:rsid w:val="00B948DE"/>
    <w:rsid w:val="00B94BED"/>
    <w:rsid w:val="00BA3CEA"/>
    <w:rsid w:val="00BA4376"/>
    <w:rsid w:val="00BA50BA"/>
    <w:rsid w:val="00BA6459"/>
    <w:rsid w:val="00BB2A9C"/>
    <w:rsid w:val="00BB4BFC"/>
    <w:rsid w:val="00BB4C00"/>
    <w:rsid w:val="00BB52B0"/>
    <w:rsid w:val="00BB61C3"/>
    <w:rsid w:val="00BB6C7D"/>
    <w:rsid w:val="00BC04AA"/>
    <w:rsid w:val="00BC1398"/>
    <w:rsid w:val="00BC3AFA"/>
    <w:rsid w:val="00BD1042"/>
    <w:rsid w:val="00BD4C3A"/>
    <w:rsid w:val="00BE3B98"/>
    <w:rsid w:val="00BE4327"/>
    <w:rsid w:val="00BE5089"/>
    <w:rsid w:val="00BF12BD"/>
    <w:rsid w:val="00BF4777"/>
    <w:rsid w:val="00BF584F"/>
    <w:rsid w:val="00BF6475"/>
    <w:rsid w:val="00BF6559"/>
    <w:rsid w:val="00C055B5"/>
    <w:rsid w:val="00C1093F"/>
    <w:rsid w:val="00C14CDF"/>
    <w:rsid w:val="00C2192D"/>
    <w:rsid w:val="00C21C34"/>
    <w:rsid w:val="00C22487"/>
    <w:rsid w:val="00C25202"/>
    <w:rsid w:val="00C2522F"/>
    <w:rsid w:val="00C25592"/>
    <w:rsid w:val="00C25715"/>
    <w:rsid w:val="00C25C4A"/>
    <w:rsid w:val="00C3070F"/>
    <w:rsid w:val="00C30AEB"/>
    <w:rsid w:val="00C319C5"/>
    <w:rsid w:val="00C410E0"/>
    <w:rsid w:val="00C444CC"/>
    <w:rsid w:val="00C46506"/>
    <w:rsid w:val="00C46E7F"/>
    <w:rsid w:val="00C475A4"/>
    <w:rsid w:val="00C47D8C"/>
    <w:rsid w:val="00C5535E"/>
    <w:rsid w:val="00C576A0"/>
    <w:rsid w:val="00C60DE9"/>
    <w:rsid w:val="00C73862"/>
    <w:rsid w:val="00C7586D"/>
    <w:rsid w:val="00C7596F"/>
    <w:rsid w:val="00C75CAA"/>
    <w:rsid w:val="00C76324"/>
    <w:rsid w:val="00C77964"/>
    <w:rsid w:val="00C8079E"/>
    <w:rsid w:val="00C80BD2"/>
    <w:rsid w:val="00C81141"/>
    <w:rsid w:val="00C8299C"/>
    <w:rsid w:val="00C82B07"/>
    <w:rsid w:val="00C8522D"/>
    <w:rsid w:val="00C861E5"/>
    <w:rsid w:val="00C8668F"/>
    <w:rsid w:val="00C8736A"/>
    <w:rsid w:val="00C87A65"/>
    <w:rsid w:val="00C91DFD"/>
    <w:rsid w:val="00C97BB5"/>
    <w:rsid w:val="00CB1BF4"/>
    <w:rsid w:val="00CB21FB"/>
    <w:rsid w:val="00CB2F56"/>
    <w:rsid w:val="00CB4E6E"/>
    <w:rsid w:val="00CB514B"/>
    <w:rsid w:val="00CB5C24"/>
    <w:rsid w:val="00CB75FB"/>
    <w:rsid w:val="00CB7DBB"/>
    <w:rsid w:val="00CD0524"/>
    <w:rsid w:val="00CD0591"/>
    <w:rsid w:val="00CD1A27"/>
    <w:rsid w:val="00CD69C7"/>
    <w:rsid w:val="00CE1BFB"/>
    <w:rsid w:val="00CE332F"/>
    <w:rsid w:val="00CF0510"/>
    <w:rsid w:val="00CF3E72"/>
    <w:rsid w:val="00CF42FF"/>
    <w:rsid w:val="00D00C93"/>
    <w:rsid w:val="00D02BDD"/>
    <w:rsid w:val="00D07647"/>
    <w:rsid w:val="00D07AF6"/>
    <w:rsid w:val="00D113FD"/>
    <w:rsid w:val="00D12C6F"/>
    <w:rsid w:val="00D14135"/>
    <w:rsid w:val="00D22D22"/>
    <w:rsid w:val="00D23040"/>
    <w:rsid w:val="00D258F0"/>
    <w:rsid w:val="00D27C03"/>
    <w:rsid w:val="00D36521"/>
    <w:rsid w:val="00D449C5"/>
    <w:rsid w:val="00D46342"/>
    <w:rsid w:val="00D46BAA"/>
    <w:rsid w:val="00D50456"/>
    <w:rsid w:val="00D5165F"/>
    <w:rsid w:val="00D52012"/>
    <w:rsid w:val="00D526C2"/>
    <w:rsid w:val="00D5283B"/>
    <w:rsid w:val="00D53EA3"/>
    <w:rsid w:val="00D54D89"/>
    <w:rsid w:val="00D577C5"/>
    <w:rsid w:val="00D57A50"/>
    <w:rsid w:val="00D643A1"/>
    <w:rsid w:val="00D6763F"/>
    <w:rsid w:val="00D701E8"/>
    <w:rsid w:val="00D74A86"/>
    <w:rsid w:val="00D7517E"/>
    <w:rsid w:val="00D80682"/>
    <w:rsid w:val="00D90FEE"/>
    <w:rsid w:val="00D92F6F"/>
    <w:rsid w:val="00D94A77"/>
    <w:rsid w:val="00D94E8E"/>
    <w:rsid w:val="00D95930"/>
    <w:rsid w:val="00D95F1F"/>
    <w:rsid w:val="00D9746A"/>
    <w:rsid w:val="00DA2800"/>
    <w:rsid w:val="00DA58E1"/>
    <w:rsid w:val="00DA7A1B"/>
    <w:rsid w:val="00DB7B5C"/>
    <w:rsid w:val="00DC01BD"/>
    <w:rsid w:val="00DC6CCC"/>
    <w:rsid w:val="00DC6EDB"/>
    <w:rsid w:val="00DD102D"/>
    <w:rsid w:val="00DD1FA8"/>
    <w:rsid w:val="00DE1B10"/>
    <w:rsid w:val="00DE6E8C"/>
    <w:rsid w:val="00DF134C"/>
    <w:rsid w:val="00DF36C2"/>
    <w:rsid w:val="00DF3C1E"/>
    <w:rsid w:val="00DF4A81"/>
    <w:rsid w:val="00DF63B0"/>
    <w:rsid w:val="00E0047B"/>
    <w:rsid w:val="00E01970"/>
    <w:rsid w:val="00E04B6F"/>
    <w:rsid w:val="00E07BF0"/>
    <w:rsid w:val="00E12A5B"/>
    <w:rsid w:val="00E13AB6"/>
    <w:rsid w:val="00E13ABD"/>
    <w:rsid w:val="00E13D2F"/>
    <w:rsid w:val="00E2136E"/>
    <w:rsid w:val="00E23142"/>
    <w:rsid w:val="00E2740C"/>
    <w:rsid w:val="00E30DFD"/>
    <w:rsid w:val="00E33AA4"/>
    <w:rsid w:val="00E33EFA"/>
    <w:rsid w:val="00E375AC"/>
    <w:rsid w:val="00E40152"/>
    <w:rsid w:val="00E406DD"/>
    <w:rsid w:val="00E40DEC"/>
    <w:rsid w:val="00E41280"/>
    <w:rsid w:val="00E42CBF"/>
    <w:rsid w:val="00E435D8"/>
    <w:rsid w:val="00E463F2"/>
    <w:rsid w:val="00E5032C"/>
    <w:rsid w:val="00E60D5A"/>
    <w:rsid w:val="00E75F7A"/>
    <w:rsid w:val="00E7611D"/>
    <w:rsid w:val="00E83632"/>
    <w:rsid w:val="00E85475"/>
    <w:rsid w:val="00E85EDE"/>
    <w:rsid w:val="00E90121"/>
    <w:rsid w:val="00E9086B"/>
    <w:rsid w:val="00E925E7"/>
    <w:rsid w:val="00EA07D2"/>
    <w:rsid w:val="00EA2338"/>
    <w:rsid w:val="00EA36E4"/>
    <w:rsid w:val="00EA50F6"/>
    <w:rsid w:val="00EB0ED5"/>
    <w:rsid w:val="00EB1A49"/>
    <w:rsid w:val="00EB642C"/>
    <w:rsid w:val="00EB6BD0"/>
    <w:rsid w:val="00EC1320"/>
    <w:rsid w:val="00ED0B4E"/>
    <w:rsid w:val="00ED1CD1"/>
    <w:rsid w:val="00ED272E"/>
    <w:rsid w:val="00ED4237"/>
    <w:rsid w:val="00ED69FE"/>
    <w:rsid w:val="00EE3245"/>
    <w:rsid w:val="00EE5B37"/>
    <w:rsid w:val="00EE7C3E"/>
    <w:rsid w:val="00EF3472"/>
    <w:rsid w:val="00EF40FB"/>
    <w:rsid w:val="00EF5A94"/>
    <w:rsid w:val="00EF60F4"/>
    <w:rsid w:val="00F01CF6"/>
    <w:rsid w:val="00F036E2"/>
    <w:rsid w:val="00F03E68"/>
    <w:rsid w:val="00F15868"/>
    <w:rsid w:val="00F159AD"/>
    <w:rsid w:val="00F34915"/>
    <w:rsid w:val="00F35772"/>
    <w:rsid w:val="00F36B4E"/>
    <w:rsid w:val="00F36CDF"/>
    <w:rsid w:val="00F40A70"/>
    <w:rsid w:val="00F41286"/>
    <w:rsid w:val="00F4381A"/>
    <w:rsid w:val="00F44312"/>
    <w:rsid w:val="00F444C0"/>
    <w:rsid w:val="00F4617A"/>
    <w:rsid w:val="00F4716C"/>
    <w:rsid w:val="00F52AB2"/>
    <w:rsid w:val="00F5425D"/>
    <w:rsid w:val="00F55424"/>
    <w:rsid w:val="00F56806"/>
    <w:rsid w:val="00F57931"/>
    <w:rsid w:val="00F63BCB"/>
    <w:rsid w:val="00F66A5D"/>
    <w:rsid w:val="00F67695"/>
    <w:rsid w:val="00F70862"/>
    <w:rsid w:val="00F73988"/>
    <w:rsid w:val="00F822FC"/>
    <w:rsid w:val="00F83480"/>
    <w:rsid w:val="00F84694"/>
    <w:rsid w:val="00F867B3"/>
    <w:rsid w:val="00F92617"/>
    <w:rsid w:val="00F9289B"/>
    <w:rsid w:val="00F94F3B"/>
    <w:rsid w:val="00F978F9"/>
    <w:rsid w:val="00F97B63"/>
    <w:rsid w:val="00FA132C"/>
    <w:rsid w:val="00FA2448"/>
    <w:rsid w:val="00FA32A4"/>
    <w:rsid w:val="00FA6394"/>
    <w:rsid w:val="00FA7B9F"/>
    <w:rsid w:val="00FA7CC6"/>
    <w:rsid w:val="00FA7D55"/>
    <w:rsid w:val="00FB0FBE"/>
    <w:rsid w:val="00FC0BB7"/>
    <w:rsid w:val="00FC0C29"/>
    <w:rsid w:val="00FC1F82"/>
    <w:rsid w:val="00FD59EA"/>
    <w:rsid w:val="00FD63E5"/>
    <w:rsid w:val="00FE22A6"/>
    <w:rsid w:val="00FE262D"/>
    <w:rsid w:val="00FF282E"/>
    <w:rsid w:val="00FF351B"/>
    <w:rsid w:val="00F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514B"/>
    <w:rPr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B514B"/>
    <w:rPr>
      <w:sz w:val="32"/>
    </w:rPr>
  </w:style>
  <w:style w:type="character" w:customStyle="1" w:styleId="30">
    <w:name w:val="Заголовок 3 Знак"/>
    <w:basedOn w:val="a0"/>
    <w:link w:val="3"/>
    <w:uiPriority w:val="99"/>
    <w:locked/>
    <w:rsid w:val="00CB514B"/>
    <w:rPr>
      <w:sz w:val="32"/>
    </w:rPr>
  </w:style>
  <w:style w:type="character" w:customStyle="1" w:styleId="40">
    <w:name w:val="Заголовок 4 Знак"/>
    <w:basedOn w:val="a0"/>
    <w:link w:val="4"/>
    <w:uiPriority w:val="99"/>
    <w:locked/>
    <w:rsid w:val="00CB514B"/>
    <w:rPr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sid w:val="00CB514B"/>
    <w:rPr>
      <w:sz w:val="32"/>
      <w:u w:val="single"/>
    </w:rPr>
  </w:style>
  <w:style w:type="character" w:customStyle="1" w:styleId="60">
    <w:name w:val="Заголовок 6 Знак"/>
    <w:basedOn w:val="a0"/>
    <w:link w:val="6"/>
    <w:uiPriority w:val="99"/>
    <w:locked/>
    <w:rsid w:val="00CB514B"/>
    <w:rPr>
      <w:b/>
      <w:sz w:val="32"/>
      <w:u w:val="single"/>
    </w:rPr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B514B"/>
    <w:rPr>
      <w:sz w:val="28"/>
    </w:rPr>
  </w:style>
  <w:style w:type="character" w:styleId="a5">
    <w:name w:val="page number"/>
    <w:basedOn w:val="a0"/>
    <w:uiPriority w:val="99"/>
    <w:rsid w:val="00163828"/>
    <w:rPr>
      <w:rFonts w:cs="Times New Roman"/>
    </w:rPr>
  </w:style>
  <w:style w:type="character" w:styleId="a6">
    <w:name w:val="Hyperlink"/>
    <w:basedOn w:val="a0"/>
    <w:uiPriority w:val="99"/>
    <w:rsid w:val="00CB514B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rsid w:val="00CB514B"/>
    <w:rPr>
      <w:rFonts w:cs="Times New Roman"/>
      <w:color w:val="800080"/>
      <w:u w:val="single"/>
    </w:rPr>
  </w:style>
  <w:style w:type="paragraph" w:styleId="a8">
    <w:name w:val="annotation text"/>
    <w:basedOn w:val="a"/>
    <w:link w:val="a9"/>
    <w:uiPriority w:val="99"/>
    <w:rsid w:val="00CB514B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CB514B"/>
  </w:style>
  <w:style w:type="paragraph" w:styleId="aa">
    <w:name w:val="footer"/>
    <w:basedOn w:val="a"/>
    <w:link w:val="ab"/>
    <w:uiPriority w:val="99"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B514B"/>
    <w:rPr>
      <w:sz w:val="24"/>
    </w:rPr>
  </w:style>
  <w:style w:type="paragraph" w:styleId="ac">
    <w:name w:val="Body Text"/>
    <w:basedOn w:val="a"/>
    <w:link w:val="ad"/>
    <w:uiPriority w:val="99"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basedOn w:val="a0"/>
    <w:link w:val="ac"/>
    <w:uiPriority w:val="99"/>
    <w:locked/>
    <w:rsid w:val="00CB514B"/>
    <w:rPr>
      <w:sz w:val="28"/>
    </w:rPr>
  </w:style>
  <w:style w:type="paragraph" w:styleId="ae">
    <w:name w:val="Body Text Indent"/>
    <w:basedOn w:val="a"/>
    <w:link w:val="af"/>
    <w:uiPriority w:val="99"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CB514B"/>
    <w:rPr>
      <w:sz w:val="24"/>
    </w:rPr>
  </w:style>
  <w:style w:type="paragraph" w:styleId="21">
    <w:name w:val="Body Text 2"/>
    <w:basedOn w:val="a"/>
    <w:link w:val="22"/>
    <w:uiPriority w:val="99"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CB514B"/>
    <w:rPr>
      <w:sz w:val="24"/>
    </w:rPr>
  </w:style>
  <w:style w:type="paragraph" w:styleId="31">
    <w:name w:val="Body Text 3"/>
    <w:basedOn w:val="a"/>
    <w:link w:val="32"/>
    <w:uiPriority w:val="99"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CB514B"/>
    <w:rPr>
      <w:sz w:val="16"/>
    </w:rPr>
  </w:style>
  <w:style w:type="paragraph" w:styleId="23">
    <w:name w:val="Body Text Indent 2"/>
    <w:basedOn w:val="a"/>
    <w:link w:val="24"/>
    <w:uiPriority w:val="99"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B514B"/>
    <w:rPr>
      <w:sz w:val="28"/>
    </w:rPr>
  </w:style>
  <w:style w:type="paragraph" w:styleId="33">
    <w:name w:val="Body Text Indent 3"/>
    <w:basedOn w:val="a"/>
    <w:link w:val="34"/>
    <w:uiPriority w:val="99"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B514B"/>
    <w:rPr>
      <w:color w:val="FF00FF"/>
      <w:sz w:val="28"/>
    </w:rPr>
  </w:style>
  <w:style w:type="paragraph" w:styleId="af0">
    <w:name w:val="annotation subject"/>
    <w:basedOn w:val="a8"/>
    <w:next w:val="a8"/>
    <w:link w:val="af1"/>
    <w:uiPriority w:val="99"/>
    <w:rsid w:val="00CB514B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locked/>
    <w:rsid w:val="00CB514B"/>
    <w:rPr>
      <w:b/>
    </w:rPr>
  </w:style>
  <w:style w:type="paragraph" w:styleId="af2">
    <w:name w:val="Balloon Text"/>
    <w:basedOn w:val="a"/>
    <w:link w:val="af3"/>
    <w:uiPriority w:val="99"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locked/>
    <w:rsid w:val="00CB514B"/>
    <w:rPr>
      <w:rFonts w:ascii="Tahoma" w:hAnsi="Tahoma"/>
      <w:sz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CB514B"/>
    <w:pPr>
      <w:snapToGrid w:val="0"/>
    </w:pPr>
  </w:style>
  <w:style w:type="paragraph" w:customStyle="1" w:styleId="200">
    <w:name w:val="Обычный (веб)20"/>
    <w:basedOn w:val="a"/>
    <w:link w:val="201"/>
    <w:uiPriority w:val="99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basedOn w:val="a0"/>
    <w:uiPriority w:val="99"/>
    <w:rsid w:val="00CB514B"/>
    <w:rPr>
      <w:rFonts w:cs="Times New Roman"/>
      <w:sz w:val="16"/>
    </w:rPr>
  </w:style>
  <w:style w:type="table" w:styleId="af7">
    <w:name w:val="Table Grid"/>
    <w:basedOn w:val="a1"/>
    <w:rsid w:val="00CB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аблицы (моноширинный)"/>
    <w:basedOn w:val="a"/>
    <w:next w:val="a"/>
    <w:uiPriority w:val="99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99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uiPriority w:val="99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01">
    <w:name w:val="Обычный (веб)20 Знак"/>
    <w:basedOn w:val="a0"/>
    <w:link w:val="200"/>
    <w:uiPriority w:val="99"/>
    <w:locked/>
    <w:rsid w:val="00990F38"/>
    <w:rPr>
      <w:rFonts w:cs="Times New Roman"/>
      <w:color w:val="000000"/>
      <w:sz w:val="24"/>
      <w:szCs w:val="24"/>
      <w:lang w:eastAsia="ar-SA" w:bidi="ar-SA"/>
    </w:rPr>
  </w:style>
  <w:style w:type="paragraph" w:customStyle="1" w:styleId="ConsNonformat">
    <w:name w:val="ConsNonformat"/>
    <w:uiPriority w:val="99"/>
    <w:rsid w:val="00C219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c">
    <w:name w:val="Emphasis"/>
    <w:basedOn w:val="a0"/>
    <w:uiPriority w:val="99"/>
    <w:qFormat/>
    <w:rsid w:val="00724C7B"/>
    <w:rPr>
      <w:rFonts w:cs="Times New Roman"/>
      <w:i/>
      <w:iCs/>
    </w:rPr>
  </w:style>
  <w:style w:type="paragraph" w:styleId="afd">
    <w:name w:val="No Spacing"/>
    <w:uiPriority w:val="99"/>
    <w:qFormat/>
    <w:rsid w:val="00A05D44"/>
    <w:rPr>
      <w:sz w:val="24"/>
      <w:szCs w:val="24"/>
    </w:rPr>
  </w:style>
  <w:style w:type="paragraph" w:customStyle="1" w:styleId="135">
    <w:name w:val="Знак Знак13 Знак Знак Знак Знак Знак5"/>
    <w:basedOn w:val="a"/>
    <w:uiPriority w:val="99"/>
    <w:rsid w:val="00D5201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514B"/>
    <w:rPr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B514B"/>
    <w:rPr>
      <w:sz w:val="32"/>
    </w:rPr>
  </w:style>
  <w:style w:type="character" w:customStyle="1" w:styleId="30">
    <w:name w:val="Заголовок 3 Знак"/>
    <w:basedOn w:val="a0"/>
    <w:link w:val="3"/>
    <w:uiPriority w:val="99"/>
    <w:locked/>
    <w:rsid w:val="00CB514B"/>
    <w:rPr>
      <w:sz w:val="32"/>
    </w:rPr>
  </w:style>
  <w:style w:type="character" w:customStyle="1" w:styleId="40">
    <w:name w:val="Заголовок 4 Знак"/>
    <w:basedOn w:val="a0"/>
    <w:link w:val="4"/>
    <w:uiPriority w:val="99"/>
    <w:locked/>
    <w:rsid w:val="00CB514B"/>
    <w:rPr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sid w:val="00CB514B"/>
    <w:rPr>
      <w:sz w:val="32"/>
      <w:u w:val="single"/>
    </w:rPr>
  </w:style>
  <w:style w:type="character" w:customStyle="1" w:styleId="60">
    <w:name w:val="Заголовок 6 Знак"/>
    <w:basedOn w:val="a0"/>
    <w:link w:val="6"/>
    <w:uiPriority w:val="99"/>
    <w:locked/>
    <w:rsid w:val="00CB514B"/>
    <w:rPr>
      <w:b/>
      <w:sz w:val="32"/>
      <w:u w:val="single"/>
    </w:rPr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B514B"/>
    <w:rPr>
      <w:sz w:val="28"/>
    </w:rPr>
  </w:style>
  <w:style w:type="character" w:styleId="a5">
    <w:name w:val="page number"/>
    <w:basedOn w:val="a0"/>
    <w:uiPriority w:val="99"/>
    <w:rsid w:val="00163828"/>
    <w:rPr>
      <w:rFonts w:cs="Times New Roman"/>
    </w:rPr>
  </w:style>
  <w:style w:type="character" w:styleId="a6">
    <w:name w:val="Hyperlink"/>
    <w:basedOn w:val="a0"/>
    <w:uiPriority w:val="99"/>
    <w:rsid w:val="00CB514B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rsid w:val="00CB514B"/>
    <w:rPr>
      <w:rFonts w:cs="Times New Roman"/>
      <w:color w:val="800080"/>
      <w:u w:val="single"/>
    </w:rPr>
  </w:style>
  <w:style w:type="paragraph" w:styleId="a8">
    <w:name w:val="annotation text"/>
    <w:basedOn w:val="a"/>
    <w:link w:val="a9"/>
    <w:uiPriority w:val="99"/>
    <w:rsid w:val="00CB514B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CB514B"/>
  </w:style>
  <w:style w:type="paragraph" w:styleId="aa">
    <w:name w:val="footer"/>
    <w:basedOn w:val="a"/>
    <w:link w:val="ab"/>
    <w:uiPriority w:val="99"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B514B"/>
    <w:rPr>
      <w:sz w:val="24"/>
    </w:rPr>
  </w:style>
  <w:style w:type="paragraph" w:styleId="ac">
    <w:name w:val="Body Text"/>
    <w:basedOn w:val="a"/>
    <w:link w:val="ad"/>
    <w:uiPriority w:val="99"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basedOn w:val="a0"/>
    <w:link w:val="ac"/>
    <w:uiPriority w:val="99"/>
    <w:locked/>
    <w:rsid w:val="00CB514B"/>
    <w:rPr>
      <w:sz w:val="28"/>
    </w:rPr>
  </w:style>
  <w:style w:type="paragraph" w:styleId="ae">
    <w:name w:val="Body Text Indent"/>
    <w:basedOn w:val="a"/>
    <w:link w:val="af"/>
    <w:uiPriority w:val="99"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CB514B"/>
    <w:rPr>
      <w:sz w:val="24"/>
    </w:rPr>
  </w:style>
  <w:style w:type="paragraph" w:styleId="21">
    <w:name w:val="Body Text 2"/>
    <w:basedOn w:val="a"/>
    <w:link w:val="22"/>
    <w:uiPriority w:val="99"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CB514B"/>
    <w:rPr>
      <w:sz w:val="24"/>
    </w:rPr>
  </w:style>
  <w:style w:type="paragraph" w:styleId="31">
    <w:name w:val="Body Text 3"/>
    <w:basedOn w:val="a"/>
    <w:link w:val="32"/>
    <w:uiPriority w:val="99"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CB514B"/>
    <w:rPr>
      <w:sz w:val="16"/>
    </w:rPr>
  </w:style>
  <w:style w:type="paragraph" w:styleId="23">
    <w:name w:val="Body Text Indent 2"/>
    <w:basedOn w:val="a"/>
    <w:link w:val="24"/>
    <w:uiPriority w:val="99"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B514B"/>
    <w:rPr>
      <w:sz w:val="28"/>
    </w:rPr>
  </w:style>
  <w:style w:type="paragraph" w:styleId="33">
    <w:name w:val="Body Text Indent 3"/>
    <w:basedOn w:val="a"/>
    <w:link w:val="34"/>
    <w:uiPriority w:val="99"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B514B"/>
    <w:rPr>
      <w:color w:val="FF00FF"/>
      <w:sz w:val="28"/>
    </w:rPr>
  </w:style>
  <w:style w:type="paragraph" w:styleId="af0">
    <w:name w:val="annotation subject"/>
    <w:basedOn w:val="a8"/>
    <w:next w:val="a8"/>
    <w:link w:val="af1"/>
    <w:uiPriority w:val="99"/>
    <w:rsid w:val="00CB514B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locked/>
    <w:rsid w:val="00CB514B"/>
    <w:rPr>
      <w:b/>
    </w:rPr>
  </w:style>
  <w:style w:type="paragraph" w:styleId="af2">
    <w:name w:val="Balloon Text"/>
    <w:basedOn w:val="a"/>
    <w:link w:val="af3"/>
    <w:uiPriority w:val="99"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locked/>
    <w:rsid w:val="00CB514B"/>
    <w:rPr>
      <w:rFonts w:ascii="Tahoma" w:hAnsi="Tahoma"/>
      <w:sz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CB514B"/>
    <w:pPr>
      <w:snapToGrid w:val="0"/>
    </w:pPr>
  </w:style>
  <w:style w:type="paragraph" w:customStyle="1" w:styleId="200">
    <w:name w:val="Обычный (веб)20"/>
    <w:basedOn w:val="a"/>
    <w:link w:val="201"/>
    <w:uiPriority w:val="99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basedOn w:val="a0"/>
    <w:uiPriority w:val="99"/>
    <w:rsid w:val="00CB514B"/>
    <w:rPr>
      <w:rFonts w:cs="Times New Roman"/>
      <w:sz w:val="16"/>
    </w:rPr>
  </w:style>
  <w:style w:type="table" w:styleId="af7">
    <w:name w:val="Table Grid"/>
    <w:basedOn w:val="a1"/>
    <w:rsid w:val="00CB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аблицы (моноширинный)"/>
    <w:basedOn w:val="a"/>
    <w:next w:val="a"/>
    <w:uiPriority w:val="99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99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uiPriority w:val="99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01">
    <w:name w:val="Обычный (веб)20 Знак"/>
    <w:basedOn w:val="a0"/>
    <w:link w:val="200"/>
    <w:uiPriority w:val="99"/>
    <w:locked/>
    <w:rsid w:val="00990F38"/>
    <w:rPr>
      <w:rFonts w:cs="Times New Roman"/>
      <w:color w:val="000000"/>
      <w:sz w:val="24"/>
      <w:szCs w:val="24"/>
      <w:lang w:eastAsia="ar-SA" w:bidi="ar-SA"/>
    </w:rPr>
  </w:style>
  <w:style w:type="paragraph" w:customStyle="1" w:styleId="ConsNonformat">
    <w:name w:val="ConsNonformat"/>
    <w:uiPriority w:val="99"/>
    <w:rsid w:val="00C219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c">
    <w:name w:val="Emphasis"/>
    <w:basedOn w:val="a0"/>
    <w:uiPriority w:val="99"/>
    <w:qFormat/>
    <w:rsid w:val="00724C7B"/>
    <w:rPr>
      <w:rFonts w:cs="Times New Roman"/>
      <w:i/>
      <w:iCs/>
    </w:rPr>
  </w:style>
  <w:style w:type="paragraph" w:styleId="afd">
    <w:name w:val="No Spacing"/>
    <w:uiPriority w:val="99"/>
    <w:qFormat/>
    <w:rsid w:val="00A05D44"/>
    <w:rPr>
      <w:sz w:val="24"/>
      <w:szCs w:val="24"/>
    </w:rPr>
  </w:style>
  <w:style w:type="paragraph" w:customStyle="1" w:styleId="135">
    <w:name w:val="Знак Знак13 Знак Знак Знак Знак Знак5"/>
    <w:basedOn w:val="a"/>
    <w:uiPriority w:val="99"/>
    <w:rsid w:val="00D5201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8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B6110-5845-469A-8375-3B2B514E0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0</TotalTime>
  <Pages>7</Pages>
  <Words>2344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Долженко М.С.</cp:lastModifiedBy>
  <cp:revision>2</cp:revision>
  <cp:lastPrinted>2017-01-24T12:15:00Z</cp:lastPrinted>
  <dcterms:created xsi:type="dcterms:W3CDTF">2017-01-31T12:58:00Z</dcterms:created>
  <dcterms:modified xsi:type="dcterms:W3CDTF">2017-01-31T12:58:00Z</dcterms:modified>
</cp:coreProperties>
</file>