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86A" w:rsidRDefault="00F66A5D" w:rsidP="0061686A">
      <w:pPr>
        <w:jc w:val="right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П</w:t>
      </w:r>
      <w:r w:rsidR="0061686A">
        <w:rPr>
          <w:b/>
          <w:spacing w:val="32"/>
          <w:sz w:val="38"/>
          <w:szCs w:val="38"/>
        </w:rPr>
        <w:t>роект</w:t>
      </w:r>
    </w:p>
    <w:p w:rsidR="00F66A5D" w:rsidRDefault="00F66A5D" w:rsidP="0061686A">
      <w:pPr>
        <w:jc w:val="right"/>
        <w:rPr>
          <w:b/>
          <w:spacing w:val="32"/>
          <w:sz w:val="38"/>
          <w:szCs w:val="38"/>
        </w:rPr>
      </w:pPr>
    </w:p>
    <w:p w:rsidR="00907C2B" w:rsidRPr="00907C2B" w:rsidRDefault="00907C2B" w:rsidP="00907C2B">
      <w:pPr>
        <w:jc w:val="center"/>
        <w:rPr>
          <w:b/>
          <w:spacing w:val="32"/>
          <w:sz w:val="38"/>
          <w:szCs w:val="38"/>
        </w:rPr>
      </w:pPr>
      <w:r w:rsidRPr="00907C2B">
        <w:rPr>
          <w:b/>
          <w:spacing w:val="32"/>
          <w:sz w:val="38"/>
          <w:szCs w:val="38"/>
        </w:rPr>
        <w:t>АДМИНИСТРАЦИЯ</w:t>
      </w:r>
    </w:p>
    <w:p w:rsidR="00907C2B" w:rsidRPr="00907C2B" w:rsidRDefault="00C055B5" w:rsidP="00907C2B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 xml:space="preserve">ГОРОДА </w:t>
      </w:r>
      <w:r w:rsidR="00907C2B" w:rsidRPr="00907C2B">
        <w:rPr>
          <w:b/>
          <w:spacing w:val="-2"/>
          <w:sz w:val="40"/>
          <w:szCs w:val="40"/>
        </w:rPr>
        <w:t>РОСТОВА-НА-ДОНУ</w:t>
      </w:r>
    </w:p>
    <w:p w:rsidR="00907C2B" w:rsidRPr="00907C2B" w:rsidRDefault="00907C2B" w:rsidP="00907C2B">
      <w:pPr>
        <w:jc w:val="center"/>
        <w:rPr>
          <w:b/>
          <w:sz w:val="36"/>
          <w:szCs w:val="24"/>
        </w:rPr>
      </w:pPr>
    </w:p>
    <w:p w:rsidR="00907C2B" w:rsidRDefault="00907C2B" w:rsidP="00907C2B">
      <w:pPr>
        <w:jc w:val="center"/>
        <w:rPr>
          <w:b/>
          <w:sz w:val="36"/>
          <w:szCs w:val="24"/>
        </w:rPr>
      </w:pPr>
      <w:r w:rsidRPr="00907C2B">
        <w:rPr>
          <w:b/>
          <w:sz w:val="36"/>
          <w:szCs w:val="24"/>
        </w:rPr>
        <w:t>ПОСТАНОВЛЕНИЕ</w:t>
      </w:r>
    </w:p>
    <w:p w:rsidR="00F66A5D" w:rsidRPr="00907C2B" w:rsidRDefault="00F66A5D" w:rsidP="00907C2B">
      <w:pPr>
        <w:jc w:val="center"/>
        <w:rPr>
          <w:rFonts w:ascii="Arial" w:hAnsi="Arial"/>
          <w:sz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32"/>
        <w:gridCol w:w="5501"/>
        <w:gridCol w:w="341"/>
        <w:gridCol w:w="1876"/>
      </w:tblGrid>
      <w:tr w:rsidR="00907C2B" w:rsidRPr="00907C2B" w:rsidTr="00F66A5D">
        <w:tc>
          <w:tcPr>
            <w:tcW w:w="1042" w:type="pct"/>
            <w:hideMark/>
          </w:tcPr>
          <w:p w:rsidR="00F66A5D" w:rsidRDefault="00F66A5D" w:rsidP="00907C2B">
            <w:pPr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</w:p>
          <w:p w:rsidR="00907C2B" w:rsidRPr="00907C2B" w:rsidRDefault="000344CC" w:rsidP="00907C2B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_______________</w:t>
            </w:r>
          </w:p>
        </w:tc>
        <w:tc>
          <w:tcPr>
            <w:tcW w:w="2821" w:type="pct"/>
          </w:tcPr>
          <w:p w:rsidR="00907C2B" w:rsidRPr="00907C2B" w:rsidRDefault="00907C2B" w:rsidP="00907C2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5" w:type="pct"/>
            <w:hideMark/>
          </w:tcPr>
          <w:p w:rsidR="00907C2B" w:rsidRPr="00907C2B" w:rsidRDefault="00907C2B" w:rsidP="00907C2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907C2B">
              <w:rPr>
                <w:sz w:val="24"/>
                <w:szCs w:val="24"/>
              </w:rPr>
              <w:t>№</w:t>
            </w:r>
          </w:p>
        </w:tc>
        <w:tc>
          <w:tcPr>
            <w:tcW w:w="963" w:type="pct"/>
          </w:tcPr>
          <w:p w:rsidR="00907C2B" w:rsidRPr="007E115F" w:rsidRDefault="000344CC" w:rsidP="00907C2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:rsidR="000344CC" w:rsidRDefault="000344CC" w:rsidP="00075626">
      <w:pPr>
        <w:tabs>
          <w:tab w:val="left" w:pos="7088"/>
        </w:tabs>
        <w:spacing w:line="280" w:lineRule="exact"/>
        <w:ind w:right="3969"/>
        <w:jc w:val="both"/>
        <w:rPr>
          <w:szCs w:val="28"/>
        </w:rPr>
      </w:pPr>
    </w:p>
    <w:p w:rsidR="00F66A5D" w:rsidRDefault="00F66A5D" w:rsidP="00075626">
      <w:pPr>
        <w:tabs>
          <w:tab w:val="left" w:pos="7088"/>
        </w:tabs>
        <w:spacing w:line="280" w:lineRule="exact"/>
        <w:ind w:right="3969"/>
        <w:jc w:val="both"/>
        <w:rPr>
          <w:szCs w:val="28"/>
        </w:rPr>
      </w:pPr>
    </w:p>
    <w:p w:rsidR="00294679" w:rsidRPr="000344CC" w:rsidRDefault="000344CC" w:rsidP="00823CB7">
      <w:pPr>
        <w:tabs>
          <w:tab w:val="left" w:pos="7088"/>
        </w:tabs>
        <w:spacing w:line="280" w:lineRule="exact"/>
        <w:ind w:right="4676"/>
        <w:jc w:val="both"/>
      </w:pPr>
      <w:r>
        <w:rPr>
          <w:szCs w:val="28"/>
        </w:rPr>
        <w:t>О внесении изменени</w:t>
      </w:r>
      <w:r w:rsidR="00823CB7">
        <w:rPr>
          <w:szCs w:val="28"/>
        </w:rPr>
        <w:t xml:space="preserve">й в постановление Администрации </w:t>
      </w:r>
      <w:r>
        <w:rPr>
          <w:szCs w:val="28"/>
        </w:rPr>
        <w:t>города Ростова-на</w:t>
      </w:r>
      <w:r w:rsidR="00A178EA">
        <w:rPr>
          <w:szCs w:val="28"/>
        </w:rPr>
        <w:t>-Дону от 24.03.2016 № </w:t>
      </w:r>
      <w:r>
        <w:rPr>
          <w:szCs w:val="28"/>
        </w:rPr>
        <w:t>294</w:t>
      </w:r>
      <w:r w:rsidR="00823CB7">
        <w:rPr>
          <w:szCs w:val="28"/>
        </w:rPr>
        <w:t xml:space="preserve"> </w:t>
      </w:r>
      <w:r>
        <w:rPr>
          <w:szCs w:val="28"/>
        </w:rPr>
        <w:t>«</w:t>
      </w:r>
      <w:r w:rsidR="00823CB7">
        <w:rPr>
          <w:szCs w:val="28"/>
        </w:rPr>
        <w:t xml:space="preserve">Об утверждении </w:t>
      </w:r>
      <w:r w:rsidR="00A178EA">
        <w:rPr>
          <w:szCs w:val="28"/>
        </w:rPr>
        <w:t>а</w:t>
      </w:r>
      <w:r w:rsidR="00075626" w:rsidRPr="00BC04AA">
        <w:rPr>
          <w:szCs w:val="28"/>
        </w:rPr>
        <w:t>дминистрати</w:t>
      </w:r>
      <w:r w:rsidR="00823CB7">
        <w:rPr>
          <w:szCs w:val="28"/>
        </w:rPr>
        <w:t>вного</w:t>
      </w:r>
      <w:r w:rsidR="00A178EA">
        <w:rPr>
          <w:szCs w:val="28"/>
        </w:rPr>
        <w:t xml:space="preserve"> регламента </w:t>
      </w:r>
      <w:r w:rsidR="00823CB7">
        <w:rPr>
          <w:szCs w:val="28"/>
        </w:rPr>
        <w:t xml:space="preserve">               </w:t>
      </w:r>
      <w:r w:rsidR="00A178EA">
        <w:rPr>
          <w:szCs w:val="28"/>
        </w:rPr>
        <w:t xml:space="preserve">№ </w:t>
      </w:r>
      <w:r w:rsidR="00075626">
        <w:rPr>
          <w:szCs w:val="28"/>
        </w:rPr>
        <w:t>АР-292-05-Т</w:t>
      </w:r>
      <w:r w:rsidR="00A178EA">
        <w:rPr>
          <w:szCs w:val="28"/>
        </w:rPr>
        <w:t> </w:t>
      </w:r>
      <w:r w:rsidR="00075626">
        <w:rPr>
          <w:szCs w:val="28"/>
        </w:rPr>
        <w:t xml:space="preserve"> </w:t>
      </w:r>
      <w:r w:rsidR="00A178EA">
        <w:rPr>
          <w:szCs w:val="28"/>
        </w:rPr>
        <w:t>м</w:t>
      </w:r>
      <w:r w:rsidR="00075626">
        <w:rPr>
          <w:szCs w:val="28"/>
        </w:rPr>
        <w:t xml:space="preserve">униципальной услуги </w:t>
      </w:r>
      <w:r w:rsidR="00075626" w:rsidRPr="00BC04AA">
        <w:rPr>
          <w:szCs w:val="28"/>
        </w:rPr>
        <w:t>«Включ</w:t>
      </w:r>
      <w:r w:rsidR="00823CB7">
        <w:rPr>
          <w:szCs w:val="28"/>
        </w:rPr>
        <w:t>ение молодых семей, нуждающихся</w:t>
      </w:r>
      <w:r w:rsidR="00A178EA">
        <w:rPr>
          <w:szCs w:val="28"/>
        </w:rPr>
        <w:t xml:space="preserve"> </w:t>
      </w:r>
      <w:r w:rsidR="00075626" w:rsidRPr="00BC04AA">
        <w:rPr>
          <w:szCs w:val="28"/>
        </w:rPr>
        <w:t xml:space="preserve">в улучшении жилищных условий, в состав участников подпрограммы «Обеспечение жильем молодых семей» ФЦП «Жилище» </w:t>
      </w:r>
      <w:r w:rsidR="00823CB7">
        <w:rPr>
          <w:szCs w:val="28"/>
        </w:rPr>
        <w:t xml:space="preserve">                   </w:t>
      </w:r>
      <w:r w:rsidR="00075626" w:rsidRPr="00BC04AA">
        <w:rPr>
          <w:szCs w:val="28"/>
        </w:rPr>
        <w:t>на 2015-2020 годы»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0344CC" w:rsidTr="00FC6739">
        <w:tc>
          <w:tcPr>
            <w:tcW w:w="5778" w:type="dxa"/>
            <w:hideMark/>
          </w:tcPr>
          <w:p w:rsidR="000344CC" w:rsidRDefault="000344CC" w:rsidP="000344CC">
            <w:pPr>
              <w:spacing w:line="260" w:lineRule="exact"/>
              <w:jc w:val="both"/>
              <w:rPr>
                <w:szCs w:val="28"/>
              </w:rPr>
            </w:pPr>
          </w:p>
        </w:tc>
        <w:tc>
          <w:tcPr>
            <w:tcW w:w="4076" w:type="dxa"/>
          </w:tcPr>
          <w:p w:rsidR="000344CC" w:rsidRDefault="000344CC" w:rsidP="00FC6739">
            <w:pPr>
              <w:spacing w:line="260" w:lineRule="exact"/>
              <w:rPr>
                <w:szCs w:val="28"/>
              </w:rPr>
            </w:pPr>
          </w:p>
        </w:tc>
      </w:tr>
    </w:tbl>
    <w:p w:rsidR="000344CC" w:rsidRDefault="006E6DB0" w:rsidP="000344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r w:rsidR="000344CC">
        <w:rPr>
          <w:szCs w:val="28"/>
        </w:rPr>
        <w:t xml:space="preserve">соответствии с </w:t>
      </w:r>
      <w:r w:rsidR="000344CC" w:rsidRPr="0024628A">
        <w:t xml:space="preserve">Федеральным </w:t>
      </w:r>
      <w:hyperlink r:id="rId9" w:history="1">
        <w:r w:rsidR="000344CC" w:rsidRPr="00504E33">
          <w:t>законом</w:t>
        </w:r>
      </w:hyperlink>
      <w:r w:rsidR="000344CC">
        <w:t xml:space="preserve"> от 06.10.2003 № 131-ФЗ                    «</w:t>
      </w:r>
      <w:r w:rsidR="000344CC" w:rsidRPr="0024628A">
        <w:t>Об общих принципах организации местного самоуправ</w:t>
      </w:r>
      <w:r w:rsidR="000344CC">
        <w:t xml:space="preserve">ления в </w:t>
      </w:r>
      <w:r>
        <w:t>Российской Федерации» (ред. от 03</w:t>
      </w:r>
      <w:r w:rsidR="000344CC">
        <w:t>.0</w:t>
      </w:r>
      <w:r>
        <w:t>7</w:t>
      </w:r>
      <w:r w:rsidR="000344CC">
        <w:t xml:space="preserve">.2016), </w:t>
      </w:r>
      <w:r w:rsidR="000344CC">
        <w:rPr>
          <w:szCs w:val="28"/>
        </w:rPr>
        <w:t>Федеральным законом от 27.07.2010                           № 210-ФЗ «Об организации предоставления государственных                                         и муниципаль</w:t>
      </w:r>
      <w:r>
        <w:rPr>
          <w:szCs w:val="28"/>
        </w:rPr>
        <w:t>ных услуг» (ред. от 03</w:t>
      </w:r>
      <w:r w:rsidR="000344CC">
        <w:rPr>
          <w:szCs w:val="28"/>
        </w:rPr>
        <w:t>.0</w:t>
      </w:r>
      <w:r>
        <w:rPr>
          <w:szCs w:val="28"/>
        </w:rPr>
        <w:t>7</w:t>
      </w:r>
      <w:r w:rsidR="000344CC">
        <w:rPr>
          <w:szCs w:val="28"/>
        </w:rPr>
        <w:t>.2016)</w:t>
      </w:r>
    </w:p>
    <w:p w:rsidR="000344CC" w:rsidRDefault="000344CC" w:rsidP="000344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344CC" w:rsidRDefault="000344CC" w:rsidP="000344CC">
      <w:pPr>
        <w:spacing w:line="280" w:lineRule="exact"/>
        <w:ind w:firstLine="709"/>
        <w:jc w:val="center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0344CC" w:rsidRDefault="000344CC" w:rsidP="000344CC">
      <w:pPr>
        <w:spacing w:line="280" w:lineRule="exact"/>
        <w:ind w:firstLine="709"/>
        <w:jc w:val="both"/>
        <w:rPr>
          <w:szCs w:val="28"/>
        </w:rPr>
      </w:pPr>
    </w:p>
    <w:p w:rsidR="000344CC" w:rsidRDefault="00C055B5" w:rsidP="000344CC">
      <w:pPr>
        <w:ind w:firstLine="708"/>
        <w:jc w:val="both"/>
      </w:pPr>
      <w:r>
        <w:t xml:space="preserve">1. Внести в </w:t>
      </w:r>
      <w:r w:rsidR="000344CC">
        <w:t xml:space="preserve">постановление Администрации города Ростова-на-Дону                 </w:t>
      </w:r>
      <w:r w:rsidR="006E6DB0">
        <w:rPr>
          <w:szCs w:val="28"/>
        </w:rPr>
        <w:t>от 24.03.2016 № 294 «</w:t>
      </w:r>
      <w:r w:rsidR="006E6DB0" w:rsidRPr="00BC04AA">
        <w:rPr>
          <w:szCs w:val="28"/>
        </w:rPr>
        <w:t>Об утверждении администрати</w:t>
      </w:r>
      <w:r w:rsidR="006E6DB0">
        <w:rPr>
          <w:szCs w:val="28"/>
        </w:rPr>
        <w:t xml:space="preserve">вного регламента                           № АР-292-05-Т муниципальной услуги </w:t>
      </w:r>
      <w:r w:rsidR="006E6DB0" w:rsidRPr="00BC04AA">
        <w:rPr>
          <w:szCs w:val="28"/>
        </w:rPr>
        <w:t xml:space="preserve">«Включение молодых семей, нуждающихся в улучшении жилищных условий, в состав участников подпрограммы «Обеспечение жильем молодых семей» ФЦП «Жилище» </w:t>
      </w:r>
      <w:r w:rsidR="006E6DB0">
        <w:rPr>
          <w:szCs w:val="28"/>
        </w:rPr>
        <w:t xml:space="preserve">               </w:t>
      </w:r>
      <w:r w:rsidR="006E6DB0" w:rsidRPr="00BC04AA">
        <w:rPr>
          <w:szCs w:val="28"/>
        </w:rPr>
        <w:t>на 2015-2020 годы»</w:t>
      </w:r>
      <w:r w:rsidR="006E6DB0">
        <w:rPr>
          <w:szCs w:val="28"/>
        </w:rPr>
        <w:t xml:space="preserve"> </w:t>
      </w:r>
      <w:r w:rsidR="000344CC">
        <w:t>следующие изменения:</w:t>
      </w:r>
    </w:p>
    <w:p w:rsidR="000344CC" w:rsidRDefault="000344CC" w:rsidP="000344CC">
      <w:pPr>
        <w:ind w:firstLine="708"/>
        <w:jc w:val="both"/>
        <w:rPr>
          <w:szCs w:val="28"/>
        </w:rPr>
      </w:pPr>
      <w:r>
        <w:t>1.1.</w:t>
      </w:r>
      <w:r>
        <w:rPr>
          <w:szCs w:val="28"/>
        </w:rPr>
        <w:t xml:space="preserve"> В приложении</w:t>
      </w:r>
      <w:r w:rsidR="00263481">
        <w:rPr>
          <w:szCs w:val="28"/>
        </w:rPr>
        <w:t xml:space="preserve"> к постановлению</w:t>
      </w:r>
      <w:r>
        <w:rPr>
          <w:szCs w:val="28"/>
        </w:rPr>
        <w:t>:</w:t>
      </w:r>
    </w:p>
    <w:p w:rsidR="001D6F33" w:rsidRDefault="004D1584" w:rsidP="000344CC">
      <w:pPr>
        <w:autoSpaceDE w:val="0"/>
        <w:autoSpaceDN w:val="0"/>
        <w:adjustRightInd w:val="0"/>
        <w:ind w:firstLine="708"/>
        <w:jc w:val="both"/>
      </w:pPr>
      <w:r>
        <w:t>1.1.1.</w:t>
      </w:r>
      <w:r w:rsidR="0061686A">
        <w:t xml:space="preserve"> </w:t>
      </w:r>
      <w:r w:rsidR="001D6F33">
        <w:t>В п</w:t>
      </w:r>
      <w:r w:rsidR="0061686A">
        <w:t>ункт</w:t>
      </w:r>
      <w:r w:rsidR="001D6F33">
        <w:t>е</w:t>
      </w:r>
      <w:r w:rsidR="0061686A">
        <w:t xml:space="preserve"> 1.4.1</w:t>
      </w:r>
      <w:r w:rsidR="001D6F33">
        <w:t>:</w:t>
      </w:r>
    </w:p>
    <w:p w:rsidR="00D94A77" w:rsidRDefault="00D94A77" w:rsidP="000344CC">
      <w:pPr>
        <w:autoSpaceDE w:val="0"/>
        <w:autoSpaceDN w:val="0"/>
        <w:adjustRightInd w:val="0"/>
        <w:ind w:firstLine="708"/>
        <w:jc w:val="both"/>
      </w:pPr>
      <w:r>
        <w:t>1.1.1.1. В подпункте 1.4.1.1:</w:t>
      </w:r>
    </w:p>
    <w:p w:rsidR="00D94A77" w:rsidRDefault="00D94A77" w:rsidP="000344CC">
      <w:pPr>
        <w:autoSpaceDE w:val="0"/>
        <w:autoSpaceDN w:val="0"/>
        <w:adjustRightInd w:val="0"/>
        <w:ind w:firstLine="708"/>
        <w:jc w:val="both"/>
      </w:pPr>
      <w:r>
        <w:t>в абзаце 3 цифры «14.00» заменить цифрами «13.48»;</w:t>
      </w:r>
    </w:p>
    <w:p w:rsidR="007B551C" w:rsidRDefault="00D94A77" w:rsidP="000344CC">
      <w:pPr>
        <w:autoSpaceDE w:val="0"/>
        <w:autoSpaceDN w:val="0"/>
        <w:adjustRightInd w:val="0"/>
        <w:ind w:firstLine="708"/>
        <w:jc w:val="both"/>
      </w:pPr>
      <w:r>
        <w:t>а</w:t>
      </w:r>
      <w:r w:rsidR="004D1584">
        <w:t xml:space="preserve">бзац 8 </w:t>
      </w:r>
      <w:r w:rsidR="0061686A">
        <w:t>изложить в редакции:</w:t>
      </w:r>
    </w:p>
    <w:p w:rsidR="0061686A" w:rsidRDefault="0061686A" w:rsidP="001D6F33">
      <w:pPr>
        <w:widowControl w:val="0"/>
        <w:ind w:firstLine="709"/>
        <w:jc w:val="both"/>
        <w:rPr>
          <w:szCs w:val="28"/>
        </w:rPr>
      </w:pPr>
      <w:r>
        <w:t>«</w:t>
      </w:r>
      <w:r>
        <w:rPr>
          <w:szCs w:val="28"/>
        </w:rPr>
        <w:t xml:space="preserve">официальный портал Администрации города Ростова-на-Дону: </w:t>
      </w:r>
      <w:r w:rsidRPr="00BF584F">
        <w:rPr>
          <w:szCs w:val="28"/>
        </w:rPr>
        <w:t xml:space="preserve">www.rostov-gorod.ru </w:t>
      </w:r>
      <w:r w:rsidRPr="0005041C">
        <w:rPr>
          <w:szCs w:val="28"/>
        </w:rPr>
        <w:t>–</w:t>
      </w:r>
      <w:r w:rsidRPr="00BF584F">
        <w:rPr>
          <w:szCs w:val="28"/>
        </w:rPr>
        <w:t xml:space="preserve"> Городская</w:t>
      </w:r>
      <w:r>
        <w:rPr>
          <w:szCs w:val="28"/>
        </w:rPr>
        <w:t xml:space="preserve"> власть – Администрация города                      Ростова-на-Дону – Территориальное у</w:t>
      </w:r>
      <w:r w:rsidR="00BE5089">
        <w:rPr>
          <w:szCs w:val="28"/>
        </w:rPr>
        <w:t>стройство – Ворошиловский район</w:t>
      </w:r>
      <w:r w:rsidR="001D6F33">
        <w:rPr>
          <w:szCs w:val="28"/>
        </w:rPr>
        <w:t>»;</w:t>
      </w:r>
    </w:p>
    <w:p w:rsidR="00D94A77" w:rsidRDefault="00E0047B" w:rsidP="00D94A77">
      <w:pPr>
        <w:autoSpaceDE w:val="0"/>
        <w:autoSpaceDN w:val="0"/>
        <w:adjustRightInd w:val="0"/>
        <w:ind w:firstLine="708"/>
        <w:jc w:val="both"/>
      </w:pPr>
      <w:r>
        <w:lastRenderedPageBreak/>
        <w:t xml:space="preserve">1.1.1.2. </w:t>
      </w:r>
      <w:r w:rsidR="00D94A77">
        <w:t>В подпункте 1.4.1.2: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в абзаце 3 цифры «14.00» заменить цифрами «13.48»;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абзац 8 изложить в редакции:</w:t>
      </w:r>
    </w:p>
    <w:p w:rsidR="0061686A" w:rsidRDefault="001D6F33" w:rsidP="0061686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86A">
        <w:rPr>
          <w:rFonts w:ascii="Times New Roman" w:hAnsi="Times New Roman" w:cs="Times New Roman"/>
          <w:sz w:val="28"/>
          <w:szCs w:val="28"/>
        </w:rPr>
        <w:t xml:space="preserve">официальный портал Администрации города Ростова-на-Дону: </w:t>
      </w:r>
      <w:r w:rsidR="0061686A" w:rsidRPr="00BF584F">
        <w:rPr>
          <w:rFonts w:ascii="Times New Roman" w:hAnsi="Times New Roman" w:cs="Times New Roman"/>
          <w:sz w:val="28"/>
          <w:szCs w:val="28"/>
        </w:rPr>
        <w:t xml:space="preserve">www.rostov-gorod.ru </w:t>
      </w:r>
      <w:r w:rsidR="0061686A" w:rsidRPr="0005041C">
        <w:rPr>
          <w:rFonts w:ascii="Times New Roman" w:hAnsi="Times New Roman" w:cs="Times New Roman"/>
          <w:sz w:val="28"/>
          <w:szCs w:val="28"/>
        </w:rPr>
        <w:t>–</w:t>
      </w:r>
      <w:r w:rsidR="0061686A" w:rsidRPr="00BF584F">
        <w:rPr>
          <w:rFonts w:ascii="Times New Roman" w:hAnsi="Times New Roman" w:cs="Times New Roman"/>
          <w:sz w:val="28"/>
          <w:szCs w:val="28"/>
        </w:rPr>
        <w:t xml:space="preserve"> Городская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 в</w:t>
      </w:r>
      <w:r w:rsidR="0061686A">
        <w:rPr>
          <w:rFonts w:ascii="Times New Roman" w:hAnsi="Times New Roman" w:cs="Times New Roman"/>
          <w:sz w:val="28"/>
          <w:szCs w:val="28"/>
        </w:rPr>
        <w:t>ласть – Администрация города                     Ростова-на-Дону – Территориальное уст</w:t>
      </w:r>
      <w:r w:rsidR="00BE5089">
        <w:rPr>
          <w:rFonts w:ascii="Times New Roman" w:hAnsi="Times New Roman" w:cs="Times New Roman"/>
          <w:sz w:val="28"/>
          <w:szCs w:val="28"/>
        </w:rPr>
        <w:t>ройство – Железнодорожный район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94A77" w:rsidRDefault="00E0047B" w:rsidP="00D94A77">
      <w:pPr>
        <w:autoSpaceDE w:val="0"/>
        <w:autoSpaceDN w:val="0"/>
        <w:adjustRightInd w:val="0"/>
        <w:ind w:firstLine="708"/>
        <w:jc w:val="both"/>
      </w:pPr>
      <w:r>
        <w:t xml:space="preserve">1.1.1.3. </w:t>
      </w:r>
      <w:r w:rsidR="00D94A77">
        <w:t>В подпункте 1.4.1.3: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в абзаце 3 цифры «14.00» заменить цифрами «13.48»;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абзац 8 изложить в редакции:</w:t>
      </w:r>
    </w:p>
    <w:p w:rsidR="0061686A" w:rsidRDefault="001D6F33" w:rsidP="0061686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86A">
        <w:rPr>
          <w:rFonts w:ascii="Times New Roman" w:hAnsi="Times New Roman" w:cs="Times New Roman"/>
          <w:sz w:val="28"/>
          <w:szCs w:val="28"/>
        </w:rPr>
        <w:t>официальный портал Администрации города Ростова-на-Дону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: </w:t>
      </w:r>
      <w:r w:rsidR="0061686A" w:rsidRPr="00BF584F">
        <w:rPr>
          <w:rFonts w:ascii="Times New Roman" w:hAnsi="Times New Roman" w:cs="Times New Roman"/>
          <w:sz w:val="28"/>
          <w:szCs w:val="28"/>
        </w:rPr>
        <w:t xml:space="preserve">www.rostov-gorod.ru </w:t>
      </w:r>
      <w:r w:rsidR="0061686A" w:rsidRPr="0005041C">
        <w:rPr>
          <w:rFonts w:ascii="Times New Roman" w:hAnsi="Times New Roman" w:cs="Times New Roman"/>
          <w:sz w:val="28"/>
          <w:szCs w:val="28"/>
        </w:rPr>
        <w:t>–</w:t>
      </w:r>
      <w:r w:rsidR="0061686A" w:rsidRPr="00BF584F">
        <w:rPr>
          <w:rFonts w:ascii="Times New Roman" w:hAnsi="Times New Roman" w:cs="Times New Roman"/>
          <w:sz w:val="28"/>
          <w:szCs w:val="28"/>
        </w:rPr>
        <w:t xml:space="preserve"> Городская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 власт</w:t>
      </w:r>
      <w:r w:rsidR="0061686A">
        <w:rPr>
          <w:rFonts w:ascii="Times New Roman" w:hAnsi="Times New Roman" w:cs="Times New Roman"/>
          <w:sz w:val="28"/>
          <w:szCs w:val="28"/>
        </w:rPr>
        <w:t>ь – Администрация города                      Ростова-на-Дону – Территориальное устройство – Кировс</w:t>
      </w:r>
      <w:r w:rsidR="00BE5089">
        <w:rPr>
          <w:rFonts w:ascii="Times New Roman" w:hAnsi="Times New Roman" w:cs="Times New Roman"/>
          <w:sz w:val="28"/>
          <w:szCs w:val="28"/>
        </w:rPr>
        <w:t>кий район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94A77" w:rsidRDefault="00E0047B" w:rsidP="00D94A77">
      <w:pPr>
        <w:autoSpaceDE w:val="0"/>
        <w:autoSpaceDN w:val="0"/>
        <w:adjustRightInd w:val="0"/>
        <w:ind w:firstLine="708"/>
        <w:jc w:val="both"/>
      </w:pPr>
      <w:r>
        <w:t xml:space="preserve">1.1.1.4. </w:t>
      </w:r>
      <w:r w:rsidR="00D94A77">
        <w:t>В подпункте 1.4.1.4: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в абзаце 3 цифры «14.00» заменить цифрами «13.48»;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абзац 8 изложить в редакции:</w:t>
      </w:r>
    </w:p>
    <w:p w:rsidR="0061686A" w:rsidRDefault="001D6F33" w:rsidP="0061686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86A">
        <w:rPr>
          <w:rFonts w:ascii="Times New Roman" w:hAnsi="Times New Roman" w:cs="Times New Roman"/>
          <w:sz w:val="28"/>
          <w:szCs w:val="28"/>
        </w:rPr>
        <w:t xml:space="preserve">официальный портал Администрации города Ростова-на-Дону: </w:t>
      </w:r>
      <w:r w:rsidR="0061686A" w:rsidRPr="00BF584F">
        <w:rPr>
          <w:rFonts w:ascii="Times New Roman" w:hAnsi="Times New Roman" w:cs="Times New Roman"/>
          <w:sz w:val="28"/>
          <w:szCs w:val="28"/>
        </w:rPr>
        <w:t>www.rostov-gorod.ru – Городская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 </w:t>
      </w:r>
      <w:r w:rsidR="0061686A">
        <w:rPr>
          <w:rFonts w:ascii="Times New Roman" w:hAnsi="Times New Roman" w:cs="Times New Roman"/>
          <w:sz w:val="28"/>
          <w:szCs w:val="28"/>
        </w:rPr>
        <w:t xml:space="preserve">власть </w:t>
      </w:r>
      <w:r w:rsidR="0061686A">
        <w:rPr>
          <w:rFonts w:ascii="Times New Roman" w:hAnsi="Times New Roman" w:cs="Times New Roman"/>
          <w:szCs w:val="28"/>
        </w:rPr>
        <w:t>–</w:t>
      </w:r>
      <w:r w:rsidR="0061686A">
        <w:rPr>
          <w:rFonts w:ascii="Times New Roman" w:hAnsi="Times New Roman" w:cs="Times New Roman"/>
          <w:sz w:val="28"/>
          <w:szCs w:val="28"/>
        </w:rPr>
        <w:t xml:space="preserve"> Администрация города                    Ростова-на-Дону </w:t>
      </w:r>
      <w:r w:rsidR="0061686A">
        <w:rPr>
          <w:rFonts w:ascii="Times New Roman" w:hAnsi="Times New Roman" w:cs="Times New Roman"/>
          <w:szCs w:val="28"/>
        </w:rPr>
        <w:t xml:space="preserve">– </w:t>
      </w:r>
      <w:r w:rsidR="0061686A">
        <w:rPr>
          <w:rFonts w:ascii="Times New Roman" w:hAnsi="Times New Roman" w:cs="Times New Roman"/>
          <w:sz w:val="28"/>
          <w:szCs w:val="28"/>
        </w:rPr>
        <w:t xml:space="preserve">Территориальное устройство </w:t>
      </w:r>
      <w:r w:rsidR="0061686A">
        <w:rPr>
          <w:rFonts w:ascii="Times New Roman" w:hAnsi="Times New Roman" w:cs="Times New Roman"/>
          <w:szCs w:val="28"/>
        </w:rPr>
        <w:t>–</w:t>
      </w:r>
      <w:r w:rsidR="00BE5089">
        <w:rPr>
          <w:rFonts w:ascii="Times New Roman" w:hAnsi="Times New Roman" w:cs="Times New Roman"/>
          <w:sz w:val="28"/>
          <w:szCs w:val="28"/>
        </w:rPr>
        <w:t xml:space="preserve"> Ленинский район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94A77" w:rsidRDefault="00E0047B" w:rsidP="00D94A77">
      <w:pPr>
        <w:autoSpaceDE w:val="0"/>
        <w:autoSpaceDN w:val="0"/>
        <w:adjustRightInd w:val="0"/>
        <w:ind w:firstLine="708"/>
        <w:jc w:val="both"/>
      </w:pPr>
      <w:r>
        <w:t xml:space="preserve">1.1.1.5. </w:t>
      </w:r>
      <w:r w:rsidR="00D94A77">
        <w:t>В подпункте 1.4.1.5: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в абзаце 3 цифры «14.00» заменить цифрами «13.48»;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абзац 7 изложить в редакции:</w:t>
      </w:r>
    </w:p>
    <w:p w:rsidR="00D94A77" w:rsidRDefault="00D94A77" w:rsidP="00D94A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«адрес электронной почты: i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nf</w:t>
      </w:r>
      <w:proofErr w:type="spellEnd"/>
      <w:r>
        <w:rPr>
          <w:rFonts w:ascii="Times New Roman" w:hAnsi="Times New Roman" w:cs="Times New Roman"/>
          <w:sz w:val="28"/>
          <w:szCs w:val="28"/>
        </w:rPr>
        <w:t>okt@rostov-gorod.ru»,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абзац 8 изложить в редакции:</w:t>
      </w:r>
    </w:p>
    <w:p w:rsidR="0061686A" w:rsidRDefault="00BE5089" w:rsidP="0061686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86A">
        <w:rPr>
          <w:rFonts w:ascii="Times New Roman" w:hAnsi="Times New Roman" w:cs="Times New Roman"/>
          <w:sz w:val="28"/>
          <w:szCs w:val="28"/>
        </w:rPr>
        <w:t xml:space="preserve">официальный портал Администрации города Ростова-на-Дону:                                             </w:t>
      </w:r>
      <w:r w:rsidR="0061686A" w:rsidRPr="00BF584F">
        <w:rPr>
          <w:rFonts w:ascii="Times New Roman" w:hAnsi="Times New Roman" w:cs="Times New Roman"/>
          <w:sz w:val="28"/>
          <w:szCs w:val="28"/>
        </w:rPr>
        <w:t>www.rostov-gorod.ru – Городская власть – Администрация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 </w:t>
      </w:r>
      <w:r w:rsidR="0061686A">
        <w:rPr>
          <w:rFonts w:ascii="Times New Roman" w:hAnsi="Times New Roman" w:cs="Times New Roman"/>
          <w:sz w:val="28"/>
          <w:szCs w:val="28"/>
        </w:rPr>
        <w:t>города                        Ростова-на-Дону – Территориальное устройство – Октябрьский</w:t>
      </w:r>
      <w:r>
        <w:rPr>
          <w:rFonts w:ascii="Times New Roman" w:hAnsi="Times New Roman" w:cs="Times New Roman"/>
          <w:sz w:val="28"/>
          <w:szCs w:val="28"/>
        </w:rPr>
        <w:t xml:space="preserve"> район»;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1.1.1.6</w:t>
      </w:r>
      <w:r w:rsidR="00E0047B">
        <w:t xml:space="preserve">. </w:t>
      </w:r>
      <w:r>
        <w:t>В подпункте 1.4.1.6: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в абзаце 3 цифры «14.00» заменить цифрами «13.48»;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абзац 8 изложить в редакции:</w:t>
      </w:r>
    </w:p>
    <w:p w:rsidR="0061686A" w:rsidRDefault="00BE5089" w:rsidP="0061686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86A">
        <w:rPr>
          <w:rFonts w:ascii="Times New Roman" w:hAnsi="Times New Roman" w:cs="Times New Roman"/>
          <w:sz w:val="28"/>
          <w:szCs w:val="28"/>
        </w:rPr>
        <w:t>официальный портал Администрации города Ростова-на-Дону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: </w:t>
      </w:r>
      <w:r w:rsidR="0061686A" w:rsidRPr="00BF584F">
        <w:rPr>
          <w:rFonts w:ascii="Times New Roman" w:hAnsi="Times New Roman" w:cs="Times New Roman"/>
          <w:sz w:val="28"/>
          <w:szCs w:val="28"/>
        </w:rPr>
        <w:t xml:space="preserve">www.rostov-gorod.ru </w:t>
      </w:r>
      <w:r w:rsidR="0061686A" w:rsidRPr="0005041C">
        <w:rPr>
          <w:rFonts w:ascii="Times New Roman" w:hAnsi="Times New Roman" w:cs="Times New Roman"/>
          <w:sz w:val="28"/>
          <w:szCs w:val="28"/>
        </w:rPr>
        <w:t>–</w:t>
      </w:r>
      <w:r w:rsidR="0061686A" w:rsidRPr="00BF584F">
        <w:rPr>
          <w:rFonts w:ascii="Times New Roman" w:hAnsi="Times New Roman" w:cs="Times New Roman"/>
          <w:sz w:val="28"/>
          <w:szCs w:val="28"/>
        </w:rPr>
        <w:t xml:space="preserve"> Городская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 в</w:t>
      </w:r>
      <w:r w:rsidR="0061686A">
        <w:rPr>
          <w:rFonts w:ascii="Times New Roman" w:hAnsi="Times New Roman" w:cs="Times New Roman"/>
          <w:sz w:val="28"/>
          <w:szCs w:val="28"/>
        </w:rPr>
        <w:t>ласть – Администрация города                     Ростова-на-Дону – Территориальное устройство – Первомайский  район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1.1.1.7</w:t>
      </w:r>
      <w:r w:rsidR="00E0047B">
        <w:t xml:space="preserve">. </w:t>
      </w:r>
      <w:r>
        <w:t>В подпункте 1.4.1.1: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в абзаце 3 цифры «14.00» заменить цифрами «13.48»;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абзац 8 изложить в редакции:</w:t>
      </w:r>
    </w:p>
    <w:p w:rsidR="0061686A" w:rsidRDefault="00BE5089" w:rsidP="0061686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86A">
        <w:rPr>
          <w:rFonts w:ascii="Times New Roman" w:hAnsi="Times New Roman" w:cs="Times New Roman"/>
          <w:sz w:val="28"/>
          <w:szCs w:val="28"/>
        </w:rPr>
        <w:t xml:space="preserve">официальный портал Администрации города Ростова-на-Дону: </w:t>
      </w:r>
      <w:r w:rsidR="0061686A" w:rsidRPr="00BF584F">
        <w:rPr>
          <w:rFonts w:ascii="Times New Roman" w:hAnsi="Times New Roman" w:cs="Times New Roman"/>
          <w:sz w:val="28"/>
          <w:szCs w:val="28"/>
        </w:rPr>
        <w:t>www.rostov-gorod.ru – Городская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 вл</w:t>
      </w:r>
      <w:r w:rsidR="0061686A">
        <w:rPr>
          <w:rFonts w:ascii="Times New Roman" w:hAnsi="Times New Roman" w:cs="Times New Roman"/>
          <w:sz w:val="28"/>
          <w:szCs w:val="28"/>
        </w:rPr>
        <w:t>асть – Администрация города                  Ростова-на-Дону – Территориальное устройство – Пролетарский район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1.1.1.8</w:t>
      </w:r>
      <w:r w:rsidR="00E0047B">
        <w:t xml:space="preserve">. </w:t>
      </w:r>
      <w:r>
        <w:t>В подпункте 1.4.1.1:</w:t>
      </w:r>
    </w:p>
    <w:p w:rsidR="00D94A77" w:rsidRDefault="00D94A77" w:rsidP="00D94A77">
      <w:pPr>
        <w:autoSpaceDE w:val="0"/>
        <w:autoSpaceDN w:val="0"/>
        <w:adjustRightInd w:val="0"/>
        <w:ind w:firstLine="708"/>
        <w:jc w:val="both"/>
      </w:pPr>
      <w:r>
        <w:t>в абзаце 3 цифры «14.00» заменить цифрами «13.48»;</w:t>
      </w:r>
    </w:p>
    <w:p w:rsidR="00BE5089" w:rsidRDefault="00D94A77" w:rsidP="00D94A77">
      <w:pPr>
        <w:autoSpaceDE w:val="0"/>
        <w:autoSpaceDN w:val="0"/>
        <w:adjustRightInd w:val="0"/>
        <w:ind w:firstLine="708"/>
        <w:jc w:val="both"/>
      </w:pPr>
      <w:r>
        <w:t>абзац 8 изложить в редакции:</w:t>
      </w:r>
    </w:p>
    <w:p w:rsidR="0061686A" w:rsidRDefault="00BE5089" w:rsidP="0061686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86A">
        <w:rPr>
          <w:rFonts w:ascii="Times New Roman" w:hAnsi="Times New Roman" w:cs="Times New Roman"/>
          <w:sz w:val="28"/>
          <w:szCs w:val="28"/>
        </w:rPr>
        <w:t xml:space="preserve">официальный портал Администрации города Ростова-на-Дону: </w:t>
      </w:r>
      <w:r w:rsidR="0061686A" w:rsidRPr="00BF584F">
        <w:rPr>
          <w:rFonts w:ascii="Times New Roman" w:hAnsi="Times New Roman" w:cs="Times New Roman"/>
          <w:sz w:val="28"/>
          <w:szCs w:val="28"/>
        </w:rPr>
        <w:t xml:space="preserve">www.rostov-gorod.ru 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– </w:t>
      </w:r>
      <w:r w:rsidR="0061686A" w:rsidRPr="00BF584F">
        <w:rPr>
          <w:rFonts w:ascii="Times New Roman" w:hAnsi="Times New Roman" w:cs="Times New Roman"/>
          <w:sz w:val="28"/>
          <w:szCs w:val="28"/>
        </w:rPr>
        <w:t>Городская</w:t>
      </w:r>
      <w:r w:rsidR="0061686A" w:rsidRPr="0005041C">
        <w:rPr>
          <w:rFonts w:ascii="Times New Roman" w:hAnsi="Times New Roman" w:cs="Times New Roman"/>
          <w:sz w:val="28"/>
          <w:szCs w:val="28"/>
        </w:rPr>
        <w:t xml:space="preserve"> в</w:t>
      </w:r>
      <w:r w:rsidR="0061686A">
        <w:rPr>
          <w:rFonts w:ascii="Times New Roman" w:hAnsi="Times New Roman" w:cs="Times New Roman"/>
          <w:sz w:val="28"/>
          <w:szCs w:val="28"/>
        </w:rPr>
        <w:t>ласть –</w:t>
      </w:r>
      <w:r w:rsidR="0061686A">
        <w:rPr>
          <w:szCs w:val="28"/>
        </w:rPr>
        <w:t xml:space="preserve"> </w:t>
      </w:r>
      <w:r w:rsidR="0061686A">
        <w:rPr>
          <w:rFonts w:ascii="Times New Roman" w:hAnsi="Times New Roman" w:cs="Times New Roman"/>
          <w:sz w:val="28"/>
          <w:szCs w:val="28"/>
        </w:rPr>
        <w:t xml:space="preserve"> Администрация города                     Ростова-на-Дону –</w:t>
      </w:r>
      <w:r w:rsidR="0061686A">
        <w:rPr>
          <w:szCs w:val="28"/>
        </w:rPr>
        <w:t xml:space="preserve"> </w:t>
      </w:r>
      <w:r w:rsidR="0061686A">
        <w:rPr>
          <w:rFonts w:ascii="Times New Roman" w:hAnsi="Times New Roman" w:cs="Times New Roman"/>
          <w:sz w:val="28"/>
          <w:szCs w:val="28"/>
        </w:rPr>
        <w:t>Территориальное устройство –</w:t>
      </w:r>
      <w:r w:rsidR="0061686A"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Советский район».</w:t>
      </w:r>
    </w:p>
    <w:p w:rsidR="0061686A" w:rsidRDefault="00563076" w:rsidP="0061686A">
      <w:pPr>
        <w:autoSpaceDE w:val="0"/>
        <w:autoSpaceDN w:val="0"/>
        <w:adjustRightInd w:val="0"/>
        <w:ind w:firstLine="708"/>
        <w:jc w:val="both"/>
      </w:pPr>
      <w:r>
        <w:t>1.1.</w:t>
      </w:r>
      <w:r w:rsidR="0061686A">
        <w:t>2. Пункт 1.4.2 изложить в редакции:</w:t>
      </w:r>
    </w:p>
    <w:p w:rsidR="0061686A" w:rsidRDefault="0061686A" w:rsidP="0061686A">
      <w:pPr>
        <w:ind w:firstLine="720"/>
        <w:jc w:val="both"/>
        <w:rPr>
          <w:szCs w:val="28"/>
        </w:rPr>
      </w:pPr>
      <w:r>
        <w:lastRenderedPageBreak/>
        <w:t xml:space="preserve">«1.4.2. </w:t>
      </w:r>
      <w:r>
        <w:rPr>
          <w:szCs w:val="28"/>
        </w:rPr>
        <w:t xml:space="preserve">Информация о МФЦ (в том числе сведения об адресах, номерах телефонов для справок и консультаций, адресах электронной почты, официальных сайтах МФЦ), наличии соглашений о взаимодействии                         при предоставлении услуг, а также о перечне предоставляемых МФЦ услуг, размещена на портале </w:t>
      </w:r>
      <w:r w:rsidR="00563076" w:rsidRPr="00563076">
        <w:rPr>
          <w:szCs w:val="28"/>
          <w:lang w:val="en-US"/>
        </w:rPr>
        <w:t>www</w:t>
      </w:r>
      <w:r w:rsidR="00563076" w:rsidRPr="00563076">
        <w:rPr>
          <w:szCs w:val="28"/>
        </w:rPr>
        <w:t>.</w:t>
      </w:r>
      <w:proofErr w:type="spellStart"/>
      <w:r w:rsidR="00563076" w:rsidRPr="00563076">
        <w:rPr>
          <w:szCs w:val="28"/>
          <w:lang w:val="en-US"/>
        </w:rPr>
        <w:t>mfc</w:t>
      </w:r>
      <w:proofErr w:type="spellEnd"/>
      <w:r w:rsidR="00563076" w:rsidRPr="00563076">
        <w:rPr>
          <w:szCs w:val="28"/>
        </w:rPr>
        <w:t>61.</w:t>
      </w:r>
      <w:proofErr w:type="spellStart"/>
      <w:r w:rsidR="00563076" w:rsidRPr="00563076">
        <w:rPr>
          <w:szCs w:val="28"/>
          <w:lang w:val="en-US"/>
        </w:rPr>
        <w:t>ru</w:t>
      </w:r>
      <w:proofErr w:type="spellEnd"/>
      <w:r w:rsidR="00563076" w:rsidRPr="00563076">
        <w:rPr>
          <w:szCs w:val="28"/>
        </w:rPr>
        <w:t>.»</w:t>
      </w:r>
      <w:r>
        <w:rPr>
          <w:szCs w:val="28"/>
        </w:rPr>
        <w:t>.</w:t>
      </w:r>
    </w:p>
    <w:p w:rsidR="00563076" w:rsidRDefault="00563076" w:rsidP="0061686A">
      <w:pPr>
        <w:ind w:firstLine="720"/>
        <w:jc w:val="both"/>
        <w:rPr>
          <w:szCs w:val="28"/>
        </w:rPr>
      </w:pPr>
      <w:r>
        <w:rPr>
          <w:szCs w:val="28"/>
        </w:rPr>
        <w:t>1.1.3. Пункт 1.4.4 добавить абзацем следующего содержания:</w:t>
      </w:r>
    </w:p>
    <w:p w:rsidR="00563076" w:rsidRDefault="00563076" w:rsidP="0061686A">
      <w:pPr>
        <w:ind w:firstLine="720"/>
        <w:jc w:val="both"/>
        <w:rPr>
          <w:szCs w:val="28"/>
        </w:rPr>
      </w:pPr>
      <w:r>
        <w:rPr>
          <w:szCs w:val="28"/>
        </w:rPr>
        <w:t>«</w:t>
      </w:r>
      <w:r w:rsidR="0047127C">
        <w:rPr>
          <w:szCs w:val="28"/>
        </w:rPr>
        <w:t>консультирование в администрации района города</w:t>
      </w:r>
      <w:proofErr w:type="gramStart"/>
      <w:r w:rsidR="0047127C">
        <w:rPr>
          <w:szCs w:val="28"/>
        </w:rPr>
        <w:t>.».</w:t>
      </w:r>
      <w:proofErr w:type="gramEnd"/>
    </w:p>
    <w:p w:rsidR="00E0047B" w:rsidRDefault="00E0047B" w:rsidP="0061686A">
      <w:pPr>
        <w:ind w:firstLine="720"/>
        <w:jc w:val="both"/>
        <w:rPr>
          <w:szCs w:val="28"/>
        </w:rPr>
      </w:pPr>
      <w:r>
        <w:rPr>
          <w:szCs w:val="28"/>
        </w:rPr>
        <w:t>1.1.4. Пункт 2.3 изложить в редакции:</w:t>
      </w:r>
    </w:p>
    <w:p w:rsidR="00E0047B" w:rsidRDefault="00E0047B" w:rsidP="00E0047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«2.3. Описание результата предоставления услуги.</w:t>
      </w:r>
    </w:p>
    <w:p w:rsidR="00E0047B" w:rsidRDefault="00E0047B" w:rsidP="00E0047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Результатом предоставления муниципальной услуги является  решение органа местного самоуправления в виде распоряжения:</w:t>
      </w:r>
    </w:p>
    <w:p w:rsidR="00E0047B" w:rsidRPr="00266206" w:rsidRDefault="00E0047B" w:rsidP="00E0047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6206">
        <w:rPr>
          <w:szCs w:val="28"/>
        </w:rPr>
        <w:t>о признании молодой семьи участницей подпрограммы «Обеспечение жильем мол</w:t>
      </w:r>
      <w:r>
        <w:rPr>
          <w:szCs w:val="28"/>
        </w:rPr>
        <w:t>одых семей» ФЦП «Жилище» на 2015-2020</w:t>
      </w:r>
      <w:r w:rsidRPr="00266206">
        <w:rPr>
          <w:szCs w:val="28"/>
        </w:rPr>
        <w:t xml:space="preserve"> годы</w:t>
      </w:r>
      <w:r>
        <w:rPr>
          <w:szCs w:val="28"/>
        </w:rPr>
        <w:t>;</w:t>
      </w:r>
    </w:p>
    <w:p w:rsidR="00E0047B" w:rsidRDefault="00E0047B" w:rsidP="00E0047B">
      <w:pPr>
        <w:ind w:firstLine="720"/>
        <w:jc w:val="both"/>
        <w:rPr>
          <w:szCs w:val="28"/>
        </w:rPr>
      </w:pPr>
      <w:r w:rsidRPr="00266206">
        <w:rPr>
          <w:szCs w:val="28"/>
        </w:rPr>
        <w:t>об отказе в признании молодой семьи участницей подпрограммы «Обеспечение жильем мол</w:t>
      </w:r>
      <w:r>
        <w:rPr>
          <w:szCs w:val="28"/>
        </w:rPr>
        <w:t>одых семей» ФЦП «Жилище» на 2015</w:t>
      </w:r>
      <w:r w:rsidRPr="00266206">
        <w:rPr>
          <w:szCs w:val="28"/>
        </w:rPr>
        <w:t>-20</w:t>
      </w:r>
      <w:r>
        <w:rPr>
          <w:szCs w:val="28"/>
        </w:rPr>
        <w:t>20</w:t>
      </w:r>
      <w:r w:rsidRPr="00266206">
        <w:rPr>
          <w:szCs w:val="28"/>
        </w:rPr>
        <w:t xml:space="preserve"> годы</w:t>
      </w:r>
      <w:proofErr w:type="gramStart"/>
      <w:r>
        <w:rPr>
          <w:szCs w:val="28"/>
        </w:rPr>
        <w:t>.».</w:t>
      </w:r>
      <w:proofErr w:type="gramEnd"/>
    </w:p>
    <w:p w:rsidR="00E0047B" w:rsidRDefault="00E0047B" w:rsidP="00E0047B">
      <w:pPr>
        <w:ind w:firstLine="720"/>
        <w:jc w:val="both"/>
        <w:rPr>
          <w:szCs w:val="28"/>
        </w:rPr>
      </w:pPr>
      <w:r>
        <w:rPr>
          <w:szCs w:val="28"/>
        </w:rPr>
        <w:t>1.1.5. В абзаце 9 пункта 2.5:</w:t>
      </w:r>
    </w:p>
    <w:p w:rsidR="00E0047B" w:rsidRDefault="000D6852" w:rsidP="00E0047B">
      <w:pPr>
        <w:ind w:firstLine="720"/>
        <w:jc w:val="both"/>
        <w:rPr>
          <w:szCs w:val="28"/>
        </w:rPr>
      </w:pPr>
      <w:r>
        <w:rPr>
          <w:szCs w:val="28"/>
        </w:rPr>
        <w:t>с</w:t>
      </w:r>
      <w:r w:rsidR="00E0047B">
        <w:rPr>
          <w:szCs w:val="28"/>
        </w:rPr>
        <w:t xml:space="preserve">лова </w:t>
      </w:r>
      <w:r w:rsidR="00F66A5D">
        <w:rPr>
          <w:szCs w:val="28"/>
        </w:rPr>
        <w:t>«на 2011-2015 годы</w:t>
      </w:r>
      <w:r w:rsidR="00E0047B">
        <w:rPr>
          <w:szCs w:val="28"/>
        </w:rPr>
        <w:t>» заменить на «на 2015-2020 годы»;</w:t>
      </w:r>
    </w:p>
    <w:p w:rsidR="000636E2" w:rsidRDefault="000D6852" w:rsidP="000636E2">
      <w:pPr>
        <w:autoSpaceDE w:val="0"/>
        <w:autoSpaceDN w:val="0"/>
        <w:adjustRightInd w:val="0"/>
        <w:ind w:left="540" w:firstLine="168"/>
        <w:jc w:val="both"/>
        <w:rPr>
          <w:szCs w:val="28"/>
        </w:rPr>
      </w:pPr>
      <w:r>
        <w:rPr>
          <w:szCs w:val="28"/>
        </w:rPr>
        <w:t>д</w:t>
      </w:r>
      <w:r w:rsidR="000636E2">
        <w:rPr>
          <w:szCs w:val="28"/>
        </w:rPr>
        <w:t>ополнить словами «www.pravo.gov.ru, 07.12.2015, 16.05.2016;».</w:t>
      </w:r>
    </w:p>
    <w:p w:rsidR="00B931A8" w:rsidRPr="000D6852" w:rsidRDefault="007B551C" w:rsidP="000D6852">
      <w:pPr>
        <w:autoSpaceDE w:val="0"/>
        <w:autoSpaceDN w:val="0"/>
        <w:adjustRightInd w:val="0"/>
        <w:ind w:firstLine="708"/>
        <w:jc w:val="both"/>
      </w:pPr>
      <w:r>
        <w:t>1</w:t>
      </w:r>
      <w:r w:rsidR="0047127C">
        <w:t>.1.</w:t>
      </w:r>
      <w:r w:rsidR="00B37FA7">
        <w:t>6</w:t>
      </w:r>
      <w:r>
        <w:t xml:space="preserve">. </w:t>
      </w:r>
      <w:r w:rsidR="006E6DB0">
        <w:t xml:space="preserve">В </w:t>
      </w:r>
      <w:r w:rsidR="000D6852" w:rsidRPr="00B931A8">
        <w:rPr>
          <w:szCs w:val="28"/>
        </w:rPr>
        <w:t xml:space="preserve">подпункте «е» </w:t>
      </w:r>
      <w:r w:rsidR="000D6852">
        <w:t>пункта</w:t>
      </w:r>
      <w:r w:rsidR="004D1584" w:rsidRPr="004D1584">
        <w:rPr>
          <w:szCs w:val="28"/>
        </w:rPr>
        <w:t xml:space="preserve"> </w:t>
      </w:r>
      <w:r w:rsidR="004D1584" w:rsidRPr="00B931A8">
        <w:rPr>
          <w:szCs w:val="28"/>
        </w:rPr>
        <w:t>2.6.1</w:t>
      </w:r>
      <w:r w:rsidR="000D6852" w:rsidRPr="000D6852">
        <w:rPr>
          <w:szCs w:val="28"/>
        </w:rPr>
        <w:t xml:space="preserve"> </w:t>
      </w:r>
      <w:r w:rsidR="000D6852">
        <w:rPr>
          <w:szCs w:val="28"/>
        </w:rPr>
        <w:t>слова «</w:t>
      </w:r>
      <w:r w:rsidR="000D6852" w:rsidRPr="00B931A8">
        <w:rPr>
          <w:szCs w:val="28"/>
        </w:rPr>
        <w:t>,</w:t>
      </w:r>
      <w:r w:rsidR="000D6852">
        <w:rPr>
          <w:szCs w:val="28"/>
        </w:rPr>
        <w:t xml:space="preserve"> полученным </w:t>
      </w:r>
      <w:r w:rsidR="00F66A5D">
        <w:rPr>
          <w:szCs w:val="28"/>
        </w:rPr>
        <w:t xml:space="preserve">                                    </w:t>
      </w:r>
      <w:r w:rsidR="000D6852">
        <w:rPr>
          <w:szCs w:val="28"/>
        </w:rPr>
        <w:t>до 1 января 2011 г.»</w:t>
      </w:r>
      <w:r w:rsidR="000D6852" w:rsidRPr="00B931A8">
        <w:rPr>
          <w:szCs w:val="28"/>
        </w:rPr>
        <w:t xml:space="preserve"> исключить</w:t>
      </w:r>
      <w:r w:rsidR="000D6852">
        <w:rPr>
          <w:szCs w:val="28"/>
        </w:rPr>
        <w:t>.</w:t>
      </w:r>
    </w:p>
    <w:p w:rsidR="004D1584" w:rsidRDefault="0047127C" w:rsidP="000D6852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B37FA7">
        <w:rPr>
          <w:szCs w:val="28"/>
        </w:rPr>
        <w:t>7</w:t>
      </w:r>
      <w:r w:rsidR="004D1584">
        <w:rPr>
          <w:szCs w:val="28"/>
        </w:rPr>
        <w:t xml:space="preserve">. В </w:t>
      </w:r>
      <w:r w:rsidR="000D6852">
        <w:rPr>
          <w:szCs w:val="28"/>
        </w:rPr>
        <w:t>абзаце 6 пункта</w:t>
      </w:r>
      <w:r w:rsidR="004D1584">
        <w:rPr>
          <w:szCs w:val="28"/>
        </w:rPr>
        <w:t xml:space="preserve"> 2.6.2</w:t>
      </w:r>
      <w:r w:rsidR="000D6852">
        <w:rPr>
          <w:szCs w:val="28"/>
        </w:rPr>
        <w:t xml:space="preserve"> </w:t>
      </w:r>
      <w:r w:rsidR="004D1584" w:rsidRPr="00B931A8">
        <w:rPr>
          <w:szCs w:val="28"/>
        </w:rPr>
        <w:t>слова «,</w:t>
      </w:r>
      <w:r w:rsidR="004D1584">
        <w:rPr>
          <w:szCs w:val="28"/>
        </w:rPr>
        <w:t xml:space="preserve"> заключенного с 1 января 2006 года                  </w:t>
      </w:r>
      <w:r w:rsidR="004D1584" w:rsidRPr="00B931A8">
        <w:rPr>
          <w:szCs w:val="28"/>
        </w:rPr>
        <w:t xml:space="preserve"> по 31 декабря 2010 г</w:t>
      </w:r>
      <w:r w:rsidR="004D1584">
        <w:rPr>
          <w:szCs w:val="28"/>
        </w:rPr>
        <w:t>ода</w:t>
      </w:r>
      <w:r w:rsidR="004D1584" w:rsidRPr="00B931A8">
        <w:rPr>
          <w:szCs w:val="28"/>
        </w:rPr>
        <w:t xml:space="preserve"> включительно»</w:t>
      </w:r>
      <w:r w:rsidR="004D1584">
        <w:rPr>
          <w:szCs w:val="28"/>
        </w:rPr>
        <w:t xml:space="preserve"> исключить.</w:t>
      </w:r>
    </w:p>
    <w:p w:rsidR="007114BC" w:rsidRDefault="00B37FA7" w:rsidP="004D15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1.1.8.</w:t>
      </w:r>
      <w:r w:rsidR="007114BC">
        <w:rPr>
          <w:rFonts w:ascii="Times New Roman" w:hAnsi="Times New Roman" w:cs="Times New Roman"/>
          <w:sz w:val="28"/>
          <w:szCs w:val="28"/>
        </w:rPr>
        <w:t xml:space="preserve"> Пункт 2.10 изложить в редакции:</w:t>
      </w:r>
    </w:p>
    <w:p w:rsidR="007114BC" w:rsidRDefault="007114BC" w:rsidP="007114BC">
      <w:pPr>
        <w:widowControl w:val="0"/>
        <w:tabs>
          <w:tab w:val="left" w:pos="851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«2.10. </w:t>
      </w:r>
      <w:r w:rsidRPr="00C46E7F">
        <w:rPr>
          <w:szCs w:val="28"/>
        </w:rPr>
        <w:t xml:space="preserve">Перечень услуг, которые являются необходимыми </w:t>
      </w:r>
      <w:r w:rsidR="00823CB7">
        <w:rPr>
          <w:szCs w:val="28"/>
        </w:rPr>
        <w:t xml:space="preserve">                                     </w:t>
      </w:r>
      <w:r w:rsidRPr="00C46E7F">
        <w:rPr>
          <w:szCs w:val="28"/>
        </w:rPr>
        <w:t>и обязательными для предоставления муниципальной услуги, в том</w:t>
      </w:r>
      <w:r>
        <w:rPr>
          <w:szCs w:val="28"/>
        </w:rPr>
        <w:t xml:space="preserve">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7114BC" w:rsidRDefault="007114BC" w:rsidP="007114BC">
      <w:pPr>
        <w:widowControl w:val="0"/>
        <w:suppressAutoHyphens/>
        <w:ind w:firstLine="708"/>
        <w:jc w:val="both"/>
        <w:rPr>
          <w:szCs w:val="28"/>
        </w:rPr>
      </w:pPr>
      <w:r w:rsidRPr="00C75CAA">
        <w:rPr>
          <w:szCs w:val="28"/>
        </w:rPr>
        <w:t xml:space="preserve">В соответствии с Перечнем услуг, которые являются необходимыми </w:t>
      </w:r>
      <w:r>
        <w:rPr>
          <w:szCs w:val="28"/>
        </w:rPr>
        <w:t xml:space="preserve">                   </w:t>
      </w:r>
      <w:r w:rsidRPr="00C75CAA">
        <w:rPr>
          <w:szCs w:val="28"/>
        </w:rPr>
        <w:t>и обязательными для предоставления муниципальных услуг, утвержденным Ростовской-на-Дону городской Думы заявитель получает:</w:t>
      </w:r>
    </w:p>
    <w:p w:rsidR="007114BC" w:rsidRPr="00912A20" w:rsidRDefault="007114BC" w:rsidP="007114BC">
      <w:pPr>
        <w:widowControl w:val="0"/>
        <w:suppressAutoHyphens/>
        <w:ind w:firstLine="708"/>
        <w:jc w:val="both"/>
        <w:rPr>
          <w:szCs w:val="28"/>
        </w:rPr>
      </w:pPr>
      <w:r w:rsidRPr="00912A20">
        <w:rPr>
          <w:szCs w:val="28"/>
        </w:rPr>
        <w:t>удостоверение доверенностей, согласий</w:t>
      </w:r>
      <w:r>
        <w:rPr>
          <w:szCs w:val="28"/>
        </w:rPr>
        <w:t>;</w:t>
      </w:r>
    </w:p>
    <w:p w:rsidR="007114BC" w:rsidRPr="00912A20" w:rsidRDefault="007114BC" w:rsidP="007114BC">
      <w:pPr>
        <w:widowControl w:val="0"/>
        <w:suppressAutoHyphens/>
        <w:ind w:firstLine="708"/>
        <w:jc w:val="both"/>
        <w:rPr>
          <w:szCs w:val="28"/>
        </w:rPr>
      </w:pPr>
      <w:r w:rsidRPr="00912A20">
        <w:rPr>
          <w:szCs w:val="28"/>
        </w:rPr>
        <w:t>свидетельствование подлинности подписи и верности перевода</w:t>
      </w:r>
      <w:r>
        <w:rPr>
          <w:szCs w:val="28"/>
        </w:rPr>
        <w:t>;</w:t>
      </w:r>
    </w:p>
    <w:p w:rsidR="007114BC" w:rsidRPr="00912A20" w:rsidRDefault="007114BC" w:rsidP="007114BC">
      <w:pPr>
        <w:widowControl w:val="0"/>
        <w:suppressAutoHyphens/>
        <w:ind w:firstLine="708"/>
        <w:jc w:val="both"/>
        <w:rPr>
          <w:szCs w:val="28"/>
        </w:rPr>
      </w:pPr>
      <w:r w:rsidRPr="00912A20">
        <w:rPr>
          <w:szCs w:val="28"/>
        </w:rPr>
        <w:t>свидетельствование подлинности копий документов и выписок из них</w:t>
      </w:r>
      <w:r>
        <w:rPr>
          <w:szCs w:val="28"/>
        </w:rPr>
        <w:t>;</w:t>
      </w:r>
    </w:p>
    <w:p w:rsidR="007114BC" w:rsidRPr="00912A20" w:rsidRDefault="007114BC" w:rsidP="007114BC">
      <w:pPr>
        <w:widowControl w:val="0"/>
        <w:suppressAutoHyphens/>
        <w:ind w:firstLine="708"/>
        <w:jc w:val="both"/>
        <w:rPr>
          <w:szCs w:val="28"/>
        </w:rPr>
      </w:pPr>
      <w:r w:rsidRPr="00912A20">
        <w:rPr>
          <w:szCs w:val="28"/>
        </w:rPr>
        <w:t>заключение договора подряда на производство работ по прокладке или ремонту подземных и надземных инженерных сетей или строительству зданий</w:t>
      </w:r>
      <w:r>
        <w:rPr>
          <w:szCs w:val="28"/>
        </w:rPr>
        <w:t>;</w:t>
      </w:r>
    </w:p>
    <w:p w:rsidR="007114BC" w:rsidRPr="00912A20" w:rsidRDefault="007114BC" w:rsidP="007114BC">
      <w:pPr>
        <w:widowControl w:val="0"/>
        <w:suppressAutoHyphens/>
        <w:ind w:firstLine="708"/>
        <w:jc w:val="both"/>
        <w:rPr>
          <w:szCs w:val="28"/>
        </w:rPr>
      </w:pPr>
      <w:r w:rsidRPr="00912A20">
        <w:rPr>
          <w:szCs w:val="28"/>
        </w:rPr>
        <w:t>открытие банковского счета</w:t>
      </w:r>
      <w:proofErr w:type="gramStart"/>
      <w:r>
        <w:rPr>
          <w:szCs w:val="28"/>
        </w:rPr>
        <w:t>.»</w:t>
      </w:r>
      <w:proofErr w:type="gramEnd"/>
    </w:p>
    <w:p w:rsidR="007114BC" w:rsidRDefault="00B37FA7" w:rsidP="00B37F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1.1.9.</w:t>
      </w:r>
      <w:r w:rsidR="00B948DE">
        <w:rPr>
          <w:rFonts w:ascii="Times New Roman" w:hAnsi="Times New Roman" w:cs="Times New Roman"/>
          <w:sz w:val="28"/>
          <w:szCs w:val="28"/>
        </w:rPr>
        <w:t xml:space="preserve"> Пункт 2.12 изложить в редакции:</w:t>
      </w:r>
    </w:p>
    <w:p w:rsidR="00B948DE" w:rsidRDefault="00B948DE" w:rsidP="00B948DE">
      <w:pPr>
        <w:widowControl w:val="0"/>
        <w:tabs>
          <w:tab w:val="left" w:pos="1276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>«2.12.</w:t>
      </w:r>
      <w:r>
        <w:rPr>
          <w:szCs w:val="28"/>
        </w:rPr>
        <w:tab/>
        <w:t>  Порядок, размер и основания взимания платы за предоставление услуги, которые являются необходимыми и обязательными для предоставления муниципальной услуги.</w:t>
      </w:r>
    </w:p>
    <w:p w:rsidR="00B948DE" w:rsidRDefault="00B948DE" w:rsidP="00B948DE">
      <w:pPr>
        <w:widowControl w:val="0"/>
        <w:suppressAutoHyphens/>
        <w:ind w:firstLine="708"/>
        <w:jc w:val="both"/>
        <w:rPr>
          <w:szCs w:val="28"/>
        </w:rPr>
      </w:pPr>
      <w:r w:rsidRPr="00335671">
        <w:rPr>
          <w:szCs w:val="28"/>
        </w:rPr>
        <w:t>Порядок, размер, основания взимани</w:t>
      </w:r>
      <w:r>
        <w:rPr>
          <w:szCs w:val="28"/>
        </w:rPr>
        <w:t>я платы за предоставление услуг</w:t>
      </w:r>
      <w:r w:rsidRPr="00335671">
        <w:rPr>
          <w:szCs w:val="28"/>
        </w:rPr>
        <w:t xml:space="preserve"> </w:t>
      </w:r>
      <w:r w:rsidRPr="00335671">
        <w:rPr>
          <w:szCs w:val="28"/>
        </w:rPr>
        <w:br/>
      </w:r>
      <w:r>
        <w:rPr>
          <w:szCs w:val="28"/>
        </w:rPr>
        <w:t xml:space="preserve">по </w:t>
      </w:r>
      <w:r w:rsidRPr="00335671">
        <w:rPr>
          <w:szCs w:val="28"/>
        </w:rPr>
        <w:t>нотариально</w:t>
      </w:r>
      <w:r>
        <w:rPr>
          <w:szCs w:val="28"/>
        </w:rPr>
        <w:t>му</w:t>
      </w:r>
      <w:r w:rsidRPr="00335671">
        <w:rPr>
          <w:szCs w:val="28"/>
        </w:rPr>
        <w:t xml:space="preserve"> </w:t>
      </w:r>
      <w:r w:rsidRPr="00912A20">
        <w:rPr>
          <w:szCs w:val="28"/>
        </w:rPr>
        <w:t>у</w:t>
      </w:r>
      <w:r>
        <w:rPr>
          <w:szCs w:val="28"/>
        </w:rPr>
        <w:t xml:space="preserve">достоверению доверенностей и </w:t>
      </w:r>
      <w:r w:rsidRPr="00912A20">
        <w:rPr>
          <w:szCs w:val="28"/>
        </w:rPr>
        <w:t>согласий</w:t>
      </w:r>
      <w:r>
        <w:rPr>
          <w:szCs w:val="28"/>
        </w:rPr>
        <w:t xml:space="preserve">, </w:t>
      </w:r>
      <w:r w:rsidRPr="00912A20">
        <w:rPr>
          <w:szCs w:val="28"/>
        </w:rPr>
        <w:t>с</w:t>
      </w:r>
      <w:r>
        <w:rPr>
          <w:szCs w:val="28"/>
        </w:rPr>
        <w:t>видетельствованию</w:t>
      </w:r>
      <w:r w:rsidR="00F66A5D">
        <w:rPr>
          <w:szCs w:val="28"/>
        </w:rPr>
        <w:t xml:space="preserve"> подлинности подписи и </w:t>
      </w:r>
      <w:r w:rsidRPr="00912A20">
        <w:rPr>
          <w:szCs w:val="28"/>
        </w:rPr>
        <w:t>верности перевода</w:t>
      </w:r>
      <w:r>
        <w:rPr>
          <w:szCs w:val="28"/>
        </w:rPr>
        <w:t xml:space="preserve">, </w:t>
      </w:r>
      <w:r w:rsidRPr="00912A20">
        <w:rPr>
          <w:szCs w:val="28"/>
        </w:rPr>
        <w:t>с</w:t>
      </w:r>
      <w:r>
        <w:rPr>
          <w:szCs w:val="28"/>
        </w:rPr>
        <w:t>видетельствованию</w:t>
      </w:r>
      <w:r w:rsidRPr="00912A20">
        <w:rPr>
          <w:szCs w:val="28"/>
        </w:rPr>
        <w:t xml:space="preserve"> подлинности копий документов и выписок из них</w:t>
      </w:r>
      <w:r w:rsidRPr="00335671">
        <w:rPr>
          <w:szCs w:val="28"/>
        </w:rPr>
        <w:t xml:space="preserve"> </w:t>
      </w:r>
      <w:r>
        <w:rPr>
          <w:szCs w:val="28"/>
        </w:rPr>
        <w:lastRenderedPageBreak/>
        <w:t>являющихся необходимыми</w:t>
      </w:r>
      <w:r w:rsidRPr="00335671">
        <w:rPr>
          <w:szCs w:val="28"/>
        </w:rPr>
        <w:t xml:space="preserve"> </w:t>
      </w:r>
      <w:r>
        <w:rPr>
          <w:szCs w:val="28"/>
        </w:rPr>
        <w:t>и обязательными</w:t>
      </w:r>
      <w:r w:rsidRPr="00335671">
        <w:rPr>
          <w:szCs w:val="28"/>
        </w:rPr>
        <w:t xml:space="preserve"> для предоставления муниципальной услуги, установлены законодательством Российской Федерации о нотариате, о налогах и сборах.</w:t>
      </w:r>
    </w:p>
    <w:p w:rsidR="00B948DE" w:rsidRPr="00912A20" w:rsidRDefault="00B948DE" w:rsidP="00B948DE">
      <w:pPr>
        <w:widowControl w:val="0"/>
        <w:suppressAutoHyphens/>
        <w:ind w:firstLine="708"/>
        <w:jc w:val="both"/>
        <w:rPr>
          <w:szCs w:val="28"/>
        </w:rPr>
      </w:pPr>
      <w:r w:rsidRPr="00335671">
        <w:rPr>
          <w:szCs w:val="28"/>
        </w:rPr>
        <w:t>Порядок, размер, основания взимани</w:t>
      </w:r>
      <w:r>
        <w:rPr>
          <w:szCs w:val="28"/>
        </w:rPr>
        <w:t xml:space="preserve">я платы за предоставление услуги </w:t>
      </w:r>
      <w:r w:rsidRPr="00335671">
        <w:rPr>
          <w:szCs w:val="28"/>
        </w:rPr>
        <w:t xml:space="preserve"> </w:t>
      </w:r>
      <w:r w:rsidRPr="00335671">
        <w:rPr>
          <w:szCs w:val="28"/>
        </w:rPr>
        <w:br/>
      </w:r>
      <w:r>
        <w:rPr>
          <w:szCs w:val="28"/>
        </w:rPr>
        <w:t xml:space="preserve">по </w:t>
      </w:r>
      <w:r w:rsidRPr="00912A20">
        <w:rPr>
          <w:szCs w:val="28"/>
        </w:rPr>
        <w:t>з</w:t>
      </w:r>
      <w:r>
        <w:rPr>
          <w:szCs w:val="28"/>
        </w:rPr>
        <w:t>аключению</w:t>
      </w:r>
      <w:r w:rsidRPr="00912A20">
        <w:rPr>
          <w:szCs w:val="28"/>
        </w:rPr>
        <w:t xml:space="preserve"> договора подряда на производство работ по прокладке или ремонту подземных и надземных инженерных сетей или строительству зданий</w:t>
      </w:r>
      <w:r>
        <w:rPr>
          <w:szCs w:val="28"/>
        </w:rPr>
        <w:t xml:space="preserve"> определяется специализированной организацией.</w:t>
      </w:r>
    </w:p>
    <w:p w:rsidR="00B948DE" w:rsidRPr="00335671" w:rsidRDefault="00B948DE" w:rsidP="00B948DE">
      <w:pPr>
        <w:widowControl w:val="0"/>
        <w:suppressAutoHyphens/>
        <w:ind w:firstLine="708"/>
        <w:jc w:val="both"/>
        <w:rPr>
          <w:szCs w:val="28"/>
        </w:rPr>
      </w:pPr>
      <w:r w:rsidRPr="00335671">
        <w:rPr>
          <w:szCs w:val="28"/>
        </w:rPr>
        <w:t>Порядок, размер, основания взимани</w:t>
      </w:r>
      <w:r>
        <w:rPr>
          <w:szCs w:val="28"/>
        </w:rPr>
        <w:t xml:space="preserve">я платы за предоставление услуги </w:t>
      </w:r>
      <w:r w:rsidRPr="00335671">
        <w:rPr>
          <w:szCs w:val="28"/>
        </w:rPr>
        <w:t xml:space="preserve"> </w:t>
      </w:r>
      <w:r w:rsidRPr="00335671">
        <w:rPr>
          <w:szCs w:val="28"/>
        </w:rPr>
        <w:br/>
      </w:r>
      <w:r>
        <w:rPr>
          <w:szCs w:val="28"/>
        </w:rPr>
        <w:t>по открытию банковского счета определяется кредитной организацией (банком)</w:t>
      </w:r>
      <w:proofErr w:type="gramStart"/>
      <w:r>
        <w:rPr>
          <w:szCs w:val="28"/>
        </w:rPr>
        <w:t>.»</w:t>
      </w:r>
      <w:proofErr w:type="gramEnd"/>
    </w:p>
    <w:p w:rsidR="00B948DE" w:rsidRDefault="00B37FA7" w:rsidP="004D15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1.1.10.</w:t>
      </w:r>
      <w:r w:rsidR="00B948DE">
        <w:rPr>
          <w:rFonts w:ascii="Times New Roman" w:hAnsi="Times New Roman" w:cs="Times New Roman"/>
          <w:sz w:val="28"/>
          <w:szCs w:val="28"/>
        </w:rPr>
        <w:t xml:space="preserve"> </w:t>
      </w:r>
      <w:r w:rsidR="000C6345">
        <w:rPr>
          <w:rFonts w:ascii="Times New Roman" w:hAnsi="Times New Roman" w:cs="Times New Roman"/>
          <w:sz w:val="28"/>
          <w:szCs w:val="28"/>
        </w:rPr>
        <w:t>В п</w:t>
      </w:r>
      <w:r w:rsidR="00B948DE">
        <w:rPr>
          <w:rFonts w:ascii="Times New Roman" w:hAnsi="Times New Roman" w:cs="Times New Roman"/>
          <w:sz w:val="28"/>
          <w:szCs w:val="28"/>
        </w:rPr>
        <w:t>унк</w:t>
      </w:r>
      <w:r w:rsidR="000C6345">
        <w:rPr>
          <w:rFonts w:ascii="Times New Roman" w:hAnsi="Times New Roman" w:cs="Times New Roman"/>
          <w:sz w:val="28"/>
          <w:szCs w:val="28"/>
        </w:rPr>
        <w:t>те</w:t>
      </w:r>
      <w:r w:rsidR="00B948DE">
        <w:rPr>
          <w:rFonts w:ascii="Times New Roman" w:hAnsi="Times New Roman" w:cs="Times New Roman"/>
          <w:sz w:val="28"/>
          <w:szCs w:val="28"/>
        </w:rPr>
        <w:t xml:space="preserve"> 2.17.1:</w:t>
      </w:r>
    </w:p>
    <w:p w:rsidR="000C6345" w:rsidRDefault="000C6345" w:rsidP="00B948DE">
      <w:pPr>
        <w:ind w:firstLine="708"/>
        <w:jc w:val="both"/>
        <w:rPr>
          <w:szCs w:val="28"/>
        </w:rPr>
      </w:pPr>
      <w:r>
        <w:rPr>
          <w:szCs w:val="28"/>
        </w:rPr>
        <w:t>абзац 1 изложить в редакции:</w:t>
      </w:r>
    </w:p>
    <w:p w:rsidR="00B948DE" w:rsidRDefault="000C6345" w:rsidP="00B948DE">
      <w:pPr>
        <w:ind w:firstLine="708"/>
        <w:jc w:val="both"/>
        <w:rPr>
          <w:szCs w:val="28"/>
        </w:rPr>
      </w:pPr>
      <w:r>
        <w:rPr>
          <w:szCs w:val="28"/>
        </w:rPr>
        <w:t>«</w:t>
      </w:r>
      <w:r w:rsidR="00B948DE">
        <w:rPr>
          <w:szCs w:val="28"/>
        </w:rPr>
        <w:t>Заявитель имеет право представить заявление и пакет документов</w:t>
      </w:r>
      <w:proofErr w:type="gramStart"/>
      <w:r w:rsidR="00B948DE">
        <w:rPr>
          <w:szCs w:val="28"/>
        </w:rPr>
        <w:t>:</w:t>
      </w:r>
      <w:r>
        <w:rPr>
          <w:szCs w:val="28"/>
        </w:rPr>
        <w:t>»</w:t>
      </w:r>
      <w:proofErr w:type="gramEnd"/>
      <w:r>
        <w:rPr>
          <w:szCs w:val="28"/>
        </w:rPr>
        <w:t>;</w:t>
      </w:r>
    </w:p>
    <w:p w:rsidR="000C6345" w:rsidRDefault="000C6345" w:rsidP="000C63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после абзаца 1</w:t>
      </w:r>
      <w:r w:rsidR="00F66A5D">
        <w:rPr>
          <w:szCs w:val="28"/>
        </w:rPr>
        <w:t xml:space="preserve"> </w:t>
      </w:r>
      <w:hyperlink r:id="rId10" w:history="1">
        <w:r w:rsidRPr="000C6345">
          <w:rPr>
            <w:szCs w:val="28"/>
          </w:rPr>
          <w:t>дополнить</w:t>
        </w:r>
      </w:hyperlink>
      <w:r>
        <w:rPr>
          <w:szCs w:val="28"/>
        </w:rPr>
        <w:t xml:space="preserve"> абзацем</w:t>
      </w:r>
      <w:r w:rsidR="00F66A5D">
        <w:rPr>
          <w:szCs w:val="28"/>
        </w:rPr>
        <w:t>:</w:t>
      </w:r>
      <w:r>
        <w:rPr>
          <w:szCs w:val="28"/>
        </w:rPr>
        <w:t xml:space="preserve"> </w:t>
      </w:r>
    </w:p>
    <w:p w:rsidR="000C6345" w:rsidRDefault="000C6345" w:rsidP="000C6345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Pr="009C5A73">
        <w:rPr>
          <w:color w:val="000000"/>
          <w:szCs w:val="28"/>
        </w:rPr>
        <w:t xml:space="preserve">в </w:t>
      </w:r>
      <w:proofErr w:type="spellStart"/>
      <w:r>
        <w:rPr>
          <w:color w:val="000000"/>
          <w:szCs w:val="28"/>
        </w:rPr>
        <w:t>СУиРЖП</w:t>
      </w:r>
      <w:proofErr w:type="spellEnd"/>
      <w:r>
        <w:rPr>
          <w:color w:val="000000"/>
          <w:szCs w:val="28"/>
        </w:rPr>
        <w:t xml:space="preserve"> администрации района на личном приеме</w:t>
      </w:r>
      <w:proofErr w:type="gramStart"/>
      <w:r>
        <w:rPr>
          <w:color w:val="000000"/>
          <w:szCs w:val="28"/>
        </w:rPr>
        <w:t>;»</w:t>
      </w:r>
      <w:proofErr w:type="gramEnd"/>
      <w:r>
        <w:rPr>
          <w:color w:val="000000"/>
          <w:szCs w:val="28"/>
        </w:rPr>
        <w:t>;</w:t>
      </w:r>
    </w:p>
    <w:p w:rsidR="009664BE" w:rsidRDefault="00B37FA7" w:rsidP="00B948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1.1.11.</w:t>
      </w:r>
      <w:r w:rsidR="009664BE">
        <w:rPr>
          <w:rFonts w:ascii="Times New Roman" w:hAnsi="Times New Roman" w:cs="Times New Roman"/>
          <w:sz w:val="28"/>
          <w:szCs w:val="28"/>
        </w:rPr>
        <w:t xml:space="preserve"> Абзац 5 пункта 3.1 изложить в редакции:</w:t>
      </w:r>
    </w:p>
    <w:p w:rsidR="009664BE" w:rsidRDefault="009664BE" w:rsidP="00966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</w:t>
      </w:r>
      <w:r w:rsidRPr="000F3A25">
        <w:rPr>
          <w:szCs w:val="28"/>
        </w:rPr>
        <w:t xml:space="preserve">подготовка </w:t>
      </w:r>
      <w:r>
        <w:rPr>
          <w:szCs w:val="28"/>
        </w:rPr>
        <w:t xml:space="preserve">и издание </w:t>
      </w:r>
      <w:r w:rsidRPr="000F3A25">
        <w:rPr>
          <w:szCs w:val="28"/>
        </w:rPr>
        <w:t>распоряжения администрации района г</w:t>
      </w:r>
      <w:r>
        <w:rPr>
          <w:szCs w:val="28"/>
        </w:rPr>
        <w:t xml:space="preserve">орода </w:t>
      </w:r>
      <w:r w:rsidR="00823CB7">
        <w:rPr>
          <w:szCs w:val="28"/>
        </w:rPr>
        <w:t xml:space="preserve">                       </w:t>
      </w:r>
      <w:r w:rsidRPr="00266206">
        <w:rPr>
          <w:szCs w:val="28"/>
        </w:rPr>
        <w:t>о признании молодой семьи участницей подпрограммы «Обеспечение жильем мол</w:t>
      </w:r>
      <w:r>
        <w:rPr>
          <w:szCs w:val="28"/>
        </w:rPr>
        <w:t>одых семей» ФЦП «Жилище» на 2015-2020</w:t>
      </w:r>
      <w:r w:rsidRPr="00266206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или </w:t>
      </w:r>
      <w:r w:rsidRPr="00266206">
        <w:rPr>
          <w:szCs w:val="28"/>
        </w:rPr>
        <w:t xml:space="preserve">об отказе </w:t>
      </w:r>
      <w:r w:rsidR="00F66A5D">
        <w:rPr>
          <w:szCs w:val="28"/>
        </w:rPr>
        <w:t xml:space="preserve">                              </w:t>
      </w:r>
      <w:r w:rsidRPr="00266206">
        <w:rPr>
          <w:szCs w:val="28"/>
        </w:rPr>
        <w:t>в признании молодой семьи участницей подпрограммы «Обеспечение жильем мол</w:t>
      </w:r>
      <w:r>
        <w:rPr>
          <w:szCs w:val="28"/>
        </w:rPr>
        <w:t>одых семей» ФЦП «Жилище» на 2015</w:t>
      </w:r>
      <w:r w:rsidRPr="00266206">
        <w:rPr>
          <w:szCs w:val="28"/>
        </w:rPr>
        <w:t>-20</w:t>
      </w:r>
      <w:r>
        <w:rPr>
          <w:szCs w:val="28"/>
        </w:rPr>
        <w:t>20</w:t>
      </w:r>
      <w:r w:rsidRPr="00266206">
        <w:rPr>
          <w:szCs w:val="28"/>
        </w:rPr>
        <w:t xml:space="preserve"> годы</w:t>
      </w:r>
      <w:proofErr w:type="gramStart"/>
      <w:r>
        <w:rPr>
          <w:szCs w:val="28"/>
        </w:rPr>
        <w:t>.».</w:t>
      </w:r>
      <w:proofErr w:type="gramEnd"/>
    </w:p>
    <w:p w:rsidR="009664BE" w:rsidRDefault="00B37FA7" w:rsidP="00966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1.1.12.</w:t>
      </w:r>
      <w:r w:rsidR="009664BE">
        <w:rPr>
          <w:szCs w:val="28"/>
        </w:rPr>
        <w:t xml:space="preserve"> Абзац 1 пункта 3.2.2.2 изложить в редакции:</w:t>
      </w:r>
    </w:p>
    <w:p w:rsidR="009664BE" w:rsidRDefault="009664BE" w:rsidP="00966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«</w:t>
      </w:r>
      <w:r w:rsidRPr="000F3A25">
        <w:rPr>
          <w:szCs w:val="28"/>
        </w:rPr>
        <w:t xml:space="preserve">Специалист </w:t>
      </w:r>
      <w:proofErr w:type="spellStart"/>
      <w:r>
        <w:rPr>
          <w:szCs w:val="28"/>
        </w:rPr>
        <w:t>СУиРЖП</w:t>
      </w:r>
      <w:proofErr w:type="spellEnd"/>
      <w:r w:rsidRPr="000F3A25">
        <w:rPr>
          <w:szCs w:val="28"/>
        </w:rPr>
        <w:t xml:space="preserve"> администрации района города получает зарегистрированное заявление и пакет документов, проводит экспертизу представленных документов на возможность подготовки проекта распоряжения администрации района города </w:t>
      </w:r>
      <w:r w:rsidRPr="00266206">
        <w:rPr>
          <w:szCs w:val="28"/>
        </w:rPr>
        <w:t>о признании молодой семьи участницей подпрограммы «Обеспечение жильем мол</w:t>
      </w:r>
      <w:r>
        <w:rPr>
          <w:szCs w:val="28"/>
        </w:rPr>
        <w:t xml:space="preserve">одых семей» ФЦП «Жилище» </w:t>
      </w:r>
      <w:r w:rsidR="00823CB7">
        <w:rPr>
          <w:szCs w:val="28"/>
        </w:rPr>
        <w:t xml:space="preserve">                        </w:t>
      </w:r>
      <w:r>
        <w:rPr>
          <w:szCs w:val="28"/>
        </w:rPr>
        <w:t>на 2015-2020</w:t>
      </w:r>
      <w:r w:rsidRPr="00266206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или </w:t>
      </w:r>
      <w:r w:rsidRPr="00266206">
        <w:rPr>
          <w:szCs w:val="28"/>
        </w:rPr>
        <w:t>об отказе в признании молодой семьи участницей подпрограммы «Обеспечение жильем мол</w:t>
      </w:r>
      <w:r>
        <w:rPr>
          <w:szCs w:val="28"/>
        </w:rPr>
        <w:t xml:space="preserve">одых семей» ФЦП «Жилище» </w:t>
      </w:r>
      <w:r w:rsidR="00823CB7">
        <w:rPr>
          <w:szCs w:val="28"/>
        </w:rPr>
        <w:t xml:space="preserve">                        </w:t>
      </w:r>
      <w:r>
        <w:rPr>
          <w:szCs w:val="28"/>
        </w:rPr>
        <w:t>на 2015</w:t>
      </w:r>
      <w:r w:rsidRPr="00266206">
        <w:rPr>
          <w:szCs w:val="28"/>
        </w:rPr>
        <w:t>-20</w:t>
      </w:r>
      <w:r>
        <w:rPr>
          <w:szCs w:val="28"/>
        </w:rPr>
        <w:t>20</w:t>
      </w:r>
      <w:r w:rsidRPr="00266206">
        <w:rPr>
          <w:szCs w:val="28"/>
        </w:rPr>
        <w:t xml:space="preserve"> годы</w:t>
      </w:r>
      <w:r>
        <w:rPr>
          <w:szCs w:val="28"/>
        </w:rPr>
        <w:t>.».</w:t>
      </w:r>
      <w:proofErr w:type="gramEnd"/>
    </w:p>
    <w:p w:rsidR="009664BE" w:rsidRDefault="00B37FA7" w:rsidP="00966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1.1.13.</w:t>
      </w:r>
      <w:r w:rsidR="009664BE">
        <w:rPr>
          <w:szCs w:val="28"/>
        </w:rPr>
        <w:t xml:space="preserve"> Пункт 3.2.3 изложить в редакции:</w:t>
      </w:r>
    </w:p>
    <w:p w:rsidR="009664BE" w:rsidRDefault="009664BE" w:rsidP="00966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«3.2.3. Административная процедура – </w:t>
      </w:r>
      <w:r w:rsidRPr="000F3A25">
        <w:rPr>
          <w:szCs w:val="28"/>
        </w:rPr>
        <w:t>подготовка</w:t>
      </w:r>
      <w:r>
        <w:rPr>
          <w:szCs w:val="28"/>
        </w:rPr>
        <w:t xml:space="preserve"> и издание</w:t>
      </w:r>
      <w:r w:rsidRPr="000F3A25">
        <w:rPr>
          <w:szCs w:val="28"/>
        </w:rPr>
        <w:t xml:space="preserve"> распоряжения администрации района города </w:t>
      </w:r>
      <w:r w:rsidRPr="00266206">
        <w:rPr>
          <w:szCs w:val="28"/>
        </w:rPr>
        <w:t>о признании молодой семьи участницей подпрограммы «Обеспечение жильем мол</w:t>
      </w:r>
      <w:r>
        <w:rPr>
          <w:szCs w:val="28"/>
        </w:rPr>
        <w:t>одых семей»                          ФЦП «Жилище» на 2015-2020</w:t>
      </w:r>
      <w:r w:rsidRPr="00266206">
        <w:rPr>
          <w:szCs w:val="28"/>
        </w:rPr>
        <w:t xml:space="preserve"> годы</w:t>
      </w:r>
      <w:r>
        <w:rPr>
          <w:szCs w:val="28"/>
        </w:rPr>
        <w:t xml:space="preserve"> или </w:t>
      </w:r>
      <w:r w:rsidRPr="00266206">
        <w:rPr>
          <w:szCs w:val="28"/>
        </w:rPr>
        <w:t>об отказе в признании молодой семьи участницей подпрограммы «Обеспечение жильем мол</w:t>
      </w:r>
      <w:r>
        <w:rPr>
          <w:szCs w:val="28"/>
        </w:rPr>
        <w:t>одых семей»                         ФЦП «Жилище» на 2015</w:t>
      </w:r>
      <w:r w:rsidRPr="00266206">
        <w:rPr>
          <w:szCs w:val="28"/>
        </w:rPr>
        <w:t>-20</w:t>
      </w:r>
      <w:r>
        <w:rPr>
          <w:szCs w:val="28"/>
        </w:rPr>
        <w:t>20</w:t>
      </w:r>
      <w:r w:rsidRPr="00266206">
        <w:rPr>
          <w:szCs w:val="28"/>
        </w:rPr>
        <w:t xml:space="preserve"> годы</w:t>
      </w:r>
      <w:proofErr w:type="gramStart"/>
      <w:r>
        <w:rPr>
          <w:szCs w:val="28"/>
        </w:rPr>
        <w:t>.».</w:t>
      </w:r>
      <w:proofErr w:type="gramEnd"/>
    </w:p>
    <w:p w:rsidR="009664BE" w:rsidRDefault="00B37FA7" w:rsidP="00966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1.1.14.</w:t>
      </w:r>
      <w:r w:rsidR="009664BE">
        <w:rPr>
          <w:szCs w:val="28"/>
        </w:rPr>
        <w:t xml:space="preserve"> </w:t>
      </w:r>
      <w:proofErr w:type="gramStart"/>
      <w:r>
        <w:rPr>
          <w:szCs w:val="28"/>
        </w:rPr>
        <w:t>В абзаце</w:t>
      </w:r>
      <w:r w:rsidR="002671C6">
        <w:rPr>
          <w:szCs w:val="28"/>
        </w:rPr>
        <w:t xml:space="preserve"> 1</w:t>
      </w:r>
      <w:r w:rsidR="00F66A5D">
        <w:rPr>
          <w:szCs w:val="28"/>
        </w:rPr>
        <w:t xml:space="preserve"> </w:t>
      </w:r>
      <w:r w:rsidR="002671C6">
        <w:rPr>
          <w:szCs w:val="28"/>
        </w:rPr>
        <w:t xml:space="preserve">пункта 3.2.3.2 слова «о признании молодой семьи, нуждающейся в улучшении жилищных условий, участником  </w:t>
      </w:r>
      <w:r w:rsidR="002671C6" w:rsidRPr="00C25202">
        <w:rPr>
          <w:szCs w:val="28"/>
        </w:rPr>
        <w:t>подпрограммы «Обеспечение жильем молодых семей»</w:t>
      </w:r>
      <w:r w:rsidR="002671C6">
        <w:rPr>
          <w:szCs w:val="28"/>
        </w:rPr>
        <w:t xml:space="preserve"> </w:t>
      </w:r>
      <w:r w:rsidR="002671C6" w:rsidRPr="00C25202">
        <w:rPr>
          <w:szCs w:val="28"/>
        </w:rPr>
        <w:t>ФЦП «Жилище» на 201</w:t>
      </w:r>
      <w:r w:rsidR="002671C6">
        <w:rPr>
          <w:szCs w:val="28"/>
        </w:rPr>
        <w:t>5</w:t>
      </w:r>
      <w:r w:rsidR="002671C6" w:rsidRPr="00C25202">
        <w:rPr>
          <w:szCs w:val="28"/>
        </w:rPr>
        <w:t>-20</w:t>
      </w:r>
      <w:r w:rsidR="002671C6">
        <w:rPr>
          <w:szCs w:val="28"/>
        </w:rPr>
        <w:t>20</w:t>
      </w:r>
      <w:r w:rsidR="002671C6" w:rsidRPr="00C25202">
        <w:rPr>
          <w:szCs w:val="28"/>
        </w:rPr>
        <w:t xml:space="preserve"> годы</w:t>
      </w:r>
      <w:r w:rsidR="00F66A5D">
        <w:rPr>
          <w:szCs w:val="28"/>
        </w:rPr>
        <w:t>»</w:t>
      </w:r>
      <w:r w:rsidR="002671C6">
        <w:rPr>
          <w:szCs w:val="28"/>
        </w:rPr>
        <w:t xml:space="preserve"> </w:t>
      </w:r>
      <w:r w:rsidR="00823CB7">
        <w:rPr>
          <w:szCs w:val="28"/>
        </w:rPr>
        <w:t xml:space="preserve">                    </w:t>
      </w:r>
      <w:r w:rsidR="002671C6">
        <w:rPr>
          <w:szCs w:val="28"/>
        </w:rPr>
        <w:t xml:space="preserve">и включении </w:t>
      </w:r>
      <w:r w:rsidR="002671C6" w:rsidRPr="00C25202">
        <w:rPr>
          <w:szCs w:val="28"/>
        </w:rPr>
        <w:t xml:space="preserve">в состав </w:t>
      </w:r>
      <w:r w:rsidR="002671C6">
        <w:rPr>
          <w:szCs w:val="28"/>
        </w:rPr>
        <w:t xml:space="preserve">ее </w:t>
      </w:r>
      <w:r w:rsidR="002671C6" w:rsidRPr="00C25202">
        <w:rPr>
          <w:szCs w:val="28"/>
        </w:rPr>
        <w:t>участников</w:t>
      </w:r>
      <w:r w:rsidR="002671C6">
        <w:rPr>
          <w:szCs w:val="28"/>
        </w:rPr>
        <w:t xml:space="preserve"> или об отказе</w:t>
      </w:r>
      <w:r w:rsidR="002671C6" w:rsidRPr="00272FC0">
        <w:rPr>
          <w:szCs w:val="28"/>
        </w:rPr>
        <w:t xml:space="preserve"> </w:t>
      </w:r>
      <w:r w:rsidR="002671C6">
        <w:rPr>
          <w:szCs w:val="28"/>
        </w:rPr>
        <w:t xml:space="preserve">в признании молодой семьи, нуждающейся в улучшении жилищных условий, участником  </w:t>
      </w:r>
      <w:r w:rsidR="002671C6" w:rsidRPr="00C25202">
        <w:rPr>
          <w:szCs w:val="28"/>
        </w:rPr>
        <w:t>подпрограммы «Обеспечение жильем молодых семей»</w:t>
      </w:r>
      <w:r w:rsidR="002671C6">
        <w:rPr>
          <w:szCs w:val="28"/>
        </w:rPr>
        <w:t xml:space="preserve"> </w:t>
      </w:r>
      <w:r w:rsidR="002671C6" w:rsidRPr="00C25202">
        <w:rPr>
          <w:szCs w:val="28"/>
        </w:rPr>
        <w:t>ФЦП «Жилище» на 201</w:t>
      </w:r>
      <w:r w:rsidR="002671C6">
        <w:rPr>
          <w:szCs w:val="28"/>
        </w:rPr>
        <w:t>5</w:t>
      </w:r>
      <w:r w:rsidR="002671C6" w:rsidRPr="00C25202">
        <w:rPr>
          <w:szCs w:val="28"/>
        </w:rPr>
        <w:t>-20</w:t>
      </w:r>
      <w:r w:rsidR="002671C6">
        <w:rPr>
          <w:szCs w:val="28"/>
        </w:rPr>
        <w:t>20</w:t>
      </w:r>
      <w:r w:rsidR="002671C6" w:rsidRPr="00C25202">
        <w:rPr>
          <w:szCs w:val="28"/>
        </w:rPr>
        <w:t xml:space="preserve"> годы</w:t>
      </w:r>
      <w:r w:rsidR="00F66A5D">
        <w:rPr>
          <w:szCs w:val="28"/>
        </w:rPr>
        <w:t>»</w:t>
      </w:r>
      <w:r w:rsidR="002671C6">
        <w:rPr>
          <w:szCs w:val="28"/>
        </w:rPr>
        <w:t xml:space="preserve"> </w:t>
      </w:r>
      <w:r w:rsidR="00823CB7">
        <w:rPr>
          <w:szCs w:val="28"/>
        </w:rPr>
        <w:t xml:space="preserve">                  </w:t>
      </w:r>
      <w:r w:rsidR="002671C6">
        <w:rPr>
          <w:szCs w:val="28"/>
        </w:rPr>
        <w:t xml:space="preserve">и включении </w:t>
      </w:r>
      <w:r w:rsidR="002671C6" w:rsidRPr="00C25202">
        <w:rPr>
          <w:szCs w:val="28"/>
        </w:rPr>
        <w:t xml:space="preserve">в состав </w:t>
      </w:r>
      <w:r w:rsidR="002671C6">
        <w:rPr>
          <w:szCs w:val="28"/>
        </w:rPr>
        <w:t>ее</w:t>
      </w:r>
      <w:proofErr w:type="gramEnd"/>
      <w:r w:rsidR="002671C6">
        <w:rPr>
          <w:szCs w:val="28"/>
        </w:rPr>
        <w:t xml:space="preserve"> </w:t>
      </w:r>
      <w:r w:rsidR="002671C6" w:rsidRPr="00C25202">
        <w:rPr>
          <w:szCs w:val="28"/>
        </w:rPr>
        <w:t>участников</w:t>
      </w:r>
      <w:r w:rsidR="002671C6">
        <w:rPr>
          <w:szCs w:val="28"/>
        </w:rPr>
        <w:t xml:space="preserve">» заменить </w:t>
      </w:r>
      <w:proofErr w:type="gramStart"/>
      <w:r w:rsidR="002671C6">
        <w:rPr>
          <w:szCs w:val="28"/>
        </w:rPr>
        <w:t>на</w:t>
      </w:r>
      <w:proofErr w:type="gramEnd"/>
      <w:r w:rsidR="002671C6">
        <w:rPr>
          <w:szCs w:val="28"/>
        </w:rPr>
        <w:t xml:space="preserve"> «</w:t>
      </w:r>
      <w:proofErr w:type="gramStart"/>
      <w:r w:rsidR="002671C6" w:rsidRPr="00266206">
        <w:rPr>
          <w:szCs w:val="28"/>
        </w:rPr>
        <w:t>о</w:t>
      </w:r>
      <w:proofErr w:type="gramEnd"/>
      <w:r w:rsidR="002671C6" w:rsidRPr="00266206">
        <w:rPr>
          <w:szCs w:val="28"/>
        </w:rPr>
        <w:t xml:space="preserve"> признании молодой семьи участницей подпрограммы «Обеспечение жильем мол</w:t>
      </w:r>
      <w:r w:rsidR="002671C6">
        <w:rPr>
          <w:szCs w:val="28"/>
        </w:rPr>
        <w:t xml:space="preserve">одых семей» </w:t>
      </w:r>
      <w:r w:rsidR="00823CB7">
        <w:rPr>
          <w:szCs w:val="28"/>
        </w:rPr>
        <w:t xml:space="preserve">                          </w:t>
      </w:r>
      <w:r w:rsidR="002671C6">
        <w:rPr>
          <w:szCs w:val="28"/>
        </w:rPr>
        <w:lastRenderedPageBreak/>
        <w:t>ФЦП «Жилище» на 2015-2020</w:t>
      </w:r>
      <w:r w:rsidR="002671C6" w:rsidRPr="00266206">
        <w:rPr>
          <w:szCs w:val="28"/>
        </w:rPr>
        <w:t xml:space="preserve"> годы</w:t>
      </w:r>
      <w:r w:rsidR="00F66A5D">
        <w:rPr>
          <w:szCs w:val="28"/>
        </w:rPr>
        <w:t>»</w:t>
      </w:r>
      <w:r w:rsidR="002671C6">
        <w:rPr>
          <w:szCs w:val="28"/>
        </w:rPr>
        <w:t xml:space="preserve"> или </w:t>
      </w:r>
      <w:r w:rsidR="002671C6" w:rsidRPr="00266206">
        <w:rPr>
          <w:szCs w:val="28"/>
        </w:rPr>
        <w:t>об отказе в признании молодой семьи участницей подпрограммы «Обеспечение жильем мол</w:t>
      </w:r>
      <w:r w:rsidR="002671C6">
        <w:rPr>
          <w:szCs w:val="28"/>
        </w:rPr>
        <w:t xml:space="preserve">одых семей» </w:t>
      </w:r>
      <w:r w:rsidR="00823CB7">
        <w:rPr>
          <w:szCs w:val="28"/>
        </w:rPr>
        <w:t xml:space="preserve">                         </w:t>
      </w:r>
      <w:r w:rsidR="002671C6">
        <w:rPr>
          <w:szCs w:val="28"/>
        </w:rPr>
        <w:t>ФЦП «Жилище» на 2015</w:t>
      </w:r>
      <w:r w:rsidR="002671C6" w:rsidRPr="00266206">
        <w:rPr>
          <w:szCs w:val="28"/>
        </w:rPr>
        <w:t>-20</w:t>
      </w:r>
      <w:r w:rsidR="002671C6">
        <w:rPr>
          <w:szCs w:val="28"/>
        </w:rPr>
        <w:t>20</w:t>
      </w:r>
      <w:r w:rsidR="002671C6" w:rsidRPr="00266206">
        <w:rPr>
          <w:szCs w:val="28"/>
        </w:rPr>
        <w:t xml:space="preserve"> годы</w:t>
      </w:r>
      <w:r w:rsidR="002671C6">
        <w:rPr>
          <w:szCs w:val="28"/>
        </w:rPr>
        <w:t>»</w:t>
      </w:r>
      <w:r>
        <w:rPr>
          <w:szCs w:val="28"/>
        </w:rPr>
        <w:t>.</w:t>
      </w:r>
    </w:p>
    <w:p w:rsidR="00B37FA7" w:rsidRDefault="00B37FA7" w:rsidP="00B37F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1.1.15. </w:t>
      </w:r>
      <w:proofErr w:type="gramStart"/>
      <w:r>
        <w:rPr>
          <w:szCs w:val="28"/>
        </w:rPr>
        <w:t xml:space="preserve">В абзаце 3 пункта 3.2.3.2 слова «о признании молодой семьи, нуждающейся в улучшении жилищных условий, участником  </w:t>
      </w:r>
      <w:r w:rsidRPr="00C25202">
        <w:rPr>
          <w:szCs w:val="28"/>
        </w:rPr>
        <w:t>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>
        <w:rPr>
          <w:szCs w:val="28"/>
        </w:rPr>
        <w:t>5</w:t>
      </w:r>
      <w:r w:rsidRPr="00C25202">
        <w:rPr>
          <w:szCs w:val="28"/>
        </w:rPr>
        <w:t>-20</w:t>
      </w:r>
      <w:r>
        <w:rPr>
          <w:szCs w:val="28"/>
        </w:rPr>
        <w:t>20</w:t>
      </w:r>
      <w:r w:rsidRPr="00C25202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</w:t>
      </w:r>
      <w:r w:rsidR="00823CB7">
        <w:rPr>
          <w:szCs w:val="28"/>
        </w:rPr>
        <w:t xml:space="preserve">                        </w:t>
      </w:r>
      <w:r>
        <w:rPr>
          <w:szCs w:val="28"/>
        </w:rPr>
        <w:t xml:space="preserve">и включении </w:t>
      </w:r>
      <w:r w:rsidRPr="00C25202">
        <w:rPr>
          <w:szCs w:val="28"/>
        </w:rPr>
        <w:t xml:space="preserve">в состав </w:t>
      </w:r>
      <w:r>
        <w:rPr>
          <w:szCs w:val="28"/>
        </w:rPr>
        <w:t xml:space="preserve">ее </w:t>
      </w:r>
      <w:r w:rsidRPr="00C25202">
        <w:rPr>
          <w:szCs w:val="28"/>
        </w:rPr>
        <w:t>участников</w:t>
      </w:r>
      <w:r>
        <w:rPr>
          <w:szCs w:val="28"/>
        </w:rPr>
        <w:t xml:space="preserve"> или об отказе</w:t>
      </w:r>
      <w:r w:rsidRPr="00272FC0">
        <w:rPr>
          <w:szCs w:val="28"/>
        </w:rPr>
        <w:t xml:space="preserve"> </w:t>
      </w:r>
      <w:r>
        <w:rPr>
          <w:szCs w:val="28"/>
        </w:rPr>
        <w:t xml:space="preserve">в признании молодой семьи, нуждающейся в улучшении жилищных условий, участником  </w:t>
      </w:r>
      <w:r w:rsidRPr="00C25202">
        <w:rPr>
          <w:szCs w:val="28"/>
        </w:rPr>
        <w:t>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>
        <w:rPr>
          <w:szCs w:val="28"/>
        </w:rPr>
        <w:t>5</w:t>
      </w:r>
      <w:r w:rsidRPr="00C25202">
        <w:rPr>
          <w:szCs w:val="28"/>
        </w:rPr>
        <w:t>-20</w:t>
      </w:r>
      <w:r>
        <w:rPr>
          <w:szCs w:val="28"/>
        </w:rPr>
        <w:t>20</w:t>
      </w:r>
      <w:r w:rsidRPr="00C25202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</w:t>
      </w:r>
      <w:r w:rsidR="00823CB7">
        <w:rPr>
          <w:szCs w:val="28"/>
        </w:rPr>
        <w:t xml:space="preserve">                    </w:t>
      </w:r>
      <w:r>
        <w:rPr>
          <w:szCs w:val="28"/>
        </w:rPr>
        <w:t xml:space="preserve">и включении </w:t>
      </w:r>
      <w:r w:rsidRPr="00C25202">
        <w:rPr>
          <w:szCs w:val="28"/>
        </w:rPr>
        <w:t xml:space="preserve">в состав </w:t>
      </w:r>
      <w:r>
        <w:rPr>
          <w:szCs w:val="28"/>
        </w:rPr>
        <w:t>ее</w:t>
      </w:r>
      <w:proofErr w:type="gramEnd"/>
      <w:r>
        <w:rPr>
          <w:szCs w:val="28"/>
        </w:rPr>
        <w:t xml:space="preserve"> </w:t>
      </w:r>
      <w:r w:rsidRPr="00C25202">
        <w:rPr>
          <w:szCs w:val="28"/>
        </w:rPr>
        <w:t>участников</w:t>
      </w:r>
      <w:r>
        <w:rPr>
          <w:szCs w:val="28"/>
        </w:rPr>
        <w:t xml:space="preserve">» заменить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 «</w:t>
      </w:r>
      <w:proofErr w:type="gramStart"/>
      <w:r w:rsidRPr="00266206">
        <w:rPr>
          <w:szCs w:val="28"/>
        </w:rPr>
        <w:t>о</w:t>
      </w:r>
      <w:proofErr w:type="gramEnd"/>
      <w:r w:rsidRPr="00266206">
        <w:rPr>
          <w:szCs w:val="28"/>
        </w:rPr>
        <w:t xml:space="preserve"> признании молодой семьи участницей подпрограммы «Обеспечение жильем мол</w:t>
      </w:r>
      <w:r>
        <w:rPr>
          <w:szCs w:val="28"/>
        </w:rPr>
        <w:t xml:space="preserve">одых семей» </w:t>
      </w:r>
      <w:r w:rsidR="00823CB7">
        <w:rPr>
          <w:szCs w:val="28"/>
        </w:rPr>
        <w:t xml:space="preserve">                           </w:t>
      </w:r>
      <w:r>
        <w:rPr>
          <w:szCs w:val="28"/>
        </w:rPr>
        <w:t>ФЦП «Жилище» на 2015-2020</w:t>
      </w:r>
      <w:r w:rsidRPr="00266206">
        <w:rPr>
          <w:szCs w:val="28"/>
        </w:rPr>
        <w:t xml:space="preserve"> годы</w:t>
      </w:r>
      <w:r>
        <w:rPr>
          <w:szCs w:val="28"/>
        </w:rPr>
        <w:t xml:space="preserve"> или </w:t>
      </w:r>
      <w:r w:rsidRPr="00266206">
        <w:rPr>
          <w:szCs w:val="28"/>
        </w:rPr>
        <w:t>об отказе в признании молодой семьи участницей подпрограммы «Обеспечение жильем мол</w:t>
      </w:r>
      <w:r>
        <w:rPr>
          <w:szCs w:val="28"/>
        </w:rPr>
        <w:t xml:space="preserve">одых семей» </w:t>
      </w:r>
      <w:r w:rsidR="00823CB7">
        <w:rPr>
          <w:szCs w:val="28"/>
        </w:rPr>
        <w:t xml:space="preserve">                         </w:t>
      </w:r>
      <w:r>
        <w:rPr>
          <w:szCs w:val="28"/>
        </w:rPr>
        <w:t>ФЦП «Жилище» на 2015</w:t>
      </w:r>
      <w:r w:rsidRPr="00266206">
        <w:rPr>
          <w:szCs w:val="28"/>
        </w:rPr>
        <w:t>-20</w:t>
      </w:r>
      <w:r>
        <w:rPr>
          <w:szCs w:val="28"/>
        </w:rPr>
        <w:t>20</w:t>
      </w:r>
      <w:r w:rsidRPr="00266206">
        <w:rPr>
          <w:szCs w:val="28"/>
        </w:rPr>
        <w:t xml:space="preserve"> годы</w:t>
      </w:r>
      <w:r>
        <w:rPr>
          <w:szCs w:val="28"/>
        </w:rPr>
        <w:t>».</w:t>
      </w:r>
    </w:p>
    <w:p w:rsidR="00B37FA7" w:rsidRDefault="00B37FA7" w:rsidP="00B37F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1.1.16. </w:t>
      </w:r>
      <w:proofErr w:type="gramStart"/>
      <w:r>
        <w:rPr>
          <w:szCs w:val="28"/>
        </w:rPr>
        <w:t>В абзаце 4 пункта 3.2.3.2 слова «о признании молодой семьи, нуждающейся в улучшени</w:t>
      </w:r>
      <w:r w:rsidR="00263481">
        <w:rPr>
          <w:szCs w:val="28"/>
        </w:rPr>
        <w:t xml:space="preserve">и жилищных условий, участником </w:t>
      </w:r>
      <w:r w:rsidRPr="00C25202">
        <w:rPr>
          <w:szCs w:val="28"/>
        </w:rPr>
        <w:t>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>
        <w:rPr>
          <w:szCs w:val="28"/>
        </w:rPr>
        <w:t>5</w:t>
      </w:r>
      <w:r w:rsidRPr="00C25202">
        <w:rPr>
          <w:szCs w:val="28"/>
        </w:rPr>
        <w:t>-20</w:t>
      </w:r>
      <w:r>
        <w:rPr>
          <w:szCs w:val="28"/>
        </w:rPr>
        <w:t>20</w:t>
      </w:r>
      <w:r w:rsidRPr="00C25202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</w:t>
      </w:r>
      <w:r w:rsidR="00823CB7">
        <w:rPr>
          <w:szCs w:val="28"/>
        </w:rPr>
        <w:t xml:space="preserve">                </w:t>
      </w:r>
      <w:r>
        <w:rPr>
          <w:szCs w:val="28"/>
        </w:rPr>
        <w:t xml:space="preserve">и включении </w:t>
      </w:r>
      <w:r w:rsidRPr="00C25202">
        <w:rPr>
          <w:szCs w:val="28"/>
        </w:rPr>
        <w:t xml:space="preserve">в состав </w:t>
      </w:r>
      <w:r>
        <w:rPr>
          <w:szCs w:val="28"/>
        </w:rPr>
        <w:t xml:space="preserve">ее </w:t>
      </w:r>
      <w:r w:rsidRPr="00C25202">
        <w:rPr>
          <w:szCs w:val="28"/>
        </w:rPr>
        <w:t>участников</w:t>
      </w:r>
      <w:r>
        <w:rPr>
          <w:szCs w:val="28"/>
        </w:rPr>
        <w:t xml:space="preserve"> или об отказе</w:t>
      </w:r>
      <w:r w:rsidRPr="00272FC0">
        <w:rPr>
          <w:szCs w:val="28"/>
        </w:rPr>
        <w:t xml:space="preserve"> </w:t>
      </w:r>
      <w:r>
        <w:rPr>
          <w:szCs w:val="28"/>
        </w:rPr>
        <w:t xml:space="preserve">в признании молодой семьи, нуждающейся в улучшении жилищных условий, участником  </w:t>
      </w:r>
      <w:r w:rsidRPr="00C25202">
        <w:rPr>
          <w:szCs w:val="28"/>
        </w:rPr>
        <w:t>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>
        <w:rPr>
          <w:szCs w:val="28"/>
        </w:rPr>
        <w:t>5</w:t>
      </w:r>
      <w:r w:rsidRPr="00C25202">
        <w:rPr>
          <w:szCs w:val="28"/>
        </w:rPr>
        <w:t>-20</w:t>
      </w:r>
      <w:r>
        <w:rPr>
          <w:szCs w:val="28"/>
        </w:rPr>
        <w:t>20</w:t>
      </w:r>
      <w:r w:rsidRPr="00C25202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</w:t>
      </w:r>
      <w:r w:rsidR="00823CB7">
        <w:rPr>
          <w:szCs w:val="28"/>
        </w:rPr>
        <w:t xml:space="preserve">              </w:t>
      </w:r>
      <w:r>
        <w:rPr>
          <w:szCs w:val="28"/>
        </w:rPr>
        <w:t xml:space="preserve">и включении </w:t>
      </w:r>
      <w:r w:rsidRPr="00C25202">
        <w:rPr>
          <w:szCs w:val="28"/>
        </w:rPr>
        <w:t xml:space="preserve">в состав </w:t>
      </w:r>
      <w:r>
        <w:rPr>
          <w:szCs w:val="28"/>
        </w:rPr>
        <w:t>ее</w:t>
      </w:r>
      <w:proofErr w:type="gramEnd"/>
      <w:r>
        <w:rPr>
          <w:szCs w:val="28"/>
        </w:rPr>
        <w:t xml:space="preserve"> </w:t>
      </w:r>
      <w:r w:rsidRPr="00C25202">
        <w:rPr>
          <w:szCs w:val="28"/>
        </w:rPr>
        <w:t>участников</w:t>
      </w:r>
      <w:r>
        <w:rPr>
          <w:szCs w:val="28"/>
        </w:rPr>
        <w:t xml:space="preserve">» заменить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 «</w:t>
      </w:r>
      <w:proofErr w:type="gramStart"/>
      <w:r w:rsidRPr="00266206">
        <w:rPr>
          <w:szCs w:val="28"/>
        </w:rPr>
        <w:t>о</w:t>
      </w:r>
      <w:proofErr w:type="gramEnd"/>
      <w:r w:rsidRPr="00266206">
        <w:rPr>
          <w:szCs w:val="28"/>
        </w:rPr>
        <w:t xml:space="preserve"> признании молодой семьи участницей подпрограммы «Обеспечение жильем мол</w:t>
      </w:r>
      <w:r>
        <w:rPr>
          <w:szCs w:val="28"/>
        </w:rPr>
        <w:t xml:space="preserve">одых семей» </w:t>
      </w:r>
      <w:r w:rsidR="00823CB7">
        <w:rPr>
          <w:szCs w:val="28"/>
        </w:rPr>
        <w:t xml:space="preserve">                         </w:t>
      </w:r>
      <w:r>
        <w:rPr>
          <w:szCs w:val="28"/>
        </w:rPr>
        <w:t>ФЦП «Жилище» на 2015-2020</w:t>
      </w:r>
      <w:r w:rsidRPr="00266206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или </w:t>
      </w:r>
      <w:r w:rsidRPr="00266206">
        <w:rPr>
          <w:szCs w:val="28"/>
        </w:rPr>
        <w:t>об отказе в признании молодой семьи участницей подпрограммы «Обеспечение жильем мол</w:t>
      </w:r>
      <w:r>
        <w:rPr>
          <w:szCs w:val="28"/>
        </w:rPr>
        <w:t xml:space="preserve">одых семей» </w:t>
      </w:r>
      <w:r w:rsidR="00823CB7">
        <w:rPr>
          <w:szCs w:val="28"/>
        </w:rPr>
        <w:t xml:space="preserve">                         </w:t>
      </w:r>
      <w:r>
        <w:rPr>
          <w:szCs w:val="28"/>
        </w:rPr>
        <w:t>ФЦП «Жилище» на 2015</w:t>
      </w:r>
      <w:r w:rsidRPr="00266206">
        <w:rPr>
          <w:szCs w:val="28"/>
        </w:rPr>
        <w:t>-20</w:t>
      </w:r>
      <w:r>
        <w:rPr>
          <w:szCs w:val="28"/>
        </w:rPr>
        <w:t>20</w:t>
      </w:r>
      <w:r w:rsidRPr="00266206">
        <w:rPr>
          <w:szCs w:val="28"/>
        </w:rPr>
        <w:t xml:space="preserve"> годы</w:t>
      </w:r>
      <w:r>
        <w:rPr>
          <w:szCs w:val="28"/>
        </w:rPr>
        <w:t>».</w:t>
      </w:r>
    </w:p>
    <w:p w:rsidR="00B37FA7" w:rsidRDefault="00B37FA7" w:rsidP="00B37F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1.1.17. </w:t>
      </w:r>
      <w:proofErr w:type="gramStart"/>
      <w:r>
        <w:rPr>
          <w:szCs w:val="28"/>
        </w:rPr>
        <w:t xml:space="preserve">В пункте 3.2.2.4 слова «о признании молодой семьи, нуждающейся в улучшении жилищных условий, участником  </w:t>
      </w:r>
      <w:r w:rsidRPr="00C25202">
        <w:rPr>
          <w:szCs w:val="28"/>
        </w:rPr>
        <w:t>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>
        <w:rPr>
          <w:szCs w:val="28"/>
        </w:rPr>
        <w:t>5</w:t>
      </w:r>
      <w:r w:rsidRPr="00C25202">
        <w:rPr>
          <w:szCs w:val="28"/>
        </w:rPr>
        <w:t>-20</w:t>
      </w:r>
      <w:r>
        <w:rPr>
          <w:szCs w:val="28"/>
        </w:rPr>
        <w:t>20</w:t>
      </w:r>
      <w:r w:rsidRPr="00C25202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и включении </w:t>
      </w:r>
      <w:r w:rsidR="00823CB7">
        <w:rPr>
          <w:szCs w:val="28"/>
        </w:rPr>
        <w:t xml:space="preserve">                        </w:t>
      </w:r>
      <w:r w:rsidRPr="00C25202">
        <w:rPr>
          <w:szCs w:val="28"/>
        </w:rPr>
        <w:t xml:space="preserve">в состав </w:t>
      </w:r>
      <w:r>
        <w:rPr>
          <w:szCs w:val="28"/>
        </w:rPr>
        <w:t xml:space="preserve">ее </w:t>
      </w:r>
      <w:r w:rsidRPr="00C25202">
        <w:rPr>
          <w:szCs w:val="28"/>
        </w:rPr>
        <w:t>участников</w:t>
      </w:r>
      <w:r>
        <w:rPr>
          <w:szCs w:val="28"/>
        </w:rPr>
        <w:t xml:space="preserve"> или об отказе</w:t>
      </w:r>
      <w:r w:rsidRPr="00272FC0">
        <w:rPr>
          <w:szCs w:val="28"/>
        </w:rPr>
        <w:t xml:space="preserve"> </w:t>
      </w:r>
      <w:r>
        <w:rPr>
          <w:szCs w:val="28"/>
        </w:rPr>
        <w:t xml:space="preserve">в признании молодой семьи, нуждающейся в улучшении жилищных условий, участником  </w:t>
      </w:r>
      <w:r w:rsidRPr="00C25202">
        <w:rPr>
          <w:szCs w:val="28"/>
        </w:rPr>
        <w:t>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>
        <w:rPr>
          <w:szCs w:val="28"/>
        </w:rPr>
        <w:t>5</w:t>
      </w:r>
      <w:r w:rsidRPr="00C25202">
        <w:rPr>
          <w:szCs w:val="28"/>
        </w:rPr>
        <w:t>-20</w:t>
      </w:r>
      <w:r>
        <w:rPr>
          <w:szCs w:val="28"/>
        </w:rPr>
        <w:t>20</w:t>
      </w:r>
      <w:r w:rsidRPr="00C25202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</w:t>
      </w:r>
      <w:r w:rsidR="00823CB7">
        <w:rPr>
          <w:szCs w:val="28"/>
        </w:rPr>
        <w:t xml:space="preserve">                       </w:t>
      </w:r>
      <w:r>
        <w:rPr>
          <w:szCs w:val="28"/>
        </w:rPr>
        <w:t xml:space="preserve">и включении </w:t>
      </w:r>
      <w:r w:rsidRPr="00C25202">
        <w:rPr>
          <w:szCs w:val="28"/>
        </w:rPr>
        <w:t xml:space="preserve">в состав </w:t>
      </w:r>
      <w:r>
        <w:rPr>
          <w:szCs w:val="28"/>
        </w:rPr>
        <w:t xml:space="preserve">ее </w:t>
      </w:r>
      <w:r w:rsidRPr="00C25202">
        <w:rPr>
          <w:szCs w:val="28"/>
        </w:rPr>
        <w:t>участников</w:t>
      </w:r>
      <w:r>
        <w:rPr>
          <w:szCs w:val="28"/>
        </w:rPr>
        <w:t>» заменить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 «</w:t>
      </w:r>
      <w:proofErr w:type="gramStart"/>
      <w:r w:rsidRPr="00266206">
        <w:rPr>
          <w:szCs w:val="28"/>
        </w:rPr>
        <w:t>о</w:t>
      </w:r>
      <w:proofErr w:type="gramEnd"/>
      <w:r w:rsidRPr="00266206">
        <w:rPr>
          <w:szCs w:val="28"/>
        </w:rPr>
        <w:t xml:space="preserve"> признании молодой семьи участницей подпрограммы «Обеспечение жильем мол</w:t>
      </w:r>
      <w:r>
        <w:rPr>
          <w:szCs w:val="28"/>
        </w:rPr>
        <w:t xml:space="preserve">одых семей» </w:t>
      </w:r>
      <w:r w:rsidR="00823CB7">
        <w:rPr>
          <w:szCs w:val="28"/>
        </w:rPr>
        <w:t xml:space="preserve">                         </w:t>
      </w:r>
      <w:r>
        <w:rPr>
          <w:szCs w:val="28"/>
        </w:rPr>
        <w:t>ФЦП «Жилище» на 2015-2020</w:t>
      </w:r>
      <w:r w:rsidRPr="00266206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или </w:t>
      </w:r>
      <w:r w:rsidRPr="00266206">
        <w:rPr>
          <w:szCs w:val="28"/>
        </w:rPr>
        <w:t>об отказе в признании молодой семьи участницей подпрограммы «Обеспечение жильем мол</w:t>
      </w:r>
      <w:r>
        <w:rPr>
          <w:szCs w:val="28"/>
        </w:rPr>
        <w:t xml:space="preserve">одых семей» </w:t>
      </w:r>
      <w:r w:rsidR="00823CB7">
        <w:rPr>
          <w:szCs w:val="28"/>
        </w:rPr>
        <w:t xml:space="preserve">                         </w:t>
      </w:r>
      <w:r>
        <w:rPr>
          <w:szCs w:val="28"/>
        </w:rPr>
        <w:t>ФЦП «Жилище» на 2015</w:t>
      </w:r>
      <w:r w:rsidRPr="00266206">
        <w:rPr>
          <w:szCs w:val="28"/>
        </w:rPr>
        <w:t>-20</w:t>
      </w:r>
      <w:r>
        <w:rPr>
          <w:szCs w:val="28"/>
        </w:rPr>
        <w:t>20</w:t>
      </w:r>
      <w:r w:rsidRPr="00266206">
        <w:rPr>
          <w:szCs w:val="28"/>
        </w:rPr>
        <w:t xml:space="preserve"> годы</w:t>
      </w:r>
      <w:r>
        <w:rPr>
          <w:szCs w:val="28"/>
        </w:rPr>
        <w:t>».</w:t>
      </w:r>
    </w:p>
    <w:p w:rsidR="00B37FA7" w:rsidRDefault="00B37FA7" w:rsidP="00B37F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1.2. В приложении № 2 к административному регламенту:</w:t>
      </w:r>
    </w:p>
    <w:p w:rsidR="00B37FA7" w:rsidRDefault="00263481" w:rsidP="00966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1.2.1. Абзац 8 изложить в редакции:</w:t>
      </w:r>
    </w:p>
    <w:p w:rsidR="00263481" w:rsidRPr="00B948DE" w:rsidRDefault="00263481" w:rsidP="00966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«П</w:t>
      </w:r>
      <w:r w:rsidRPr="000F3A25">
        <w:rPr>
          <w:szCs w:val="28"/>
        </w:rPr>
        <w:t>одготовка</w:t>
      </w:r>
      <w:r>
        <w:rPr>
          <w:szCs w:val="28"/>
        </w:rPr>
        <w:t xml:space="preserve"> и издание</w:t>
      </w:r>
      <w:r w:rsidRPr="000F3A25">
        <w:rPr>
          <w:szCs w:val="28"/>
        </w:rPr>
        <w:t xml:space="preserve"> распоряжения администрации района города </w:t>
      </w:r>
      <w:r w:rsidR="00823CB7">
        <w:rPr>
          <w:szCs w:val="28"/>
        </w:rPr>
        <w:t xml:space="preserve">                </w:t>
      </w:r>
      <w:r w:rsidRPr="00266206">
        <w:rPr>
          <w:szCs w:val="28"/>
        </w:rPr>
        <w:t>о признании молодой семьи участницей подпрограммы «Обеспечение жильем мол</w:t>
      </w:r>
      <w:r>
        <w:rPr>
          <w:szCs w:val="28"/>
        </w:rPr>
        <w:t>одых семей» ФЦП «Жилище» на 2015-2020</w:t>
      </w:r>
      <w:r w:rsidRPr="00266206">
        <w:rPr>
          <w:szCs w:val="28"/>
        </w:rPr>
        <w:t xml:space="preserve"> годы</w:t>
      </w:r>
      <w:r w:rsidR="00F66A5D">
        <w:rPr>
          <w:szCs w:val="28"/>
        </w:rPr>
        <w:t>»</w:t>
      </w:r>
      <w:r>
        <w:rPr>
          <w:szCs w:val="28"/>
        </w:rPr>
        <w:t xml:space="preserve"> или </w:t>
      </w:r>
      <w:r w:rsidRPr="00266206">
        <w:rPr>
          <w:szCs w:val="28"/>
        </w:rPr>
        <w:t xml:space="preserve">об отказе </w:t>
      </w:r>
      <w:r w:rsidR="00F66A5D">
        <w:rPr>
          <w:szCs w:val="28"/>
        </w:rPr>
        <w:t xml:space="preserve">                               </w:t>
      </w:r>
      <w:r w:rsidRPr="00266206">
        <w:rPr>
          <w:szCs w:val="28"/>
        </w:rPr>
        <w:t>в признании молодой семьи участницей подпрограммы «Обеспечение жильем мол</w:t>
      </w:r>
      <w:r>
        <w:rPr>
          <w:szCs w:val="28"/>
        </w:rPr>
        <w:t>одых семей» ФЦП «Жилище» на 2015</w:t>
      </w:r>
      <w:r w:rsidRPr="00266206">
        <w:rPr>
          <w:szCs w:val="28"/>
        </w:rPr>
        <w:t>-20</w:t>
      </w:r>
      <w:r>
        <w:rPr>
          <w:szCs w:val="28"/>
        </w:rPr>
        <w:t>20</w:t>
      </w:r>
      <w:r w:rsidRPr="00266206">
        <w:rPr>
          <w:szCs w:val="28"/>
        </w:rPr>
        <w:t xml:space="preserve"> годы</w:t>
      </w:r>
      <w:proofErr w:type="gramStart"/>
      <w:r>
        <w:rPr>
          <w:szCs w:val="28"/>
        </w:rPr>
        <w:t>.»</w:t>
      </w:r>
      <w:proofErr w:type="gramEnd"/>
    </w:p>
    <w:p w:rsidR="00294679" w:rsidRPr="00DC01BD" w:rsidRDefault="00294679" w:rsidP="00075626">
      <w:pPr>
        <w:ind w:firstLine="709"/>
        <w:jc w:val="both"/>
        <w:rPr>
          <w:szCs w:val="28"/>
        </w:rPr>
      </w:pPr>
      <w:r w:rsidRPr="00DC01BD">
        <w:rPr>
          <w:szCs w:val="28"/>
        </w:rPr>
        <w:t>2.</w:t>
      </w:r>
      <w:r w:rsidR="00F70862">
        <w:rPr>
          <w:szCs w:val="28"/>
        </w:rPr>
        <w:t> </w:t>
      </w:r>
      <w:r w:rsidR="00075626">
        <w:rPr>
          <w:szCs w:val="28"/>
        </w:rPr>
        <w:t> </w:t>
      </w:r>
      <w:r>
        <w:rPr>
          <w:szCs w:val="28"/>
        </w:rPr>
        <w:t>П</w:t>
      </w:r>
      <w:r w:rsidRPr="00DC01BD">
        <w:rPr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94679" w:rsidRPr="00DC01BD" w:rsidRDefault="00294679" w:rsidP="00075626">
      <w:pPr>
        <w:ind w:firstLine="709"/>
        <w:jc w:val="both"/>
        <w:rPr>
          <w:szCs w:val="28"/>
        </w:rPr>
      </w:pPr>
      <w:r w:rsidRPr="00DC01BD">
        <w:rPr>
          <w:szCs w:val="28"/>
        </w:rPr>
        <w:lastRenderedPageBreak/>
        <w:t>3.</w:t>
      </w:r>
      <w:r w:rsidR="00F70862">
        <w:rPr>
          <w:szCs w:val="28"/>
        </w:rPr>
        <w:t> </w:t>
      </w:r>
      <w:r w:rsidR="00075626">
        <w:rPr>
          <w:szCs w:val="28"/>
        </w:rPr>
        <w:t> </w:t>
      </w:r>
      <w:proofErr w:type="gramStart"/>
      <w:r w:rsidR="00075626">
        <w:rPr>
          <w:szCs w:val="28"/>
        </w:rPr>
        <w:t xml:space="preserve">Контроль </w:t>
      </w:r>
      <w:r w:rsidRPr="00DC01BD">
        <w:rPr>
          <w:szCs w:val="28"/>
        </w:rPr>
        <w:t>за</w:t>
      </w:r>
      <w:proofErr w:type="gramEnd"/>
      <w:r w:rsidRPr="00DC01BD">
        <w:rPr>
          <w:szCs w:val="28"/>
        </w:rPr>
        <w:t xml:space="preserve"> выполнением </w:t>
      </w:r>
      <w:r>
        <w:rPr>
          <w:szCs w:val="28"/>
        </w:rPr>
        <w:t xml:space="preserve">постановления возложить на </w:t>
      </w:r>
      <w:r w:rsidRPr="00DC01BD">
        <w:rPr>
          <w:szCs w:val="28"/>
        </w:rPr>
        <w:t>заместителя главы Админи</w:t>
      </w:r>
      <w:r>
        <w:rPr>
          <w:szCs w:val="28"/>
        </w:rPr>
        <w:t>страции города Ростова-на-Дону (по вопросам</w:t>
      </w:r>
      <w:r w:rsidR="00075626">
        <w:rPr>
          <w:szCs w:val="28"/>
        </w:rPr>
        <w:t xml:space="preserve"> строительства </w:t>
      </w:r>
      <w:r w:rsidR="00075626">
        <w:rPr>
          <w:szCs w:val="28"/>
        </w:rPr>
        <w:br/>
      </w:r>
      <w:r>
        <w:rPr>
          <w:szCs w:val="28"/>
        </w:rPr>
        <w:t>и архитектуры</w:t>
      </w:r>
      <w:r w:rsidRPr="00DC01BD">
        <w:rPr>
          <w:szCs w:val="28"/>
        </w:rPr>
        <w:t xml:space="preserve">) </w:t>
      </w:r>
      <w:proofErr w:type="spellStart"/>
      <w:r>
        <w:rPr>
          <w:szCs w:val="28"/>
        </w:rPr>
        <w:t>Маркитантова</w:t>
      </w:r>
      <w:proofErr w:type="spellEnd"/>
      <w:r w:rsidRPr="000C2120">
        <w:rPr>
          <w:szCs w:val="28"/>
        </w:rPr>
        <w:t xml:space="preserve"> </w:t>
      </w:r>
      <w:r>
        <w:rPr>
          <w:szCs w:val="28"/>
        </w:rPr>
        <w:t>О.А.</w:t>
      </w:r>
    </w:p>
    <w:p w:rsidR="00075626" w:rsidRDefault="00075626" w:rsidP="00CB514B"/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1"/>
        <w:gridCol w:w="2020"/>
      </w:tblGrid>
      <w:tr w:rsidR="00075626" w:rsidRPr="00075626" w:rsidTr="00823CB7">
        <w:tc>
          <w:tcPr>
            <w:tcW w:w="2095" w:type="pct"/>
          </w:tcPr>
          <w:p w:rsidR="00075626" w:rsidRPr="00075626" w:rsidRDefault="00823CB7" w:rsidP="00075626">
            <w:pPr>
              <w:tabs>
                <w:tab w:val="left" w:pos="7088"/>
              </w:tabs>
            </w:pPr>
            <w:r>
              <w:t>Г</w:t>
            </w:r>
            <w:r w:rsidR="00075626" w:rsidRPr="00075626">
              <w:t>лав</w:t>
            </w:r>
            <w:r>
              <w:t>а</w:t>
            </w:r>
            <w:r w:rsidR="00075626" w:rsidRPr="00075626">
              <w:t xml:space="preserve"> Администрации </w:t>
            </w:r>
          </w:p>
          <w:p w:rsidR="00075626" w:rsidRPr="00075626" w:rsidRDefault="00075626" w:rsidP="00075626">
            <w:pPr>
              <w:tabs>
                <w:tab w:val="left" w:pos="7088"/>
              </w:tabs>
            </w:pPr>
            <w:r w:rsidRPr="00075626">
              <w:t>города Ростова-на-Дону</w:t>
            </w:r>
            <w:r w:rsidR="00823CB7">
              <w:t xml:space="preserve">                                 </w:t>
            </w:r>
          </w:p>
        </w:tc>
        <w:tc>
          <w:tcPr>
            <w:tcW w:w="1864" w:type="pct"/>
          </w:tcPr>
          <w:p w:rsidR="00075626" w:rsidRPr="00075626" w:rsidRDefault="00075626" w:rsidP="00075626">
            <w:pPr>
              <w:tabs>
                <w:tab w:val="left" w:pos="7088"/>
              </w:tabs>
              <w:jc w:val="both"/>
            </w:pPr>
          </w:p>
        </w:tc>
        <w:tc>
          <w:tcPr>
            <w:tcW w:w="1040" w:type="pct"/>
          </w:tcPr>
          <w:p w:rsidR="00075626" w:rsidRPr="00075626" w:rsidRDefault="00075626" w:rsidP="00075626">
            <w:pPr>
              <w:tabs>
                <w:tab w:val="left" w:pos="7088"/>
              </w:tabs>
            </w:pPr>
          </w:p>
          <w:p w:rsidR="00075626" w:rsidRPr="00075626" w:rsidRDefault="00050035" w:rsidP="00823CB7">
            <w:pPr>
              <w:tabs>
                <w:tab w:val="left" w:pos="7088"/>
              </w:tabs>
            </w:pPr>
            <w:r>
              <w:t>В.В. Кушнарев</w:t>
            </w:r>
          </w:p>
        </w:tc>
      </w:tr>
    </w:tbl>
    <w:p w:rsidR="00075626" w:rsidRDefault="00075626" w:rsidP="00CB514B"/>
    <w:p w:rsidR="00FA132C" w:rsidRDefault="00FA132C" w:rsidP="00CB514B"/>
    <w:p w:rsidR="00C055B5" w:rsidRDefault="00C055B5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Par1160"/>
      <w:bookmarkEnd w:id="0"/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823CB7" w:rsidRDefault="00823CB7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C055B5" w:rsidRDefault="00C055B5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C055B5" w:rsidRDefault="00C055B5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C055B5" w:rsidRDefault="00C055B5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823CB7" w:rsidRDefault="00823CB7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823CB7" w:rsidRDefault="00823CB7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823CB7" w:rsidRDefault="00823CB7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823CB7" w:rsidRDefault="00823CB7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823CB7" w:rsidRDefault="00823CB7" w:rsidP="00C055B5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sectPr w:rsidR="00823CB7" w:rsidSect="0061686A">
      <w:headerReference w:type="default" r:id="rId11"/>
      <w:footerReference w:type="default" r:id="rId12"/>
      <w:pgSz w:w="11906" w:h="16838"/>
      <w:pgMar w:top="964" w:right="567" w:bottom="90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542" w:rsidRDefault="00797542">
      <w:r>
        <w:separator/>
      </w:r>
    </w:p>
  </w:endnote>
  <w:endnote w:type="continuationSeparator" w:id="0">
    <w:p w:rsidR="00797542" w:rsidRDefault="00797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29" w:rsidRPr="00075626" w:rsidRDefault="00991FA1">
    <w:pPr>
      <w:pStyle w:val="aa"/>
      <w:jc w:val="right"/>
      <w:rPr>
        <w:sz w:val="28"/>
      </w:rPr>
    </w:pPr>
    <w:r w:rsidRPr="00075626">
      <w:rPr>
        <w:sz w:val="28"/>
      </w:rPr>
      <w:fldChar w:fldCharType="begin"/>
    </w:r>
    <w:r w:rsidR="00FC0C29" w:rsidRPr="00075626">
      <w:rPr>
        <w:sz w:val="28"/>
      </w:rPr>
      <w:instrText>PAGE   \* MERGEFORMAT</w:instrText>
    </w:r>
    <w:r w:rsidRPr="00075626">
      <w:rPr>
        <w:sz w:val="28"/>
      </w:rPr>
      <w:fldChar w:fldCharType="separate"/>
    </w:r>
    <w:r w:rsidR="00FD0978">
      <w:rPr>
        <w:noProof/>
        <w:sz w:val="28"/>
      </w:rPr>
      <w:t>6</w:t>
    </w:r>
    <w:r w:rsidRPr="00075626">
      <w:rPr>
        <w:noProof/>
        <w:sz w:val="28"/>
      </w:rPr>
      <w:fldChar w:fldCharType="end"/>
    </w:r>
  </w:p>
  <w:p w:rsidR="00FC0C29" w:rsidRDefault="00FC0C2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542" w:rsidRDefault="00797542">
      <w:r>
        <w:separator/>
      </w:r>
    </w:p>
  </w:footnote>
  <w:footnote w:type="continuationSeparator" w:id="0">
    <w:p w:rsidR="00797542" w:rsidRDefault="007975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29" w:rsidRPr="005226EF" w:rsidRDefault="00FC0C29" w:rsidP="00153F4B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t xml:space="preserve"> </w:t>
    </w:r>
  </w:p>
  <w:p w:rsidR="00FC0C29" w:rsidRPr="005226EF" w:rsidRDefault="00FC0C29" w:rsidP="00153F4B">
    <w:pPr>
      <w:pStyle w:val="a3"/>
      <w:ind w:right="360"/>
      <w:jc w:val="right"/>
    </w:pPr>
    <w: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3951"/>
    <w:multiLevelType w:val="hybridMultilevel"/>
    <w:tmpl w:val="4B36E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84B92"/>
    <w:multiLevelType w:val="hybridMultilevel"/>
    <w:tmpl w:val="0A3856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6E42ECF"/>
    <w:multiLevelType w:val="hybridMultilevel"/>
    <w:tmpl w:val="EBA83974"/>
    <w:lvl w:ilvl="0" w:tplc="4050B95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1D2640"/>
    <w:multiLevelType w:val="hybridMultilevel"/>
    <w:tmpl w:val="3F2E32BC"/>
    <w:lvl w:ilvl="0" w:tplc="4050B95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  <w:rPr>
        <w:rFonts w:cs="Times New Roman"/>
      </w:rPr>
    </w:lvl>
  </w:abstractNum>
  <w:abstractNum w:abstractNumId="7">
    <w:nsid w:val="6AC5619F"/>
    <w:multiLevelType w:val="hybridMultilevel"/>
    <w:tmpl w:val="DA9C4ABE"/>
    <w:lvl w:ilvl="0" w:tplc="81400BD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14B"/>
    <w:rsid w:val="0000121D"/>
    <w:rsid w:val="000036F3"/>
    <w:rsid w:val="00011901"/>
    <w:rsid w:val="00013330"/>
    <w:rsid w:val="00017763"/>
    <w:rsid w:val="00027BCE"/>
    <w:rsid w:val="000319A1"/>
    <w:rsid w:val="000344CC"/>
    <w:rsid w:val="00047FB7"/>
    <w:rsid w:val="00050035"/>
    <w:rsid w:val="00052C3C"/>
    <w:rsid w:val="000543E2"/>
    <w:rsid w:val="00054A7F"/>
    <w:rsid w:val="0005616E"/>
    <w:rsid w:val="00056FD9"/>
    <w:rsid w:val="0006032C"/>
    <w:rsid w:val="000631AD"/>
    <w:rsid w:val="00063684"/>
    <w:rsid w:val="000636E2"/>
    <w:rsid w:val="00065D48"/>
    <w:rsid w:val="00071286"/>
    <w:rsid w:val="00072D0F"/>
    <w:rsid w:val="00072D96"/>
    <w:rsid w:val="00073B9E"/>
    <w:rsid w:val="00074ED6"/>
    <w:rsid w:val="00075626"/>
    <w:rsid w:val="000768C8"/>
    <w:rsid w:val="00076B65"/>
    <w:rsid w:val="0008074B"/>
    <w:rsid w:val="000816A2"/>
    <w:rsid w:val="00082A69"/>
    <w:rsid w:val="00095482"/>
    <w:rsid w:val="000A0697"/>
    <w:rsid w:val="000A0716"/>
    <w:rsid w:val="000A090B"/>
    <w:rsid w:val="000A0C22"/>
    <w:rsid w:val="000B3A74"/>
    <w:rsid w:val="000B6B87"/>
    <w:rsid w:val="000C2120"/>
    <w:rsid w:val="000C290A"/>
    <w:rsid w:val="000C538E"/>
    <w:rsid w:val="000C6345"/>
    <w:rsid w:val="000D19B4"/>
    <w:rsid w:val="000D3C75"/>
    <w:rsid w:val="000D6852"/>
    <w:rsid w:val="000D7B34"/>
    <w:rsid w:val="000E0E8A"/>
    <w:rsid w:val="000E25D7"/>
    <w:rsid w:val="000E5059"/>
    <w:rsid w:val="000E6B84"/>
    <w:rsid w:val="000F03FD"/>
    <w:rsid w:val="000F3A25"/>
    <w:rsid w:val="000F5E59"/>
    <w:rsid w:val="000F7193"/>
    <w:rsid w:val="00101320"/>
    <w:rsid w:val="00101A01"/>
    <w:rsid w:val="0010697C"/>
    <w:rsid w:val="00111757"/>
    <w:rsid w:val="001131DA"/>
    <w:rsid w:val="0011569A"/>
    <w:rsid w:val="00116131"/>
    <w:rsid w:val="00117509"/>
    <w:rsid w:val="001221CF"/>
    <w:rsid w:val="00124459"/>
    <w:rsid w:val="00124D2A"/>
    <w:rsid w:val="00127DD5"/>
    <w:rsid w:val="00133847"/>
    <w:rsid w:val="00133E22"/>
    <w:rsid w:val="001359E9"/>
    <w:rsid w:val="00136FCB"/>
    <w:rsid w:val="00141AD7"/>
    <w:rsid w:val="00144916"/>
    <w:rsid w:val="00145C8B"/>
    <w:rsid w:val="00146D36"/>
    <w:rsid w:val="00150104"/>
    <w:rsid w:val="001528D3"/>
    <w:rsid w:val="00152C7B"/>
    <w:rsid w:val="00153F4B"/>
    <w:rsid w:val="001562BF"/>
    <w:rsid w:val="00162F2B"/>
    <w:rsid w:val="00163494"/>
    <w:rsid w:val="00163828"/>
    <w:rsid w:val="001719EE"/>
    <w:rsid w:val="00183260"/>
    <w:rsid w:val="00183508"/>
    <w:rsid w:val="00183823"/>
    <w:rsid w:val="00186A14"/>
    <w:rsid w:val="00192BAB"/>
    <w:rsid w:val="00196AAD"/>
    <w:rsid w:val="001A1523"/>
    <w:rsid w:val="001A272A"/>
    <w:rsid w:val="001A2CB2"/>
    <w:rsid w:val="001B7449"/>
    <w:rsid w:val="001C0924"/>
    <w:rsid w:val="001C50C4"/>
    <w:rsid w:val="001C512B"/>
    <w:rsid w:val="001C7455"/>
    <w:rsid w:val="001D29C6"/>
    <w:rsid w:val="001D29D4"/>
    <w:rsid w:val="001D4856"/>
    <w:rsid w:val="001D6F33"/>
    <w:rsid w:val="001D7748"/>
    <w:rsid w:val="001E4149"/>
    <w:rsid w:val="001E681C"/>
    <w:rsid w:val="001E7FD9"/>
    <w:rsid w:val="001F2D9A"/>
    <w:rsid w:val="001F68F1"/>
    <w:rsid w:val="00200002"/>
    <w:rsid w:val="00202AAC"/>
    <w:rsid w:val="00202BB7"/>
    <w:rsid w:val="00203577"/>
    <w:rsid w:val="00204809"/>
    <w:rsid w:val="00206AA8"/>
    <w:rsid w:val="00210AF9"/>
    <w:rsid w:val="00212917"/>
    <w:rsid w:val="00214DE9"/>
    <w:rsid w:val="0022098C"/>
    <w:rsid w:val="00226405"/>
    <w:rsid w:val="00226840"/>
    <w:rsid w:val="0023532F"/>
    <w:rsid w:val="002358C6"/>
    <w:rsid w:val="00240BE7"/>
    <w:rsid w:val="00243013"/>
    <w:rsid w:val="00252CD5"/>
    <w:rsid w:val="00254C11"/>
    <w:rsid w:val="00260C97"/>
    <w:rsid w:val="00263481"/>
    <w:rsid w:val="00265B22"/>
    <w:rsid w:val="0026709D"/>
    <w:rsid w:val="002671C6"/>
    <w:rsid w:val="002676CB"/>
    <w:rsid w:val="00267DB3"/>
    <w:rsid w:val="00272FC0"/>
    <w:rsid w:val="00275903"/>
    <w:rsid w:val="00276ECE"/>
    <w:rsid w:val="00281E0E"/>
    <w:rsid w:val="002821E3"/>
    <w:rsid w:val="00282865"/>
    <w:rsid w:val="002844E5"/>
    <w:rsid w:val="0028626F"/>
    <w:rsid w:val="002916EC"/>
    <w:rsid w:val="00292BE0"/>
    <w:rsid w:val="00294679"/>
    <w:rsid w:val="002947C9"/>
    <w:rsid w:val="00294B4C"/>
    <w:rsid w:val="002A3351"/>
    <w:rsid w:val="002A570C"/>
    <w:rsid w:val="002B0192"/>
    <w:rsid w:val="002B2D67"/>
    <w:rsid w:val="002C3E8D"/>
    <w:rsid w:val="002D254A"/>
    <w:rsid w:val="002D2FE2"/>
    <w:rsid w:val="002E12D3"/>
    <w:rsid w:val="002E1E05"/>
    <w:rsid w:val="002E21D9"/>
    <w:rsid w:val="002E307A"/>
    <w:rsid w:val="002E3E6E"/>
    <w:rsid w:val="002E50FA"/>
    <w:rsid w:val="002E7B4B"/>
    <w:rsid w:val="002F3400"/>
    <w:rsid w:val="002F38E8"/>
    <w:rsid w:val="0030158D"/>
    <w:rsid w:val="003050E2"/>
    <w:rsid w:val="0031284C"/>
    <w:rsid w:val="00316037"/>
    <w:rsid w:val="00317071"/>
    <w:rsid w:val="0032022D"/>
    <w:rsid w:val="003238E2"/>
    <w:rsid w:val="00325F65"/>
    <w:rsid w:val="003268C9"/>
    <w:rsid w:val="00326E79"/>
    <w:rsid w:val="00330900"/>
    <w:rsid w:val="00330D62"/>
    <w:rsid w:val="00335671"/>
    <w:rsid w:val="00342FDB"/>
    <w:rsid w:val="003436ED"/>
    <w:rsid w:val="0034666C"/>
    <w:rsid w:val="00350ECA"/>
    <w:rsid w:val="003569FB"/>
    <w:rsid w:val="00357620"/>
    <w:rsid w:val="003648A2"/>
    <w:rsid w:val="00366EC9"/>
    <w:rsid w:val="00370FF4"/>
    <w:rsid w:val="003835C3"/>
    <w:rsid w:val="0038550F"/>
    <w:rsid w:val="00386C25"/>
    <w:rsid w:val="003925CA"/>
    <w:rsid w:val="00395281"/>
    <w:rsid w:val="003A4627"/>
    <w:rsid w:val="003C036E"/>
    <w:rsid w:val="003C22D8"/>
    <w:rsid w:val="003C42A5"/>
    <w:rsid w:val="003C5D2E"/>
    <w:rsid w:val="003C6A4B"/>
    <w:rsid w:val="003D014F"/>
    <w:rsid w:val="003D20D2"/>
    <w:rsid w:val="003D70BD"/>
    <w:rsid w:val="003D7832"/>
    <w:rsid w:val="003D7E02"/>
    <w:rsid w:val="003F27CC"/>
    <w:rsid w:val="003F3635"/>
    <w:rsid w:val="003F4CC7"/>
    <w:rsid w:val="003F799C"/>
    <w:rsid w:val="004043BD"/>
    <w:rsid w:val="004071AF"/>
    <w:rsid w:val="00412630"/>
    <w:rsid w:val="004136C0"/>
    <w:rsid w:val="00417B59"/>
    <w:rsid w:val="00422493"/>
    <w:rsid w:val="0042657B"/>
    <w:rsid w:val="00430CFA"/>
    <w:rsid w:val="00432A94"/>
    <w:rsid w:val="0043619B"/>
    <w:rsid w:val="004372CF"/>
    <w:rsid w:val="00440C24"/>
    <w:rsid w:val="004413B4"/>
    <w:rsid w:val="004433F7"/>
    <w:rsid w:val="00444139"/>
    <w:rsid w:val="004448A4"/>
    <w:rsid w:val="00446F68"/>
    <w:rsid w:val="004535DD"/>
    <w:rsid w:val="00454766"/>
    <w:rsid w:val="004547BD"/>
    <w:rsid w:val="004604A5"/>
    <w:rsid w:val="00462B85"/>
    <w:rsid w:val="00470EEE"/>
    <w:rsid w:val="0047127C"/>
    <w:rsid w:val="0047142F"/>
    <w:rsid w:val="00471566"/>
    <w:rsid w:val="004739A7"/>
    <w:rsid w:val="00475315"/>
    <w:rsid w:val="00477A54"/>
    <w:rsid w:val="00487E50"/>
    <w:rsid w:val="0049142B"/>
    <w:rsid w:val="0049195D"/>
    <w:rsid w:val="00493DB4"/>
    <w:rsid w:val="00493ED8"/>
    <w:rsid w:val="004963FA"/>
    <w:rsid w:val="004A52CB"/>
    <w:rsid w:val="004A6694"/>
    <w:rsid w:val="004A6CFA"/>
    <w:rsid w:val="004A72F8"/>
    <w:rsid w:val="004B1649"/>
    <w:rsid w:val="004B1969"/>
    <w:rsid w:val="004B5F8E"/>
    <w:rsid w:val="004C7FF2"/>
    <w:rsid w:val="004D1584"/>
    <w:rsid w:val="004D242B"/>
    <w:rsid w:val="004D3B66"/>
    <w:rsid w:val="004D431F"/>
    <w:rsid w:val="004E1E65"/>
    <w:rsid w:val="004E3B19"/>
    <w:rsid w:val="004E5C5E"/>
    <w:rsid w:val="004E6200"/>
    <w:rsid w:val="004F29EB"/>
    <w:rsid w:val="004F4768"/>
    <w:rsid w:val="004F751B"/>
    <w:rsid w:val="005007AE"/>
    <w:rsid w:val="0050160D"/>
    <w:rsid w:val="0050373F"/>
    <w:rsid w:val="00503B45"/>
    <w:rsid w:val="00506B9E"/>
    <w:rsid w:val="00507EF7"/>
    <w:rsid w:val="00510197"/>
    <w:rsid w:val="005129AB"/>
    <w:rsid w:val="00516BCD"/>
    <w:rsid w:val="0051774D"/>
    <w:rsid w:val="005226EF"/>
    <w:rsid w:val="005240C5"/>
    <w:rsid w:val="00530DFC"/>
    <w:rsid w:val="00533813"/>
    <w:rsid w:val="005346F8"/>
    <w:rsid w:val="0053504D"/>
    <w:rsid w:val="005406A6"/>
    <w:rsid w:val="005412FF"/>
    <w:rsid w:val="0054414A"/>
    <w:rsid w:val="005454E5"/>
    <w:rsid w:val="0054603D"/>
    <w:rsid w:val="0054752A"/>
    <w:rsid w:val="00551212"/>
    <w:rsid w:val="00563076"/>
    <w:rsid w:val="0056444B"/>
    <w:rsid w:val="00566F09"/>
    <w:rsid w:val="0056759C"/>
    <w:rsid w:val="00580DCE"/>
    <w:rsid w:val="005818B0"/>
    <w:rsid w:val="005846F3"/>
    <w:rsid w:val="00585973"/>
    <w:rsid w:val="005860EE"/>
    <w:rsid w:val="0058749F"/>
    <w:rsid w:val="00590544"/>
    <w:rsid w:val="005912AE"/>
    <w:rsid w:val="00592557"/>
    <w:rsid w:val="00596FC6"/>
    <w:rsid w:val="005977A1"/>
    <w:rsid w:val="005A00BF"/>
    <w:rsid w:val="005A3D2B"/>
    <w:rsid w:val="005A7633"/>
    <w:rsid w:val="005A78F3"/>
    <w:rsid w:val="005B18CF"/>
    <w:rsid w:val="005B4478"/>
    <w:rsid w:val="005B4DB2"/>
    <w:rsid w:val="005B5B67"/>
    <w:rsid w:val="005B63A3"/>
    <w:rsid w:val="005B7AA2"/>
    <w:rsid w:val="005C0EF9"/>
    <w:rsid w:val="005C1F64"/>
    <w:rsid w:val="005C5F46"/>
    <w:rsid w:val="005C7329"/>
    <w:rsid w:val="005C7EB6"/>
    <w:rsid w:val="005E263D"/>
    <w:rsid w:val="005E2739"/>
    <w:rsid w:val="005E5AED"/>
    <w:rsid w:val="005E7C94"/>
    <w:rsid w:val="005F30BF"/>
    <w:rsid w:val="005F4125"/>
    <w:rsid w:val="005F6FA8"/>
    <w:rsid w:val="00601A86"/>
    <w:rsid w:val="00603DC6"/>
    <w:rsid w:val="00604A07"/>
    <w:rsid w:val="006100FA"/>
    <w:rsid w:val="00610E99"/>
    <w:rsid w:val="00614CC5"/>
    <w:rsid w:val="006163F2"/>
    <w:rsid w:val="0061686A"/>
    <w:rsid w:val="00617061"/>
    <w:rsid w:val="00620099"/>
    <w:rsid w:val="006208A6"/>
    <w:rsid w:val="00621EB0"/>
    <w:rsid w:val="0062206B"/>
    <w:rsid w:val="006221EA"/>
    <w:rsid w:val="006242CE"/>
    <w:rsid w:val="00625FBF"/>
    <w:rsid w:val="0062639E"/>
    <w:rsid w:val="0062709E"/>
    <w:rsid w:val="0063227C"/>
    <w:rsid w:val="00632A81"/>
    <w:rsid w:val="006369E5"/>
    <w:rsid w:val="00637520"/>
    <w:rsid w:val="006378AE"/>
    <w:rsid w:val="00640690"/>
    <w:rsid w:val="00651F02"/>
    <w:rsid w:val="00653361"/>
    <w:rsid w:val="00655D3F"/>
    <w:rsid w:val="00656E2F"/>
    <w:rsid w:val="006613F3"/>
    <w:rsid w:val="00666965"/>
    <w:rsid w:val="0067260F"/>
    <w:rsid w:val="00672E21"/>
    <w:rsid w:val="00675621"/>
    <w:rsid w:val="00677D3B"/>
    <w:rsid w:val="006805C1"/>
    <w:rsid w:val="006814D0"/>
    <w:rsid w:val="006820D0"/>
    <w:rsid w:val="0068291E"/>
    <w:rsid w:val="00684AB7"/>
    <w:rsid w:val="0068643B"/>
    <w:rsid w:val="00687A73"/>
    <w:rsid w:val="00695A55"/>
    <w:rsid w:val="00697919"/>
    <w:rsid w:val="006A263E"/>
    <w:rsid w:val="006A611A"/>
    <w:rsid w:val="006A613E"/>
    <w:rsid w:val="006A6C39"/>
    <w:rsid w:val="006B1A69"/>
    <w:rsid w:val="006B2024"/>
    <w:rsid w:val="006B26A2"/>
    <w:rsid w:val="006B38FF"/>
    <w:rsid w:val="006B3C46"/>
    <w:rsid w:val="006B4842"/>
    <w:rsid w:val="006B7B25"/>
    <w:rsid w:val="006C3386"/>
    <w:rsid w:val="006C6577"/>
    <w:rsid w:val="006E297D"/>
    <w:rsid w:val="006E2C5D"/>
    <w:rsid w:val="006E47E2"/>
    <w:rsid w:val="006E6312"/>
    <w:rsid w:val="006E6DB0"/>
    <w:rsid w:val="006E7217"/>
    <w:rsid w:val="006F1C0E"/>
    <w:rsid w:val="006F4516"/>
    <w:rsid w:val="006F662A"/>
    <w:rsid w:val="006F6935"/>
    <w:rsid w:val="006F7525"/>
    <w:rsid w:val="00705050"/>
    <w:rsid w:val="00707203"/>
    <w:rsid w:val="007114BC"/>
    <w:rsid w:val="0072098A"/>
    <w:rsid w:val="00722D7C"/>
    <w:rsid w:val="007246E8"/>
    <w:rsid w:val="00724C7B"/>
    <w:rsid w:val="00725BC1"/>
    <w:rsid w:val="00730691"/>
    <w:rsid w:val="00731299"/>
    <w:rsid w:val="00742B30"/>
    <w:rsid w:val="00745F15"/>
    <w:rsid w:val="0074772D"/>
    <w:rsid w:val="00750B75"/>
    <w:rsid w:val="00751E74"/>
    <w:rsid w:val="00752656"/>
    <w:rsid w:val="00753B57"/>
    <w:rsid w:val="00753E93"/>
    <w:rsid w:val="007544DF"/>
    <w:rsid w:val="007548A9"/>
    <w:rsid w:val="00754CAB"/>
    <w:rsid w:val="0075622C"/>
    <w:rsid w:val="00757725"/>
    <w:rsid w:val="00763F28"/>
    <w:rsid w:val="007657B2"/>
    <w:rsid w:val="0076654E"/>
    <w:rsid w:val="00766A6A"/>
    <w:rsid w:val="0077240F"/>
    <w:rsid w:val="00777324"/>
    <w:rsid w:val="00782808"/>
    <w:rsid w:val="007901FF"/>
    <w:rsid w:val="007909E7"/>
    <w:rsid w:val="00791AC5"/>
    <w:rsid w:val="00792113"/>
    <w:rsid w:val="00794401"/>
    <w:rsid w:val="00796DF4"/>
    <w:rsid w:val="00796E41"/>
    <w:rsid w:val="007973F4"/>
    <w:rsid w:val="00797542"/>
    <w:rsid w:val="007A1039"/>
    <w:rsid w:val="007A1DEC"/>
    <w:rsid w:val="007A3E7D"/>
    <w:rsid w:val="007A79B4"/>
    <w:rsid w:val="007B4C1E"/>
    <w:rsid w:val="007B551C"/>
    <w:rsid w:val="007B7FB5"/>
    <w:rsid w:val="007C4B85"/>
    <w:rsid w:val="007D2020"/>
    <w:rsid w:val="007E115F"/>
    <w:rsid w:val="007E16A6"/>
    <w:rsid w:val="007E3118"/>
    <w:rsid w:val="007F28BB"/>
    <w:rsid w:val="007F3230"/>
    <w:rsid w:val="007F397E"/>
    <w:rsid w:val="00801A14"/>
    <w:rsid w:val="00813F76"/>
    <w:rsid w:val="008165EE"/>
    <w:rsid w:val="00821D4C"/>
    <w:rsid w:val="00823CB7"/>
    <w:rsid w:val="00836844"/>
    <w:rsid w:val="00841762"/>
    <w:rsid w:val="00845C4B"/>
    <w:rsid w:val="0085528E"/>
    <w:rsid w:val="008576BB"/>
    <w:rsid w:val="00857B9C"/>
    <w:rsid w:val="00863DC4"/>
    <w:rsid w:val="00864EED"/>
    <w:rsid w:val="00864F95"/>
    <w:rsid w:val="00866B90"/>
    <w:rsid w:val="00870276"/>
    <w:rsid w:val="00871519"/>
    <w:rsid w:val="00871D2D"/>
    <w:rsid w:val="00875D63"/>
    <w:rsid w:val="008814E1"/>
    <w:rsid w:val="00892945"/>
    <w:rsid w:val="00895B5E"/>
    <w:rsid w:val="0089795D"/>
    <w:rsid w:val="008A0D5C"/>
    <w:rsid w:val="008A3D8D"/>
    <w:rsid w:val="008B11C2"/>
    <w:rsid w:val="008B4FDB"/>
    <w:rsid w:val="008B55DD"/>
    <w:rsid w:val="008C2FD5"/>
    <w:rsid w:val="008C603F"/>
    <w:rsid w:val="008D2149"/>
    <w:rsid w:val="008D300C"/>
    <w:rsid w:val="008F2049"/>
    <w:rsid w:val="008F36E8"/>
    <w:rsid w:val="008F4D1D"/>
    <w:rsid w:val="008F7E1C"/>
    <w:rsid w:val="009016A7"/>
    <w:rsid w:val="00907C2B"/>
    <w:rsid w:val="00914985"/>
    <w:rsid w:val="00915D95"/>
    <w:rsid w:val="009162D0"/>
    <w:rsid w:val="00917F87"/>
    <w:rsid w:val="00927611"/>
    <w:rsid w:val="00936C24"/>
    <w:rsid w:val="00937C89"/>
    <w:rsid w:val="009469B1"/>
    <w:rsid w:val="009470FF"/>
    <w:rsid w:val="00951018"/>
    <w:rsid w:val="009514DC"/>
    <w:rsid w:val="00957C11"/>
    <w:rsid w:val="009616C7"/>
    <w:rsid w:val="00963950"/>
    <w:rsid w:val="009664BE"/>
    <w:rsid w:val="009703CE"/>
    <w:rsid w:val="0097208C"/>
    <w:rsid w:val="00972F39"/>
    <w:rsid w:val="0097465E"/>
    <w:rsid w:val="009800DD"/>
    <w:rsid w:val="00984894"/>
    <w:rsid w:val="00984D68"/>
    <w:rsid w:val="009856C0"/>
    <w:rsid w:val="00987F4E"/>
    <w:rsid w:val="00990F38"/>
    <w:rsid w:val="00991653"/>
    <w:rsid w:val="00991FA1"/>
    <w:rsid w:val="0099504B"/>
    <w:rsid w:val="009A40F3"/>
    <w:rsid w:val="009A59B9"/>
    <w:rsid w:val="009A7193"/>
    <w:rsid w:val="009A78AB"/>
    <w:rsid w:val="009B0670"/>
    <w:rsid w:val="009B0E13"/>
    <w:rsid w:val="009B1653"/>
    <w:rsid w:val="009B41C3"/>
    <w:rsid w:val="009B7421"/>
    <w:rsid w:val="009C2515"/>
    <w:rsid w:val="009C4410"/>
    <w:rsid w:val="009C5A73"/>
    <w:rsid w:val="009C5A87"/>
    <w:rsid w:val="009C6238"/>
    <w:rsid w:val="009E09ED"/>
    <w:rsid w:val="009E2600"/>
    <w:rsid w:val="009F0573"/>
    <w:rsid w:val="009F5D4E"/>
    <w:rsid w:val="009F78E9"/>
    <w:rsid w:val="00A057F6"/>
    <w:rsid w:val="00A05D44"/>
    <w:rsid w:val="00A10820"/>
    <w:rsid w:val="00A123CF"/>
    <w:rsid w:val="00A13525"/>
    <w:rsid w:val="00A13532"/>
    <w:rsid w:val="00A178EA"/>
    <w:rsid w:val="00A209F7"/>
    <w:rsid w:val="00A20D15"/>
    <w:rsid w:val="00A23E25"/>
    <w:rsid w:val="00A257D7"/>
    <w:rsid w:val="00A30F00"/>
    <w:rsid w:val="00A34610"/>
    <w:rsid w:val="00A34A4E"/>
    <w:rsid w:val="00A35F21"/>
    <w:rsid w:val="00A40D74"/>
    <w:rsid w:val="00A41263"/>
    <w:rsid w:val="00A47EAF"/>
    <w:rsid w:val="00A511FF"/>
    <w:rsid w:val="00A55DA9"/>
    <w:rsid w:val="00A75FED"/>
    <w:rsid w:val="00A776C0"/>
    <w:rsid w:val="00A85221"/>
    <w:rsid w:val="00A909C3"/>
    <w:rsid w:val="00A90C59"/>
    <w:rsid w:val="00A95189"/>
    <w:rsid w:val="00A971E5"/>
    <w:rsid w:val="00A97452"/>
    <w:rsid w:val="00AA198D"/>
    <w:rsid w:val="00AB139C"/>
    <w:rsid w:val="00AB35D7"/>
    <w:rsid w:val="00AB75A9"/>
    <w:rsid w:val="00AC014D"/>
    <w:rsid w:val="00AC1ED8"/>
    <w:rsid w:val="00AC28FF"/>
    <w:rsid w:val="00AC53C6"/>
    <w:rsid w:val="00AC6173"/>
    <w:rsid w:val="00AC727E"/>
    <w:rsid w:val="00AD093F"/>
    <w:rsid w:val="00AD0BD9"/>
    <w:rsid w:val="00AD417C"/>
    <w:rsid w:val="00AD43E6"/>
    <w:rsid w:val="00AE1602"/>
    <w:rsid w:val="00AE2020"/>
    <w:rsid w:val="00AE208F"/>
    <w:rsid w:val="00AE4E9E"/>
    <w:rsid w:val="00AE54F0"/>
    <w:rsid w:val="00AF15B3"/>
    <w:rsid w:val="00AF44FD"/>
    <w:rsid w:val="00AF5D11"/>
    <w:rsid w:val="00B015C6"/>
    <w:rsid w:val="00B0702F"/>
    <w:rsid w:val="00B14284"/>
    <w:rsid w:val="00B15433"/>
    <w:rsid w:val="00B26C19"/>
    <w:rsid w:val="00B27ACC"/>
    <w:rsid w:val="00B30F90"/>
    <w:rsid w:val="00B312C4"/>
    <w:rsid w:val="00B314EA"/>
    <w:rsid w:val="00B37FA7"/>
    <w:rsid w:val="00B412F5"/>
    <w:rsid w:val="00B421FC"/>
    <w:rsid w:val="00B45FC6"/>
    <w:rsid w:val="00B4783E"/>
    <w:rsid w:val="00B526E3"/>
    <w:rsid w:val="00B60F22"/>
    <w:rsid w:val="00B619C9"/>
    <w:rsid w:val="00B62763"/>
    <w:rsid w:val="00B63734"/>
    <w:rsid w:val="00B644B9"/>
    <w:rsid w:val="00B67F5A"/>
    <w:rsid w:val="00B82653"/>
    <w:rsid w:val="00B82D47"/>
    <w:rsid w:val="00B85316"/>
    <w:rsid w:val="00B91C41"/>
    <w:rsid w:val="00B931A8"/>
    <w:rsid w:val="00B9396F"/>
    <w:rsid w:val="00B948DE"/>
    <w:rsid w:val="00B94BED"/>
    <w:rsid w:val="00BA3CEA"/>
    <w:rsid w:val="00BA4376"/>
    <w:rsid w:val="00BA50BA"/>
    <w:rsid w:val="00BA6459"/>
    <w:rsid w:val="00BB2A9C"/>
    <w:rsid w:val="00BB4BFC"/>
    <w:rsid w:val="00BB4C00"/>
    <w:rsid w:val="00BB52B0"/>
    <w:rsid w:val="00BB61C3"/>
    <w:rsid w:val="00BB6C7D"/>
    <w:rsid w:val="00BC04AA"/>
    <w:rsid w:val="00BC1398"/>
    <w:rsid w:val="00BC3AFA"/>
    <w:rsid w:val="00BD1042"/>
    <w:rsid w:val="00BD4C3A"/>
    <w:rsid w:val="00BE3B98"/>
    <w:rsid w:val="00BE4327"/>
    <w:rsid w:val="00BE5089"/>
    <w:rsid w:val="00BF12BD"/>
    <w:rsid w:val="00BF4777"/>
    <w:rsid w:val="00BF584F"/>
    <w:rsid w:val="00BF6475"/>
    <w:rsid w:val="00BF6559"/>
    <w:rsid w:val="00C055B5"/>
    <w:rsid w:val="00C1093F"/>
    <w:rsid w:val="00C14CDF"/>
    <w:rsid w:val="00C2192D"/>
    <w:rsid w:val="00C21C34"/>
    <w:rsid w:val="00C22487"/>
    <w:rsid w:val="00C25202"/>
    <w:rsid w:val="00C2522F"/>
    <w:rsid w:val="00C25592"/>
    <w:rsid w:val="00C25715"/>
    <w:rsid w:val="00C25C4A"/>
    <w:rsid w:val="00C3070F"/>
    <w:rsid w:val="00C30AEB"/>
    <w:rsid w:val="00C319C5"/>
    <w:rsid w:val="00C410E0"/>
    <w:rsid w:val="00C444CC"/>
    <w:rsid w:val="00C46506"/>
    <w:rsid w:val="00C46E7F"/>
    <w:rsid w:val="00C475A4"/>
    <w:rsid w:val="00C47D8C"/>
    <w:rsid w:val="00C5535E"/>
    <w:rsid w:val="00C576A0"/>
    <w:rsid w:val="00C60DE9"/>
    <w:rsid w:val="00C73862"/>
    <w:rsid w:val="00C7586D"/>
    <w:rsid w:val="00C7596F"/>
    <w:rsid w:val="00C75CAA"/>
    <w:rsid w:val="00C76324"/>
    <w:rsid w:val="00C77964"/>
    <w:rsid w:val="00C8079E"/>
    <w:rsid w:val="00C80BD2"/>
    <w:rsid w:val="00C81141"/>
    <w:rsid w:val="00C8299C"/>
    <w:rsid w:val="00C82B07"/>
    <w:rsid w:val="00C8522D"/>
    <w:rsid w:val="00C861E5"/>
    <w:rsid w:val="00C8668F"/>
    <w:rsid w:val="00C8736A"/>
    <w:rsid w:val="00C87A65"/>
    <w:rsid w:val="00C91DFD"/>
    <w:rsid w:val="00CB1BF4"/>
    <w:rsid w:val="00CB2F56"/>
    <w:rsid w:val="00CB4E6E"/>
    <w:rsid w:val="00CB514B"/>
    <w:rsid w:val="00CB5C24"/>
    <w:rsid w:val="00CB75FB"/>
    <w:rsid w:val="00CB7DBB"/>
    <w:rsid w:val="00CD0524"/>
    <w:rsid w:val="00CD0591"/>
    <w:rsid w:val="00CD1A27"/>
    <w:rsid w:val="00CD69C7"/>
    <w:rsid w:val="00CE1BFB"/>
    <w:rsid w:val="00CE332F"/>
    <w:rsid w:val="00CF0510"/>
    <w:rsid w:val="00CF3E72"/>
    <w:rsid w:val="00CF42FF"/>
    <w:rsid w:val="00D00C93"/>
    <w:rsid w:val="00D02BDD"/>
    <w:rsid w:val="00D07647"/>
    <w:rsid w:val="00D07AF6"/>
    <w:rsid w:val="00D113FD"/>
    <w:rsid w:val="00D12C6F"/>
    <w:rsid w:val="00D14135"/>
    <w:rsid w:val="00D22D22"/>
    <w:rsid w:val="00D23040"/>
    <w:rsid w:val="00D258F0"/>
    <w:rsid w:val="00D36521"/>
    <w:rsid w:val="00D449C5"/>
    <w:rsid w:val="00D46342"/>
    <w:rsid w:val="00D46BAA"/>
    <w:rsid w:val="00D5165F"/>
    <w:rsid w:val="00D52012"/>
    <w:rsid w:val="00D526C2"/>
    <w:rsid w:val="00D5283B"/>
    <w:rsid w:val="00D53EA3"/>
    <w:rsid w:val="00D54D89"/>
    <w:rsid w:val="00D577C5"/>
    <w:rsid w:val="00D57A50"/>
    <w:rsid w:val="00D643A1"/>
    <w:rsid w:val="00D6763F"/>
    <w:rsid w:val="00D701E8"/>
    <w:rsid w:val="00D74A86"/>
    <w:rsid w:val="00D7517E"/>
    <w:rsid w:val="00D80682"/>
    <w:rsid w:val="00D92F6F"/>
    <w:rsid w:val="00D94A77"/>
    <w:rsid w:val="00D94E8E"/>
    <w:rsid w:val="00D95930"/>
    <w:rsid w:val="00D95F1F"/>
    <w:rsid w:val="00D9746A"/>
    <w:rsid w:val="00DA2800"/>
    <w:rsid w:val="00DA58E1"/>
    <w:rsid w:val="00DB7B5C"/>
    <w:rsid w:val="00DC01BD"/>
    <w:rsid w:val="00DC6CCC"/>
    <w:rsid w:val="00DC6EDB"/>
    <w:rsid w:val="00DD102D"/>
    <w:rsid w:val="00DD1FA8"/>
    <w:rsid w:val="00DE1B10"/>
    <w:rsid w:val="00DE6E8C"/>
    <w:rsid w:val="00DF134C"/>
    <w:rsid w:val="00DF36C2"/>
    <w:rsid w:val="00DF3C1E"/>
    <w:rsid w:val="00DF4A81"/>
    <w:rsid w:val="00DF63B0"/>
    <w:rsid w:val="00E0047B"/>
    <w:rsid w:val="00E01970"/>
    <w:rsid w:val="00E04B6F"/>
    <w:rsid w:val="00E07BF0"/>
    <w:rsid w:val="00E12A5B"/>
    <w:rsid w:val="00E13AB6"/>
    <w:rsid w:val="00E13ABD"/>
    <w:rsid w:val="00E13D2F"/>
    <w:rsid w:val="00E23142"/>
    <w:rsid w:val="00E2740C"/>
    <w:rsid w:val="00E30DFD"/>
    <w:rsid w:val="00E33AA4"/>
    <w:rsid w:val="00E33EFA"/>
    <w:rsid w:val="00E375AC"/>
    <w:rsid w:val="00E40152"/>
    <w:rsid w:val="00E406DD"/>
    <w:rsid w:val="00E40DEC"/>
    <w:rsid w:val="00E41280"/>
    <w:rsid w:val="00E42CBF"/>
    <w:rsid w:val="00E435D8"/>
    <w:rsid w:val="00E463F2"/>
    <w:rsid w:val="00E5032C"/>
    <w:rsid w:val="00E60D5A"/>
    <w:rsid w:val="00E75F7A"/>
    <w:rsid w:val="00E7611D"/>
    <w:rsid w:val="00E83632"/>
    <w:rsid w:val="00E85475"/>
    <w:rsid w:val="00E85EDE"/>
    <w:rsid w:val="00E90121"/>
    <w:rsid w:val="00E9086B"/>
    <w:rsid w:val="00E925E7"/>
    <w:rsid w:val="00EA07D2"/>
    <w:rsid w:val="00EA36E4"/>
    <w:rsid w:val="00EA50F6"/>
    <w:rsid w:val="00EB0ED5"/>
    <w:rsid w:val="00EB1A49"/>
    <w:rsid w:val="00EB642C"/>
    <w:rsid w:val="00EB6BD0"/>
    <w:rsid w:val="00EC1320"/>
    <w:rsid w:val="00ED0B4E"/>
    <w:rsid w:val="00ED1CD1"/>
    <w:rsid w:val="00ED272E"/>
    <w:rsid w:val="00ED4237"/>
    <w:rsid w:val="00ED69FE"/>
    <w:rsid w:val="00EE3245"/>
    <w:rsid w:val="00EE5B37"/>
    <w:rsid w:val="00EE7C3E"/>
    <w:rsid w:val="00EF3472"/>
    <w:rsid w:val="00EF40FB"/>
    <w:rsid w:val="00EF5A94"/>
    <w:rsid w:val="00EF60F4"/>
    <w:rsid w:val="00F01CF6"/>
    <w:rsid w:val="00F036E2"/>
    <w:rsid w:val="00F03E68"/>
    <w:rsid w:val="00F15868"/>
    <w:rsid w:val="00F159AD"/>
    <w:rsid w:val="00F35772"/>
    <w:rsid w:val="00F36B4E"/>
    <w:rsid w:val="00F36CDF"/>
    <w:rsid w:val="00F40A70"/>
    <w:rsid w:val="00F41286"/>
    <w:rsid w:val="00F4381A"/>
    <w:rsid w:val="00F44312"/>
    <w:rsid w:val="00F444C0"/>
    <w:rsid w:val="00F4617A"/>
    <w:rsid w:val="00F4716C"/>
    <w:rsid w:val="00F52AB2"/>
    <w:rsid w:val="00F5425D"/>
    <w:rsid w:val="00F55424"/>
    <w:rsid w:val="00F56806"/>
    <w:rsid w:val="00F57931"/>
    <w:rsid w:val="00F63BCB"/>
    <w:rsid w:val="00F66A5D"/>
    <w:rsid w:val="00F67695"/>
    <w:rsid w:val="00F70862"/>
    <w:rsid w:val="00F73988"/>
    <w:rsid w:val="00F822FC"/>
    <w:rsid w:val="00F83480"/>
    <w:rsid w:val="00F84694"/>
    <w:rsid w:val="00F867B3"/>
    <w:rsid w:val="00F9289B"/>
    <w:rsid w:val="00F94F3B"/>
    <w:rsid w:val="00F978F9"/>
    <w:rsid w:val="00F97B63"/>
    <w:rsid w:val="00FA132C"/>
    <w:rsid w:val="00FA2448"/>
    <w:rsid w:val="00FA32A4"/>
    <w:rsid w:val="00FA6394"/>
    <w:rsid w:val="00FA7B9F"/>
    <w:rsid w:val="00FA7CC6"/>
    <w:rsid w:val="00FA7D55"/>
    <w:rsid w:val="00FB0FBE"/>
    <w:rsid w:val="00FC0BB7"/>
    <w:rsid w:val="00FC0C29"/>
    <w:rsid w:val="00FC1F82"/>
    <w:rsid w:val="00FD0978"/>
    <w:rsid w:val="00FD59EA"/>
    <w:rsid w:val="00FD63E5"/>
    <w:rsid w:val="00FE22A6"/>
    <w:rsid w:val="00FE262D"/>
    <w:rsid w:val="00FF282E"/>
    <w:rsid w:val="00FF351B"/>
    <w:rsid w:val="00FF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CB514B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uiPriority w:val="99"/>
    <w:qFormat/>
    <w:rsid w:val="00CB514B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uiPriority w:val="99"/>
    <w:qFormat/>
    <w:rsid w:val="00CB514B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uiPriority w:val="99"/>
    <w:qFormat/>
    <w:rsid w:val="00CB514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CB514B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B514B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514B"/>
    <w:rPr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CB514B"/>
    <w:rPr>
      <w:sz w:val="32"/>
    </w:rPr>
  </w:style>
  <w:style w:type="character" w:customStyle="1" w:styleId="30">
    <w:name w:val="Заголовок 3 Знак"/>
    <w:basedOn w:val="a0"/>
    <w:link w:val="3"/>
    <w:uiPriority w:val="99"/>
    <w:locked/>
    <w:rsid w:val="00CB514B"/>
    <w:rPr>
      <w:sz w:val="32"/>
    </w:rPr>
  </w:style>
  <w:style w:type="character" w:customStyle="1" w:styleId="40">
    <w:name w:val="Заголовок 4 Знак"/>
    <w:basedOn w:val="a0"/>
    <w:link w:val="4"/>
    <w:uiPriority w:val="99"/>
    <w:locked/>
    <w:rsid w:val="00CB514B"/>
    <w:rPr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sid w:val="00CB514B"/>
    <w:rPr>
      <w:sz w:val="32"/>
      <w:u w:val="single"/>
    </w:rPr>
  </w:style>
  <w:style w:type="character" w:customStyle="1" w:styleId="60">
    <w:name w:val="Заголовок 6 Знак"/>
    <w:basedOn w:val="a0"/>
    <w:link w:val="6"/>
    <w:uiPriority w:val="99"/>
    <w:locked/>
    <w:rsid w:val="00CB514B"/>
    <w:rPr>
      <w:b/>
      <w:sz w:val="32"/>
      <w:u w:val="single"/>
    </w:rPr>
  </w:style>
  <w:style w:type="paragraph" w:styleId="a3">
    <w:name w:val="header"/>
    <w:basedOn w:val="a"/>
    <w:link w:val="a4"/>
    <w:uiPriority w:val="99"/>
    <w:rsid w:val="001638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B514B"/>
    <w:rPr>
      <w:sz w:val="28"/>
    </w:rPr>
  </w:style>
  <w:style w:type="character" w:styleId="a5">
    <w:name w:val="page number"/>
    <w:basedOn w:val="a0"/>
    <w:uiPriority w:val="99"/>
    <w:rsid w:val="00163828"/>
    <w:rPr>
      <w:rFonts w:cs="Times New Roman"/>
    </w:rPr>
  </w:style>
  <w:style w:type="character" w:styleId="a6">
    <w:name w:val="Hyperlink"/>
    <w:basedOn w:val="a0"/>
    <w:uiPriority w:val="99"/>
    <w:rsid w:val="00CB514B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rsid w:val="00CB514B"/>
    <w:rPr>
      <w:rFonts w:cs="Times New Roman"/>
      <w:color w:val="800080"/>
      <w:u w:val="single"/>
    </w:rPr>
  </w:style>
  <w:style w:type="paragraph" w:styleId="a8">
    <w:name w:val="annotation text"/>
    <w:basedOn w:val="a"/>
    <w:link w:val="a9"/>
    <w:uiPriority w:val="99"/>
    <w:rsid w:val="00CB514B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CB514B"/>
  </w:style>
  <w:style w:type="paragraph" w:styleId="aa">
    <w:name w:val="footer"/>
    <w:basedOn w:val="a"/>
    <w:link w:val="ab"/>
    <w:uiPriority w:val="99"/>
    <w:rsid w:val="00CB51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B514B"/>
    <w:rPr>
      <w:sz w:val="24"/>
    </w:rPr>
  </w:style>
  <w:style w:type="paragraph" w:styleId="ac">
    <w:name w:val="Body Text"/>
    <w:basedOn w:val="a"/>
    <w:link w:val="ad"/>
    <w:uiPriority w:val="99"/>
    <w:rsid w:val="00CB514B"/>
    <w:pPr>
      <w:jc w:val="both"/>
    </w:pPr>
    <w:rPr>
      <w:szCs w:val="28"/>
    </w:rPr>
  </w:style>
  <w:style w:type="character" w:customStyle="1" w:styleId="ad">
    <w:name w:val="Основной текст Знак"/>
    <w:basedOn w:val="a0"/>
    <w:link w:val="ac"/>
    <w:uiPriority w:val="99"/>
    <w:locked/>
    <w:rsid w:val="00CB514B"/>
    <w:rPr>
      <w:sz w:val="28"/>
    </w:rPr>
  </w:style>
  <w:style w:type="paragraph" w:styleId="ae">
    <w:name w:val="Body Text Indent"/>
    <w:basedOn w:val="a"/>
    <w:link w:val="af"/>
    <w:uiPriority w:val="99"/>
    <w:rsid w:val="00CB514B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CB514B"/>
    <w:rPr>
      <w:sz w:val="24"/>
    </w:rPr>
  </w:style>
  <w:style w:type="paragraph" w:styleId="21">
    <w:name w:val="Body Text 2"/>
    <w:basedOn w:val="a"/>
    <w:link w:val="22"/>
    <w:uiPriority w:val="99"/>
    <w:rsid w:val="00CB514B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CB514B"/>
    <w:rPr>
      <w:sz w:val="24"/>
    </w:rPr>
  </w:style>
  <w:style w:type="paragraph" w:styleId="31">
    <w:name w:val="Body Text 3"/>
    <w:basedOn w:val="a"/>
    <w:link w:val="32"/>
    <w:uiPriority w:val="99"/>
    <w:rsid w:val="00CB51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CB514B"/>
    <w:rPr>
      <w:sz w:val="16"/>
    </w:rPr>
  </w:style>
  <w:style w:type="paragraph" w:styleId="23">
    <w:name w:val="Body Text Indent 2"/>
    <w:basedOn w:val="a"/>
    <w:link w:val="24"/>
    <w:uiPriority w:val="99"/>
    <w:rsid w:val="00CB514B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CB514B"/>
    <w:rPr>
      <w:sz w:val="28"/>
    </w:rPr>
  </w:style>
  <w:style w:type="paragraph" w:styleId="33">
    <w:name w:val="Body Text Indent 3"/>
    <w:basedOn w:val="a"/>
    <w:link w:val="34"/>
    <w:uiPriority w:val="99"/>
    <w:rsid w:val="00CB514B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B514B"/>
    <w:rPr>
      <w:color w:val="FF00FF"/>
      <w:sz w:val="28"/>
    </w:rPr>
  </w:style>
  <w:style w:type="paragraph" w:styleId="af0">
    <w:name w:val="annotation subject"/>
    <w:basedOn w:val="a8"/>
    <w:next w:val="a8"/>
    <w:link w:val="af1"/>
    <w:uiPriority w:val="99"/>
    <w:rsid w:val="00CB514B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locked/>
    <w:rsid w:val="00CB514B"/>
    <w:rPr>
      <w:b/>
    </w:rPr>
  </w:style>
  <w:style w:type="paragraph" w:styleId="af2">
    <w:name w:val="Balloon Text"/>
    <w:basedOn w:val="a"/>
    <w:link w:val="af3"/>
    <w:uiPriority w:val="99"/>
    <w:rsid w:val="00CB514B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locked/>
    <w:rsid w:val="00CB514B"/>
    <w:rPr>
      <w:rFonts w:ascii="Tahoma" w:hAnsi="Tahoma"/>
      <w:sz w:val="16"/>
    </w:rPr>
  </w:style>
  <w:style w:type="paragraph" w:customStyle="1" w:styleId="ConsPlusNormal">
    <w:name w:val="ConsPlusNormal"/>
    <w:rsid w:val="00CB51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B51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B51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4">
    <w:name w:val="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uiPriority w:val="99"/>
    <w:rsid w:val="00CB514B"/>
    <w:pPr>
      <w:snapToGrid w:val="0"/>
    </w:pPr>
  </w:style>
  <w:style w:type="paragraph" w:customStyle="1" w:styleId="200">
    <w:name w:val="Обычный (веб)20"/>
    <w:basedOn w:val="a"/>
    <w:link w:val="201"/>
    <w:uiPriority w:val="99"/>
    <w:rsid w:val="00CB514B"/>
    <w:pPr>
      <w:jc w:val="both"/>
    </w:pPr>
    <w:rPr>
      <w:color w:val="000000"/>
      <w:sz w:val="24"/>
      <w:szCs w:val="24"/>
      <w:lang w:eastAsia="ar-SA"/>
    </w:rPr>
  </w:style>
  <w:style w:type="character" w:styleId="af6">
    <w:name w:val="annotation reference"/>
    <w:basedOn w:val="a0"/>
    <w:uiPriority w:val="99"/>
    <w:rsid w:val="00CB514B"/>
    <w:rPr>
      <w:rFonts w:cs="Times New Roman"/>
      <w:sz w:val="16"/>
    </w:rPr>
  </w:style>
  <w:style w:type="table" w:styleId="af7">
    <w:name w:val="Table Grid"/>
    <w:basedOn w:val="a1"/>
    <w:rsid w:val="00CB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аблицы (моноширинный)"/>
    <w:basedOn w:val="a"/>
    <w:next w:val="a"/>
    <w:uiPriority w:val="99"/>
    <w:rsid w:val="00CB514B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9">
    <w:name w:val="Гипертекстовая ссылка"/>
    <w:uiPriority w:val="99"/>
    <w:rsid w:val="00CB514B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CB514B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afb">
    <w:name w:val="List Paragraph"/>
    <w:basedOn w:val="a"/>
    <w:uiPriority w:val="99"/>
    <w:qFormat/>
    <w:rsid w:val="00CB514B"/>
    <w:pPr>
      <w:ind w:left="720"/>
      <w:contextualSpacing/>
    </w:pPr>
    <w:rPr>
      <w:sz w:val="24"/>
      <w:szCs w:val="24"/>
    </w:rPr>
  </w:style>
  <w:style w:type="paragraph" w:customStyle="1" w:styleId="130">
    <w:name w:val="Знак Знак13 Знак Знак Знак Знак Знак"/>
    <w:basedOn w:val="a"/>
    <w:uiPriority w:val="99"/>
    <w:rsid w:val="00CD1A2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uiPriority w:val="99"/>
    <w:rsid w:val="001131D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uiPriority w:val="99"/>
    <w:rsid w:val="006F451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uiPriority w:val="99"/>
    <w:rsid w:val="00F3577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uiPriority w:val="99"/>
    <w:rsid w:val="003F27C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01">
    <w:name w:val="Обычный (веб)20 Знак"/>
    <w:basedOn w:val="a0"/>
    <w:link w:val="200"/>
    <w:uiPriority w:val="99"/>
    <w:locked/>
    <w:rsid w:val="00990F38"/>
    <w:rPr>
      <w:rFonts w:cs="Times New Roman"/>
      <w:color w:val="000000"/>
      <w:sz w:val="24"/>
      <w:szCs w:val="24"/>
      <w:lang w:eastAsia="ar-SA" w:bidi="ar-SA"/>
    </w:rPr>
  </w:style>
  <w:style w:type="paragraph" w:customStyle="1" w:styleId="ConsNonformat">
    <w:name w:val="ConsNonformat"/>
    <w:uiPriority w:val="99"/>
    <w:rsid w:val="00C219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c">
    <w:name w:val="Emphasis"/>
    <w:basedOn w:val="a0"/>
    <w:uiPriority w:val="99"/>
    <w:qFormat/>
    <w:rsid w:val="00724C7B"/>
    <w:rPr>
      <w:rFonts w:cs="Times New Roman"/>
      <w:i/>
      <w:iCs/>
    </w:rPr>
  </w:style>
  <w:style w:type="paragraph" w:styleId="afd">
    <w:name w:val="No Spacing"/>
    <w:uiPriority w:val="99"/>
    <w:qFormat/>
    <w:rsid w:val="00A05D44"/>
    <w:rPr>
      <w:sz w:val="24"/>
      <w:szCs w:val="24"/>
    </w:rPr>
  </w:style>
  <w:style w:type="paragraph" w:customStyle="1" w:styleId="135">
    <w:name w:val="Знак Знак13 Знак Знак Знак Знак Знак5"/>
    <w:basedOn w:val="a"/>
    <w:uiPriority w:val="99"/>
    <w:rsid w:val="00D5201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CB514B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uiPriority w:val="99"/>
    <w:qFormat/>
    <w:rsid w:val="00CB514B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uiPriority w:val="99"/>
    <w:qFormat/>
    <w:rsid w:val="00CB514B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uiPriority w:val="99"/>
    <w:qFormat/>
    <w:rsid w:val="00CB514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CB514B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B514B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514B"/>
    <w:rPr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CB514B"/>
    <w:rPr>
      <w:sz w:val="32"/>
    </w:rPr>
  </w:style>
  <w:style w:type="character" w:customStyle="1" w:styleId="30">
    <w:name w:val="Заголовок 3 Знак"/>
    <w:basedOn w:val="a0"/>
    <w:link w:val="3"/>
    <w:uiPriority w:val="99"/>
    <w:locked/>
    <w:rsid w:val="00CB514B"/>
    <w:rPr>
      <w:sz w:val="32"/>
    </w:rPr>
  </w:style>
  <w:style w:type="character" w:customStyle="1" w:styleId="40">
    <w:name w:val="Заголовок 4 Знак"/>
    <w:basedOn w:val="a0"/>
    <w:link w:val="4"/>
    <w:uiPriority w:val="99"/>
    <w:locked/>
    <w:rsid w:val="00CB514B"/>
    <w:rPr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sid w:val="00CB514B"/>
    <w:rPr>
      <w:sz w:val="32"/>
      <w:u w:val="single"/>
    </w:rPr>
  </w:style>
  <w:style w:type="character" w:customStyle="1" w:styleId="60">
    <w:name w:val="Заголовок 6 Знак"/>
    <w:basedOn w:val="a0"/>
    <w:link w:val="6"/>
    <w:uiPriority w:val="99"/>
    <w:locked/>
    <w:rsid w:val="00CB514B"/>
    <w:rPr>
      <w:b/>
      <w:sz w:val="32"/>
      <w:u w:val="single"/>
    </w:rPr>
  </w:style>
  <w:style w:type="paragraph" w:styleId="a3">
    <w:name w:val="header"/>
    <w:basedOn w:val="a"/>
    <w:link w:val="a4"/>
    <w:uiPriority w:val="99"/>
    <w:rsid w:val="001638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B514B"/>
    <w:rPr>
      <w:sz w:val="28"/>
    </w:rPr>
  </w:style>
  <w:style w:type="character" w:styleId="a5">
    <w:name w:val="page number"/>
    <w:basedOn w:val="a0"/>
    <w:uiPriority w:val="99"/>
    <w:rsid w:val="00163828"/>
    <w:rPr>
      <w:rFonts w:cs="Times New Roman"/>
    </w:rPr>
  </w:style>
  <w:style w:type="character" w:styleId="a6">
    <w:name w:val="Hyperlink"/>
    <w:basedOn w:val="a0"/>
    <w:uiPriority w:val="99"/>
    <w:rsid w:val="00CB514B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rsid w:val="00CB514B"/>
    <w:rPr>
      <w:rFonts w:cs="Times New Roman"/>
      <w:color w:val="800080"/>
      <w:u w:val="single"/>
    </w:rPr>
  </w:style>
  <w:style w:type="paragraph" w:styleId="a8">
    <w:name w:val="annotation text"/>
    <w:basedOn w:val="a"/>
    <w:link w:val="a9"/>
    <w:uiPriority w:val="99"/>
    <w:rsid w:val="00CB514B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CB514B"/>
  </w:style>
  <w:style w:type="paragraph" w:styleId="aa">
    <w:name w:val="footer"/>
    <w:basedOn w:val="a"/>
    <w:link w:val="ab"/>
    <w:uiPriority w:val="99"/>
    <w:rsid w:val="00CB51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B514B"/>
    <w:rPr>
      <w:sz w:val="24"/>
    </w:rPr>
  </w:style>
  <w:style w:type="paragraph" w:styleId="ac">
    <w:name w:val="Body Text"/>
    <w:basedOn w:val="a"/>
    <w:link w:val="ad"/>
    <w:uiPriority w:val="99"/>
    <w:rsid w:val="00CB514B"/>
    <w:pPr>
      <w:jc w:val="both"/>
    </w:pPr>
    <w:rPr>
      <w:szCs w:val="28"/>
    </w:rPr>
  </w:style>
  <w:style w:type="character" w:customStyle="1" w:styleId="ad">
    <w:name w:val="Основной текст Знак"/>
    <w:basedOn w:val="a0"/>
    <w:link w:val="ac"/>
    <w:uiPriority w:val="99"/>
    <w:locked/>
    <w:rsid w:val="00CB514B"/>
    <w:rPr>
      <w:sz w:val="28"/>
    </w:rPr>
  </w:style>
  <w:style w:type="paragraph" w:styleId="ae">
    <w:name w:val="Body Text Indent"/>
    <w:basedOn w:val="a"/>
    <w:link w:val="af"/>
    <w:uiPriority w:val="99"/>
    <w:rsid w:val="00CB514B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CB514B"/>
    <w:rPr>
      <w:sz w:val="24"/>
    </w:rPr>
  </w:style>
  <w:style w:type="paragraph" w:styleId="21">
    <w:name w:val="Body Text 2"/>
    <w:basedOn w:val="a"/>
    <w:link w:val="22"/>
    <w:uiPriority w:val="99"/>
    <w:rsid w:val="00CB514B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CB514B"/>
    <w:rPr>
      <w:sz w:val="24"/>
    </w:rPr>
  </w:style>
  <w:style w:type="paragraph" w:styleId="31">
    <w:name w:val="Body Text 3"/>
    <w:basedOn w:val="a"/>
    <w:link w:val="32"/>
    <w:uiPriority w:val="99"/>
    <w:rsid w:val="00CB51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CB514B"/>
    <w:rPr>
      <w:sz w:val="16"/>
    </w:rPr>
  </w:style>
  <w:style w:type="paragraph" w:styleId="23">
    <w:name w:val="Body Text Indent 2"/>
    <w:basedOn w:val="a"/>
    <w:link w:val="24"/>
    <w:uiPriority w:val="99"/>
    <w:rsid w:val="00CB514B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CB514B"/>
    <w:rPr>
      <w:sz w:val="28"/>
    </w:rPr>
  </w:style>
  <w:style w:type="paragraph" w:styleId="33">
    <w:name w:val="Body Text Indent 3"/>
    <w:basedOn w:val="a"/>
    <w:link w:val="34"/>
    <w:uiPriority w:val="99"/>
    <w:rsid w:val="00CB514B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B514B"/>
    <w:rPr>
      <w:color w:val="FF00FF"/>
      <w:sz w:val="28"/>
    </w:rPr>
  </w:style>
  <w:style w:type="paragraph" w:styleId="af0">
    <w:name w:val="annotation subject"/>
    <w:basedOn w:val="a8"/>
    <w:next w:val="a8"/>
    <w:link w:val="af1"/>
    <w:uiPriority w:val="99"/>
    <w:rsid w:val="00CB514B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locked/>
    <w:rsid w:val="00CB514B"/>
    <w:rPr>
      <w:b/>
    </w:rPr>
  </w:style>
  <w:style w:type="paragraph" w:styleId="af2">
    <w:name w:val="Balloon Text"/>
    <w:basedOn w:val="a"/>
    <w:link w:val="af3"/>
    <w:uiPriority w:val="99"/>
    <w:rsid w:val="00CB514B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locked/>
    <w:rsid w:val="00CB514B"/>
    <w:rPr>
      <w:rFonts w:ascii="Tahoma" w:hAnsi="Tahoma"/>
      <w:sz w:val="16"/>
    </w:rPr>
  </w:style>
  <w:style w:type="paragraph" w:customStyle="1" w:styleId="ConsPlusNormal">
    <w:name w:val="ConsPlusNormal"/>
    <w:rsid w:val="00CB51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B51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B51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4">
    <w:name w:val="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uiPriority w:val="99"/>
    <w:rsid w:val="00CB514B"/>
    <w:pPr>
      <w:snapToGrid w:val="0"/>
    </w:pPr>
  </w:style>
  <w:style w:type="paragraph" w:customStyle="1" w:styleId="200">
    <w:name w:val="Обычный (веб)20"/>
    <w:basedOn w:val="a"/>
    <w:link w:val="201"/>
    <w:uiPriority w:val="99"/>
    <w:rsid w:val="00CB514B"/>
    <w:pPr>
      <w:jc w:val="both"/>
    </w:pPr>
    <w:rPr>
      <w:color w:val="000000"/>
      <w:sz w:val="24"/>
      <w:szCs w:val="24"/>
      <w:lang w:eastAsia="ar-SA"/>
    </w:rPr>
  </w:style>
  <w:style w:type="character" w:styleId="af6">
    <w:name w:val="annotation reference"/>
    <w:basedOn w:val="a0"/>
    <w:uiPriority w:val="99"/>
    <w:rsid w:val="00CB514B"/>
    <w:rPr>
      <w:rFonts w:cs="Times New Roman"/>
      <w:sz w:val="16"/>
    </w:rPr>
  </w:style>
  <w:style w:type="table" w:styleId="af7">
    <w:name w:val="Table Grid"/>
    <w:basedOn w:val="a1"/>
    <w:rsid w:val="00CB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аблицы (моноширинный)"/>
    <w:basedOn w:val="a"/>
    <w:next w:val="a"/>
    <w:uiPriority w:val="99"/>
    <w:rsid w:val="00CB514B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9">
    <w:name w:val="Гипертекстовая ссылка"/>
    <w:uiPriority w:val="99"/>
    <w:rsid w:val="00CB514B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CB514B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afb">
    <w:name w:val="List Paragraph"/>
    <w:basedOn w:val="a"/>
    <w:uiPriority w:val="99"/>
    <w:qFormat/>
    <w:rsid w:val="00CB514B"/>
    <w:pPr>
      <w:ind w:left="720"/>
      <w:contextualSpacing/>
    </w:pPr>
    <w:rPr>
      <w:sz w:val="24"/>
      <w:szCs w:val="24"/>
    </w:rPr>
  </w:style>
  <w:style w:type="paragraph" w:customStyle="1" w:styleId="130">
    <w:name w:val="Знак Знак13 Знак Знак Знак Знак Знак"/>
    <w:basedOn w:val="a"/>
    <w:uiPriority w:val="99"/>
    <w:rsid w:val="00CD1A2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uiPriority w:val="99"/>
    <w:rsid w:val="001131D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uiPriority w:val="99"/>
    <w:rsid w:val="006F451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uiPriority w:val="99"/>
    <w:rsid w:val="00F3577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uiPriority w:val="99"/>
    <w:rsid w:val="003F27C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01">
    <w:name w:val="Обычный (веб)20 Знак"/>
    <w:basedOn w:val="a0"/>
    <w:link w:val="200"/>
    <w:uiPriority w:val="99"/>
    <w:locked/>
    <w:rsid w:val="00990F38"/>
    <w:rPr>
      <w:rFonts w:cs="Times New Roman"/>
      <w:color w:val="000000"/>
      <w:sz w:val="24"/>
      <w:szCs w:val="24"/>
      <w:lang w:eastAsia="ar-SA" w:bidi="ar-SA"/>
    </w:rPr>
  </w:style>
  <w:style w:type="paragraph" w:customStyle="1" w:styleId="ConsNonformat">
    <w:name w:val="ConsNonformat"/>
    <w:uiPriority w:val="99"/>
    <w:rsid w:val="00C219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c">
    <w:name w:val="Emphasis"/>
    <w:basedOn w:val="a0"/>
    <w:uiPriority w:val="99"/>
    <w:qFormat/>
    <w:rsid w:val="00724C7B"/>
    <w:rPr>
      <w:rFonts w:cs="Times New Roman"/>
      <w:i/>
      <w:iCs/>
    </w:rPr>
  </w:style>
  <w:style w:type="paragraph" w:styleId="afd">
    <w:name w:val="No Spacing"/>
    <w:uiPriority w:val="99"/>
    <w:qFormat/>
    <w:rsid w:val="00A05D44"/>
    <w:rPr>
      <w:sz w:val="24"/>
      <w:szCs w:val="24"/>
    </w:rPr>
  </w:style>
  <w:style w:type="paragraph" w:customStyle="1" w:styleId="135">
    <w:name w:val="Знак Знак13 Знак Знак Знак Знак Знак5"/>
    <w:basedOn w:val="a"/>
    <w:uiPriority w:val="99"/>
    <w:rsid w:val="00D5201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68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6C1391460451120D0FF2BE8C8A06AF02E9C22B3A99F02A85FEEEDFDE032579DA6C83E8EC177h3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4A09D4F3057F4BB1E171683D0867AAEF19F0DD8B82D87380921974201Z4xEK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05D8B9-096E-4FF4-BAED-FBA70CDC6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1</TotalTime>
  <Pages>6</Pages>
  <Words>1981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Пархомова Н.П.</cp:lastModifiedBy>
  <cp:revision>2</cp:revision>
  <cp:lastPrinted>2016-11-03T07:26:00Z</cp:lastPrinted>
  <dcterms:created xsi:type="dcterms:W3CDTF">2016-11-22T13:53:00Z</dcterms:created>
  <dcterms:modified xsi:type="dcterms:W3CDTF">2016-11-22T13:53:00Z</dcterms:modified>
</cp:coreProperties>
</file>