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0FF" w:rsidRDefault="000860FF" w:rsidP="00CA55A9">
      <w:pPr>
        <w:jc w:val="right"/>
        <w:rPr>
          <w:spacing w:val="32"/>
          <w:sz w:val="28"/>
          <w:szCs w:val="28"/>
        </w:rPr>
      </w:pPr>
      <w:r w:rsidRPr="00BF6B0F">
        <w:rPr>
          <w:spacing w:val="32"/>
          <w:sz w:val="28"/>
          <w:szCs w:val="28"/>
        </w:rPr>
        <w:t>ПРОЕКТ</w:t>
      </w:r>
    </w:p>
    <w:p w:rsidR="000860FF" w:rsidRDefault="000860FF" w:rsidP="00D640FD">
      <w:pPr>
        <w:rPr>
          <w:b/>
          <w:spacing w:val="32"/>
          <w:szCs w:val="38"/>
        </w:rPr>
      </w:pPr>
    </w:p>
    <w:p w:rsidR="000860FF" w:rsidRDefault="000860FF" w:rsidP="00D640FD">
      <w:pPr>
        <w:rPr>
          <w:b/>
          <w:spacing w:val="32"/>
          <w:szCs w:val="38"/>
        </w:rPr>
      </w:pPr>
    </w:p>
    <w:p w:rsidR="000860FF" w:rsidRDefault="000860FF" w:rsidP="00D640FD">
      <w:pPr>
        <w:rPr>
          <w:b/>
          <w:spacing w:val="32"/>
          <w:szCs w:val="38"/>
        </w:rPr>
      </w:pPr>
    </w:p>
    <w:p w:rsidR="000860FF" w:rsidRPr="002C096F" w:rsidRDefault="000860FF" w:rsidP="00D640FD">
      <w:pPr>
        <w:rPr>
          <w:b/>
          <w:spacing w:val="32"/>
          <w:szCs w:val="38"/>
        </w:rPr>
      </w:pPr>
    </w:p>
    <w:p w:rsidR="000860FF" w:rsidRPr="00ED53EC" w:rsidRDefault="000860FF" w:rsidP="00D640FD">
      <w:pPr>
        <w:jc w:val="center"/>
        <w:rPr>
          <w:b/>
          <w:spacing w:val="32"/>
          <w:sz w:val="38"/>
          <w:szCs w:val="38"/>
        </w:rPr>
      </w:pPr>
      <w:r w:rsidRPr="00ED53EC">
        <w:rPr>
          <w:b/>
          <w:spacing w:val="32"/>
          <w:sz w:val="38"/>
          <w:szCs w:val="38"/>
        </w:rPr>
        <w:t>АДМИНИСТРАЦИЯ</w:t>
      </w:r>
    </w:p>
    <w:p w:rsidR="000860FF" w:rsidRPr="00ED53EC" w:rsidRDefault="000860FF" w:rsidP="00D640FD">
      <w:pPr>
        <w:jc w:val="center"/>
        <w:rPr>
          <w:b/>
          <w:spacing w:val="-2"/>
          <w:sz w:val="40"/>
          <w:szCs w:val="40"/>
        </w:rPr>
      </w:pPr>
      <w:r w:rsidRPr="00ED53EC">
        <w:rPr>
          <w:b/>
          <w:spacing w:val="-2"/>
          <w:sz w:val="40"/>
          <w:szCs w:val="40"/>
        </w:rPr>
        <w:t>ГОРОДА  РОСТОВА-НА-ДОНУ</w:t>
      </w:r>
    </w:p>
    <w:p w:rsidR="000860FF" w:rsidRPr="00ED53EC" w:rsidRDefault="000860FF" w:rsidP="00D640FD">
      <w:pPr>
        <w:jc w:val="center"/>
        <w:rPr>
          <w:b/>
        </w:rPr>
      </w:pPr>
    </w:p>
    <w:p w:rsidR="000860FF" w:rsidRPr="00ED53EC" w:rsidRDefault="000860FF" w:rsidP="00D640FD">
      <w:pPr>
        <w:jc w:val="center"/>
        <w:rPr>
          <w:rFonts w:ascii="Arial" w:hAnsi="Arial"/>
        </w:rPr>
      </w:pPr>
      <w:r w:rsidRPr="00ED53EC">
        <w:rPr>
          <w:b/>
          <w:sz w:val="36"/>
        </w:rPr>
        <w:t>ПОСТАНОВЛЕНИЕ</w:t>
      </w:r>
    </w:p>
    <w:p w:rsidR="000860FF" w:rsidRPr="00ED53EC" w:rsidRDefault="000860FF" w:rsidP="00D640FD">
      <w:pPr>
        <w:jc w:val="center"/>
        <w:rPr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0A0"/>
      </w:tblPr>
      <w:tblGrid>
        <w:gridCol w:w="1674"/>
        <w:gridCol w:w="5439"/>
        <w:gridCol w:w="415"/>
        <w:gridCol w:w="1937"/>
      </w:tblGrid>
      <w:tr w:rsidR="000860FF" w:rsidRPr="00ED53EC" w:rsidTr="002F1EB2">
        <w:tc>
          <w:tcPr>
            <w:tcW w:w="885" w:type="pct"/>
          </w:tcPr>
          <w:p w:rsidR="000860FF" w:rsidRPr="00ED53EC" w:rsidRDefault="000860FF" w:rsidP="002F1EB2">
            <w:pPr>
              <w:tabs>
                <w:tab w:val="left" w:pos="0"/>
              </w:tabs>
              <w:suppressAutoHyphens/>
              <w:rPr>
                <w:sz w:val="28"/>
                <w:lang w:eastAsia="ar-SA"/>
              </w:rPr>
            </w:pPr>
            <w:r w:rsidRPr="00ED53EC">
              <w:rPr>
                <w:sz w:val="28"/>
              </w:rPr>
              <w:t>2024</w:t>
            </w:r>
          </w:p>
        </w:tc>
        <w:tc>
          <w:tcPr>
            <w:tcW w:w="2873" w:type="pct"/>
          </w:tcPr>
          <w:p w:rsidR="000860FF" w:rsidRPr="00ED53EC" w:rsidRDefault="000860FF" w:rsidP="002F1EB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8"/>
                <w:lang w:val="en-US" w:eastAsia="ar-SA"/>
              </w:rPr>
            </w:pPr>
          </w:p>
        </w:tc>
        <w:tc>
          <w:tcPr>
            <w:tcW w:w="219" w:type="pct"/>
          </w:tcPr>
          <w:p w:rsidR="000860FF" w:rsidRPr="00ED53EC" w:rsidRDefault="000860FF" w:rsidP="00CA55A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8"/>
                <w:lang w:val="en-US" w:eastAsia="ar-SA"/>
              </w:rPr>
            </w:pPr>
            <w:r w:rsidRPr="00ED53EC">
              <w:rPr>
                <w:sz w:val="28"/>
              </w:rPr>
              <w:t>№</w:t>
            </w:r>
          </w:p>
        </w:tc>
        <w:tc>
          <w:tcPr>
            <w:tcW w:w="1023" w:type="pct"/>
          </w:tcPr>
          <w:p w:rsidR="000860FF" w:rsidRPr="00ED53EC" w:rsidRDefault="000860FF" w:rsidP="002F1EB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8"/>
                <w:lang w:val="en-US" w:eastAsia="ar-SA"/>
              </w:rPr>
            </w:pPr>
          </w:p>
        </w:tc>
      </w:tr>
    </w:tbl>
    <w:p w:rsidR="000860FF" w:rsidRPr="00ED53EC" w:rsidRDefault="000860FF" w:rsidP="00D640FD">
      <w:pPr>
        <w:rPr>
          <w:sz w:val="36"/>
          <w:szCs w:val="28"/>
        </w:rPr>
      </w:pPr>
    </w:p>
    <w:tbl>
      <w:tblPr>
        <w:tblW w:w="2856" w:type="pct"/>
        <w:tblLook w:val="01E0"/>
      </w:tblPr>
      <w:tblGrid>
        <w:gridCol w:w="5466"/>
      </w:tblGrid>
      <w:tr w:rsidR="000860FF" w:rsidRPr="00ED53EC" w:rsidTr="002F1EB2">
        <w:trPr>
          <w:trHeight w:val="396"/>
        </w:trPr>
        <w:tc>
          <w:tcPr>
            <w:tcW w:w="5000" w:type="pct"/>
          </w:tcPr>
          <w:p w:rsidR="000860FF" w:rsidRPr="00ED53EC" w:rsidRDefault="000860FF" w:rsidP="003404DE">
            <w:pPr>
              <w:shd w:val="clear" w:color="auto" w:fill="FFFFFF"/>
              <w:tabs>
                <w:tab w:val="left" w:pos="3690"/>
              </w:tabs>
              <w:ind w:firstLine="0"/>
              <w:rPr>
                <w:spacing w:val="-8"/>
                <w:sz w:val="28"/>
                <w:szCs w:val="28"/>
              </w:rPr>
            </w:pPr>
            <w:r w:rsidRPr="00ED53EC">
              <w:rPr>
                <w:sz w:val="28"/>
                <w:szCs w:val="28"/>
              </w:rPr>
              <w:t>О внесении изменений в постановление Администрации города Ростова-на-Дону от 19.08.2022 № 876 «Об утверждении административного регламента №  АР-</w:t>
            </w:r>
            <w:r w:rsidRPr="00ED53EC">
              <w:rPr>
                <w:sz w:val="28"/>
                <w:szCs w:val="28"/>
              </w:rPr>
              <w:br/>
              <w:t xml:space="preserve">186-04-Т муниципальной услуги «Согласование проектов внешнего благоустройства и элементов внешнего благоустройства, в том числе проектов декоративной подсветки фасадов зданий </w:t>
            </w:r>
            <w:r w:rsidRPr="00ED53EC">
              <w:rPr>
                <w:sz w:val="28"/>
                <w:szCs w:val="28"/>
              </w:rPr>
              <w:br/>
              <w:t>и сооружений, памятников, малых архитектурных форм»</w:t>
            </w:r>
          </w:p>
        </w:tc>
      </w:tr>
    </w:tbl>
    <w:p w:rsidR="000860FF" w:rsidRPr="00ED53EC" w:rsidRDefault="000860FF" w:rsidP="00D640FD">
      <w:pPr>
        <w:rPr>
          <w:sz w:val="36"/>
          <w:szCs w:val="36"/>
        </w:rPr>
      </w:pPr>
    </w:p>
    <w:p w:rsidR="000860FF" w:rsidRPr="00ED53EC" w:rsidRDefault="000860FF" w:rsidP="00D640FD">
      <w:pPr>
        <w:ind w:firstLine="708"/>
        <w:rPr>
          <w:sz w:val="28"/>
          <w:szCs w:val="28"/>
        </w:rPr>
      </w:pPr>
      <w:r w:rsidRPr="00ED53EC">
        <w:rPr>
          <w:sz w:val="28"/>
          <w:szCs w:val="28"/>
        </w:rPr>
        <w:t xml:space="preserve">В соответствии с Федеральным законом от  06.10.2003 №  131-ФЗ </w:t>
      </w:r>
      <w:r w:rsidRPr="00ED53EC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27.07.2010 № 210-ФЗ </w:t>
      </w:r>
      <w:r w:rsidRPr="00ED53EC">
        <w:rPr>
          <w:sz w:val="28"/>
          <w:szCs w:val="28"/>
        </w:rPr>
        <w:br/>
        <w:t xml:space="preserve">«Об организации предоставления государственных и муниципальных услуг», </w:t>
      </w:r>
      <w:hyperlink r:id="rId7" w:history="1">
        <w:r w:rsidRPr="00ED53EC">
          <w:rPr>
            <w:sz w:val="28"/>
            <w:szCs w:val="28"/>
          </w:rPr>
          <w:t>решением</w:t>
        </w:r>
      </w:hyperlink>
      <w:r w:rsidRPr="00ED53EC">
        <w:rPr>
          <w:sz w:val="28"/>
          <w:szCs w:val="28"/>
        </w:rPr>
        <w:t xml:space="preserve"> Ростовской-на-Дону городской Думы от 24.10.2017 № 398 </w:t>
      </w:r>
      <w:r w:rsidRPr="00ED53EC">
        <w:rPr>
          <w:sz w:val="28"/>
          <w:szCs w:val="28"/>
        </w:rPr>
        <w:br/>
        <w:t xml:space="preserve">«Об утверждении «Правил благоустройства территории города </w:t>
      </w:r>
      <w:r w:rsidRPr="00ED53EC">
        <w:rPr>
          <w:sz w:val="28"/>
          <w:szCs w:val="28"/>
        </w:rPr>
        <w:br/>
        <w:t>Ростова-на-Дону» в новой редакции», постановлением Администрации города Ростова-на-Дону от 11.02.2022 № 105 «</w:t>
      </w:r>
      <w:r w:rsidRPr="00ED53EC">
        <w:rPr>
          <w:bCs/>
          <w:sz w:val="28"/>
          <w:szCs w:val="28"/>
        </w:rPr>
        <w:t>Об утверждении П</w:t>
      </w:r>
      <w:r w:rsidRPr="00ED53EC">
        <w:rPr>
          <w:sz w:val="28"/>
          <w:szCs w:val="28"/>
        </w:rPr>
        <w:t xml:space="preserve">орядка установки и размещения малых архитектурных форм, элементов внешнего благоустройства </w:t>
      </w:r>
      <w:r w:rsidRPr="00ED53EC">
        <w:rPr>
          <w:bCs/>
          <w:spacing w:val="-2"/>
          <w:sz w:val="28"/>
          <w:szCs w:val="28"/>
        </w:rPr>
        <w:t>на территории муниципального образования «Г</w:t>
      </w:r>
      <w:r w:rsidRPr="00ED53EC">
        <w:rPr>
          <w:spacing w:val="-2"/>
          <w:sz w:val="28"/>
          <w:szCs w:val="28"/>
        </w:rPr>
        <w:t xml:space="preserve">ород </w:t>
      </w:r>
      <w:r w:rsidRPr="00ED53EC">
        <w:rPr>
          <w:spacing w:val="-2"/>
          <w:sz w:val="28"/>
          <w:szCs w:val="28"/>
        </w:rPr>
        <w:br/>
        <w:t>Ростов-на-Дону»</w:t>
      </w:r>
      <w:r w:rsidRPr="00ED53EC">
        <w:rPr>
          <w:sz w:val="28"/>
          <w:szCs w:val="28"/>
        </w:rPr>
        <w:t xml:space="preserve"> </w:t>
      </w:r>
    </w:p>
    <w:p w:rsidR="000860FF" w:rsidRPr="00ED53EC" w:rsidRDefault="000860FF" w:rsidP="00D640FD">
      <w:pPr>
        <w:ind w:firstLine="708"/>
        <w:rPr>
          <w:sz w:val="28"/>
          <w:szCs w:val="28"/>
        </w:rPr>
      </w:pPr>
    </w:p>
    <w:p w:rsidR="000860FF" w:rsidRPr="00ED53EC" w:rsidRDefault="000860FF" w:rsidP="00D640FD">
      <w:pPr>
        <w:ind w:firstLine="708"/>
        <w:jc w:val="center"/>
        <w:rPr>
          <w:sz w:val="28"/>
          <w:szCs w:val="28"/>
        </w:rPr>
      </w:pPr>
      <w:r w:rsidRPr="00ED53EC">
        <w:rPr>
          <w:sz w:val="28"/>
          <w:szCs w:val="28"/>
        </w:rPr>
        <w:t>П О С Т А Н О В Л Я Ю:</w:t>
      </w:r>
    </w:p>
    <w:p w:rsidR="000860FF" w:rsidRPr="00ED53EC" w:rsidRDefault="000860FF" w:rsidP="00981A3C">
      <w:pPr>
        <w:overflowPunct/>
        <w:autoSpaceDE/>
        <w:autoSpaceDN/>
        <w:adjustRightInd/>
        <w:ind w:firstLine="0"/>
        <w:jc w:val="left"/>
        <w:textAlignment w:val="auto"/>
      </w:pPr>
    </w:p>
    <w:p w:rsidR="000860FF" w:rsidRPr="00ED53EC" w:rsidRDefault="000860FF" w:rsidP="002448BC">
      <w:pPr>
        <w:rPr>
          <w:sz w:val="28"/>
          <w:szCs w:val="28"/>
        </w:rPr>
      </w:pPr>
      <w:r w:rsidRPr="00ED53EC">
        <w:rPr>
          <w:sz w:val="28"/>
          <w:szCs w:val="28"/>
        </w:rPr>
        <w:t xml:space="preserve">1.  Внести в постановление Администрации города Ростова-на-Дону </w:t>
      </w:r>
      <w:r w:rsidRPr="00ED53EC">
        <w:rPr>
          <w:sz w:val="28"/>
          <w:szCs w:val="28"/>
        </w:rPr>
        <w:br/>
        <w:t xml:space="preserve">от 19.08.2022 № 876 «Об утверждении административного регламента </w:t>
      </w:r>
      <w:r w:rsidRPr="00ED53EC">
        <w:rPr>
          <w:sz w:val="28"/>
          <w:szCs w:val="28"/>
        </w:rPr>
        <w:br/>
        <w:t>№ АР-186-04-Т муниципальной услуги «Согласование проектов внешнего благоустройства и элементов внешнего благоустройства, в том числе проектов декоративной подсветки фасадов зданий и сооружений, памятников, малых архитектурных форм» следующие изменения:</w:t>
      </w:r>
    </w:p>
    <w:p w:rsidR="000860FF" w:rsidRDefault="000860FF" w:rsidP="002448BC">
      <w:pPr>
        <w:rPr>
          <w:sz w:val="28"/>
          <w:szCs w:val="28"/>
        </w:rPr>
      </w:pPr>
      <w:r>
        <w:rPr>
          <w:sz w:val="28"/>
          <w:szCs w:val="28"/>
        </w:rPr>
        <w:t>1.1.</w:t>
      </w:r>
      <w:r w:rsidRPr="00ED53EC">
        <w:rPr>
          <w:sz w:val="28"/>
          <w:szCs w:val="28"/>
        </w:rPr>
        <w:t>  </w:t>
      </w:r>
      <w:r w:rsidRPr="00714EF9">
        <w:rPr>
          <w:sz w:val="28"/>
          <w:szCs w:val="28"/>
        </w:rPr>
        <w:t>В приложении:</w:t>
      </w:r>
    </w:p>
    <w:p w:rsidR="000860FF" w:rsidRPr="00D16ECD" w:rsidRDefault="000860FF" w:rsidP="002448BC">
      <w:pPr>
        <w:rPr>
          <w:sz w:val="28"/>
          <w:szCs w:val="28"/>
        </w:rPr>
      </w:pPr>
      <w:r w:rsidRPr="00D16ECD">
        <w:rPr>
          <w:sz w:val="28"/>
          <w:szCs w:val="28"/>
        </w:rPr>
        <w:t>1.1.1.   В разделе 1:</w:t>
      </w:r>
    </w:p>
    <w:p w:rsidR="000860FF" w:rsidRPr="00D16ECD" w:rsidRDefault="000860FF" w:rsidP="002448BC">
      <w:pPr>
        <w:widowControl w:val="0"/>
        <w:rPr>
          <w:sz w:val="28"/>
          <w:szCs w:val="28"/>
        </w:rPr>
      </w:pPr>
      <w:r w:rsidRPr="00D16ECD">
        <w:rPr>
          <w:sz w:val="28"/>
          <w:szCs w:val="28"/>
        </w:rPr>
        <w:t>1.1.1.1.  В подразделе 1.2:</w:t>
      </w:r>
    </w:p>
    <w:p w:rsidR="000860FF" w:rsidRPr="00D16ECD" w:rsidRDefault="000860FF" w:rsidP="00C643F6">
      <w:pPr>
        <w:rPr>
          <w:sz w:val="28"/>
          <w:szCs w:val="28"/>
        </w:rPr>
      </w:pPr>
      <w:r w:rsidRPr="00D16ECD">
        <w:rPr>
          <w:sz w:val="28"/>
          <w:szCs w:val="28"/>
        </w:rPr>
        <w:t>1.1.1.1.1.  Абзац четырнадцатый изложить в редакции:</w:t>
      </w:r>
    </w:p>
    <w:p w:rsidR="000860FF" w:rsidRPr="00D16ECD" w:rsidRDefault="000860FF" w:rsidP="00F910AD">
      <w:pPr>
        <w:rPr>
          <w:sz w:val="28"/>
          <w:szCs w:val="28"/>
        </w:rPr>
      </w:pPr>
      <w:r w:rsidRPr="00D16ECD">
        <w:rPr>
          <w:sz w:val="28"/>
          <w:szCs w:val="28"/>
        </w:rPr>
        <w:t xml:space="preserve">«МФЦ – муниципальное казенное учреждение «Многофункциональный центр предоставления государственных </w:t>
      </w:r>
      <w:r w:rsidRPr="00D16ECD">
        <w:rPr>
          <w:sz w:val="28"/>
          <w:szCs w:val="28"/>
        </w:rPr>
        <w:br/>
        <w:t>и муниципальных услуг города Ростова-на-Дону»;».</w:t>
      </w:r>
    </w:p>
    <w:p w:rsidR="000860FF" w:rsidRPr="00D16ECD" w:rsidRDefault="000860FF" w:rsidP="00F910AD">
      <w:pPr>
        <w:widowControl w:val="0"/>
        <w:rPr>
          <w:sz w:val="28"/>
          <w:szCs w:val="28"/>
        </w:rPr>
      </w:pPr>
      <w:r w:rsidRPr="00D16ECD">
        <w:rPr>
          <w:spacing w:val="20"/>
          <w:sz w:val="28"/>
          <w:szCs w:val="28"/>
        </w:rPr>
        <w:t>1.1.1.1.2.</w:t>
      </w:r>
      <w:r w:rsidRPr="00D16ECD">
        <w:rPr>
          <w:sz w:val="28"/>
          <w:szCs w:val="28"/>
        </w:rPr>
        <w:t>  Абзац двадцать первый изложить в редакции:</w:t>
      </w:r>
    </w:p>
    <w:p w:rsidR="000860FF" w:rsidRPr="00D16ECD" w:rsidRDefault="000860FF" w:rsidP="00F910AD">
      <w:pPr>
        <w:widowControl w:val="0"/>
        <w:rPr>
          <w:spacing w:val="20"/>
          <w:sz w:val="28"/>
          <w:szCs w:val="28"/>
        </w:rPr>
      </w:pPr>
      <w:r w:rsidRPr="00D16ECD">
        <w:rPr>
          <w:sz w:val="28"/>
          <w:szCs w:val="28"/>
        </w:rPr>
        <w:t>«Портал госуслуг – федеральная государственная информационная система «Единый портал государственных и муниципальных услуг (функций)»;».</w:t>
      </w:r>
    </w:p>
    <w:p w:rsidR="000860FF" w:rsidRPr="00D16ECD" w:rsidRDefault="000860FF" w:rsidP="00F910AD">
      <w:pPr>
        <w:widowControl w:val="0"/>
        <w:rPr>
          <w:sz w:val="28"/>
          <w:szCs w:val="28"/>
        </w:rPr>
      </w:pPr>
      <w:r w:rsidRPr="00D16ECD">
        <w:rPr>
          <w:spacing w:val="20"/>
          <w:sz w:val="28"/>
          <w:szCs w:val="28"/>
        </w:rPr>
        <w:t>1.1.1.1.3.</w:t>
      </w:r>
      <w:r w:rsidRPr="00D16ECD">
        <w:rPr>
          <w:sz w:val="28"/>
          <w:szCs w:val="28"/>
        </w:rPr>
        <w:t>  Абзац двадцать второй изложить в редакции:</w:t>
      </w:r>
    </w:p>
    <w:p w:rsidR="000860FF" w:rsidRPr="00D16ECD" w:rsidRDefault="000860FF" w:rsidP="00F910A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D16ECD">
        <w:rPr>
          <w:rFonts w:ascii="Times New Roman" w:hAnsi="Times New Roman" w:cs="Times New Roman"/>
          <w:sz w:val="28"/>
          <w:szCs w:val="28"/>
        </w:rPr>
        <w:t>«СФР –</w:t>
      </w:r>
      <w:r w:rsidRPr="00D16ECD">
        <w:t xml:space="preserve"> </w:t>
      </w:r>
      <w:r w:rsidRPr="00D16ECD">
        <w:rPr>
          <w:rFonts w:ascii="Times New Roman" w:hAnsi="Times New Roman" w:cs="Times New Roman"/>
          <w:sz w:val="28"/>
          <w:szCs w:val="28"/>
        </w:rPr>
        <w:t>Фонд пенсионного и социального страхования Российской Федерации»;».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pacing w:val="20"/>
          <w:sz w:val="28"/>
          <w:szCs w:val="28"/>
        </w:rPr>
      </w:pPr>
      <w:r w:rsidRPr="00D16ECD">
        <w:rPr>
          <w:spacing w:val="20"/>
          <w:sz w:val="28"/>
          <w:szCs w:val="28"/>
        </w:rPr>
        <w:t>1.1.2.</w:t>
      </w:r>
      <w:r w:rsidRPr="00D16ECD">
        <w:rPr>
          <w:sz w:val="28"/>
          <w:szCs w:val="28"/>
        </w:rPr>
        <w:t>  В разделе 2</w:t>
      </w:r>
      <w:r w:rsidRPr="00D16ECD">
        <w:rPr>
          <w:spacing w:val="20"/>
          <w:sz w:val="28"/>
          <w:szCs w:val="28"/>
        </w:rPr>
        <w:t>:</w:t>
      </w:r>
    </w:p>
    <w:p w:rsidR="000860FF" w:rsidRPr="00D16ECD" w:rsidRDefault="000860FF" w:rsidP="00740AFC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1.1.2.1.  В подразделе 2.2:</w:t>
      </w:r>
    </w:p>
    <w:p w:rsidR="000860FF" w:rsidRPr="00D16ECD" w:rsidRDefault="000860FF" w:rsidP="00740AFC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1.1.2.1.1.  Абзац четвертый изложить в редакции:</w:t>
      </w:r>
    </w:p>
    <w:p w:rsidR="000860FF" w:rsidRPr="00D16ECD" w:rsidRDefault="000860FF" w:rsidP="003F2977">
      <w:pPr>
        <w:overflowPunct/>
        <w:ind w:firstLine="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«администрация района города – в отношении объектов внешнего благоустройства территорий, элементов внешнего благоустройства (в том числе проектов декоративной подсветки фасадов зданий и сооружений, памятников малых архитектурных форм),  расположенных на улицах не являющихся центральными.».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1.1.2.1.3.  Абзац седьмой изложить в следующей редакции: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«СФР;».</w:t>
      </w:r>
    </w:p>
    <w:p w:rsidR="000860FF" w:rsidRPr="00D16ECD" w:rsidRDefault="000860FF" w:rsidP="008976F2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1.1.2.2.  В подразделе 2.6: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1.1.2.2.1.  Абзац второй изложить в редакции: 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«Услуги, которые являются необходимыми и обязательными </w:t>
      </w:r>
      <w:r w:rsidRPr="00D16ECD">
        <w:rPr>
          <w:sz w:val="28"/>
          <w:szCs w:val="28"/>
        </w:rPr>
        <w:br/>
        <w:t>для предоставления муниципальной услуги, отсутствуют.».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1.1.2.2.2.  Пункт 2.6.1 дополнить абзацем следующего содержания: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«В заявлении законный представитель несовершеннолетнего письменно в произвольной форме сообщает о желании лично получить результат предоставления муниципальной услуги в отношении несовершеннолетнего, оформленный в форме документа на бумажном носителе, либо указывает сведения о другом законном представителе несовершеннолетнего, уполномоченном на получение результата предоставления муниципальной услуги в отношении несовершеннолетнего (фамилия, имя, отчество (при наличии), сведения о документе, удостоверяющем личность).».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bCs/>
          <w:sz w:val="28"/>
          <w:szCs w:val="28"/>
        </w:rPr>
      </w:pPr>
      <w:r w:rsidRPr="00D16ECD">
        <w:rPr>
          <w:bCs/>
          <w:sz w:val="28"/>
          <w:szCs w:val="28"/>
        </w:rPr>
        <w:t>1.1.2.2.3.</w:t>
      </w:r>
      <w:r w:rsidRPr="00D16ECD">
        <w:rPr>
          <w:sz w:val="28"/>
          <w:szCs w:val="28"/>
        </w:rPr>
        <w:t>  </w:t>
      </w:r>
      <w:r w:rsidRPr="00D16ECD">
        <w:rPr>
          <w:bCs/>
          <w:sz w:val="28"/>
          <w:szCs w:val="28"/>
        </w:rPr>
        <w:t>Абзац второй пункта 2.6.2 изложить в редакции: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«Для граждан Российской Федерации: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Федерации;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временное удостоверение личности.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Для иностранных граждан: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паспорт гражданина иностранного государства, легализованный </w:t>
      </w:r>
      <w:r w:rsidRPr="00D16ECD">
        <w:rPr>
          <w:sz w:val="28"/>
          <w:szCs w:val="28"/>
        </w:rPr>
        <w:br/>
        <w:t>на территории Российской Федерации;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Для лиц без гражданства: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разрешение на временное проживание;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вид на жительство.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Для беженцев: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удостоверение беженца в Российской Федерации;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свидетельство о рассмотрении ходатайства о признании беженцем </w:t>
      </w:r>
      <w:r w:rsidRPr="00D16ECD">
        <w:rPr>
          <w:sz w:val="28"/>
          <w:szCs w:val="28"/>
        </w:rPr>
        <w:br/>
        <w:t>по существу на территории Российской Федерации;</w:t>
      </w:r>
    </w:p>
    <w:p w:rsidR="000860FF" w:rsidRPr="00D16ECD" w:rsidRDefault="000860FF" w:rsidP="00063F1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свидетельство о предоставлении временного убежища на территории Российской Федерации.</w:t>
      </w:r>
    </w:p>
    <w:p w:rsidR="000860FF" w:rsidRPr="00D16ECD" w:rsidRDefault="000860FF" w:rsidP="00063F1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Для лиц, не достигших возраста 14 лет:</w:t>
      </w:r>
    </w:p>
    <w:p w:rsidR="000860FF" w:rsidRPr="00D16ECD" w:rsidRDefault="000860FF" w:rsidP="00063F1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сведения о государственной регистрации рождения;</w:t>
      </w:r>
    </w:p>
    <w:p w:rsidR="000860FF" w:rsidRPr="00D16ECD" w:rsidRDefault="000860FF" w:rsidP="00063F1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язык, в случае регистрации рождения </w:t>
      </w:r>
      <w:r w:rsidRPr="00D16ECD">
        <w:rPr>
          <w:sz w:val="28"/>
          <w:szCs w:val="28"/>
        </w:rPr>
        <w:br/>
        <w:t xml:space="preserve">в иностранном государстве  (нотариально удостоверенный перевод </w:t>
      </w:r>
      <w:r w:rsidRPr="00D16ECD">
        <w:rPr>
          <w:sz w:val="28"/>
          <w:szCs w:val="28"/>
        </w:rPr>
        <w:br/>
        <w:t>на русский язык оригинал – 1 экз.).».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bCs/>
          <w:sz w:val="28"/>
          <w:szCs w:val="28"/>
        </w:rPr>
        <w:t>1.1.2.2.4.</w:t>
      </w:r>
      <w:r w:rsidRPr="00D16ECD">
        <w:rPr>
          <w:sz w:val="28"/>
          <w:szCs w:val="28"/>
        </w:rPr>
        <w:t>  Пунк 2.6.3 изложить в редакции: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«2.6.3. Документ, подтверждающий полномочия представителя физического или юридического лица, если с заявлением обращается представитель заявителя (копия при предъявлении оригинала – 1экз.).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Для представителей физического лица:</w:t>
      </w:r>
    </w:p>
    <w:p w:rsidR="000860FF" w:rsidRPr="00D16ECD" w:rsidRDefault="000860FF" w:rsidP="00FC73B1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доверенность, оформленная в установленном законом порядке, </w:t>
      </w:r>
      <w:r w:rsidRPr="00D16ECD">
        <w:rPr>
          <w:sz w:val="28"/>
          <w:szCs w:val="28"/>
        </w:rPr>
        <w:br/>
        <w:t>на представление интересов заявителя;</w:t>
      </w:r>
    </w:p>
    <w:p w:rsidR="000860FF" w:rsidRPr="00D16ECD" w:rsidRDefault="000860FF" w:rsidP="00FC73B1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сведения о государственной регистрации рождения;</w:t>
      </w:r>
    </w:p>
    <w:p w:rsidR="000860FF" w:rsidRPr="00D16ECD" w:rsidRDefault="000860FF" w:rsidP="009F6E04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язык, в случае регистрации рождения </w:t>
      </w:r>
      <w:r w:rsidRPr="00D16ECD">
        <w:rPr>
          <w:sz w:val="28"/>
          <w:szCs w:val="28"/>
        </w:rPr>
        <w:br/>
        <w:t xml:space="preserve">в иностранном государстве  (нотариально удостоверенный перевод </w:t>
      </w:r>
      <w:r w:rsidRPr="00D16ECD">
        <w:rPr>
          <w:sz w:val="28"/>
          <w:szCs w:val="28"/>
        </w:rPr>
        <w:br/>
        <w:t>на русский язык – 1экз.);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акт органа опеки и попечительства о назначении опекуна или попечителя.</w:t>
      </w:r>
    </w:p>
    <w:p w:rsidR="000860FF" w:rsidRPr="00D16ECD" w:rsidRDefault="000860FF" w:rsidP="009F6E04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Для представителей юридического лица:</w:t>
      </w:r>
    </w:p>
    <w:p w:rsidR="000860FF" w:rsidRPr="00D16ECD" w:rsidRDefault="000860FF" w:rsidP="009F6E04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доверенность, оформленная в установленном законом порядке, </w:t>
      </w:r>
      <w:r w:rsidRPr="00D16ECD">
        <w:rPr>
          <w:sz w:val="28"/>
          <w:szCs w:val="28"/>
        </w:rPr>
        <w:br/>
        <w:t>на представление интересов заявителя;</w:t>
      </w:r>
    </w:p>
    <w:p w:rsidR="000860FF" w:rsidRPr="00D16ECD" w:rsidRDefault="000860FF" w:rsidP="009F6E04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определение арбитражного суда о введении внешнего управления </w:t>
      </w:r>
      <w:r w:rsidRPr="00D16ECD">
        <w:rPr>
          <w:sz w:val="28"/>
          <w:szCs w:val="28"/>
        </w:rPr>
        <w:br/>
        <w:t>и назначении внешнего управляющего (для организации, в отношении которой введена процедура внешнего управления).».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1.1.2.2.5.  В пункте 2.6.4 абзац первый изложить в редакции: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«2.6.4. Проект благоустройства территории или проект размещения элементов внешнего благоустройства (в том числе проектов декоративной подсветки фасадов зданий и сооружения, памятников, малых архитектурных форм (далее – Проект) (оригинал – 1 экз. или заверенная заявителем или разработчиком проекта цветная копия – 1 экз, или в электронном виде).».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1.1.2.2.6. Пункт 2.6.5 изложить в редакции: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«2.6.5. Документ, подтверждающий право собственности, владения, пользования на объект недвижимого имущества (за исключением многоквартирных домов) (копия при предъявлении оригинала – 1 экз).</w:t>
      </w:r>
    </w:p>
    <w:p w:rsidR="000860FF" w:rsidRPr="00D16ECD" w:rsidRDefault="000860FF" w:rsidP="00C07FC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В случае если права собственности, владения, пользования на объект недвижимого имущества (за исключением многоквартирных домов) зарегистрированы в ЕГРН – для физического лица (оригинал – 1 экз.):</w:t>
      </w:r>
    </w:p>
    <w:p w:rsidR="000860FF" w:rsidRPr="00D16ECD" w:rsidRDefault="000860FF" w:rsidP="00C07FC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выписка из ЕГРН об объекте недвижимости.</w:t>
      </w:r>
    </w:p>
    <w:p w:rsidR="000860FF" w:rsidRPr="00D16ECD" w:rsidRDefault="000860FF" w:rsidP="00C07FC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В случае если права собственности, владения, пользования на объект недвижимого имущества (за исключением многоквартирных домов) зарегистрированы в ЕГРЮЛ – для юридического лица (оригинал – 1 экз.):</w:t>
      </w:r>
    </w:p>
    <w:p w:rsidR="000860FF" w:rsidRPr="00D16ECD" w:rsidRDefault="000860FF" w:rsidP="00C07FC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выписка из ЕГРЮЛ.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В случае если права собственности, владения, пользования на объект недвижимого имущества (за исключением многоквартирных домов) не зарегистрированы в ЕГРН: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регистрационное удостоверение, выданное уполномоченным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инвентаризации);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договор купли-продажи (удостоверенный нотариусом);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договор дарения (удостоверенный нотариусом);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договор мены (удостоверенный нотариусом);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договор ренты (пожизненного содержания с иждивением) (удостоверенный нотариусом);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свидетельство о праве на наследство по закону (выданное нотариусом);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свидетельство о праве на наследство по завещанию (выданное нотариусом);</w:t>
      </w:r>
    </w:p>
    <w:p w:rsidR="000860FF" w:rsidRPr="00D16ECD" w:rsidRDefault="000860FF" w:rsidP="0086596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решение суда.</w:t>
      </w:r>
    </w:p>
    <w:p w:rsidR="000860FF" w:rsidRPr="00D16ECD" w:rsidRDefault="000860FF" w:rsidP="0086596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В случае если заявитель не является собственником или иным законным владельцем объекта благоустройства (оригинал – 1 экз.):</w:t>
      </w:r>
    </w:p>
    <w:p w:rsidR="000860FF" w:rsidRPr="00D16ECD" w:rsidRDefault="000860FF" w:rsidP="0086596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согласие в письменной форме собственника или иных законных владельцев объекта благоустройства на выполнение работ, предусмотренных в Проекте;</w:t>
      </w:r>
    </w:p>
    <w:p w:rsidR="000860FF" w:rsidRPr="00D16ECD" w:rsidRDefault="000860FF" w:rsidP="0086596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договор аренды;</w:t>
      </w:r>
    </w:p>
    <w:p w:rsidR="000860FF" w:rsidRPr="00D16ECD" w:rsidRDefault="000860FF" w:rsidP="0086596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разрешение на использование земель или земельных участков без предоставления земельных участков и установления сервитута, публичного сервитута.».</w:t>
      </w:r>
    </w:p>
    <w:p w:rsidR="000860FF" w:rsidRPr="00D16ECD" w:rsidRDefault="000860FF" w:rsidP="0062176C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1.1.2.3.  В подразделе 2.9:</w:t>
      </w:r>
    </w:p>
    <w:p w:rsidR="000860FF" w:rsidRPr="00D16ECD" w:rsidRDefault="000860FF" w:rsidP="008A5B3F">
      <w:pPr>
        <w:rPr>
          <w:bCs/>
          <w:sz w:val="28"/>
          <w:szCs w:val="28"/>
        </w:rPr>
      </w:pPr>
      <w:r w:rsidRPr="00D16ECD">
        <w:rPr>
          <w:sz w:val="28"/>
          <w:szCs w:val="28"/>
        </w:rPr>
        <w:t>1.1.2.3.1.  Дополнить пунктом 2.9.2.6</w:t>
      </w:r>
      <w:r w:rsidRPr="00D16ECD">
        <w:rPr>
          <w:bCs/>
        </w:rPr>
        <w:t xml:space="preserve"> </w:t>
      </w:r>
      <w:r w:rsidRPr="00D16ECD">
        <w:rPr>
          <w:bCs/>
          <w:sz w:val="28"/>
          <w:szCs w:val="28"/>
        </w:rPr>
        <w:t>следующего содержания:</w:t>
      </w:r>
    </w:p>
    <w:p w:rsidR="000860FF" w:rsidRPr="00D16ECD" w:rsidRDefault="000860FF" w:rsidP="008459AD">
      <w:pPr>
        <w:rPr>
          <w:bCs/>
          <w:sz w:val="28"/>
          <w:szCs w:val="28"/>
        </w:rPr>
      </w:pPr>
      <w:r w:rsidRPr="00D16ECD">
        <w:rPr>
          <w:bCs/>
          <w:sz w:val="28"/>
          <w:szCs w:val="28"/>
        </w:rPr>
        <w:t>«2.9.2.6.  Наличие у заявителя неполного пакета документов.».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1.1.2.4.  В подразделе 2.10: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1.1.2.4.1.  Абзац второй изложить в редакции: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«Услуги, которые являются необходимыми и обязательными </w:t>
      </w:r>
      <w:r w:rsidRPr="00D16ECD">
        <w:rPr>
          <w:sz w:val="28"/>
          <w:szCs w:val="28"/>
        </w:rPr>
        <w:br/>
        <w:t>для предоставления муниципальной услуги, отсутствуют.».</w:t>
      </w:r>
    </w:p>
    <w:p w:rsidR="000860FF" w:rsidRPr="00D16ECD" w:rsidRDefault="000860FF" w:rsidP="00C607D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1.1.2.4.2.  Абзацы третий-седьмой признать утратившими силу.</w:t>
      </w:r>
    </w:p>
    <w:p w:rsidR="000860FF" w:rsidRPr="00D16ECD" w:rsidRDefault="000860FF" w:rsidP="00AB6061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1.1.2.4.  В подразделе 2.12:</w:t>
      </w:r>
    </w:p>
    <w:p w:rsidR="000860FF" w:rsidRPr="00D16ECD" w:rsidRDefault="000860FF" w:rsidP="00AB6061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1.1.2.4.1.  Абзац второй изложить в редакции:</w:t>
      </w:r>
    </w:p>
    <w:p w:rsidR="000860FF" w:rsidRPr="00D16ECD" w:rsidRDefault="000860FF" w:rsidP="00AB6061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«Услуги, которые являются необходимыми и обязательными </w:t>
      </w:r>
      <w:r w:rsidRPr="00D16ECD">
        <w:rPr>
          <w:sz w:val="28"/>
          <w:szCs w:val="28"/>
        </w:rPr>
        <w:br/>
        <w:t>для предоставления муниципальной услуги, отсутствуют.».</w:t>
      </w:r>
    </w:p>
    <w:p w:rsidR="000860FF" w:rsidRPr="00D16ECD" w:rsidRDefault="000860FF" w:rsidP="00F910AD">
      <w:pPr>
        <w:rPr>
          <w:spacing w:val="20"/>
          <w:sz w:val="28"/>
          <w:szCs w:val="28"/>
        </w:rPr>
      </w:pPr>
      <w:r w:rsidRPr="00D16ECD">
        <w:rPr>
          <w:spacing w:val="20"/>
          <w:sz w:val="28"/>
          <w:szCs w:val="28"/>
        </w:rPr>
        <w:t>1.1.3.</w:t>
      </w:r>
      <w:r w:rsidRPr="00D16ECD">
        <w:rPr>
          <w:sz w:val="28"/>
          <w:szCs w:val="28"/>
        </w:rPr>
        <w:t>  В разделе 3</w:t>
      </w:r>
      <w:r w:rsidRPr="00D16ECD">
        <w:rPr>
          <w:spacing w:val="20"/>
          <w:sz w:val="28"/>
          <w:szCs w:val="28"/>
        </w:rPr>
        <w:t>:</w:t>
      </w:r>
    </w:p>
    <w:p w:rsidR="000860FF" w:rsidRPr="00D16ECD" w:rsidRDefault="000860FF" w:rsidP="00F910AD">
      <w:pPr>
        <w:rPr>
          <w:sz w:val="28"/>
          <w:szCs w:val="28"/>
        </w:rPr>
      </w:pPr>
      <w:r w:rsidRPr="00D16ECD">
        <w:rPr>
          <w:spacing w:val="20"/>
          <w:sz w:val="28"/>
          <w:szCs w:val="28"/>
        </w:rPr>
        <w:t>1.1.3.1.</w:t>
      </w:r>
      <w:r w:rsidRPr="00D16ECD">
        <w:rPr>
          <w:sz w:val="28"/>
          <w:szCs w:val="28"/>
        </w:rPr>
        <w:t>  В подразделе 3.2:</w:t>
      </w:r>
    </w:p>
    <w:p w:rsidR="000860FF" w:rsidRPr="00D16ECD" w:rsidRDefault="000860FF" w:rsidP="00F910AD">
      <w:pPr>
        <w:rPr>
          <w:sz w:val="28"/>
          <w:szCs w:val="28"/>
        </w:rPr>
      </w:pPr>
      <w:r w:rsidRPr="00D16ECD">
        <w:rPr>
          <w:sz w:val="28"/>
          <w:szCs w:val="28"/>
        </w:rPr>
        <w:t xml:space="preserve">1.1.3.1.1.  В </w:t>
      </w:r>
      <w:r w:rsidRPr="00D16ECD">
        <w:rPr>
          <w:bCs/>
          <w:sz w:val="28"/>
          <w:szCs w:val="28"/>
        </w:rPr>
        <w:t xml:space="preserve">пункте </w:t>
      </w:r>
      <w:r w:rsidRPr="00D16ECD">
        <w:rPr>
          <w:sz w:val="28"/>
          <w:szCs w:val="28"/>
        </w:rPr>
        <w:t>3.2.1.4:</w:t>
      </w:r>
    </w:p>
    <w:p w:rsidR="000860FF" w:rsidRPr="00D16ECD" w:rsidRDefault="000860FF" w:rsidP="000D08AC">
      <w:pPr>
        <w:rPr>
          <w:sz w:val="28"/>
          <w:szCs w:val="28"/>
        </w:rPr>
      </w:pPr>
      <w:r w:rsidRPr="00D16ECD">
        <w:rPr>
          <w:sz w:val="28"/>
          <w:szCs w:val="28"/>
        </w:rPr>
        <w:t>1.1.3.1.1.1.  Абзац второй изложить в редакции:</w:t>
      </w:r>
    </w:p>
    <w:p w:rsidR="000860FF" w:rsidRPr="00D16ECD" w:rsidRDefault="000860FF" w:rsidP="000D08AC">
      <w:pPr>
        <w:rPr>
          <w:sz w:val="28"/>
          <w:szCs w:val="28"/>
        </w:rPr>
      </w:pPr>
      <w:r w:rsidRPr="00D16ECD">
        <w:rPr>
          <w:sz w:val="28"/>
          <w:szCs w:val="28"/>
        </w:rPr>
        <w:t xml:space="preserve">«При направлении заявления (уведомления) и пакета документов </w:t>
      </w:r>
      <w:r w:rsidRPr="00D16ECD">
        <w:rPr>
          <w:sz w:val="28"/>
          <w:szCs w:val="28"/>
        </w:rPr>
        <w:br/>
        <w:t xml:space="preserve">с использованием Портала госуслуг регистрация электронного заявления (уведомления) и пакета документов производится КОО ДАиГ в ИСОГД </w:t>
      </w:r>
      <w:r w:rsidRPr="00D16ECD">
        <w:rPr>
          <w:sz w:val="28"/>
          <w:szCs w:val="28"/>
        </w:rPr>
        <w:br/>
        <w:t xml:space="preserve">в день их поступления либо на следующий рабочий день в случае поступления заявления (уведомления) и пакета документов, по окончании рабочего времени. В случае поступления заявления (уведомления) и пакета документов, необходимых для предоставления муниципальной услуги, </w:t>
      </w:r>
      <w:r w:rsidRPr="00D16ECD">
        <w:rPr>
          <w:sz w:val="28"/>
          <w:szCs w:val="28"/>
        </w:rPr>
        <w:br/>
        <w:t>в выходные или нерабочие праздничные дни их регистрация осуществляется в первый рабочий день, следующий за выходным или нерабочим праздничным днем.».</w:t>
      </w:r>
    </w:p>
    <w:p w:rsidR="000860FF" w:rsidRPr="00D16ECD" w:rsidRDefault="000860FF" w:rsidP="000D08AC">
      <w:pPr>
        <w:rPr>
          <w:sz w:val="28"/>
          <w:szCs w:val="28"/>
        </w:rPr>
      </w:pPr>
      <w:r w:rsidRPr="00D16ECD">
        <w:rPr>
          <w:sz w:val="28"/>
          <w:szCs w:val="28"/>
        </w:rPr>
        <w:t>1.1.3.1.1.2.  Абзац третий изложить в редакции:</w:t>
      </w:r>
    </w:p>
    <w:p w:rsidR="000860FF" w:rsidRPr="00D16ECD" w:rsidRDefault="000860FF" w:rsidP="000D08AC">
      <w:pPr>
        <w:rPr>
          <w:sz w:val="28"/>
          <w:szCs w:val="28"/>
        </w:rPr>
      </w:pPr>
      <w:r w:rsidRPr="00D16ECD">
        <w:rPr>
          <w:sz w:val="28"/>
          <w:szCs w:val="28"/>
        </w:rPr>
        <w:t xml:space="preserve">«Административный регламент предоставления муниципальной услуги </w:t>
      </w:r>
      <w:r w:rsidRPr="00D16ECD">
        <w:rPr>
          <w:sz w:val="28"/>
          <w:szCs w:val="28"/>
        </w:rPr>
        <w:br/>
        <w:t>и отдел, ответственный за ее предоставление, определяются специалистом КОО ДАиГ.».</w:t>
      </w:r>
    </w:p>
    <w:p w:rsidR="000860FF" w:rsidRPr="00D16ECD" w:rsidRDefault="000860FF" w:rsidP="000D08AC">
      <w:pPr>
        <w:rPr>
          <w:bCs/>
          <w:sz w:val="28"/>
          <w:szCs w:val="28"/>
        </w:rPr>
      </w:pPr>
      <w:r w:rsidRPr="00D16ECD">
        <w:rPr>
          <w:bCs/>
          <w:sz w:val="28"/>
          <w:szCs w:val="28"/>
        </w:rPr>
        <w:t>1.1.3.1.1.3.</w:t>
      </w:r>
      <w:r w:rsidRPr="00D16ECD">
        <w:rPr>
          <w:sz w:val="28"/>
          <w:szCs w:val="28"/>
        </w:rPr>
        <w:t>  </w:t>
      </w:r>
      <w:r w:rsidRPr="00D16ECD">
        <w:rPr>
          <w:bCs/>
          <w:sz w:val="28"/>
          <w:szCs w:val="28"/>
        </w:rPr>
        <w:t>Абзац пятый изложить в редакции:</w:t>
      </w:r>
    </w:p>
    <w:p w:rsidR="000860FF" w:rsidRPr="00D16ECD" w:rsidRDefault="000860FF" w:rsidP="000D08AC">
      <w:pPr>
        <w:rPr>
          <w:bCs/>
          <w:sz w:val="28"/>
          <w:szCs w:val="28"/>
        </w:rPr>
      </w:pPr>
      <w:r w:rsidRPr="00D16ECD">
        <w:rPr>
          <w:bCs/>
          <w:sz w:val="28"/>
          <w:szCs w:val="28"/>
        </w:rPr>
        <w:t>«Доведение исполнения услуги до специалиста ОА администрации района города или специалиста ОАГС ДАиГ осуществляется в порядке общего делопроизводства.».</w:t>
      </w:r>
    </w:p>
    <w:p w:rsidR="000860FF" w:rsidRPr="00D16ECD" w:rsidRDefault="000860FF" w:rsidP="00DD3642">
      <w:pPr>
        <w:rPr>
          <w:bCs/>
          <w:sz w:val="28"/>
          <w:szCs w:val="28"/>
        </w:rPr>
      </w:pPr>
      <w:r w:rsidRPr="00D16ECD">
        <w:rPr>
          <w:bCs/>
          <w:sz w:val="28"/>
          <w:szCs w:val="28"/>
        </w:rPr>
        <w:t>1.1.3.1.2.</w:t>
      </w:r>
      <w:r w:rsidRPr="00D16ECD">
        <w:rPr>
          <w:sz w:val="28"/>
          <w:szCs w:val="28"/>
        </w:rPr>
        <w:t>  </w:t>
      </w:r>
      <w:r w:rsidRPr="00D16ECD">
        <w:rPr>
          <w:bCs/>
          <w:sz w:val="28"/>
          <w:szCs w:val="28"/>
        </w:rPr>
        <w:t>В пункте 3.2.1.5:</w:t>
      </w:r>
    </w:p>
    <w:p w:rsidR="000860FF" w:rsidRPr="00D16ECD" w:rsidRDefault="000860FF" w:rsidP="00DD3642">
      <w:pPr>
        <w:rPr>
          <w:bCs/>
          <w:sz w:val="28"/>
          <w:szCs w:val="28"/>
        </w:rPr>
      </w:pPr>
      <w:r w:rsidRPr="00D16ECD">
        <w:rPr>
          <w:bCs/>
          <w:sz w:val="28"/>
          <w:szCs w:val="28"/>
        </w:rPr>
        <w:t>1.1.3.1.2.1.</w:t>
      </w:r>
      <w:r w:rsidRPr="00D16ECD">
        <w:rPr>
          <w:sz w:val="28"/>
          <w:szCs w:val="28"/>
        </w:rPr>
        <w:t xml:space="preserve">   </w:t>
      </w:r>
      <w:r w:rsidRPr="00D16ECD">
        <w:rPr>
          <w:bCs/>
          <w:sz w:val="28"/>
          <w:szCs w:val="28"/>
        </w:rPr>
        <w:t>Абзац шестой изложить в редакции:</w:t>
      </w:r>
    </w:p>
    <w:p w:rsidR="000860FF" w:rsidRPr="00D16ECD" w:rsidRDefault="000860FF" w:rsidP="00DD3642">
      <w:pPr>
        <w:rPr>
          <w:sz w:val="28"/>
          <w:szCs w:val="28"/>
        </w:rPr>
      </w:pPr>
      <w:r w:rsidRPr="00D16ECD">
        <w:rPr>
          <w:sz w:val="28"/>
          <w:szCs w:val="28"/>
        </w:rPr>
        <w:t>«Административный регламент предоставления муниципальной услуги и отдел, ответственный за ее предоставление, определяются специалистом КОО ДАиГ.».</w:t>
      </w:r>
    </w:p>
    <w:p w:rsidR="000860FF" w:rsidRPr="00D16ECD" w:rsidRDefault="000860FF" w:rsidP="00DD3642">
      <w:pPr>
        <w:rPr>
          <w:sz w:val="28"/>
          <w:szCs w:val="28"/>
        </w:rPr>
      </w:pPr>
      <w:r w:rsidRPr="00D16ECD">
        <w:rPr>
          <w:bCs/>
          <w:sz w:val="28"/>
          <w:szCs w:val="28"/>
        </w:rPr>
        <w:t>1.1.3.1.2.2.</w:t>
      </w:r>
      <w:r w:rsidRPr="00D16ECD">
        <w:rPr>
          <w:sz w:val="28"/>
          <w:szCs w:val="28"/>
        </w:rPr>
        <w:t xml:space="preserve">  Абзац восьмой </w:t>
      </w:r>
      <w:r w:rsidRPr="00D16ECD">
        <w:rPr>
          <w:bCs/>
          <w:sz w:val="28"/>
          <w:szCs w:val="28"/>
        </w:rPr>
        <w:t>изложить в редакции:</w:t>
      </w:r>
    </w:p>
    <w:p w:rsidR="000860FF" w:rsidRPr="00D16ECD" w:rsidRDefault="000860FF" w:rsidP="00DD3642">
      <w:pPr>
        <w:rPr>
          <w:bCs/>
          <w:sz w:val="28"/>
          <w:szCs w:val="28"/>
        </w:rPr>
      </w:pPr>
      <w:r w:rsidRPr="00D16ECD">
        <w:rPr>
          <w:bCs/>
          <w:sz w:val="28"/>
          <w:szCs w:val="28"/>
        </w:rPr>
        <w:t>«Доведение исполнения услуги до специалиста ОА администрации района города или специалиста ОАГС ДАиГ осуществляется в порядке общего делопроизводства.».</w:t>
      </w:r>
    </w:p>
    <w:p w:rsidR="000860FF" w:rsidRPr="00D16ECD" w:rsidRDefault="000860FF" w:rsidP="009D2C4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1.1.3.1.3.  В пункте 3.2.2:</w:t>
      </w:r>
    </w:p>
    <w:p w:rsidR="000860FF" w:rsidRPr="00D16ECD" w:rsidRDefault="000860FF" w:rsidP="009D2C4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1.1.3.1.3.1.  Абзац восьмой изложить в редакции:</w:t>
      </w:r>
    </w:p>
    <w:p w:rsidR="000860FF" w:rsidRPr="00D16ECD" w:rsidRDefault="000860FF" w:rsidP="008F39E6">
      <w:pPr>
        <w:rPr>
          <w:bCs/>
          <w:sz w:val="28"/>
          <w:szCs w:val="28"/>
        </w:rPr>
      </w:pPr>
      <w:r w:rsidRPr="00D16ECD">
        <w:rPr>
          <w:bCs/>
          <w:sz w:val="28"/>
          <w:szCs w:val="28"/>
        </w:rPr>
        <w:t>«ФНС России – в целях получения сведений о государственной регистрации рождения;».</w:t>
      </w:r>
    </w:p>
    <w:p w:rsidR="000860FF" w:rsidRPr="00D16ECD" w:rsidRDefault="000860FF" w:rsidP="008F39E6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1.1.3.1.3.2.  Абзац одиннадцатый изложить в редакции:</w:t>
      </w:r>
    </w:p>
    <w:p w:rsidR="000860FF" w:rsidRPr="00D16ECD" w:rsidRDefault="000860FF" w:rsidP="009D2C47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>«СФР – в целях получения сведений об опекунах и попечителях;».</w:t>
      </w:r>
    </w:p>
    <w:p w:rsidR="000860FF" w:rsidRPr="00D16ECD" w:rsidRDefault="000860FF" w:rsidP="002E679C">
      <w:pPr>
        <w:pStyle w:val="ListParagraph"/>
        <w:tabs>
          <w:tab w:val="left" w:pos="1134"/>
          <w:tab w:val="left" w:pos="1985"/>
          <w:tab w:val="left" w:pos="8222"/>
        </w:tabs>
        <w:spacing w:line="228" w:lineRule="auto"/>
        <w:ind w:left="0" w:right="-1"/>
        <w:rPr>
          <w:bCs/>
          <w:szCs w:val="28"/>
          <w:lang w:eastAsia="ru-RU"/>
        </w:rPr>
      </w:pPr>
      <w:r w:rsidRPr="00D16ECD">
        <w:rPr>
          <w:szCs w:val="28"/>
        </w:rPr>
        <w:t>1.2.  </w:t>
      </w:r>
      <w:r w:rsidRPr="00D16ECD">
        <w:rPr>
          <w:bCs/>
          <w:szCs w:val="28"/>
          <w:lang w:eastAsia="ru-RU"/>
        </w:rPr>
        <w:t xml:space="preserve">Приложение № 1 к административному регламенту </w:t>
      </w:r>
      <w:r w:rsidRPr="00D16ECD">
        <w:rPr>
          <w:bCs/>
          <w:szCs w:val="28"/>
          <w:lang w:eastAsia="ru-RU"/>
        </w:rPr>
        <w:br/>
      </w:r>
      <w:r w:rsidRPr="00D16ECD">
        <w:rPr>
          <w:szCs w:val="28"/>
        </w:rPr>
        <w:t>№ АР-186-04-Т</w:t>
      </w:r>
      <w:r w:rsidRPr="00D16ECD">
        <w:rPr>
          <w:bCs/>
          <w:szCs w:val="28"/>
          <w:lang w:eastAsia="ru-RU"/>
        </w:rPr>
        <w:t xml:space="preserve"> изложить в редакции согласно приложению № 1 </w:t>
      </w:r>
      <w:r w:rsidRPr="00D16ECD">
        <w:rPr>
          <w:bCs/>
          <w:szCs w:val="28"/>
          <w:lang w:eastAsia="ru-RU"/>
        </w:rPr>
        <w:br/>
        <w:t>к настоящему постановлению.</w:t>
      </w:r>
    </w:p>
    <w:p w:rsidR="000860FF" w:rsidRPr="00D16ECD" w:rsidRDefault="000860FF" w:rsidP="002E679C">
      <w:pPr>
        <w:pStyle w:val="ListParagraph"/>
        <w:tabs>
          <w:tab w:val="left" w:pos="1134"/>
          <w:tab w:val="left" w:pos="1985"/>
          <w:tab w:val="left" w:pos="8222"/>
        </w:tabs>
        <w:spacing w:line="228" w:lineRule="auto"/>
        <w:ind w:left="0" w:right="-1"/>
        <w:rPr>
          <w:bCs/>
          <w:szCs w:val="28"/>
          <w:lang w:eastAsia="ru-RU"/>
        </w:rPr>
      </w:pPr>
      <w:r w:rsidRPr="00D16ECD">
        <w:rPr>
          <w:szCs w:val="28"/>
        </w:rPr>
        <w:t>1.3.  </w:t>
      </w:r>
      <w:r w:rsidRPr="00D16ECD">
        <w:rPr>
          <w:bCs/>
          <w:szCs w:val="28"/>
          <w:lang w:eastAsia="ru-RU"/>
        </w:rPr>
        <w:t xml:space="preserve">Приложение № 2 к административному регламенту </w:t>
      </w:r>
      <w:r w:rsidRPr="00D16ECD">
        <w:rPr>
          <w:bCs/>
          <w:szCs w:val="28"/>
          <w:lang w:eastAsia="ru-RU"/>
        </w:rPr>
        <w:br/>
      </w:r>
      <w:r w:rsidRPr="00D16ECD">
        <w:rPr>
          <w:szCs w:val="28"/>
        </w:rPr>
        <w:t>№  АР-186-04-Т</w:t>
      </w:r>
      <w:r w:rsidRPr="00D16ECD">
        <w:rPr>
          <w:bCs/>
          <w:szCs w:val="28"/>
          <w:lang w:eastAsia="ru-RU"/>
        </w:rPr>
        <w:t xml:space="preserve"> изложить в редакции согласно приложению № 2 </w:t>
      </w:r>
      <w:r w:rsidRPr="00D16ECD">
        <w:rPr>
          <w:bCs/>
          <w:szCs w:val="28"/>
          <w:lang w:eastAsia="ru-RU"/>
        </w:rPr>
        <w:br/>
        <w:t>к настоящему постановлению.</w:t>
      </w:r>
    </w:p>
    <w:p w:rsidR="000860FF" w:rsidRPr="00D16ECD" w:rsidRDefault="000860FF" w:rsidP="00F54BDA">
      <w:pPr>
        <w:suppressAutoHyphens/>
        <w:overflowPunct/>
        <w:ind w:firstLine="720"/>
        <w:textAlignment w:val="auto"/>
        <w:rPr>
          <w:sz w:val="28"/>
          <w:szCs w:val="28"/>
        </w:rPr>
      </w:pPr>
      <w:r w:rsidRPr="00D16ECD">
        <w:rPr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D16ECD">
        <w:rPr>
          <w:sz w:val="28"/>
          <w:szCs w:val="28"/>
        </w:rPr>
        <w:br/>
        <w:t>в городской газете «Ростов официальный».</w:t>
      </w:r>
    </w:p>
    <w:p w:rsidR="000860FF" w:rsidRPr="00D16ECD" w:rsidRDefault="000860FF" w:rsidP="00F54BDA">
      <w:pPr>
        <w:pStyle w:val="BodyTextIndent3"/>
        <w:spacing w:after="0"/>
        <w:ind w:left="0" w:firstLine="720"/>
        <w:rPr>
          <w:sz w:val="28"/>
          <w:szCs w:val="28"/>
        </w:rPr>
      </w:pPr>
      <w:r w:rsidRPr="00D16ECD">
        <w:rPr>
          <w:sz w:val="28"/>
          <w:szCs w:val="28"/>
        </w:rPr>
        <w:t xml:space="preserve">3.  Контроль за выполнением постановления возложить на заместителя главы Администрации города Ростова-на-Дону по строительству </w:t>
      </w:r>
      <w:r w:rsidRPr="00D16ECD">
        <w:rPr>
          <w:sz w:val="28"/>
          <w:szCs w:val="28"/>
        </w:rPr>
        <w:br/>
        <w:t>и архитектуре Дикуна А.В.</w:t>
      </w:r>
    </w:p>
    <w:p w:rsidR="000860FF" w:rsidRPr="00D16ECD" w:rsidRDefault="000860FF" w:rsidP="00F54BDA">
      <w:pPr>
        <w:ind w:firstLine="0"/>
        <w:rPr>
          <w:sz w:val="28"/>
        </w:rPr>
      </w:pPr>
    </w:p>
    <w:p w:rsidR="000860FF" w:rsidRDefault="000860FF" w:rsidP="00F54BDA">
      <w:pPr>
        <w:ind w:firstLine="0"/>
        <w:rPr>
          <w:sz w:val="28"/>
        </w:rPr>
      </w:pPr>
    </w:p>
    <w:p w:rsidR="000860FF" w:rsidRPr="00D16ECD" w:rsidRDefault="000860FF" w:rsidP="00F54BDA">
      <w:pPr>
        <w:ind w:firstLine="0"/>
        <w:rPr>
          <w:sz w:val="28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85"/>
        <w:gridCol w:w="2410"/>
      </w:tblGrid>
      <w:tr w:rsidR="000860FF" w:rsidRPr="00D16ECD" w:rsidTr="0052731C">
        <w:tc>
          <w:tcPr>
            <w:tcW w:w="3756" w:type="dxa"/>
          </w:tcPr>
          <w:p w:rsidR="000860FF" w:rsidRPr="00D16ECD" w:rsidRDefault="000860FF" w:rsidP="00D3704B">
            <w:pPr>
              <w:tabs>
                <w:tab w:val="left" w:pos="7088"/>
              </w:tabs>
              <w:overflowPunct/>
              <w:autoSpaceDE/>
              <w:autoSpaceDN/>
              <w:adjustRightInd/>
              <w:ind w:firstLine="0"/>
              <w:textAlignment w:val="auto"/>
              <w:rPr>
                <w:sz w:val="28"/>
              </w:rPr>
            </w:pPr>
            <w:r w:rsidRPr="00D16ECD">
              <w:rPr>
                <w:sz w:val="28"/>
              </w:rPr>
              <w:t xml:space="preserve">Глава Администрации </w:t>
            </w:r>
          </w:p>
          <w:p w:rsidR="000860FF" w:rsidRPr="00D16ECD" w:rsidRDefault="000860FF" w:rsidP="00D3704B">
            <w:pPr>
              <w:tabs>
                <w:tab w:val="left" w:pos="7088"/>
              </w:tabs>
              <w:overflowPunct/>
              <w:autoSpaceDE/>
              <w:autoSpaceDN/>
              <w:adjustRightInd/>
              <w:ind w:firstLine="0"/>
              <w:textAlignment w:val="auto"/>
              <w:rPr>
                <w:sz w:val="28"/>
              </w:rPr>
            </w:pPr>
            <w:r w:rsidRPr="00D16ECD">
              <w:rPr>
                <w:sz w:val="28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0860FF" w:rsidRPr="00D16ECD" w:rsidRDefault="000860FF" w:rsidP="00D3704B">
            <w:pPr>
              <w:tabs>
                <w:tab w:val="left" w:pos="7088"/>
              </w:tabs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sz w:val="28"/>
              </w:rPr>
            </w:pPr>
          </w:p>
        </w:tc>
        <w:tc>
          <w:tcPr>
            <w:tcW w:w="2410" w:type="dxa"/>
          </w:tcPr>
          <w:p w:rsidR="000860FF" w:rsidRPr="00D16ECD" w:rsidRDefault="000860FF" w:rsidP="00D3704B">
            <w:pPr>
              <w:keepNext/>
              <w:tabs>
                <w:tab w:val="left" w:pos="7088"/>
              </w:tabs>
              <w:overflowPunct/>
              <w:autoSpaceDE/>
              <w:autoSpaceDN/>
              <w:adjustRightInd/>
              <w:ind w:firstLine="0"/>
              <w:jc w:val="right"/>
              <w:textAlignment w:val="auto"/>
              <w:outlineLvl w:val="0"/>
              <w:rPr>
                <w:sz w:val="28"/>
              </w:rPr>
            </w:pPr>
          </w:p>
          <w:p w:rsidR="000860FF" w:rsidRPr="00D16ECD" w:rsidRDefault="000860FF" w:rsidP="00D3704B">
            <w:pPr>
              <w:keepNext/>
              <w:tabs>
                <w:tab w:val="left" w:pos="7088"/>
              </w:tabs>
              <w:overflowPunct/>
              <w:autoSpaceDE/>
              <w:autoSpaceDN/>
              <w:adjustRightInd/>
              <w:ind w:firstLine="0"/>
              <w:textAlignment w:val="auto"/>
              <w:outlineLvl w:val="0"/>
              <w:rPr>
                <w:sz w:val="28"/>
              </w:rPr>
            </w:pPr>
            <w:r w:rsidRPr="00D16ECD">
              <w:rPr>
                <w:sz w:val="28"/>
              </w:rPr>
              <w:t xml:space="preserve"> А.В. Логвиненко</w:t>
            </w:r>
          </w:p>
        </w:tc>
      </w:tr>
    </w:tbl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Pr="00D16ECD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p w:rsidR="000860FF" w:rsidRPr="003877F3" w:rsidRDefault="000860FF" w:rsidP="00F54BDA">
      <w:pPr>
        <w:ind w:firstLine="0"/>
      </w:pPr>
    </w:p>
    <w:p w:rsidR="000860FF" w:rsidRPr="003877F3" w:rsidRDefault="000860FF" w:rsidP="00F54BDA">
      <w:pPr>
        <w:ind w:firstLine="0"/>
      </w:pPr>
      <w:r w:rsidRPr="003877F3">
        <w:t>Постановление вносит</w:t>
      </w:r>
    </w:p>
    <w:p w:rsidR="000860FF" w:rsidRPr="003877F3" w:rsidRDefault="000860FF" w:rsidP="00F54BDA">
      <w:pPr>
        <w:ind w:firstLine="0"/>
      </w:pPr>
      <w:r w:rsidRPr="003877F3">
        <w:t xml:space="preserve">Департамент архитектуры </w:t>
      </w:r>
    </w:p>
    <w:p w:rsidR="000860FF" w:rsidRPr="003877F3" w:rsidRDefault="000860FF" w:rsidP="00F54BDA">
      <w:pPr>
        <w:ind w:firstLine="0"/>
      </w:pPr>
      <w:r w:rsidRPr="003877F3">
        <w:t>и градостроительства</w:t>
      </w:r>
    </w:p>
    <w:p w:rsidR="000860FF" w:rsidRDefault="000860FF" w:rsidP="00F54BDA">
      <w:pPr>
        <w:ind w:firstLine="0"/>
      </w:pPr>
      <w:r w:rsidRPr="003877F3">
        <w:t>города Ростова-на-Дону</w:t>
      </w:r>
    </w:p>
    <w:p w:rsidR="000860FF" w:rsidRPr="003877F3" w:rsidRDefault="000860FF" w:rsidP="00D16ECD">
      <w:pPr>
        <w:ind w:left="5103" w:firstLine="0"/>
        <w:jc w:val="right"/>
        <w:rPr>
          <w:sz w:val="28"/>
          <w:szCs w:val="28"/>
        </w:rPr>
      </w:pPr>
      <w:r w:rsidRPr="003877F3">
        <w:rPr>
          <w:sz w:val="28"/>
          <w:szCs w:val="28"/>
        </w:rPr>
        <w:t>Приложение № 1</w:t>
      </w:r>
    </w:p>
    <w:p w:rsidR="000860FF" w:rsidRPr="003877F3" w:rsidRDefault="000860FF" w:rsidP="00D16ECD">
      <w:pPr>
        <w:pStyle w:val="NoSpacing"/>
        <w:ind w:left="5103"/>
        <w:jc w:val="right"/>
        <w:rPr>
          <w:sz w:val="28"/>
          <w:szCs w:val="28"/>
        </w:rPr>
      </w:pPr>
      <w:r w:rsidRPr="003877F3">
        <w:rPr>
          <w:sz w:val="28"/>
          <w:szCs w:val="28"/>
        </w:rPr>
        <w:t xml:space="preserve">к административному регламенту </w:t>
      </w:r>
      <w:r w:rsidRPr="003877F3">
        <w:rPr>
          <w:sz w:val="28"/>
          <w:szCs w:val="28"/>
        </w:rPr>
        <w:br/>
        <w:t>№ АР-186-04-Т</w:t>
      </w:r>
    </w:p>
    <w:p w:rsidR="000860FF" w:rsidRPr="003877F3" w:rsidRDefault="000860FF" w:rsidP="00D16ECD">
      <w:pPr>
        <w:widowControl w:val="0"/>
        <w:ind w:left="5103" w:firstLine="0"/>
        <w:jc w:val="right"/>
        <w:rPr>
          <w:sz w:val="28"/>
          <w:szCs w:val="28"/>
        </w:rPr>
      </w:pPr>
    </w:p>
    <w:p w:rsidR="000860FF" w:rsidRPr="003877F3" w:rsidRDefault="000860FF" w:rsidP="00D16EC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877F3">
        <w:rPr>
          <w:rFonts w:ascii="Times New Roman" w:hAnsi="Times New Roman" w:cs="Times New Roman"/>
          <w:sz w:val="28"/>
          <w:szCs w:val="28"/>
        </w:rPr>
        <w:t>иректору Департамента</w:t>
      </w:r>
    </w:p>
    <w:p w:rsidR="000860FF" w:rsidRPr="003877F3" w:rsidRDefault="000860FF" w:rsidP="00D16EC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архитектуры и градостроительства</w:t>
      </w:r>
    </w:p>
    <w:p w:rsidR="000860FF" w:rsidRPr="003877F3" w:rsidRDefault="000860FF" w:rsidP="00D16EC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города Ростова-на-Дону</w:t>
      </w:r>
    </w:p>
    <w:p w:rsidR="000860FF" w:rsidRPr="003877F3" w:rsidRDefault="000860FF" w:rsidP="00D16EC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877F3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860FF" w:rsidRPr="003877F3" w:rsidRDefault="000860FF" w:rsidP="00D16ECD">
      <w:pPr>
        <w:jc w:val="right"/>
        <w:rPr>
          <w:sz w:val="28"/>
          <w:szCs w:val="28"/>
        </w:rPr>
      </w:pPr>
    </w:p>
    <w:p w:rsidR="000860FF" w:rsidRPr="003877F3" w:rsidRDefault="000860FF" w:rsidP="00D16EC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877F3">
        <w:rPr>
          <w:rFonts w:ascii="Times New Roman" w:hAnsi="Times New Roman" w:cs="Times New Roman"/>
          <w:sz w:val="28"/>
          <w:szCs w:val="28"/>
        </w:rPr>
        <w:t>лаве администрации</w:t>
      </w:r>
    </w:p>
    <w:p w:rsidR="000860FF" w:rsidRPr="003877F3" w:rsidRDefault="000860FF" w:rsidP="00D16EC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   _______________________ района</w:t>
      </w:r>
    </w:p>
    <w:p w:rsidR="000860FF" w:rsidRPr="003877F3" w:rsidRDefault="000860FF" w:rsidP="00D16EC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города Ростова-на-Дону</w:t>
      </w:r>
    </w:p>
    <w:p w:rsidR="000860FF" w:rsidRPr="003877F3" w:rsidRDefault="000860FF" w:rsidP="00D16ECD">
      <w:pPr>
        <w:pStyle w:val="ConsPlusNonformat"/>
        <w:jc w:val="right"/>
        <w:rPr>
          <w:bCs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877F3"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</w:p>
    <w:p w:rsidR="000860FF" w:rsidRPr="003877F3" w:rsidRDefault="000860FF" w:rsidP="006105E9">
      <w:pPr>
        <w:ind w:firstLine="0"/>
        <w:rPr>
          <w:bCs/>
          <w:sz w:val="28"/>
          <w:szCs w:val="28"/>
        </w:rPr>
      </w:pPr>
    </w:p>
    <w:p w:rsidR="000860FF" w:rsidRPr="003877F3" w:rsidRDefault="000860FF" w:rsidP="006105E9">
      <w:pPr>
        <w:ind w:firstLine="0"/>
        <w:rPr>
          <w:bCs/>
          <w:sz w:val="28"/>
          <w:szCs w:val="28"/>
        </w:rPr>
      </w:pPr>
    </w:p>
    <w:p w:rsidR="000860FF" w:rsidRPr="003877F3" w:rsidRDefault="000860FF" w:rsidP="006105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>ЗАЯВЛЕНИЕ</w:t>
      </w:r>
    </w:p>
    <w:p w:rsidR="000860FF" w:rsidRPr="003877F3" w:rsidRDefault="000860FF" w:rsidP="006105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о согласовании проекта внешнего благоустройства территории, проекта размещения элементов внешнего благоустройства (в том числе проекта декоративной подсветки фасадов зданий и сооружений, памятников, </w:t>
      </w:r>
      <w:r w:rsidRPr="003877F3">
        <w:rPr>
          <w:rFonts w:ascii="Times New Roman" w:hAnsi="Times New Roman" w:cs="Times New Roman"/>
          <w:sz w:val="28"/>
          <w:szCs w:val="28"/>
        </w:rPr>
        <w:br/>
        <w:t>малых архитектурных форм)</w:t>
      </w:r>
    </w:p>
    <w:p w:rsidR="000860FF" w:rsidRPr="003877F3" w:rsidRDefault="000860FF" w:rsidP="006105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>(нужное подчеркнуть)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Я</w:t>
      </w:r>
      <w:r>
        <w:rPr>
          <w:bCs/>
          <w:szCs w:val="28"/>
        </w:rPr>
        <w:t>,</w:t>
      </w:r>
      <w:r w:rsidRPr="003877F3">
        <w:rPr>
          <w:bCs/>
          <w:szCs w:val="28"/>
        </w:rPr>
        <w:t>___________________________________</w:t>
      </w:r>
      <w:r>
        <w:rPr>
          <w:bCs/>
          <w:szCs w:val="28"/>
        </w:rPr>
        <w:t>_____________________________</w:t>
      </w:r>
      <w:r w:rsidRPr="003877F3">
        <w:rPr>
          <w:bCs/>
          <w:szCs w:val="28"/>
        </w:rPr>
        <w:t>,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>(полное наименование юридического лица или Ф.И.О. физического лица)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ИНН____________________,ОГРН/ОГРНИП ____________</w:t>
      </w:r>
      <w:r w:rsidRPr="003877F3">
        <w:rPr>
          <w:szCs w:val="28"/>
        </w:rPr>
        <w:t>____</w:t>
      </w:r>
      <w:r w:rsidRPr="003877F3">
        <w:rPr>
          <w:bCs/>
          <w:szCs w:val="28"/>
        </w:rPr>
        <w:t>___________</w:t>
      </w:r>
      <w:r>
        <w:rPr>
          <w:bCs/>
          <w:szCs w:val="28"/>
        </w:rPr>
        <w:t>.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 w:val="22"/>
          <w:szCs w:val="22"/>
        </w:rPr>
      </w:pPr>
      <w:r w:rsidRPr="003877F3">
        <w:rPr>
          <w:bCs/>
          <w:szCs w:val="28"/>
        </w:rPr>
        <w:t xml:space="preserve">                                                                                   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Реквизиты документа, удостоверяющего личность заявителя (представителя заявителя):_________________________________________________________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серия ________ номер ______________ дата выдачи _____________________,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выдан</w:t>
      </w:r>
      <w:r>
        <w:rPr>
          <w:bCs/>
          <w:szCs w:val="28"/>
        </w:rPr>
        <w:t>_____________________________________________________________.</w:t>
      </w:r>
    </w:p>
    <w:p w:rsidR="000860FF" w:rsidRPr="003877F3" w:rsidRDefault="000860FF" w:rsidP="006105E9">
      <w:pPr>
        <w:pStyle w:val="Heading1"/>
        <w:keepNext w:val="0"/>
        <w:ind w:left="0" w:firstLine="0"/>
        <w:jc w:val="left"/>
        <w:rPr>
          <w:bCs/>
          <w:szCs w:val="28"/>
        </w:rPr>
      </w:pPr>
      <w:r w:rsidRPr="003877F3">
        <w:rPr>
          <w:bCs/>
          <w:szCs w:val="28"/>
        </w:rPr>
        <w:t>В лице ___________________________________________________________,</w:t>
      </w:r>
    </w:p>
    <w:p w:rsidR="000860FF" w:rsidRPr="003877F3" w:rsidRDefault="000860FF" w:rsidP="006105E9">
      <w:pPr>
        <w:pStyle w:val="Heading1"/>
        <w:keepNext w:val="0"/>
        <w:ind w:left="0" w:firstLine="0"/>
        <w:jc w:val="left"/>
        <w:rPr>
          <w:bCs/>
          <w:szCs w:val="28"/>
        </w:rPr>
      </w:pPr>
      <w:r w:rsidRPr="003877F3">
        <w:rPr>
          <w:bCs/>
          <w:szCs w:val="28"/>
        </w:rPr>
        <w:t>действующего на основани</w:t>
      </w:r>
      <w:r>
        <w:rPr>
          <w:bCs/>
          <w:szCs w:val="28"/>
        </w:rPr>
        <w:t>и ____________________________</w:t>
      </w:r>
      <w:r w:rsidRPr="003877F3">
        <w:rPr>
          <w:bCs/>
          <w:szCs w:val="28"/>
        </w:rPr>
        <w:t>_____________,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 xml:space="preserve">                             (доверенности, устава или др.)</w:t>
      </w:r>
    </w:p>
    <w:p w:rsidR="000860FF" w:rsidRPr="003877F3" w:rsidRDefault="000860FF" w:rsidP="006105E9">
      <w:pPr>
        <w:pStyle w:val="Heading1"/>
        <w:keepNext w:val="0"/>
        <w:ind w:left="0" w:firstLine="0"/>
        <w:jc w:val="left"/>
        <w:rPr>
          <w:bCs/>
          <w:szCs w:val="28"/>
        </w:rPr>
      </w:pPr>
      <w:r w:rsidRPr="003877F3">
        <w:rPr>
          <w:bCs/>
          <w:szCs w:val="28"/>
        </w:rPr>
        <w:t>телефон (факс) заявителя ____________________________________________</w:t>
      </w:r>
      <w:r>
        <w:rPr>
          <w:bCs/>
          <w:szCs w:val="28"/>
        </w:rPr>
        <w:t>.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 xml:space="preserve">                        (при наличии)</w:t>
      </w:r>
    </w:p>
    <w:p w:rsidR="000860FF" w:rsidRPr="003877F3" w:rsidRDefault="000860FF" w:rsidP="006105E9">
      <w:pPr>
        <w:pStyle w:val="Heading1"/>
        <w:keepNext w:val="0"/>
        <w:ind w:left="0" w:firstLine="0"/>
        <w:jc w:val="left"/>
        <w:rPr>
          <w:bCs/>
          <w:szCs w:val="28"/>
        </w:rPr>
      </w:pPr>
      <w:r w:rsidRPr="003877F3">
        <w:rPr>
          <w:bCs/>
          <w:szCs w:val="28"/>
        </w:rPr>
        <w:t>Телефон (факс) представителя заявителя _______________________________</w:t>
      </w:r>
      <w:r>
        <w:rPr>
          <w:bCs/>
          <w:szCs w:val="28"/>
        </w:rPr>
        <w:t>___________________________________</w:t>
      </w:r>
      <w:r w:rsidRPr="003877F3">
        <w:rPr>
          <w:bCs/>
          <w:szCs w:val="28"/>
        </w:rPr>
        <w:t>,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 xml:space="preserve">                         (при наличии)</w:t>
      </w:r>
    </w:p>
    <w:p w:rsidR="000860FF" w:rsidRPr="003877F3" w:rsidRDefault="000860FF" w:rsidP="006105E9">
      <w:pPr>
        <w:pStyle w:val="Heading1"/>
        <w:keepNext w:val="0"/>
        <w:ind w:left="0" w:firstLine="0"/>
        <w:jc w:val="left"/>
        <w:rPr>
          <w:bCs/>
          <w:szCs w:val="28"/>
        </w:rPr>
      </w:pPr>
      <w:r w:rsidRPr="003877F3">
        <w:rPr>
          <w:bCs/>
          <w:szCs w:val="28"/>
        </w:rPr>
        <w:t>Местонахождение заявителя (для юридического лица) __________________________________________________________________</w:t>
      </w:r>
      <w:r>
        <w:rPr>
          <w:bCs/>
          <w:szCs w:val="28"/>
        </w:rPr>
        <w:t>.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Место жительства (регистрации) заявителя (для физического лица) __________________________________________________________________,</w:t>
      </w:r>
    </w:p>
    <w:p w:rsidR="000860FF" w:rsidRPr="003877F3" w:rsidRDefault="000860FF" w:rsidP="006105E9">
      <w:pPr>
        <w:tabs>
          <w:tab w:val="left" w:pos="6120"/>
        </w:tabs>
        <w:ind w:firstLine="0"/>
        <w:jc w:val="left"/>
        <w:rPr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Pr="003877F3">
        <w:rPr>
          <w:sz w:val="28"/>
          <w:szCs w:val="28"/>
        </w:rPr>
        <w:t xml:space="preserve">очтовый адрес </w:t>
      </w:r>
      <w:r>
        <w:rPr>
          <w:sz w:val="28"/>
          <w:szCs w:val="28"/>
        </w:rPr>
        <w:t>для направления</w:t>
      </w:r>
      <w:r w:rsidRPr="003877F3">
        <w:rPr>
          <w:sz w:val="28"/>
          <w:szCs w:val="28"/>
        </w:rPr>
        <w:t xml:space="preserve"> </w:t>
      </w:r>
      <w:r>
        <w:rPr>
          <w:sz w:val="28"/>
          <w:szCs w:val="28"/>
        </w:rPr>
        <w:t>уведомления и</w:t>
      </w:r>
      <w:r w:rsidRPr="003877F3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а</w:t>
      </w:r>
      <w:r w:rsidRPr="003877F3">
        <w:rPr>
          <w:sz w:val="28"/>
          <w:szCs w:val="28"/>
        </w:rPr>
        <w:t xml:space="preserve"> муниципальной </w:t>
      </w:r>
      <w:r w:rsidRPr="009C774C">
        <w:rPr>
          <w:sz w:val="28"/>
          <w:szCs w:val="28"/>
        </w:rPr>
        <w:t>услуги</w:t>
      </w:r>
      <w:r>
        <w:rPr>
          <w:sz w:val="28"/>
          <w:szCs w:val="28"/>
        </w:rPr>
        <w:t>_____________</w:t>
      </w:r>
      <w:r w:rsidRPr="003877F3">
        <w:rPr>
          <w:sz w:val="28"/>
          <w:szCs w:val="28"/>
          <w:lang w:eastAsia="en-US"/>
        </w:rPr>
        <w:t>________________</w:t>
      </w:r>
      <w:r>
        <w:rPr>
          <w:sz w:val="28"/>
          <w:szCs w:val="28"/>
          <w:lang w:eastAsia="en-US"/>
        </w:rPr>
        <w:t>_______________________________.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 xml:space="preserve">                         </w:t>
      </w:r>
    </w:p>
    <w:p w:rsidR="000860FF" w:rsidRPr="003877F3" w:rsidRDefault="000860FF" w:rsidP="006105E9">
      <w:pPr>
        <w:tabs>
          <w:tab w:val="left" w:pos="6120"/>
        </w:tabs>
        <w:ind w:firstLine="0"/>
        <w:rPr>
          <w:sz w:val="28"/>
          <w:szCs w:val="28"/>
          <w:lang w:eastAsia="en-US"/>
        </w:rPr>
      </w:pPr>
      <w:r>
        <w:rPr>
          <w:sz w:val="28"/>
          <w:szCs w:val="28"/>
        </w:rPr>
        <w:t>А</w:t>
      </w:r>
      <w:r w:rsidRPr="003877F3">
        <w:rPr>
          <w:sz w:val="28"/>
          <w:szCs w:val="28"/>
        </w:rPr>
        <w:t xml:space="preserve">дрес электронной почты </w:t>
      </w:r>
      <w:r>
        <w:rPr>
          <w:sz w:val="28"/>
          <w:szCs w:val="28"/>
        </w:rPr>
        <w:t>для направления</w:t>
      </w:r>
      <w:r w:rsidRPr="003877F3">
        <w:rPr>
          <w:sz w:val="28"/>
          <w:szCs w:val="28"/>
        </w:rPr>
        <w:t xml:space="preserve"> </w:t>
      </w:r>
      <w:r>
        <w:rPr>
          <w:sz w:val="28"/>
          <w:szCs w:val="28"/>
        </w:rPr>
        <w:t>уведомления и</w:t>
      </w:r>
      <w:r w:rsidRPr="003877F3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а</w:t>
      </w:r>
      <w:r w:rsidRPr="003877F3">
        <w:rPr>
          <w:sz w:val="28"/>
          <w:szCs w:val="28"/>
        </w:rPr>
        <w:t xml:space="preserve"> муниципальной </w:t>
      </w:r>
      <w:r w:rsidRPr="009C774C">
        <w:rPr>
          <w:sz w:val="28"/>
          <w:szCs w:val="28"/>
        </w:rPr>
        <w:t>услуги</w:t>
      </w:r>
      <w:r w:rsidRPr="003877F3">
        <w:rPr>
          <w:sz w:val="28"/>
          <w:szCs w:val="28"/>
          <w:lang w:eastAsia="en-US"/>
        </w:rPr>
        <w:t>______________________</w:t>
      </w:r>
      <w:r>
        <w:rPr>
          <w:sz w:val="28"/>
          <w:szCs w:val="28"/>
          <w:lang w:eastAsia="en-US"/>
        </w:rPr>
        <w:t>______</w:t>
      </w:r>
      <w:r w:rsidRPr="003877F3">
        <w:rPr>
          <w:sz w:val="28"/>
          <w:szCs w:val="28"/>
          <w:lang w:eastAsia="en-US"/>
        </w:rPr>
        <w:t>________________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 xml:space="preserve">                           </w:t>
      </w: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>Сведения о земельном участке, предлагаемом к благоустройству:</w:t>
      </w: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площадь _____________ кв. м; </w:t>
      </w: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877F3">
        <w:rPr>
          <w:rFonts w:ascii="Times New Roman" w:hAnsi="Times New Roman" w:cs="Times New Roman"/>
          <w:sz w:val="28"/>
          <w:szCs w:val="28"/>
        </w:rPr>
        <w:t>кадастровый номер земельного участка _____________________</w:t>
      </w:r>
      <w:r w:rsidRPr="003877F3">
        <w:rPr>
          <w:rFonts w:ascii="Times New Roman" w:hAnsi="Times New Roman" w:cs="Times New Roman"/>
          <w:sz w:val="22"/>
          <w:szCs w:val="22"/>
        </w:rPr>
        <w:t xml:space="preserve">(при наличии), </w:t>
      </w: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>вид права на земельный участок 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60FF" w:rsidRPr="003877F3" w:rsidRDefault="000860FF" w:rsidP="006105E9">
      <w:pPr>
        <w:pStyle w:val="ConsPlusNonformat"/>
        <w:jc w:val="center"/>
        <w:rPr>
          <w:rFonts w:ascii="Times New Roman" w:hAnsi="Times New Roman" w:cs="Times New Roman"/>
          <w:spacing w:val="-4"/>
          <w:sz w:val="22"/>
          <w:szCs w:val="22"/>
        </w:rPr>
      </w:pPr>
      <w:r w:rsidRPr="003877F3">
        <w:rPr>
          <w:rFonts w:ascii="Times New Roman" w:hAnsi="Times New Roman" w:cs="Times New Roman"/>
          <w:sz w:val="22"/>
          <w:szCs w:val="22"/>
        </w:rPr>
        <w:t xml:space="preserve"> (собственность, аренда, </w:t>
      </w:r>
      <w:r w:rsidRPr="003877F3">
        <w:rPr>
          <w:rFonts w:ascii="Times New Roman" w:hAnsi="Times New Roman" w:cs="Times New Roman"/>
          <w:spacing w:val="-4"/>
          <w:sz w:val="22"/>
          <w:szCs w:val="22"/>
        </w:rPr>
        <w:t>безвозмездное пользование земельным участком, иное вещное право)</w:t>
      </w:r>
    </w:p>
    <w:p w:rsidR="000860FF" w:rsidRPr="003877F3" w:rsidRDefault="000860FF" w:rsidP="006105E9">
      <w:pPr>
        <w:pStyle w:val="ConsPlusNonformat"/>
        <w:jc w:val="center"/>
        <w:rPr>
          <w:rFonts w:ascii="Times New Roman" w:hAnsi="Times New Roman" w:cs="Times New Roman"/>
          <w:spacing w:val="-4"/>
          <w:sz w:val="22"/>
          <w:szCs w:val="22"/>
        </w:rPr>
      </w:pPr>
    </w:p>
    <w:p w:rsidR="000860FF" w:rsidRPr="003877F3" w:rsidRDefault="000860FF" w:rsidP="006105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>Сведения об объектах  движимого и недвижимого имущества,  расположенных на объекте благоустройства террито</w:t>
      </w:r>
      <w:r>
        <w:rPr>
          <w:rFonts w:ascii="Times New Roman" w:hAnsi="Times New Roman" w:cs="Times New Roman"/>
          <w:sz w:val="28"/>
          <w:szCs w:val="28"/>
        </w:rPr>
        <w:t>рии __________________________________________________________________,</w:t>
      </w:r>
    </w:p>
    <w:p w:rsidR="000860FF" w:rsidRPr="003877F3" w:rsidRDefault="000860FF" w:rsidP="006105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2"/>
          <w:szCs w:val="22"/>
        </w:rPr>
        <w:t xml:space="preserve">(здание, строение, сооружение, памятник, малая архитектурная </w:t>
      </w:r>
      <w:r>
        <w:rPr>
          <w:rFonts w:ascii="Times New Roman" w:hAnsi="Times New Roman" w:cs="Times New Roman"/>
          <w:sz w:val="22"/>
          <w:szCs w:val="22"/>
        </w:rPr>
        <w:t>форма, элемент благоустройства</w:t>
      </w:r>
      <w:r w:rsidRPr="003877F3">
        <w:rPr>
          <w:rFonts w:ascii="Times New Roman" w:hAnsi="Times New Roman" w:cs="Times New Roman"/>
          <w:sz w:val="22"/>
          <w:szCs w:val="22"/>
        </w:rPr>
        <w:t xml:space="preserve">) </w:t>
      </w:r>
      <w:r w:rsidRPr="003877F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______________________________________________________________________________________________________________________________________________________________________________________________________,</w:t>
      </w: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>при наличии: литер ________, номер ________, кадастровый номер _______________________________, общая площадь _____ кв. м.</w:t>
      </w: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>Прошу Вас согласовать проект внешнего благоустройства территории, проект размещения элементов внешнего благоустройства (в том числе проект декоративной подсветки фасадов зданий и сооружений, памятников, малых архитектурных форм) (нужное подчеркнуть), по адресу: 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______.</w:t>
      </w:r>
    </w:p>
    <w:p w:rsidR="000860FF" w:rsidRPr="003877F3" w:rsidRDefault="000860FF" w:rsidP="006105E9">
      <w:pPr>
        <w:tabs>
          <w:tab w:val="left" w:pos="225"/>
        </w:tabs>
        <w:rPr>
          <w:sz w:val="28"/>
          <w:szCs w:val="28"/>
        </w:rPr>
      </w:pPr>
    </w:p>
    <w:p w:rsidR="000860FF" w:rsidRPr="003877F3" w:rsidRDefault="000860FF" w:rsidP="006105E9">
      <w:pPr>
        <w:tabs>
          <w:tab w:val="left" w:pos="225"/>
        </w:tabs>
        <w:rPr>
          <w:sz w:val="28"/>
          <w:szCs w:val="28"/>
        </w:rPr>
      </w:pPr>
      <w:r w:rsidRPr="003877F3">
        <w:rPr>
          <w:sz w:val="28"/>
          <w:szCs w:val="28"/>
        </w:rPr>
        <w:t>Результат муниципальной услуги прошу предоставить (</w:t>
      </w:r>
      <w:r w:rsidRPr="003877F3">
        <w:rPr>
          <w:i/>
          <w:sz w:val="28"/>
          <w:szCs w:val="28"/>
        </w:rPr>
        <w:t xml:space="preserve">напротив необходимого пункта поставить значок √ </w:t>
      </w:r>
      <w:r w:rsidRPr="003877F3">
        <w:rPr>
          <w:sz w:val="28"/>
          <w:szCs w:val="28"/>
        </w:rPr>
        <w:t xml:space="preserve">): </w:t>
      </w:r>
    </w:p>
    <w:p w:rsidR="000860FF" w:rsidRPr="003877F3" w:rsidRDefault="000860FF" w:rsidP="006105E9">
      <w:pPr>
        <w:rPr>
          <w:sz w:val="28"/>
          <w:szCs w:val="28"/>
        </w:rPr>
      </w:pPr>
      <w:r w:rsidRPr="003877F3">
        <w:rPr>
          <w:sz w:val="28"/>
          <w:szCs w:val="28"/>
        </w:rPr>
        <w:t>□ – в виде бумажного документа посредством почтового отправления;</w:t>
      </w:r>
    </w:p>
    <w:p w:rsidR="000860FF" w:rsidRPr="003877F3" w:rsidRDefault="000860FF" w:rsidP="006105E9">
      <w:pPr>
        <w:rPr>
          <w:sz w:val="28"/>
          <w:szCs w:val="28"/>
        </w:rPr>
      </w:pPr>
      <w:r w:rsidRPr="003877F3">
        <w:rPr>
          <w:sz w:val="28"/>
          <w:szCs w:val="28"/>
        </w:rPr>
        <w:t>□ – в виде бумажного документа при личном обращении по месту сдачи документов;</w:t>
      </w:r>
    </w:p>
    <w:p w:rsidR="000860FF" w:rsidRPr="003877F3" w:rsidRDefault="000860FF" w:rsidP="006105E9">
      <w:pPr>
        <w:rPr>
          <w:sz w:val="28"/>
          <w:szCs w:val="28"/>
        </w:rPr>
      </w:pPr>
      <w:r w:rsidRPr="003877F3">
        <w:rPr>
          <w:sz w:val="28"/>
          <w:szCs w:val="28"/>
        </w:rPr>
        <w:t>□ – в виде электронного документа посредством Портала госуслуг;</w:t>
      </w:r>
    </w:p>
    <w:p w:rsidR="000860FF" w:rsidRDefault="000860FF" w:rsidP="006105E9">
      <w:pPr>
        <w:rPr>
          <w:sz w:val="28"/>
          <w:szCs w:val="28"/>
        </w:rPr>
      </w:pPr>
      <w:r w:rsidRPr="003877F3">
        <w:rPr>
          <w:sz w:val="28"/>
          <w:szCs w:val="28"/>
        </w:rPr>
        <w:t>□ – в виде электронного документа посредством электронной почты.</w:t>
      </w:r>
    </w:p>
    <w:p w:rsidR="000860FF" w:rsidRPr="003175C3" w:rsidRDefault="000860FF" w:rsidP="000A4129">
      <w:pPr>
        <w:outlineLvl w:val="0"/>
        <w:rPr>
          <w:bCs/>
          <w:sz w:val="28"/>
          <w:szCs w:val="28"/>
        </w:rPr>
      </w:pPr>
      <w:r w:rsidRPr="00714EF9">
        <w:rPr>
          <w:sz w:val="28"/>
          <w:szCs w:val="28"/>
        </w:rPr>
        <w:t>□ </w:t>
      </w:r>
      <w:r w:rsidRPr="003175C3">
        <w:rPr>
          <w:sz w:val="28"/>
          <w:szCs w:val="28"/>
        </w:rPr>
        <w:t>– </w:t>
      </w:r>
      <w:r>
        <w:rPr>
          <w:sz w:val="28"/>
          <w:szCs w:val="28"/>
        </w:rPr>
        <w:t xml:space="preserve">не возражаю против получения результата предоставления муниципальной услуги в отношении несовершеннолетнего, оформленного </w:t>
      </w:r>
      <w:r>
        <w:rPr>
          <w:sz w:val="28"/>
          <w:szCs w:val="28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0860FF" w:rsidRPr="003175C3" w:rsidRDefault="000860FF" w:rsidP="002A1EC6">
      <w:pPr>
        <w:ind w:firstLine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</w:t>
      </w:r>
      <w:r w:rsidRPr="003175C3">
        <w:rPr>
          <w:bCs/>
          <w:sz w:val="28"/>
          <w:szCs w:val="28"/>
        </w:rPr>
        <w:t>_______________________________________</w:t>
      </w:r>
      <w:r>
        <w:rPr>
          <w:bCs/>
          <w:sz w:val="28"/>
          <w:szCs w:val="28"/>
        </w:rPr>
        <w:t>__</w:t>
      </w:r>
      <w:r w:rsidRPr="003175C3">
        <w:rPr>
          <w:bCs/>
          <w:sz w:val="28"/>
          <w:szCs w:val="28"/>
        </w:rPr>
        <w:t>__</w:t>
      </w:r>
    </w:p>
    <w:p w:rsidR="000860FF" w:rsidRPr="00986151" w:rsidRDefault="000860FF" w:rsidP="000A4129">
      <w:pPr>
        <w:jc w:val="center"/>
        <w:outlineLvl w:val="0"/>
        <w:rPr>
          <w:bCs/>
        </w:rPr>
      </w:pPr>
      <w:r w:rsidRPr="00986151">
        <w:rPr>
          <w:bCs/>
        </w:rPr>
        <w:t xml:space="preserve">(Ф.И.О. </w:t>
      </w:r>
      <w:r>
        <w:rPr>
          <w:bCs/>
        </w:rPr>
        <w:t>представителя</w:t>
      </w:r>
      <w:r w:rsidRPr="00986151">
        <w:rPr>
          <w:bCs/>
        </w:rPr>
        <w:t>)</w:t>
      </w:r>
    </w:p>
    <w:p w:rsidR="000860FF" w:rsidRDefault="000860FF" w:rsidP="00C70F14">
      <w:pPr>
        <w:ind w:firstLine="0"/>
        <w:outlineLvl w:val="0"/>
        <w:rPr>
          <w:bCs/>
          <w:sz w:val="28"/>
          <w:szCs w:val="28"/>
        </w:rPr>
      </w:pPr>
      <w:r w:rsidRPr="003175C3">
        <w:rPr>
          <w:bCs/>
          <w:sz w:val="28"/>
          <w:szCs w:val="28"/>
        </w:rPr>
        <w:t xml:space="preserve">Реквизиты документа, удостоверяющего </w:t>
      </w:r>
      <w:r>
        <w:rPr>
          <w:bCs/>
          <w:sz w:val="28"/>
          <w:szCs w:val="28"/>
        </w:rPr>
        <w:t xml:space="preserve">личность заявителя: </w:t>
      </w:r>
    </w:p>
    <w:p w:rsidR="000860FF" w:rsidRDefault="000860FF" w:rsidP="002A1EC6">
      <w:pPr>
        <w:ind w:firstLine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серия ___</w:t>
      </w:r>
      <w:r w:rsidRPr="003175C3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номер____</w:t>
      </w:r>
      <w:r w:rsidRPr="003175C3">
        <w:rPr>
          <w:bCs/>
          <w:sz w:val="28"/>
          <w:szCs w:val="28"/>
        </w:rPr>
        <w:t>_________</w:t>
      </w:r>
      <w:r>
        <w:rPr>
          <w:bCs/>
          <w:sz w:val="28"/>
          <w:szCs w:val="28"/>
        </w:rPr>
        <w:t xml:space="preserve"> дата </w:t>
      </w:r>
      <w:r w:rsidRPr="003175C3">
        <w:rPr>
          <w:bCs/>
          <w:sz w:val="28"/>
          <w:szCs w:val="28"/>
        </w:rPr>
        <w:t>выд</w:t>
      </w:r>
      <w:r>
        <w:rPr>
          <w:bCs/>
          <w:sz w:val="28"/>
          <w:szCs w:val="28"/>
        </w:rPr>
        <w:t>ачи ______________________</w:t>
      </w:r>
      <w:r w:rsidRPr="003175C3">
        <w:rPr>
          <w:bCs/>
          <w:sz w:val="28"/>
          <w:szCs w:val="28"/>
        </w:rPr>
        <w:t>__</w:t>
      </w:r>
      <w:r>
        <w:rPr>
          <w:bCs/>
          <w:sz w:val="28"/>
          <w:szCs w:val="28"/>
        </w:rPr>
        <w:t>,</w:t>
      </w:r>
    </w:p>
    <w:p w:rsidR="000860FF" w:rsidRPr="003175C3" w:rsidRDefault="000860FF" w:rsidP="002A1EC6">
      <w:pPr>
        <w:ind w:firstLine="0"/>
        <w:outlineLvl w:val="0"/>
        <w:rPr>
          <w:bCs/>
          <w:sz w:val="28"/>
          <w:szCs w:val="28"/>
        </w:rPr>
      </w:pPr>
      <w:r w:rsidRPr="003175C3">
        <w:rPr>
          <w:bCs/>
          <w:sz w:val="28"/>
          <w:szCs w:val="28"/>
        </w:rPr>
        <w:t>выда</w:t>
      </w:r>
      <w:r>
        <w:rPr>
          <w:bCs/>
          <w:sz w:val="28"/>
          <w:szCs w:val="28"/>
        </w:rPr>
        <w:t>н ____________________________________</w:t>
      </w:r>
      <w:r w:rsidRPr="003175C3">
        <w:rPr>
          <w:bCs/>
          <w:sz w:val="28"/>
          <w:szCs w:val="28"/>
        </w:rPr>
        <w:t>__</w:t>
      </w:r>
      <w:r>
        <w:rPr>
          <w:bCs/>
          <w:sz w:val="28"/>
          <w:szCs w:val="28"/>
        </w:rPr>
        <w:t>_________________</w:t>
      </w:r>
      <w:r w:rsidRPr="003175C3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</w:t>
      </w:r>
      <w:r w:rsidRPr="003175C3">
        <w:rPr>
          <w:bCs/>
          <w:sz w:val="28"/>
          <w:szCs w:val="28"/>
        </w:rPr>
        <w:t>_____</w:t>
      </w:r>
      <w:r>
        <w:rPr>
          <w:bCs/>
          <w:sz w:val="28"/>
          <w:szCs w:val="28"/>
        </w:rPr>
        <w:t>.</w:t>
      </w:r>
    </w:p>
    <w:p w:rsidR="000860FF" w:rsidRDefault="000860FF" w:rsidP="000A4129">
      <w:pPr>
        <w:outlineLvl w:val="0"/>
        <w:rPr>
          <w:bCs/>
          <w:sz w:val="28"/>
          <w:szCs w:val="28"/>
        </w:rPr>
      </w:pPr>
    </w:p>
    <w:p w:rsidR="000860FF" w:rsidRPr="00714EF9" w:rsidRDefault="000860FF" w:rsidP="000A4129">
      <w:pPr>
        <w:rPr>
          <w:sz w:val="28"/>
          <w:szCs w:val="28"/>
        </w:rPr>
      </w:pPr>
      <w:r w:rsidRPr="00714EF9">
        <w:rPr>
          <w:sz w:val="28"/>
          <w:szCs w:val="28"/>
        </w:rPr>
        <w:t>Достоверность и полноту сведений подтверждаю.</w:t>
      </w:r>
    </w:p>
    <w:p w:rsidR="000860FF" w:rsidRPr="00714EF9" w:rsidRDefault="000860FF" w:rsidP="000A4129">
      <w:pPr>
        <w:rPr>
          <w:sz w:val="28"/>
          <w:szCs w:val="28"/>
        </w:rPr>
      </w:pPr>
    </w:p>
    <w:p w:rsidR="000860FF" w:rsidRPr="00714EF9" w:rsidRDefault="000860FF" w:rsidP="000A4129">
      <w:pPr>
        <w:rPr>
          <w:sz w:val="28"/>
          <w:szCs w:val="28"/>
        </w:rPr>
      </w:pPr>
      <w:r w:rsidRPr="00714EF9">
        <w:rPr>
          <w:sz w:val="28"/>
          <w:szCs w:val="28"/>
        </w:rPr>
        <w:t>Заявитель:_____________________________        ______________</w:t>
      </w:r>
    </w:p>
    <w:p w:rsidR="000860FF" w:rsidRPr="00714EF9" w:rsidRDefault="000860FF" w:rsidP="000A4129">
      <w:r w:rsidRPr="00714EF9">
        <w:t xml:space="preserve">                         (Ф.И.О. заявителя (представителя заявителя))            </w:t>
      </w:r>
      <w:r>
        <w:t xml:space="preserve">                          </w:t>
      </w:r>
      <w:r w:rsidRPr="00714EF9">
        <w:t>(подпись)</w:t>
      </w:r>
    </w:p>
    <w:p w:rsidR="000860FF" w:rsidRPr="00714EF9" w:rsidRDefault="000860FF" w:rsidP="000A4129">
      <w:pPr>
        <w:rPr>
          <w:sz w:val="28"/>
          <w:szCs w:val="28"/>
        </w:rPr>
      </w:pPr>
    </w:p>
    <w:p w:rsidR="000860FF" w:rsidRPr="003877F3" w:rsidRDefault="000860FF" w:rsidP="000A4129">
      <w:pPr>
        <w:rPr>
          <w:sz w:val="28"/>
          <w:szCs w:val="28"/>
        </w:rPr>
      </w:pPr>
      <w:r w:rsidRPr="00714EF9">
        <w:rPr>
          <w:sz w:val="28"/>
          <w:szCs w:val="28"/>
        </w:rPr>
        <w:t>«____»______________20____ года</w:t>
      </w:r>
      <w:r w:rsidRPr="00714EF9">
        <w:rPr>
          <w:sz w:val="28"/>
          <w:szCs w:val="28"/>
        </w:rPr>
        <w:tab/>
      </w: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rPr>
          <w:sz w:val="28"/>
          <w:szCs w:val="28"/>
        </w:rPr>
      </w:pPr>
      <w:r w:rsidRPr="003877F3">
        <w:rPr>
          <w:sz w:val="28"/>
          <w:szCs w:val="28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</w:r>
    </w:p>
    <w:p w:rsidR="000860FF" w:rsidRPr="003877F3" w:rsidRDefault="000860FF" w:rsidP="006105E9">
      <w:pPr>
        <w:ind w:firstLine="0"/>
        <w:rPr>
          <w:sz w:val="28"/>
          <w:szCs w:val="28"/>
        </w:rPr>
      </w:pPr>
      <w:r w:rsidRPr="003877F3">
        <w:rPr>
          <w:sz w:val="28"/>
          <w:szCs w:val="28"/>
        </w:rPr>
        <w:t>__________________________________________________________________</w:t>
      </w:r>
    </w:p>
    <w:p w:rsidR="000860FF" w:rsidRPr="003877F3" w:rsidRDefault="000860FF" w:rsidP="006105E9">
      <w:pPr>
        <w:ind w:firstLine="0"/>
        <w:rPr>
          <w:sz w:val="28"/>
          <w:szCs w:val="28"/>
        </w:rPr>
      </w:pPr>
    </w:p>
    <w:p w:rsidR="000860FF" w:rsidRPr="003877F3" w:rsidRDefault="000860FF" w:rsidP="006105E9">
      <w:pPr>
        <w:ind w:firstLine="0"/>
        <w:rPr>
          <w:sz w:val="28"/>
          <w:szCs w:val="28"/>
        </w:rPr>
      </w:pPr>
      <w:r w:rsidRPr="003877F3">
        <w:rPr>
          <w:sz w:val="28"/>
          <w:szCs w:val="28"/>
        </w:rPr>
        <w:t>Примечание ___________________________________________(при наличии)</w:t>
      </w: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0860FF" w:rsidRPr="001A3F00" w:rsidRDefault="000860FF" w:rsidP="006105E9">
      <w:pPr>
        <w:widowControl w:val="0"/>
        <w:ind w:firstLine="0"/>
        <w:rPr>
          <w:bCs/>
          <w:sz w:val="24"/>
          <w:szCs w:val="24"/>
        </w:rPr>
      </w:pPr>
      <w:r w:rsidRPr="001A3F00">
        <w:rPr>
          <w:bCs/>
          <w:sz w:val="24"/>
          <w:szCs w:val="24"/>
        </w:rPr>
        <w:t>Документы прилагаются*</w:t>
      </w:r>
      <w:r w:rsidRPr="001A3F00">
        <w:rPr>
          <w:bCs/>
          <w:sz w:val="24"/>
          <w:szCs w:val="24"/>
        </w:rPr>
        <w:tab/>
      </w:r>
    </w:p>
    <w:p w:rsidR="000860FF" w:rsidRPr="001A3F00" w:rsidRDefault="000860FF" w:rsidP="006105E9">
      <w:pPr>
        <w:tabs>
          <w:tab w:val="left" w:pos="6120"/>
        </w:tabs>
        <w:ind w:firstLine="0"/>
        <w:rPr>
          <w:bCs/>
          <w:sz w:val="24"/>
          <w:szCs w:val="24"/>
        </w:rPr>
      </w:pPr>
      <w:r w:rsidRPr="001A3F00">
        <w:rPr>
          <w:b/>
          <w:bCs/>
          <w:sz w:val="24"/>
          <w:szCs w:val="24"/>
        </w:rPr>
        <w:t xml:space="preserve">* </w:t>
      </w:r>
      <w:r w:rsidRPr="001A3F00">
        <w:rPr>
          <w:bCs/>
          <w:sz w:val="24"/>
          <w:szCs w:val="24"/>
        </w:rPr>
        <w:t>При отправке по почте документы направляются в адрес соответствующей администрации района города Ростова-на-Дону, Департамента архитектуры и градостроительства города Ростова-на-Дону почтовым отправлением с описью вложения. В описи указывается: наименование документа, номер и дата выдачи, количество листов, оригинал или копия, количество экземпляров.</w:t>
      </w: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Заявитель:</w:t>
      </w:r>
      <w:r w:rsidRPr="003877F3">
        <w:rPr>
          <w:rFonts w:ascii="Times New Roman" w:hAnsi="Times New Roman" w:cs="Times New Roman"/>
          <w:sz w:val="28"/>
          <w:szCs w:val="28"/>
        </w:rPr>
        <w:t>_________________________________________    ______________</w:t>
      </w: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877F3">
        <w:rPr>
          <w:rFonts w:ascii="Times New Roman" w:hAnsi="Times New Roman" w:cs="Times New Roman"/>
          <w:sz w:val="22"/>
          <w:szCs w:val="22"/>
        </w:rPr>
        <w:t>(ФИО заявителя, ФИО представителя заявителя)                                      (подпись)</w:t>
      </w: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0860FF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rPr>
          <w:sz w:val="28"/>
          <w:szCs w:val="28"/>
        </w:rPr>
      </w:pPr>
    </w:p>
    <w:tbl>
      <w:tblPr>
        <w:tblW w:w="9854" w:type="dxa"/>
        <w:tblLook w:val="00A0"/>
      </w:tblPr>
      <w:tblGrid>
        <w:gridCol w:w="5447"/>
        <w:gridCol w:w="1863"/>
        <w:gridCol w:w="2544"/>
      </w:tblGrid>
      <w:tr w:rsidR="000860FF" w:rsidRPr="003877F3" w:rsidTr="00063F16">
        <w:tc>
          <w:tcPr>
            <w:tcW w:w="5447" w:type="dxa"/>
          </w:tcPr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  <w:bookmarkStart w:id="0" w:name="Par62"/>
            <w:bookmarkEnd w:id="0"/>
            <w:r w:rsidRPr="003877F3">
              <w:rPr>
                <w:sz w:val="28"/>
                <w:szCs w:val="28"/>
              </w:rPr>
              <w:t>Начальник управления</w:t>
            </w:r>
          </w:p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  <w:r w:rsidRPr="003877F3">
              <w:rPr>
                <w:sz w:val="28"/>
                <w:szCs w:val="28"/>
              </w:rPr>
              <w:t>документационного обеспечения</w:t>
            </w:r>
          </w:p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  <w:r w:rsidRPr="003877F3"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863" w:type="dxa"/>
          </w:tcPr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</w:p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</w:p>
          <w:p w:rsidR="000860FF" w:rsidRPr="003877F3" w:rsidRDefault="000860FF" w:rsidP="00063F16">
            <w:pPr>
              <w:ind w:firstLine="0"/>
              <w:jc w:val="right"/>
              <w:rPr>
                <w:sz w:val="28"/>
                <w:szCs w:val="28"/>
              </w:rPr>
            </w:pPr>
            <w:r w:rsidRPr="003877F3">
              <w:rPr>
                <w:sz w:val="28"/>
                <w:szCs w:val="28"/>
              </w:rPr>
              <w:t xml:space="preserve">Д.К. Денисенко </w:t>
            </w:r>
          </w:p>
        </w:tc>
      </w:tr>
    </w:tbl>
    <w:p w:rsidR="000860FF" w:rsidRPr="003877F3" w:rsidRDefault="000860FF" w:rsidP="006105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0FF" w:rsidRDefault="000860FF" w:rsidP="006105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0FF" w:rsidRDefault="000860FF" w:rsidP="006105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0FF" w:rsidRDefault="000860FF" w:rsidP="006105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0FF" w:rsidRDefault="000860FF" w:rsidP="006105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0FF" w:rsidRDefault="000860FF" w:rsidP="006105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>Приложение № 2</w:t>
      </w:r>
    </w:p>
    <w:p w:rsidR="000860FF" w:rsidRPr="003877F3" w:rsidRDefault="000860FF" w:rsidP="006105E9">
      <w:pPr>
        <w:pStyle w:val="NoSpacing"/>
        <w:jc w:val="right"/>
        <w:rPr>
          <w:sz w:val="28"/>
          <w:szCs w:val="28"/>
        </w:rPr>
      </w:pPr>
      <w:r w:rsidRPr="003877F3">
        <w:rPr>
          <w:sz w:val="28"/>
          <w:szCs w:val="28"/>
        </w:rPr>
        <w:t xml:space="preserve">к административному регламенту </w:t>
      </w:r>
      <w:r w:rsidRPr="003877F3">
        <w:rPr>
          <w:sz w:val="28"/>
          <w:szCs w:val="28"/>
        </w:rPr>
        <w:br/>
        <w:t>№ АР-186-04-Т</w:t>
      </w:r>
    </w:p>
    <w:p w:rsidR="000860FF" w:rsidRPr="003877F3" w:rsidRDefault="000860FF" w:rsidP="006105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877F3">
        <w:rPr>
          <w:rFonts w:ascii="Times New Roman" w:hAnsi="Times New Roman" w:cs="Times New Roman"/>
          <w:sz w:val="28"/>
          <w:szCs w:val="28"/>
        </w:rPr>
        <w:t>иректору Департамента</w:t>
      </w:r>
    </w:p>
    <w:p w:rsidR="000860FF" w:rsidRPr="003877F3" w:rsidRDefault="000860FF" w:rsidP="006105E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архитектуры и градостроительства</w:t>
      </w:r>
    </w:p>
    <w:p w:rsidR="000860FF" w:rsidRPr="003877F3" w:rsidRDefault="000860FF" w:rsidP="006105E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города Ростова-на-Дону</w:t>
      </w:r>
    </w:p>
    <w:p w:rsidR="000860FF" w:rsidRPr="003877F3" w:rsidRDefault="000860FF" w:rsidP="006105E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877F3"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:rsidR="000860FF" w:rsidRPr="003877F3" w:rsidRDefault="000860FF" w:rsidP="006105E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860FF" w:rsidRPr="003877F3" w:rsidRDefault="000860FF" w:rsidP="006105E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Главе администрации</w:t>
      </w:r>
    </w:p>
    <w:p w:rsidR="000860FF" w:rsidRPr="003877F3" w:rsidRDefault="000860FF" w:rsidP="006105E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   _______________________ района</w:t>
      </w:r>
    </w:p>
    <w:p w:rsidR="000860FF" w:rsidRPr="003877F3" w:rsidRDefault="000860FF" w:rsidP="006105E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города Ростова-на-Дону</w:t>
      </w:r>
    </w:p>
    <w:p w:rsidR="000860FF" w:rsidRPr="003877F3" w:rsidRDefault="000860FF" w:rsidP="006105E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877F3"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</w:p>
    <w:p w:rsidR="000860FF" w:rsidRPr="003877F3" w:rsidRDefault="000860FF" w:rsidP="006105E9"/>
    <w:p w:rsidR="000860FF" w:rsidRPr="003877F3" w:rsidRDefault="000860FF" w:rsidP="006105E9">
      <w:pPr>
        <w:jc w:val="center"/>
        <w:rPr>
          <w:sz w:val="28"/>
          <w:szCs w:val="28"/>
          <w:lang w:eastAsia="en-US"/>
        </w:rPr>
      </w:pPr>
      <w:r w:rsidRPr="003877F3">
        <w:rPr>
          <w:sz w:val="28"/>
          <w:szCs w:val="28"/>
          <w:lang w:eastAsia="en-US"/>
        </w:rPr>
        <w:t>ЗАЯВЛЕНИЕ</w:t>
      </w:r>
    </w:p>
    <w:p w:rsidR="000860FF" w:rsidRPr="003877F3" w:rsidRDefault="000860FF" w:rsidP="006105E9">
      <w:pPr>
        <w:jc w:val="center"/>
        <w:rPr>
          <w:sz w:val="28"/>
          <w:szCs w:val="28"/>
          <w:lang w:eastAsia="en-US"/>
        </w:rPr>
      </w:pPr>
      <w:r w:rsidRPr="003877F3">
        <w:rPr>
          <w:sz w:val="28"/>
          <w:szCs w:val="28"/>
          <w:lang w:eastAsia="en-US"/>
        </w:rPr>
        <w:t>об исправлении опечаток и (или) ошибок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__________________________________________________________________</w:t>
      </w:r>
    </w:p>
    <w:p w:rsidR="000860FF" w:rsidRPr="003877F3" w:rsidRDefault="000860FF" w:rsidP="006105E9">
      <w:pPr>
        <w:jc w:val="center"/>
        <w:rPr>
          <w:sz w:val="22"/>
          <w:szCs w:val="22"/>
          <w:lang w:eastAsia="en-US"/>
        </w:rPr>
      </w:pPr>
      <w:r w:rsidRPr="003877F3">
        <w:rPr>
          <w:sz w:val="22"/>
          <w:szCs w:val="22"/>
          <w:lang w:eastAsia="en-US"/>
        </w:rPr>
        <w:t>(полное наименование юридического лица или Ф.И.О. физического лица)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ИНН _______________________, ОГРН/ОГРНИП _______________________,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 xml:space="preserve">                                                                                                       (для юридических лиц)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реквизиты документа, удостоверяющего личность заявителя (представителя заявителя): ________________________________________________________ __________________________________________</w:t>
      </w:r>
      <w:r>
        <w:rPr>
          <w:bCs/>
          <w:szCs w:val="28"/>
        </w:rPr>
        <w:t>________________________</w:t>
      </w:r>
      <w:r w:rsidRPr="003877F3">
        <w:rPr>
          <w:bCs/>
          <w:szCs w:val="28"/>
        </w:rPr>
        <w:t>.</w:t>
      </w:r>
    </w:p>
    <w:p w:rsidR="000860FF" w:rsidRPr="003877F3" w:rsidRDefault="000860FF" w:rsidP="006105E9">
      <w:pPr>
        <w:pStyle w:val="Heading1"/>
        <w:keepNext w:val="0"/>
        <w:ind w:left="0" w:firstLine="0"/>
        <w:jc w:val="left"/>
        <w:rPr>
          <w:bCs/>
          <w:szCs w:val="28"/>
        </w:rPr>
      </w:pPr>
      <w:r w:rsidRPr="003877F3">
        <w:rPr>
          <w:bCs/>
          <w:szCs w:val="28"/>
        </w:rPr>
        <w:t>серия __________ номер _______________ дата выдачи __________________,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выдан ____________________________________________________________.</w:t>
      </w:r>
    </w:p>
    <w:p w:rsidR="000860FF" w:rsidRPr="003877F3" w:rsidRDefault="000860FF" w:rsidP="006105E9">
      <w:pPr>
        <w:pStyle w:val="Heading1"/>
        <w:keepNext w:val="0"/>
        <w:ind w:left="0" w:firstLine="0"/>
        <w:jc w:val="left"/>
        <w:rPr>
          <w:bCs/>
          <w:szCs w:val="28"/>
        </w:rPr>
      </w:pPr>
      <w:r w:rsidRPr="003877F3">
        <w:rPr>
          <w:bCs/>
          <w:szCs w:val="28"/>
        </w:rPr>
        <w:t>В лице ___________________________________________________________,</w:t>
      </w:r>
    </w:p>
    <w:p w:rsidR="000860FF" w:rsidRPr="003877F3" w:rsidRDefault="000860FF" w:rsidP="006105E9">
      <w:pPr>
        <w:pStyle w:val="Heading1"/>
        <w:keepNext w:val="0"/>
        <w:ind w:left="0" w:firstLine="0"/>
        <w:jc w:val="left"/>
        <w:rPr>
          <w:bCs/>
          <w:szCs w:val="28"/>
        </w:rPr>
      </w:pPr>
      <w:r w:rsidRPr="003877F3">
        <w:rPr>
          <w:bCs/>
          <w:szCs w:val="28"/>
        </w:rPr>
        <w:t>действующего на основании _________________________________________,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 xml:space="preserve">                    (доверенности, устава или др.)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телефон (факс) заявителя  ___________________________________________,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>(при наличии)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телефон (факс) представителя заявителя __</w:t>
      </w:r>
      <w:r>
        <w:rPr>
          <w:bCs/>
          <w:szCs w:val="28"/>
        </w:rPr>
        <w:t>_____________________________.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>(при наличии)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Местонахождение заявителя (для юридического лица)___________________.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Место жительства (регистрации) заявителя (для физического лица) ________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____________________________________</w:t>
      </w:r>
      <w:r>
        <w:rPr>
          <w:bCs/>
          <w:szCs w:val="28"/>
        </w:rPr>
        <w:t>______________________________</w:t>
      </w:r>
      <w:r w:rsidRPr="003877F3">
        <w:rPr>
          <w:bCs/>
          <w:szCs w:val="28"/>
        </w:rPr>
        <w:t>.</w:t>
      </w:r>
    </w:p>
    <w:p w:rsidR="000860FF" w:rsidRPr="003877F3" w:rsidRDefault="000860FF" w:rsidP="006105E9">
      <w:pPr>
        <w:tabs>
          <w:tab w:val="left" w:pos="6120"/>
        </w:tabs>
        <w:ind w:firstLine="0"/>
        <w:jc w:val="left"/>
        <w:rPr>
          <w:sz w:val="28"/>
          <w:szCs w:val="28"/>
          <w:lang w:eastAsia="en-US"/>
        </w:rPr>
      </w:pPr>
      <w:r w:rsidRPr="003877F3">
        <w:rPr>
          <w:sz w:val="28"/>
          <w:szCs w:val="28"/>
        </w:rPr>
        <w:t xml:space="preserve">Почтовый адрес заявителя, по которому должен быть направлен ответ </w:t>
      </w:r>
      <w:r w:rsidRPr="003877F3">
        <w:rPr>
          <w:sz w:val="28"/>
          <w:szCs w:val="28"/>
          <w:lang w:eastAsia="en-US"/>
        </w:rPr>
        <w:t>____________________________________</w:t>
      </w:r>
      <w:r>
        <w:rPr>
          <w:sz w:val="28"/>
          <w:szCs w:val="28"/>
          <w:lang w:eastAsia="en-US"/>
        </w:rPr>
        <w:t>______________________________.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 xml:space="preserve">                            (представителя заявителя)</w:t>
      </w:r>
    </w:p>
    <w:p w:rsidR="000860FF" w:rsidRPr="003877F3" w:rsidRDefault="000860FF" w:rsidP="006105E9">
      <w:pPr>
        <w:tabs>
          <w:tab w:val="left" w:pos="6120"/>
        </w:tabs>
        <w:ind w:firstLine="0"/>
        <w:rPr>
          <w:sz w:val="28"/>
          <w:szCs w:val="28"/>
          <w:lang w:eastAsia="en-US"/>
        </w:rPr>
      </w:pPr>
      <w:r w:rsidRPr="003877F3">
        <w:rPr>
          <w:sz w:val="28"/>
          <w:szCs w:val="28"/>
        </w:rPr>
        <w:t>Адрес электронной почты заявителя, по которому должен быть направлен ответ</w:t>
      </w:r>
      <w:r w:rsidRPr="003877F3">
        <w:rPr>
          <w:sz w:val="28"/>
          <w:szCs w:val="28"/>
          <w:lang w:eastAsia="en-US"/>
        </w:rPr>
        <w:t>________________________________</w:t>
      </w:r>
      <w:r>
        <w:rPr>
          <w:sz w:val="28"/>
          <w:szCs w:val="28"/>
          <w:lang w:eastAsia="en-US"/>
        </w:rPr>
        <w:t>_____________________________.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Cs w:val="28"/>
        </w:rPr>
        <w:t xml:space="preserve">                       </w:t>
      </w:r>
      <w:r w:rsidRPr="003877F3">
        <w:rPr>
          <w:bCs/>
          <w:sz w:val="22"/>
          <w:szCs w:val="22"/>
        </w:rPr>
        <w:t>(представителя заявителя)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Сообщаю об опечатке и (или) ошибке, допущенной при предоставлении</w:t>
      </w:r>
      <w:r w:rsidRPr="003877F3">
        <w:rPr>
          <w:bCs/>
          <w:szCs w:val="28"/>
        </w:rPr>
        <w:br/>
        <w:t>муниципальной услуги______________________________________________: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 xml:space="preserve">                                             (указывается точное наименование муниципальной услуги)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Записано ____________________________________________________________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>(указываются подлежащие исправлению сведения)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в________________________________________________</w:t>
      </w:r>
      <w:r>
        <w:rPr>
          <w:bCs/>
          <w:szCs w:val="28"/>
        </w:rPr>
        <w:t>_________________</w:t>
      </w:r>
      <w:r w:rsidRPr="003877F3">
        <w:rPr>
          <w:bCs/>
          <w:szCs w:val="28"/>
        </w:rPr>
        <w:t>.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>(указывается документ, в котором допущена опечатка и (или) ошибка)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Правильная запись __________________________________________________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>(указываются необходимые сведения)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  <w:r w:rsidRPr="003877F3">
        <w:rPr>
          <w:bCs/>
          <w:szCs w:val="28"/>
        </w:rPr>
        <w:t>в соответствии с  ___________________________________________________.</w:t>
      </w:r>
    </w:p>
    <w:p w:rsidR="000860FF" w:rsidRPr="003877F3" w:rsidRDefault="000860FF" w:rsidP="006105E9">
      <w:pPr>
        <w:pStyle w:val="Heading1"/>
        <w:keepNext w:val="0"/>
        <w:ind w:left="0" w:firstLine="0"/>
        <w:jc w:val="center"/>
        <w:rPr>
          <w:bCs/>
          <w:sz w:val="22"/>
          <w:szCs w:val="22"/>
        </w:rPr>
      </w:pPr>
      <w:r w:rsidRPr="003877F3">
        <w:rPr>
          <w:bCs/>
          <w:sz w:val="22"/>
          <w:szCs w:val="22"/>
        </w:rPr>
        <w:t>(документ, в котором указаны сведения)</w:t>
      </w:r>
    </w:p>
    <w:p w:rsidR="000860FF" w:rsidRPr="003877F3" w:rsidRDefault="000860FF" w:rsidP="006105E9">
      <w:pPr>
        <w:pStyle w:val="Heading1"/>
        <w:keepNext w:val="0"/>
        <w:ind w:left="0" w:firstLine="0"/>
        <w:rPr>
          <w:bCs/>
          <w:szCs w:val="28"/>
        </w:rPr>
      </w:pPr>
    </w:p>
    <w:p w:rsidR="000860FF" w:rsidRPr="003877F3" w:rsidRDefault="000860FF" w:rsidP="006105E9">
      <w:pPr>
        <w:pStyle w:val="Heading1"/>
        <w:keepNext w:val="0"/>
        <w:ind w:left="0" w:firstLine="708"/>
        <w:rPr>
          <w:bCs/>
          <w:szCs w:val="28"/>
        </w:rPr>
      </w:pPr>
      <w:r w:rsidRPr="003877F3">
        <w:rPr>
          <w:bCs/>
          <w:szCs w:val="28"/>
        </w:rPr>
        <w:t>Прошу исправить допущенную опечатку и (или) ошибку и выдать новый документ.</w:t>
      </w:r>
    </w:p>
    <w:p w:rsidR="000860FF" w:rsidRPr="003877F3" w:rsidRDefault="000860FF" w:rsidP="006105E9">
      <w:pPr>
        <w:pStyle w:val="Heading1"/>
        <w:keepNext w:val="0"/>
        <w:ind w:left="0" w:firstLine="708"/>
        <w:rPr>
          <w:bCs/>
          <w:szCs w:val="28"/>
        </w:rPr>
      </w:pPr>
      <w:r w:rsidRPr="003877F3">
        <w:rPr>
          <w:bCs/>
          <w:szCs w:val="28"/>
        </w:rPr>
        <w:t xml:space="preserve">Оригинал документа с опечаткой и (или) ошибкой прилагаю. </w:t>
      </w:r>
    </w:p>
    <w:p w:rsidR="000860FF" w:rsidRDefault="000860FF" w:rsidP="00C70F14">
      <w:pPr>
        <w:pStyle w:val="Heading1"/>
        <w:keepNext w:val="0"/>
        <w:ind w:left="0" w:firstLine="708"/>
        <w:rPr>
          <w:szCs w:val="28"/>
        </w:rPr>
      </w:pPr>
      <w:r w:rsidRPr="003877F3">
        <w:rPr>
          <w:bCs/>
          <w:szCs w:val="28"/>
        </w:rPr>
        <w:t xml:space="preserve">Результат рассмотрения заявления прошу предоставить </w:t>
      </w:r>
      <w:r w:rsidRPr="003877F3">
        <w:rPr>
          <w:szCs w:val="28"/>
        </w:rPr>
        <w:t>(</w:t>
      </w:r>
      <w:r w:rsidRPr="003877F3">
        <w:rPr>
          <w:i/>
          <w:szCs w:val="28"/>
        </w:rPr>
        <w:t xml:space="preserve">напротив необходимого пункта поставить значок √ </w:t>
      </w:r>
      <w:r w:rsidRPr="003877F3">
        <w:rPr>
          <w:szCs w:val="28"/>
        </w:rPr>
        <w:t>):</w:t>
      </w:r>
    </w:p>
    <w:p w:rsidR="000860FF" w:rsidRDefault="000860FF" w:rsidP="00C70F14">
      <w:pPr>
        <w:pStyle w:val="Heading1"/>
        <w:keepNext w:val="0"/>
        <w:ind w:left="0" w:firstLine="708"/>
        <w:rPr>
          <w:bCs/>
          <w:szCs w:val="28"/>
        </w:rPr>
      </w:pPr>
      <w:r w:rsidRPr="003877F3">
        <w:rPr>
          <w:bCs/>
          <w:szCs w:val="28"/>
        </w:rPr>
        <w:t>□ – в виде бумажного документа посредством почтового отправления;</w:t>
      </w:r>
    </w:p>
    <w:p w:rsidR="000860FF" w:rsidRDefault="000860FF" w:rsidP="00C70F14">
      <w:pPr>
        <w:pStyle w:val="Heading1"/>
        <w:keepNext w:val="0"/>
        <w:ind w:left="0" w:firstLine="708"/>
        <w:rPr>
          <w:bCs/>
          <w:szCs w:val="28"/>
        </w:rPr>
      </w:pPr>
      <w:r w:rsidRPr="003877F3">
        <w:rPr>
          <w:bCs/>
          <w:szCs w:val="28"/>
        </w:rPr>
        <w:t>□ – в виде бумажного документа при личном обращении по месту сдачи документов;</w:t>
      </w:r>
    </w:p>
    <w:p w:rsidR="000860FF" w:rsidRDefault="000860FF" w:rsidP="00C70F14">
      <w:pPr>
        <w:pStyle w:val="Heading1"/>
        <w:keepNext w:val="0"/>
        <w:ind w:left="0" w:firstLine="708"/>
        <w:rPr>
          <w:bCs/>
          <w:szCs w:val="28"/>
        </w:rPr>
      </w:pPr>
      <w:r w:rsidRPr="003877F3">
        <w:rPr>
          <w:bCs/>
          <w:szCs w:val="28"/>
        </w:rPr>
        <w:t>□ – в виде электронного документа посредством электронной почты.</w:t>
      </w:r>
    </w:p>
    <w:p w:rsidR="000860FF" w:rsidRPr="003175C3" w:rsidRDefault="000860FF" w:rsidP="00C70F14">
      <w:pPr>
        <w:outlineLvl w:val="0"/>
        <w:rPr>
          <w:bCs/>
          <w:sz w:val="28"/>
          <w:szCs w:val="28"/>
        </w:rPr>
      </w:pPr>
      <w:r w:rsidRPr="00714EF9">
        <w:rPr>
          <w:sz w:val="28"/>
          <w:szCs w:val="28"/>
        </w:rPr>
        <w:t>□ </w:t>
      </w:r>
      <w:r w:rsidRPr="003175C3">
        <w:rPr>
          <w:sz w:val="28"/>
          <w:szCs w:val="28"/>
        </w:rPr>
        <w:t>– </w:t>
      </w:r>
      <w:r>
        <w:rPr>
          <w:sz w:val="28"/>
          <w:szCs w:val="28"/>
        </w:rPr>
        <w:t xml:space="preserve">не возражаю против получения результата предоставления муниципальной услуги в отношении несовершеннолетнего, оформленного </w:t>
      </w:r>
      <w:r>
        <w:rPr>
          <w:sz w:val="28"/>
          <w:szCs w:val="28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0860FF" w:rsidRPr="003175C3" w:rsidRDefault="000860FF" w:rsidP="00C70F14">
      <w:pPr>
        <w:ind w:firstLine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</w:t>
      </w:r>
      <w:r w:rsidRPr="003175C3">
        <w:rPr>
          <w:bCs/>
          <w:sz w:val="28"/>
          <w:szCs w:val="28"/>
        </w:rPr>
        <w:t>_______________________________________</w:t>
      </w:r>
      <w:r>
        <w:rPr>
          <w:bCs/>
          <w:sz w:val="28"/>
          <w:szCs w:val="28"/>
        </w:rPr>
        <w:t>__</w:t>
      </w:r>
      <w:r w:rsidRPr="003175C3">
        <w:rPr>
          <w:bCs/>
          <w:sz w:val="28"/>
          <w:szCs w:val="28"/>
        </w:rPr>
        <w:t>__</w:t>
      </w:r>
    </w:p>
    <w:p w:rsidR="000860FF" w:rsidRPr="00986151" w:rsidRDefault="000860FF" w:rsidP="00C70F14">
      <w:pPr>
        <w:jc w:val="center"/>
        <w:outlineLvl w:val="0"/>
        <w:rPr>
          <w:bCs/>
        </w:rPr>
      </w:pPr>
      <w:r w:rsidRPr="00986151">
        <w:rPr>
          <w:bCs/>
        </w:rPr>
        <w:t xml:space="preserve">(Ф.И.О. </w:t>
      </w:r>
      <w:r>
        <w:rPr>
          <w:bCs/>
        </w:rPr>
        <w:t>представителя</w:t>
      </w:r>
      <w:r w:rsidRPr="00986151">
        <w:rPr>
          <w:bCs/>
        </w:rPr>
        <w:t>)</w:t>
      </w:r>
    </w:p>
    <w:p w:rsidR="000860FF" w:rsidRDefault="000860FF" w:rsidP="00C70F14">
      <w:pPr>
        <w:ind w:firstLine="0"/>
        <w:outlineLvl w:val="0"/>
        <w:rPr>
          <w:bCs/>
          <w:sz w:val="28"/>
          <w:szCs w:val="28"/>
        </w:rPr>
      </w:pPr>
      <w:r w:rsidRPr="003175C3">
        <w:rPr>
          <w:bCs/>
          <w:sz w:val="28"/>
          <w:szCs w:val="28"/>
        </w:rPr>
        <w:t xml:space="preserve">Реквизиты документа, удостоверяющего </w:t>
      </w:r>
      <w:r>
        <w:rPr>
          <w:bCs/>
          <w:sz w:val="28"/>
          <w:szCs w:val="28"/>
        </w:rPr>
        <w:t xml:space="preserve">личность заявителя: </w:t>
      </w:r>
    </w:p>
    <w:p w:rsidR="000860FF" w:rsidRDefault="000860FF" w:rsidP="00C70F14">
      <w:pPr>
        <w:ind w:firstLine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серия ___</w:t>
      </w:r>
      <w:r w:rsidRPr="003175C3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номер____</w:t>
      </w:r>
      <w:r w:rsidRPr="003175C3">
        <w:rPr>
          <w:bCs/>
          <w:sz w:val="28"/>
          <w:szCs w:val="28"/>
        </w:rPr>
        <w:t>_________</w:t>
      </w:r>
      <w:r>
        <w:rPr>
          <w:bCs/>
          <w:sz w:val="28"/>
          <w:szCs w:val="28"/>
        </w:rPr>
        <w:t xml:space="preserve"> дата </w:t>
      </w:r>
      <w:r w:rsidRPr="003175C3">
        <w:rPr>
          <w:bCs/>
          <w:sz w:val="28"/>
          <w:szCs w:val="28"/>
        </w:rPr>
        <w:t>выд</w:t>
      </w:r>
      <w:r>
        <w:rPr>
          <w:bCs/>
          <w:sz w:val="28"/>
          <w:szCs w:val="28"/>
        </w:rPr>
        <w:t>ачи ______________________</w:t>
      </w:r>
      <w:r w:rsidRPr="003175C3">
        <w:rPr>
          <w:bCs/>
          <w:sz w:val="28"/>
          <w:szCs w:val="28"/>
        </w:rPr>
        <w:t>__</w:t>
      </w:r>
      <w:r>
        <w:rPr>
          <w:bCs/>
          <w:sz w:val="28"/>
          <w:szCs w:val="28"/>
        </w:rPr>
        <w:t>,</w:t>
      </w:r>
    </w:p>
    <w:p w:rsidR="000860FF" w:rsidRPr="003175C3" w:rsidRDefault="000860FF" w:rsidP="00C70F14">
      <w:pPr>
        <w:ind w:firstLine="0"/>
        <w:outlineLvl w:val="0"/>
        <w:rPr>
          <w:bCs/>
          <w:sz w:val="28"/>
          <w:szCs w:val="28"/>
        </w:rPr>
      </w:pPr>
      <w:r w:rsidRPr="003175C3">
        <w:rPr>
          <w:bCs/>
          <w:sz w:val="28"/>
          <w:szCs w:val="28"/>
        </w:rPr>
        <w:t>выда</w:t>
      </w:r>
      <w:r>
        <w:rPr>
          <w:bCs/>
          <w:sz w:val="28"/>
          <w:szCs w:val="28"/>
        </w:rPr>
        <w:t>н___________________________________</w:t>
      </w:r>
      <w:r w:rsidRPr="003175C3">
        <w:rPr>
          <w:bCs/>
          <w:sz w:val="28"/>
          <w:szCs w:val="28"/>
        </w:rPr>
        <w:t>__</w:t>
      </w:r>
      <w:r>
        <w:rPr>
          <w:bCs/>
          <w:sz w:val="28"/>
          <w:szCs w:val="28"/>
        </w:rPr>
        <w:t>_________________</w:t>
      </w:r>
      <w:r w:rsidRPr="003175C3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</w:t>
      </w:r>
      <w:r w:rsidRPr="003175C3">
        <w:rPr>
          <w:bCs/>
          <w:sz w:val="28"/>
          <w:szCs w:val="28"/>
        </w:rPr>
        <w:t>_____</w:t>
      </w:r>
      <w:r>
        <w:rPr>
          <w:bCs/>
          <w:sz w:val="28"/>
          <w:szCs w:val="28"/>
        </w:rPr>
        <w:t>.</w:t>
      </w:r>
    </w:p>
    <w:p w:rsidR="000860FF" w:rsidRDefault="000860FF" w:rsidP="00C70F14">
      <w:pPr>
        <w:outlineLvl w:val="0"/>
        <w:rPr>
          <w:bCs/>
          <w:sz w:val="28"/>
          <w:szCs w:val="28"/>
        </w:rPr>
      </w:pPr>
    </w:p>
    <w:p w:rsidR="000860FF" w:rsidRPr="00714EF9" w:rsidRDefault="000860FF" w:rsidP="00C70F14">
      <w:pPr>
        <w:rPr>
          <w:sz w:val="28"/>
          <w:szCs w:val="28"/>
        </w:rPr>
      </w:pPr>
      <w:r w:rsidRPr="00714EF9">
        <w:rPr>
          <w:sz w:val="28"/>
          <w:szCs w:val="28"/>
        </w:rPr>
        <w:t>Достоверность и полноту сведений подтверждаю.</w:t>
      </w:r>
    </w:p>
    <w:p w:rsidR="000860FF" w:rsidRPr="00714EF9" w:rsidRDefault="000860FF" w:rsidP="00C70F14">
      <w:pPr>
        <w:rPr>
          <w:sz w:val="28"/>
          <w:szCs w:val="28"/>
        </w:rPr>
      </w:pPr>
    </w:p>
    <w:p w:rsidR="000860FF" w:rsidRPr="00714EF9" w:rsidRDefault="000860FF" w:rsidP="00C70F14">
      <w:pPr>
        <w:rPr>
          <w:sz w:val="28"/>
          <w:szCs w:val="28"/>
        </w:rPr>
      </w:pPr>
      <w:r w:rsidRPr="00714EF9">
        <w:rPr>
          <w:sz w:val="28"/>
          <w:szCs w:val="28"/>
        </w:rPr>
        <w:t>Заявитель:__________________________</w:t>
      </w:r>
      <w:r>
        <w:rPr>
          <w:sz w:val="28"/>
          <w:szCs w:val="28"/>
        </w:rPr>
        <w:t>____</w:t>
      </w:r>
      <w:r w:rsidRPr="00714EF9">
        <w:rPr>
          <w:sz w:val="28"/>
          <w:szCs w:val="28"/>
        </w:rPr>
        <w:t>__        _____________</w:t>
      </w:r>
    </w:p>
    <w:p w:rsidR="000860FF" w:rsidRPr="00714EF9" w:rsidRDefault="000860FF" w:rsidP="00C70F14">
      <w:pPr>
        <w:jc w:val="left"/>
      </w:pPr>
      <w:r w:rsidRPr="00714EF9">
        <w:t xml:space="preserve">                         (Ф.И.О. заявителя (представителя заявителя))                                              (подпись)</w:t>
      </w:r>
    </w:p>
    <w:p w:rsidR="000860FF" w:rsidRPr="00714EF9" w:rsidRDefault="000860FF" w:rsidP="00C70F14">
      <w:pPr>
        <w:rPr>
          <w:sz w:val="28"/>
          <w:szCs w:val="28"/>
        </w:rPr>
      </w:pPr>
    </w:p>
    <w:p w:rsidR="000860FF" w:rsidRPr="003877F3" w:rsidRDefault="000860FF" w:rsidP="00C70F14">
      <w:pPr>
        <w:rPr>
          <w:sz w:val="28"/>
          <w:szCs w:val="28"/>
        </w:rPr>
      </w:pPr>
      <w:r w:rsidRPr="00714EF9">
        <w:rPr>
          <w:sz w:val="28"/>
          <w:szCs w:val="28"/>
        </w:rPr>
        <w:t>«____»______________20____ года</w:t>
      </w:r>
      <w:r w:rsidRPr="00714EF9">
        <w:rPr>
          <w:sz w:val="28"/>
          <w:szCs w:val="28"/>
        </w:rPr>
        <w:tab/>
      </w:r>
    </w:p>
    <w:p w:rsidR="000860FF" w:rsidRPr="00C70F14" w:rsidRDefault="000860FF" w:rsidP="00C70F14"/>
    <w:p w:rsidR="000860FF" w:rsidRPr="003877F3" w:rsidRDefault="000860FF" w:rsidP="006105E9">
      <w:pPr>
        <w:pStyle w:val="Heading1"/>
        <w:keepNext w:val="0"/>
        <w:ind w:left="0" w:firstLine="708"/>
        <w:rPr>
          <w:bCs/>
          <w:szCs w:val="28"/>
        </w:rPr>
      </w:pPr>
      <w:r w:rsidRPr="003877F3">
        <w:rPr>
          <w:bCs/>
          <w:szCs w:val="28"/>
        </w:rPr>
        <w:t>Достоверность и полноту сведений подтверждаю.</w:t>
      </w:r>
    </w:p>
    <w:p w:rsidR="000860FF" w:rsidRPr="003877F3" w:rsidRDefault="000860FF" w:rsidP="006105E9">
      <w:pPr>
        <w:rPr>
          <w:sz w:val="28"/>
          <w:szCs w:val="28"/>
        </w:rPr>
      </w:pPr>
      <w:r w:rsidRPr="003877F3">
        <w:rPr>
          <w:sz w:val="28"/>
          <w:szCs w:val="28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</w:r>
    </w:p>
    <w:p w:rsidR="000860FF" w:rsidRPr="003877F3" w:rsidRDefault="000860FF" w:rsidP="006105E9">
      <w:pPr>
        <w:ind w:firstLine="0"/>
        <w:rPr>
          <w:sz w:val="28"/>
          <w:szCs w:val="28"/>
        </w:rPr>
      </w:pPr>
      <w:r w:rsidRPr="003877F3">
        <w:rPr>
          <w:sz w:val="28"/>
          <w:szCs w:val="28"/>
        </w:rPr>
        <w:t>__________________________________________________________________</w:t>
      </w:r>
    </w:p>
    <w:p w:rsidR="000860FF" w:rsidRPr="003877F3" w:rsidRDefault="000860FF" w:rsidP="006105E9">
      <w:pPr>
        <w:pStyle w:val="Heading1"/>
        <w:ind w:left="0" w:firstLine="0"/>
        <w:rPr>
          <w:bCs/>
          <w:szCs w:val="28"/>
        </w:rPr>
      </w:pPr>
    </w:p>
    <w:p w:rsidR="000860FF" w:rsidRPr="003877F3" w:rsidRDefault="000860FF" w:rsidP="006105E9">
      <w:pPr>
        <w:pStyle w:val="Heading1"/>
        <w:ind w:left="0" w:firstLine="0"/>
        <w:rPr>
          <w:bCs/>
          <w:szCs w:val="28"/>
        </w:rPr>
      </w:pPr>
      <w:r w:rsidRPr="003877F3">
        <w:rPr>
          <w:bCs/>
          <w:szCs w:val="28"/>
        </w:rPr>
        <w:t>Документы прилагаются*</w:t>
      </w:r>
      <w:r w:rsidRPr="003877F3">
        <w:rPr>
          <w:bCs/>
          <w:szCs w:val="28"/>
        </w:rPr>
        <w:tab/>
      </w:r>
    </w:p>
    <w:p w:rsidR="000860FF" w:rsidRPr="003877F3" w:rsidRDefault="000860FF" w:rsidP="006105E9">
      <w:pPr>
        <w:pStyle w:val="Heading1"/>
        <w:ind w:left="0" w:firstLine="0"/>
        <w:rPr>
          <w:bCs/>
          <w:szCs w:val="28"/>
        </w:rPr>
      </w:pPr>
      <w:r w:rsidRPr="003877F3">
        <w:rPr>
          <w:bCs/>
          <w:szCs w:val="28"/>
        </w:rPr>
        <w:t xml:space="preserve">* При отправке по почте заявление и пакет документов направляются </w:t>
      </w:r>
      <w:r>
        <w:rPr>
          <w:bCs/>
          <w:szCs w:val="28"/>
        </w:rPr>
        <w:br/>
      </w:r>
      <w:r w:rsidRPr="001D4BE8">
        <w:rPr>
          <w:bCs/>
          <w:szCs w:val="28"/>
        </w:rPr>
        <w:t>в адрес соответствующей администрации района города Ростова-на-Дону, Департамента архитектуры и градостроительства города Ростова-на-Дону почтовым отправлением с</w:t>
      </w:r>
      <w:r w:rsidRPr="003877F3">
        <w:rPr>
          <w:bCs/>
          <w:szCs w:val="28"/>
        </w:rPr>
        <w:t xml:space="preserve"> описью вложения. </w:t>
      </w:r>
    </w:p>
    <w:p w:rsidR="000860FF" w:rsidRPr="003877F3" w:rsidRDefault="000860FF" w:rsidP="006105E9">
      <w:pPr>
        <w:pStyle w:val="Heading1"/>
        <w:ind w:left="0" w:firstLine="0"/>
        <w:rPr>
          <w:bCs/>
          <w:szCs w:val="28"/>
        </w:rPr>
      </w:pPr>
    </w:p>
    <w:p w:rsidR="000860FF" w:rsidRPr="003877F3" w:rsidRDefault="000860FF" w:rsidP="006105E9">
      <w:pPr>
        <w:pStyle w:val="Heading1"/>
        <w:ind w:left="0" w:firstLine="0"/>
        <w:rPr>
          <w:bCs/>
          <w:szCs w:val="28"/>
        </w:rPr>
      </w:pPr>
      <w:r w:rsidRPr="003877F3">
        <w:rPr>
          <w:bCs/>
          <w:szCs w:val="28"/>
        </w:rPr>
        <w:t xml:space="preserve"> Заявитель:__________________________________________    </w:t>
      </w:r>
      <w:r w:rsidRPr="003877F3">
        <w:rPr>
          <w:szCs w:val="28"/>
        </w:rPr>
        <w:t>_____________</w:t>
      </w:r>
      <w:r w:rsidRPr="003877F3">
        <w:rPr>
          <w:bCs/>
          <w:szCs w:val="28"/>
        </w:rPr>
        <w:t xml:space="preserve">                                                                 </w:t>
      </w:r>
    </w:p>
    <w:p w:rsidR="000860FF" w:rsidRPr="003877F3" w:rsidRDefault="000860FF" w:rsidP="006105E9">
      <w:pPr>
        <w:pStyle w:val="Heading1"/>
        <w:ind w:left="0" w:firstLine="0"/>
        <w:rPr>
          <w:bCs/>
          <w:sz w:val="22"/>
          <w:szCs w:val="22"/>
        </w:rPr>
      </w:pPr>
      <w:r w:rsidRPr="003877F3">
        <w:rPr>
          <w:bCs/>
          <w:szCs w:val="28"/>
        </w:rPr>
        <w:t xml:space="preserve">                          </w:t>
      </w:r>
      <w:r w:rsidRPr="003877F3">
        <w:rPr>
          <w:bCs/>
          <w:sz w:val="22"/>
          <w:szCs w:val="22"/>
        </w:rPr>
        <w:t xml:space="preserve"> (Ф.И.О. заявителя (представителя заявителя)                                 (подпись)</w:t>
      </w:r>
    </w:p>
    <w:p w:rsidR="000860FF" w:rsidRPr="003877F3" w:rsidRDefault="000860FF" w:rsidP="006105E9">
      <w:pPr>
        <w:pStyle w:val="Heading1"/>
        <w:ind w:left="0" w:firstLine="0"/>
        <w:rPr>
          <w:bCs/>
          <w:szCs w:val="28"/>
        </w:rPr>
      </w:pPr>
    </w:p>
    <w:p w:rsidR="000860FF" w:rsidRPr="003877F3" w:rsidRDefault="000860FF" w:rsidP="006105E9">
      <w:pPr>
        <w:pStyle w:val="Heading1"/>
        <w:ind w:left="0" w:firstLine="0"/>
        <w:rPr>
          <w:bCs/>
          <w:szCs w:val="28"/>
        </w:rPr>
      </w:pPr>
      <w:r w:rsidRPr="003877F3">
        <w:rPr>
          <w:bCs/>
          <w:szCs w:val="28"/>
        </w:rPr>
        <w:t>«____»______________20____ года</w:t>
      </w:r>
      <w:r w:rsidRPr="003877F3">
        <w:rPr>
          <w:bCs/>
          <w:szCs w:val="28"/>
        </w:rPr>
        <w:tab/>
      </w:r>
    </w:p>
    <w:p w:rsidR="000860FF" w:rsidRPr="002F0DE4" w:rsidRDefault="000860FF" w:rsidP="006105E9">
      <w:pPr>
        <w:pStyle w:val="Heading1"/>
        <w:keepNext w:val="0"/>
        <w:ind w:left="0" w:firstLine="0"/>
        <w:rPr>
          <w:bCs/>
          <w:szCs w:val="28"/>
        </w:rPr>
      </w:pPr>
    </w:p>
    <w:p w:rsidR="000860FF" w:rsidRDefault="000860FF" w:rsidP="006105E9">
      <w:pPr>
        <w:rPr>
          <w:sz w:val="28"/>
          <w:szCs w:val="28"/>
        </w:rPr>
      </w:pPr>
    </w:p>
    <w:p w:rsidR="000860FF" w:rsidRPr="002F0DE4" w:rsidRDefault="000860FF" w:rsidP="006105E9">
      <w:pPr>
        <w:rPr>
          <w:sz w:val="28"/>
          <w:szCs w:val="28"/>
        </w:rPr>
      </w:pPr>
    </w:p>
    <w:tbl>
      <w:tblPr>
        <w:tblW w:w="9854" w:type="dxa"/>
        <w:tblLook w:val="00A0"/>
      </w:tblPr>
      <w:tblGrid>
        <w:gridCol w:w="5447"/>
        <w:gridCol w:w="1863"/>
        <w:gridCol w:w="2544"/>
      </w:tblGrid>
      <w:tr w:rsidR="000860FF" w:rsidRPr="003877F3" w:rsidTr="00063F16">
        <w:tc>
          <w:tcPr>
            <w:tcW w:w="5447" w:type="dxa"/>
          </w:tcPr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  <w:r w:rsidRPr="003877F3">
              <w:rPr>
                <w:sz w:val="28"/>
                <w:szCs w:val="28"/>
              </w:rPr>
              <w:t>Начальник управления</w:t>
            </w:r>
          </w:p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  <w:r w:rsidRPr="003877F3">
              <w:rPr>
                <w:sz w:val="28"/>
                <w:szCs w:val="28"/>
              </w:rPr>
              <w:t>документационного обеспечения</w:t>
            </w:r>
          </w:p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  <w:r w:rsidRPr="003877F3"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863" w:type="dxa"/>
          </w:tcPr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</w:p>
          <w:p w:rsidR="000860FF" w:rsidRPr="003877F3" w:rsidRDefault="000860FF" w:rsidP="00063F16">
            <w:pPr>
              <w:ind w:firstLine="0"/>
              <w:rPr>
                <w:sz w:val="28"/>
                <w:szCs w:val="28"/>
              </w:rPr>
            </w:pPr>
          </w:p>
          <w:p w:rsidR="000860FF" w:rsidRPr="003877F3" w:rsidRDefault="000860FF" w:rsidP="00063F16">
            <w:pPr>
              <w:ind w:firstLine="0"/>
              <w:jc w:val="right"/>
              <w:rPr>
                <w:sz w:val="28"/>
                <w:szCs w:val="28"/>
              </w:rPr>
            </w:pPr>
            <w:r w:rsidRPr="003877F3">
              <w:rPr>
                <w:sz w:val="28"/>
                <w:szCs w:val="28"/>
              </w:rPr>
              <w:t>Д.К. Денисенко</w:t>
            </w:r>
          </w:p>
        </w:tc>
      </w:tr>
    </w:tbl>
    <w:p w:rsidR="000860FF" w:rsidRDefault="000860FF" w:rsidP="00F54BDA">
      <w:pPr>
        <w:ind w:firstLine="0"/>
      </w:pPr>
    </w:p>
    <w:p w:rsidR="000860FF" w:rsidRDefault="000860FF" w:rsidP="00F54BDA">
      <w:pPr>
        <w:ind w:firstLine="0"/>
      </w:pPr>
    </w:p>
    <w:sectPr w:rsidR="000860FF" w:rsidSect="009471A4">
      <w:footerReference w:type="even" r:id="rId8"/>
      <w:footerReference w:type="default" r:id="rId9"/>
      <w:pgSz w:w="11905" w:h="16838"/>
      <w:pgMar w:top="1134" w:right="851" w:bottom="1134" w:left="1701" w:header="0" w:footer="44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0FF" w:rsidRDefault="000860FF">
      <w:r>
        <w:separator/>
      </w:r>
    </w:p>
  </w:endnote>
  <w:endnote w:type="continuationSeparator" w:id="0">
    <w:p w:rsidR="000860FF" w:rsidRDefault="00086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FF" w:rsidRDefault="000860FF" w:rsidP="00555F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  <w:p w:rsidR="000860FF" w:rsidRPr="00DF6403" w:rsidRDefault="000860FF" w:rsidP="00CD2D7F">
    <w:pPr>
      <w:pStyle w:val="Header"/>
      <w:spacing w:line="280" w:lineRule="exact"/>
      <w:ind w:right="360"/>
      <w:rPr>
        <w:sz w:val="24"/>
        <w:szCs w:val="24"/>
      </w:rPr>
    </w:pPr>
    <w:r w:rsidRPr="00DF6403">
      <w:rPr>
        <w:sz w:val="24"/>
        <w:szCs w:val="24"/>
      </w:rPr>
      <w:t>С.А. Климохина</w:t>
    </w:r>
  </w:p>
  <w:p w:rsidR="000860FF" w:rsidRPr="00DF6403" w:rsidRDefault="000860FF" w:rsidP="00C4481A">
    <w:pPr>
      <w:pStyle w:val="Header"/>
      <w:rPr>
        <w:sz w:val="24"/>
        <w:szCs w:val="24"/>
      </w:rPr>
    </w:pPr>
    <w:r w:rsidRPr="00DF6403">
      <w:rPr>
        <w:sz w:val="24"/>
        <w:szCs w:val="24"/>
      </w:rPr>
      <w:t>240-72-62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FF" w:rsidRPr="00594E08" w:rsidRDefault="000860FF" w:rsidP="0066237B">
    <w:pPr>
      <w:pStyle w:val="Footer"/>
      <w:framePr w:wrap="around" w:vAnchor="text" w:hAnchor="margin" w:xAlign="right" w:y="1"/>
      <w:rPr>
        <w:rStyle w:val="PageNumber"/>
        <w:sz w:val="28"/>
        <w:szCs w:val="28"/>
      </w:rPr>
    </w:pPr>
    <w:r w:rsidRPr="00594E08">
      <w:rPr>
        <w:rStyle w:val="PageNumber"/>
        <w:sz w:val="28"/>
        <w:szCs w:val="28"/>
      </w:rPr>
      <w:fldChar w:fldCharType="begin"/>
    </w:r>
    <w:r w:rsidRPr="00594E08">
      <w:rPr>
        <w:rStyle w:val="PageNumber"/>
        <w:sz w:val="28"/>
        <w:szCs w:val="28"/>
      </w:rPr>
      <w:instrText xml:space="preserve">PAGE  </w:instrText>
    </w:r>
    <w:r w:rsidRPr="00594E08">
      <w:rPr>
        <w:rStyle w:val="PageNumber"/>
        <w:sz w:val="28"/>
        <w:szCs w:val="28"/>
      </w:rPr>
      <w:fldChar w:fldCharType="separate"/>
    </w:r>
    <w:r>
      <w:rPr>
        <w:rStyle w:val="PageNumber"/>
        <w:noProof/>
        <w:sz w:val="28"/>
        <w:szCs w:val="28"/>
      </w:rPr>
      <w:t>2</w:t>
    </w:r>
    <w:r w:rsidRPr="00594E08">
      <w:rPr>
        <w:rStyle w:val="PageNumber"/>
        <w:sz w:val="28"/>
        <w:szCs w:val="28"/>
      </w:rPr>
      <w:fldChar w:fldCharType="end"/>
    </w:r>
  </w:p>
  <w:p w:rsidR="000860FF" w:rsidRPr="008961F6" w:rsidRDefault="000860FF" w:rsidP="0051180F">
    <w:pPr>
      <w:pStyle w:val="Footer"/>
      <w:framePr w:w="706" w:wrap="around" w:vAnchor="text" w:hAnchor="page" w:x="15121" w:y="-411"/>
      <w:ind w:left="3420" w:right="360"/>
      <w:rPr>
        <w:rStyle w:val="PageNumber"/>
        <w:sz w:val="28"/>
        <w:szCs w:val="28"/>
      </w:rPr>
    </w:pPr>
    <w:r>
      <w:rPr>
        <w:rStyle w:val="PageNumber"/>
        <w:sz w:val="28"/>
        <w:szCs w:val="28"/>
      </w:rPr>
      <w:t xml:space="preserve">                                                                                  </w:t>
    </w:r>
  </w:p>
  <w:p w:rsidR="000860FF" w:rsidRPr="001D20EB" w:rsidRDefault="000860FF" w:rsidP="00D9685E">
    <w:pPr>
      <w:pStyle w:val="Footer"/>
      <w:tabs>
        <w:tab w:val="clear" w:pos="4677"/>
        <w:tab w:val="clear" w:pos="935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0FF" w:rsidRDefault="000860FF">
      <w:r>
        <w:separator/>
      </w:r>
    </w:p>
  </w:footnote>
  <w:footnote w:type="continuationSeparator" w:id="0">
    <w:p w:rsidR="000860FF" w:rsidRDefault="000860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2002A"/>
    <w:multiLevelType w:val="multilevel"/>
    <w:tmpl w:val="13F297B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32"/>
        </w:tabs>
        <w:ind w:left="1132" w:hanging="78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84"/>
        </w:tabs>
        <w:ind w:left="1484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36"/>
        </w:tabs>
        <w:ind w:left="213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00"/>
        </w:tabs>
        <w:ind w:left="32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12"/>
        </w:tabs>
        <w:ind w:left="391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64"/>
        </w:tabs>
        <w:ind w:left="426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76"/>
        </w:tabs>
        <w:ind w:left="4976" w:hanging="2160"/>
      </w:pPr>
      <w:rPr>
        <w:rFonts w:cs="Times New Roman" w:hint="default"/>
      </w:rPr>
    </w:lvl>
  </w:abstractNum>
  <w:abstractNum w:abstractNumId="1">
    <w:nsid w:val="30C6651B"/>
    <w:multiLevelType w:val="multilevel"/>
    <w:tmpl w:val="321828F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99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70"/>
        </w:tabs>
        <w:ind w:left="1470" w:hanging="990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cs="Times New Roman" w:hint="default"/>
      </w:rPr>
    </w:lvl>
  </w:abstractNum>
  <w:abstractNum w:abstractNumId="2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787E"/>
    <w:rsid w:val="0000026D"/>
    <w:rsid w:val="00001AF7"/>
    <w:rsid w:val="00003474"/>
    <w:rsid w:val="00003DAE"/>
    <w:rsid w:val="00003E59"/>
    <w:rsid w:val="00003F72"/>
    <w:rsid w:val="000045FD"/>
    <w:rsid w:val="00004F66"/>
    <w:rsid w:val="000057FA"/>
    <w:rsid w:val="000070D7"/>
    <w:rsid w:val="00010311"/>
    <w:rsid w:val="000104D4"/>
    <w:rsid w:val="000106BA"/>
    <w:rsid w:val="0001079A"/>
    <w:rsid w:val="00011A03"/>
    <w:rsid w:val="0001296B"/>
    <w:rsid w:val="00012988"/>
    <w:rsid w:val="00012A4E"/>
    <w:rsid w:val="0001799E"/>
    <w:rsid w:val="00017B2B"/>
    <w:rsid w:val="00017D26"/>
    <w:rsid w:val="00017E7C"/>
    <w:rsid w:val="000214C5"/>
    <w:rsid w:val="000239B0"/>
    <w:rsid w:val="00023F1C"/>
    <w:rsid w:val="00024D01"/>
    <w:rsid w:val="00026D0A"/>
    <w:rsid w:val="00026EEC"/>
    <w:rsid w:val="00027159"/>
    <w:rsid w:val="00030692"/>
    <w:rsid w:val="00030A38"/>
    <w:rsid w:val="00030E4B"/>
    <w:rsid w:val="00030FDE"/>
    <w:rsid w:val="00031225"/>
    <w:rsid w:val="00031E94"/>
    <w:rsid w:val="00032010"/>
    <w:rsid w:val="000320B3"/>
    <w:rsid w:val="000322B2"/>
    <w:rsid w:val="0003367E"/>
    <w:rsid w:val="0003439C"/>
    <w:rsid w:val="00034793"/>
    <w:rsid w:val="00035F28"/>
    <w:rsid w:val="0003609F"/>
    <w:rsid w:val="00036953"/>
    <w:rsid w:val="00037043"/>
    <w:rsid w:val="00037E35"/>
    <w:rsid w:val="00040623"/>
    <w:rsid w:val="00041078"/>
    <w:rsid w:val="0004117D"/>
    <w:rsid w:val="00043407"/>
    <w:rsid w:val="0004383D"/>
    <w:rsid w:val="00045C8F"/>
    <w:rsid w:val="00045C95"/>
    <w:rsid w:val="00045D99"/>
    <w:rsid w:val="0004602A"/>
    <w:rsid w:val="0004607E"/>
    <w:rsid w:val="00046C26"/>
    <w:rsid w:val="00047A9F"/>
    <w:rsid w:val="00047ABA"/>
    <w:rsid w:val="00047D31"/>
    <w:rsid w:val="000500A6"/>
    <w:rsid w:val="000522CC"/>
    <w:rsid w:val="00053561"/>
    <w:rsid w:val="000549EE"/>
    <w:rsid w:val="0005659F"/>
    <w:rsid w:val="000572AE"/>
    <w:rsid w:val="0005757F"/>
    <w:rsid w:val="00057CFA"/>
    <w:rsid w:val="00060394"/>
    <w:rsid w:val="0006133A"/>
    <w:rsid w:val="00062117"/>
    <w:rsid w:val="00062DCE"/>
    <w:rsid w:val="00062DF8"/>
    <w:rsid w:val="00063D90"/>
    <w:rsid w:val="00063F16"/>
    <w:rsid w:val="0006481C"/>
    <w:rsid w:val="00064E03"/>
    <w:rsid w:val="00066A34"/>
    <w:rsid w:val="000673CC"/>
    <w:rsid w:val="00070974"/>
    <w:rsid w:val="00071726"/>
    <w:rsid w:val="00071DA0"/>
    <w:rsid w:val="000721B2"/>
    <w:rsid w:val="000722C4"/>
    <w:rsid w:val="000729AE"/>
    <w:rsid w:val="00072F49"/>
    <w:rsid w:val="00073893"/>
    <w:rsid w:val="00073DB4"/>
    <w:rsid w:val="000744D3"/>
    <w:rsid w:val="00075863"/>
    <w:rsid w:val="00075FCE"/>
    <w:rsid w:val="000763E1"/>
    <w:rsid w:val="00076691"/>
    <w:rsid w:val="00080EA1"/>
    <w:rsid w:val="00081506"/>
    <w:rsid w:val="0008188C"/>
    <w:rsid w:val="000819E0"/>
    <w:rsid w:val="00081C45"/>
    <w:rsid w:val="00081F98"/>
    <w:rsid w:val="00082158"/>
    <w:rsid w:val="00084900"/>
    <w:rsid w:val="000851ED"/>
    <w:rsid w:val="0008552D"/>
    <w:rsid w:val="00085BA0"/>
    <w:rsid w:val="000860FF"/>
    <w:rsid w:val="00086120"/>
    <w:rsid w:val="00086DBD"/>
    <w:rsid w:val="000903CA"/>
    <w:rsid w:val="0009048A"/>
    <w:rsid w:val="00090B22"/>
    <w:rsid w:val="0009148F"/>
    <w:rsid w:val="0009178E"/>
    <w:rsid w:val="00091D61"/>
    <w:rsid w:val="0009305F"/>
    <w:rsid w:val="00094F41"/>
    <w:rsid w:val="000955C2"/>
    <w:rsid w:val="000958B8"/>
    <w:rsid w:val="000968BE"/>
    <w:rsid w:val="000A06E6"/>
    <w:rsid w:val="000A0C27"/>
    <w:rsid w:val="000A10D5"/>
    <w:rsid w:val="000A11B1"/>
    <w:rsid w:val="000A28DE"/>
    <w:rsid w:val="000A4129"/>
    <w:rsid w:val="000A459C"/>
    <w:rsid w:val="000A5702"/>
    <w:rsid w:val="000A7512"/>
    <w:rsid w:val="000B0C18"/>
    <w:rsid w:val="000B14D3"/>
    <w:rsid w:val="000B2448"/>
    <w:rsid w:val="000B2F03"/>
    <w:rsid w:val="000B3E99"/>
    <w:rsid w:val="000B421C"/>
    <w:rsid w:val="000B44E4"/>
    <w:rsid w:val="000B5780"/>
    <w:rsid w:val="000B7830"/>
    <w:rsid w:val="000C0C0A"/>
    <w:rsid w:val="000C127E"/>
    <w:rsid w:val="000C15FE"/>
    <w:rsid w:val="000C27D2"/>
    <w:rsid w:val="000C298E"/>
    <w:rsid w:val="000C2DF7"/>
    <w:rsid w:val="000C3000"/>
    <w:rsid w:val="000C3922"/>
    <w:rsid w:val="000C3EE7"/>
    <w:rsid w:val="000C4A77"/>
    <w:rsid w:val="000C5DC1"/>
    <w:rsid w:val="000D0664"/>
    <w:rsid w:val="000D08AC"/>
    <w:rsid w:val="000D4C21"/>
    <w:rsid w:val="000D52E7"/>
    <w:rsid w:val="000D7BFF"/>
    <w:rsid w:val="000E25F7"/>
    <w:rsid w:val="000E2D0A"/>
    <w:rsid w:val="000E42DB"/>
    <w:rsid w:val="000E541E"/>
    <w:rsid w:val="000E59E3"/>
    <w:rsid w:val="000E5AC7"/>
    <w:rsid w:val="000E5D8F"/>
    <w:rsid w:val="000E6288"/>
    <w:rsid w:val="000E73F4"/>
    <w:rsid w:val="000E7430"/>
    <w:rsid w:val="000E7907"/>
    <w:rsid w:val="000F00E5"/>
    <w:rsid w:val="000F1020"/>
    <w:rsid w:val="000F1CA9"/>
    <w:rsid w:val="000F2074"/>
    <w:rsid w:val="000F4AE9"/>
    <w:rsid w:val="000F5D22"/>
    <w:rsid w:val="000F6107"/>
    <w:rsid w:val="000F644C"/>
    <w:rsid w:val="00100342"/>
    <w:rsid w:val="00103786"/>
    <w:rsid w:val="001042F9"/>
    <w:rsid w:val="001052C7"/>
    <w:rsid w:val="00105709"/>
    <w:rsid w:val="00105F88"/>
    <w:rsid w:val="001068AB"/>
    <w:rsid w:val="00106DFF"/>
    <w:rsid w:val="0011166F"/>
    <w:rsid w:val="001116C9"/>
    <w:rsid w:val="00111F84"/>
    <w:rsid w:val="0011346B"/>
    <w:rsid w:val="001149E4"/>
    <w:rsid w:val="00115439"/>
    <w:rsid w:val="00116989"/>
    <w:rsid w:val="00117286"/>
    <w:rsid w:val="00117EBF"/>
    <w:rsid w:val="00120CD3"/>
    <w:rsid w:val="00122091"/>
    <w:rsid w:val="00122485"/>
    <w:rsid w:val="001238C6"/>
    <w:rsid w:val="00123BB5"/>
    <w:rsid w:val="00124802"/>
    <w:rsid w:val="00124F1C"/>
    <w:rsid w:val="00130406"/>
    <w:rsid w:val="00130E8E"/>
    <w:rsid w:val="00131D3C"/>
    <w:rsid w:val="001325EE"/>
    <w:rsid w:val="001328CA"/>
    <w:rsid w:val="001352CC"/>
    <w:rsid w:val="001354E3"/>
    <w:rsid w:val="001357F4"/>
    <w:rsid w:val="00135F84"/>
    <w:rsid w:val="00136087"/>
    <w:rsid w:val="001415A5"/>
    <w:rsid w:val="001427E4"/>
    <w:rsid w:val="0014284C"/>
    <w:rsid w:val="001436D6"/>
    <w:rsid w:val="00143FE5"/>
    <w:rsid w:val="00144389"/>
    <w:rsid w:val="001461DA"/>
    <w:rsid w:val="001462A1"/>
    <w:rsid w:val="00147A07"/>
    <w:rsid w:val="00150A90"/>
    <w:rsid w:val="001510A9"/>
    <w:rsid w:val="0015171A"/>
    <w:rsid w:val="00151B5E"/>
    <w:rsid w:val="001520E0"/>
    <w:rsid w:val="00152E89"/>
    <w:rsid w:val="00152F23"/>
    <w:rsid w:val="00154291"/>
    <w:rsid w:val="001542C6"/>
    <w:rsid w:val="0015441F"/>
    <w:rsid w:val="001544E7"/>
    <w:rsid w:val="00154DDC"/>
    <w:rsid w:val="00155743"/>
    <w:rsid w:val="00155D62"/>
    <w:rsid w:val="00161956"/>
    <w:rsid w:val="00162800"/>
    <w:rsid w:val="00163045"/>
    <w:rsid w:val="00163EFB"/>
    <w:rsid w:val="001651BC"/>
    <w:rsid w:val="001654D3"/>
    <w:rsid w:val="001656F1"/>
    <w:rsid w:val="00165E98"/>
    <w:rsid w:val="001661D3"/>
    <w:rsid w:val="00166D64"/>
    <w:rsid w:val="00166D9D"/>
    <w:rsid w:val="00170695"/>
    <w:rsid w:val="00170B05"/>
    <w:rsid w:val="00171105"/>
    <w:rsid w:val="00171BAE"/>
    <w:rsid w:val="00172467"/>
    <w:rsid w:val="00173D0A"/>
    <w:rsid w:val="00173E8B"/>
    <w:rsid w:val="00173EBA"/>
    <w:rsid w:val="001743EB"/>
    <w:rsid w:val="00174948"/>
    <w:rsid w:val="00174A32"/>
    <w:rsid w:val="00175A0D"/>
    <w:rsid w:val="00176A31"/>
    <w:rsid w:val="001779A1"/>
    <w:rsid w:val="00177C62"/>
    <w:rsid w:val="00184DF5"/>
    <w:rsid w:val="00185430"/>
    <w:rsid w:val="00185708"/>
    <w:rsid w:val="00186747"/>
    <w:rsid w:val="00186CB3"/>
    <w:rsid w:val="00187068"/>
    <w:rsid w:val="0018715D"/>
    <w:rsid w:val="00191C9E"/>
    <w:rsid w:val="0019246B"/>
    <w:rsid w:val="00193AD6"/>
    <w:rsid w:val="00193B24"/>
    <w:rsid w:val="00194065"/>
    <w:rsid w:val="00194A7E"/>
    <w:rsid w:val="00194AA9"/>
    <w:rsid w:val="00195AC0"/>
    <w:rsid w:val="001961B4"/>
    <w:rsid w:val="0019629A"/>
    <w:rsid w:val="00196D24"/>
    <w:rsid w:val="001A08F7"/>
    <w:rsid w:val="001A13FF"/>
    <w:rsid w:val="001A152C"/>
    <w:rsid w:val="001A1F7A"/>
    <w:rsid w:val="001A2046"/>
    <w:rsid w:val="001A2198"/>
    <w:rsid w:val="001A2679"/>
    <w:rsid w:val="001A2D9E"/>
    <w:rsid w:val="001A346E"/>
    <w:rsid w:val="001A36A2"/>
    <w:rsid w:val="001A3F00"/>
    <w:rsid w:val="001A48DB"/>
    <w:rsid w:val="001A4B89"/>
    <w:rsid w:val="001A5228"/>
    <w:rsid w:val="001A5EE6"/>
    <w:rsid w:val="001A6F58"/>
    <w:rsid w:val="001A725D"/>
    <w:rsid w:val="001A79AA"/>
    <w:rsid w:val="001B1F14"/>
    <w:rsid w:val="001B2496"/>
    <w:rsid w:val="001B2EC7"/>
    <w:rsid w:val="001B2EE5"/>
    <w:rsid w:val="001B3306"/>
    <w:rsid w:val="001B4083"/>
    <w:rsid w:val="001B416A"/>
    <w:rsid w:val="001B4328"/>
    <w:rsid w:val="001B4CF2"/>
    <w:rsid w:val="001B5711"/>
    <w:rsid w:val="001B6677"/>
    <w:rsid w:val="001B7C45"/>
    <w:rsid w:val="001B7CAA"/>
    <w:rsid w:val="001B7EC6"/>
    <w:rsid w:val="001C0A20"/>
    <w:rsid w:val="001C1536"/>
    <w:rsid w:val="001C1E3F"/>
    <w:rsid w:val="001C243A"/>
    <w:rsid w:val="001C3EFB"/>
    <w:rsid w:val="001C573A"/>
    <w:rsid w:val="001C74EE"/>
    <w:rsid w:val="001C74F0"/>
    <w:rsid w:val="001C794B"/>
    <w:rsid w:val="001D1518"/>
    <w:rsid w:val="001D15F7"/>
    <w:rsid w:val="001D20EB"/>
    <w:rsid w:val="001D2DD1"/>
    <w:rsid w:val="001D30FC"/>
    <w:rsid w:val="001D4B3F"/>
    <w:rsid w:val="001D4BE8"/>
    <w:rsid w:val="001D54F1"/>
    <w:rsid w:val="001D58CA"/>
    <w:rsid w:val="001D5FBE"/>
    <w:rsid w:val="001D6148"/>
    <w:rsid w:val="001D63AB"/>
    <w:rsid w:val="001D6B69"/>
    <w:rsid w:val="001D7FC4"/>
    <w:rsid w:val="001E03B9"/>
    <w:rsid w:val="001E1543"/>
    <w:rsid w:val="001E3336"/>
    <w:rsid w:val="001E3914"/>
    <w:rsid w:val="001E495D"/>
    <w:rsid w:val="001E497B"/>
    <w:rsid w:val="001E5050"/>
    <w:rsid w:val="001E5273"/>
    <w:rsid w:val="001E7AB6"/>
    <w:rsid w:val="001E7F90"/>
    <w:rsid w:val="001F16BA"/>
    <w:rsid w:val="001F24BC"/>
    <w:rsid w:val="001F293A"/>
    <w:rsid w:val="001F2D3E"/>
    <w:rsid w:val="001F3A2F"/>
    <w:rsid w:val="001F4037"/>
    <w:rsid w:val="001F48F1"/>
    <w:rsid w:val="001F4A52"/>
    <w:rsid w:val="001F4A85"/>
    <w:rsid w:val="001F4B71"/>
    <w:rsid w:val="001F69CE"/>
    <w:rsid w:val="001F6EED"/>
    <w:rsid w:val="001F74D3"/>
    <w:rsid w:val="001F7E4A"/>
    <w:rsid w:val="00200FD3"/>
    <w:rsid w:val="002031E3"/>
    <w:rsid w:val="002034BD"/>
    <w:rsid w:val="002043EC"/>
    <w:rsid w:val="002046A7"/>
    <w:rsid w:val="00206878"/>
    <w:rsid w:val="00210787"/>
    <w:rsid w:val="00211D26"/>
    <w:rsid w:val="00212A56"/>
    <w:rsid w:val="00212ED9"/>
    <w:rsid w:val="00213BCC"/>
    <w:rsid w:val="002141D9"/>
    <w:rsid w:val="002155E7"/>
    <w:rsid w:val="00215DA7"/>
    <w:rsid w:val="00215F37"/>
    <w:rsid w:val="002161D8"/>
    <w:rsid w:val="00216904"/>
    <w:rsid w:val="00216FCD"/>
    <w:rsid w:val="00217505"/>
    <w:rsid w:val="002178FE"/>
    <w:rsid w:val="00217F10"/>
    <w:rsid w:val="00220EB4"/>
    <w:rsid w:val="00221952"/>
    <w:rsid w:val="00221D0C"/>
    <w:rsid w:val="00221DAB"/>
    <w:rsid w:val="00223A34"/>
    <w:rsid w:val="00227146"/>
    <w:rsid w:val="00227CAA"/>
    <w:rsid w:val="002300CF"/>
    <w:rsid w:val="00230803"/>
    <w:rsid w:val="002315F1"/>
    <w:rsid w:val="0023184D"/>
    <w:rsid w:val="002318C0"/>
    <w:rsid w:val="00234CD9"/>
    <w:rsid w:val="0023592E"/>
    <w:rsid w:val="002369BF"/>
    <w:rsid w:val="00237055"/>
    <w:rsid w:val="00240007"/>
    <w:rsid w:val="002421B7"/>
    <w:rsid w:val="00242200"/>
    <w:rsid w:val="0024241B"/>
    <w:rsid w:val="00243D0A"/>
    <w:rsid w:val="002448BC"/>
    <w:rsid w:val="0024493F"/>
    <w:rsid w:val="002458F9"/>
    <w:rsid w:val="002476CD"/>
    <w:rsid w:val="0025106C"/>
    <w:rsid w:val="00251851"/>
    <w:rsid w:val="00251B7A"/>
    <w:rsid w:val="00252850"/>
    <w:rsid w:val="00252904"/>
    <w:rsid w:val="00252F69"/>
    <w:rsid w:val="0025349A"/>
    <w:rsid w:val="002536FF"/>
    <w:rsid w:val="00253A78"/>
    <w:rsid w:val="0025602B"/>
    <w:rsid w:val="0025708E"/>
    <w:rsid w:val="002570FE"/>
    <w:rsid w:val="0026248F"/>
    <w:rsid w:val="0026307B"/>
    <w:rsid w:val="00263586"/>
    <w:rsid w:val="00263D98"/>
    <w:rsid w:val="002640DF"/>
    <w:rsid w:val="00264537"/>
    <w:rsid w:val="00265067"/>
    <w:rsid w:val="0026506D"/>
    <w:rsid w:val="00265FE2"/>
    <w:rsid w:val="0026626D"/>
    <w:rsid w:val="002673C0"/>
    <w:rsid w:val="002719A2"/>
    <w:rsid w:val="00272761"/>
    <w:rsid w:val="00272A40"/>
    <w:rsid w:val="002733D5"/>
    <w:rsid w:val="0027379D"/>
    <w:rsid w:val="002740D7"/>
    <w:rsid w:val="0027493D"/>
    <w:rsid w:val="00274AFD"/>
    <w:rsid w:val="00275FA0"/>
    <w:rsid w:val="0027656F"/>
    <w:rsid w:val="0027750F"/>
    <w:rsid w:val="002776CF"/>
    <w:rsid w:val="00281276"/>
    <w:rsid w:val="00281863"/>
    <w:rsid w:val="00281AD7"/>
    <w:rsid w:val="002823EB"/>
    <w:rsid w:val="00282529"/>
    <w:rsid w:val="0028424E"/>
    <w:rsid w:val="00284851"/>
    <w:rsid w:val="00284F1B"/>
    <w:rsid w:val="00285A9D"/>
    <w:rsid w:val="00287125"/>
    <w:rsid w:val="002875C3"/>
    <w:rsid w:val="00287F3C"/>
    <w:rsid w:val="00290A5F"/>
    <w:rsid w:val="00291410"/>
    <w:rsid w:val="002920A0"/>
    <w:rsid w:val="00293597"/>
    <w:rsid w:val="00293800"/>
    <w:rsid w:val="00293B1E"/>
    <w:rsid w:val="0029490E"/>
    <w:rsid w:val="00296333"/>
    <w:rsid w:val="0029719E"/>
    <w:rsid w:val="002A1592"/>
    <w:rsid w:val="002A1853"/>
    <w:rsid w:val="002A1EC6"/>
    <w:rsid w:val="002A263C"/>
    <w:rsid w:val="002A2A2B"/>
    <w:rsid w:val="002A3FD7"/>
    <w:rsid w:val="002A503A"/>
    <w:rsid w:val="002A642C"/>
    <w:rsid w:val="002B048C"/>
    <w:rsid w:val="002B0796"/>
    <w:rsid w:val="002B0819"/>
    <w:rsid w:val="002B1283"/>
    <w:rsid w:val="002B17E1"/>
    <w:rsid w:val="002B1CE5"/>
    <w:rsid w:val="002B278E"/>
    <w:rsid w:val="002B3214"/>
    <w:rsid w:val="002B382C"/>
    <w:rsid w:val="002B3D04"/>
    <w:rsid w:val="002B4235"/>
    <w:rsid w:val="002B60B6"/>
    <w:rsid w:val="002B6267"/>
    <w:rsid w:val="002B66AF"/>
    <w:rsid w:val="002C096F"/>
    <w:rsid w:val="002C0B65"/>
    <w:rsid w:val="002C0D1D"/>
    <w:rsid w:val="002C1576"/>
    <w:rsid w:val="002C157B"/>
    <w:rsid w:val="002C1F4A"/>
    <w:rsid w:val="002C1F4E"/>
    <w:rsid w:val="002C3997"/>
    <w:rsid w:val="002C4DDF"/>
    <w:rsid w:val="002C566B"/>
    <w:rsid w:val="002C6180"/>
    <w:rsid w:val="002C74E3"/>
    <w:rsid w:val="002C7AE3"/>
    <w:rsid w:val="002D0374"/>
    <w:rsid w:val="002D0746"/>
    <w:rsid w:val="002D0F6F"/>
    <w:rsid w:val="002D261B"/>
    <w:rsid w:val="002D333D"/>
    <w:rsid w:val="002D3CFD"/>
    <w:rsid w:val="002D4C30"/>
    <w:rsid w:val="002D6209"/>
    <w:rsid w:val="002D6530"/>
    <w:rsid w:val="002D6B9F"/>
    <w:rsid w:val="002E0127"/>
    <w:rsid w:val="002E0E09"/>
    <w:rsid w:val="002E124A"/>
    <w:rsid w:val="002E3AEA"/>
    <w:rsid w:val="002E44B0"/>
    <w:rsid w:val="002E524B"/>
    <w:rsid w:val="002E6088"/>
    <w:rsid w:val="002E679C"/>
    <w:rsid w:val="002E76AA"/>
    <w:rsid w:val="002E7DB5"/>
    <w:rsid w:val="002F030D"/>
    <w:rsid w:val="002F064B"/>
    <w:rsid w:val="002F0867"/>
    <w:rsid w:val="002F0BAC"/>
    <w:rsid w:val="002F0DE4"/>
    <w:rsid w:val="002F12BD"/>
    <w:rsid w:val="002F15D7"/>
    <w:rsid w:val="002F18CD"/>
    <w:rsid w:val="002F1A4E"/>
    <w:rsid w:val="002F1EB2"/>
    <w:rsid w:val="002F2F18"/>
    <w:rsid w:val="002F3463"/>
    <w:rsid w:val="002F42EC"/>
    <w:rsid w:val="002F5820"/>
    <w:rsid w:val="002F5D20"/>
    <w:rsid w:val="0030056B"/>
    <w:rsid w:val="00300573"/>
    <w:rsid w:val="003021D3"/>
    <w:rsid w:val="003030BB"/>
    <w:rsid w:val="003032D5"/>
    <w:rsid w:val="0030447A"/>
    <w:rsid w:val="00304846"/>
    <w:rsid w:val="00304DCF"/>
    <w:rsid w:val="003058E8"/>
    <w:rsid w:val="00305D5A"/>
    <w:rsid w:val="00306CE8"/>
    <w:rsid w:val="00306FB9"/>
    <w:rsid w:val="00307035"/>
    <w:rsid w:val="00311741"/>
    <w:rsid w:val="003121C8"/>
    <w:rsid w:val="00312ADC"/>
    <w:rsid w:val="00313627"/>
    <w:rsid w:val="00314630"/>
    <w:rsid w:val="00314792"/>
    <w:rsid w:val="003158DB"/>
    <w:rsid w:val="00315FE6"/>
    <w:rsid w:val="00316EF2"/>
    <w:rsid w:val="003173FE"/>
    <w:rsid w:val="003175C3"/>
    <w:rsid w:val="003201AF"/>
    <w:rsid w:val="00320AC8"/>
    <w:rsid w:val="003217C8"/>
    <w:rsid w:val="00322087"/>
    <w:rsid w:val="00322AA1"/>
    <w:rsid w:val="003231B9"/>
    <w:rsid w:val="00325555"/>
    <w:rsid w:val="00326302"/>
    <w:rsid w:val="003263D5"/>
    <w:rsid w:val="00326D06"/>
    <w:rsid w:val="00326EF4"/>
    <w:rsid w:val="00330002"/>
    <w:rsid w:val="0033060B"/>
    <w:rsid w:val="00330E40"/>
    <w:rsid w:val="003310E8"/>
    <w:rsid w:val="00331422"/>
    <w:rsid w:val="0033181C"/>
    <w:rsid w:val="00331E2F"/>
    <w:rsid w:val="00333B5B"/>
    <w:rsid w:val="003350A8"/>
    <w:rsid w:val="00335822"/>
    <w:rsid w:val="0033642C"/>
    <w:rsid w:val="00336B74"/>
    <w:rsid w:val="003404DE"/>
    <w:rsid w:val="00340979"/>
    <w:rsid w:val="0034297A"/>
    <w:rsid w:val="00342A75"/>
    <w:rsid w:val="00342C25"/>
    <w:rsid w:val="00342C9F"/>
    <w:rsid w:val="003432E4"/>
    <w:rsid w:val="00343767"/>
    <w:rsid w:val="00343F81"/>
    <w:rsid w:val="003446D4"/>
    <w:rsid w:val="00344D0A"/>
    <w:rsid w:val="003456A2"/>
    <w:rsid w:val="00345D4D"/>
    <w:rsid w:val="00347F2F"/>
    <w:rsid w:val="00350E7E"/>
    <w:rsid w:val="00350FB0"/>
    <w:rsid w:val="00352377"/>
    <w:rsid w:val="003536CB"/>
    <w:rsid w:val="00353B4D"/>
    <w:rsid w:val="00353D82"/>
    <w:rsid w:val="003544D4"/>
    <w:rsid w:val="003547D2"/>
    <w:rsid w:val="0035557F"/>
    <w:rsid w:val="00355F48"/>
    <w:rsid w:val="00355F8D"/>
    <w:rsid w:val="00356522"/>
    <w:rsid w:val="00357724"/>
    <w:rsid w:val="00360047"/>
    <w:rsid w:val="003609CA"/>
    <w:rsid w:val="00360CA0"/>
    <w:rsid w:val="00360DB5"/>
    <w:rsid w:val="003612D7"/>
    <w:rsid w:val="00362C9E"/>
    <w:rsid w:val="003631A8"/>
    <w:rsid w:val="003677C4"/>
    <w:rsid w:val="00371DFF"/>
    <w:rsid w:val="00372819"/>
    <w:rsid w:val="0037285E"/>
    <w:rsid w:val="003728A0"/>
    <w:rsid w:val="00372B2A"/>
    <w:rsid w:val="003733FF"/>
    <w:rsid w:val="00373A9E"/>
    <w:rsid w:val="00373C86"/>
    <w:rsid w:val="0037640A"/>
    <w:rsid w:val="0037641C"/>
    <w:rsid w:val="00376D05"/>
    <w:rsid w:val="003773E5"/>
    <w:rsid w:val="00377B99"/>
    <w:rsid w:val="0038028C"/>
    <w:rsid w:val="0038182D"/>
    <w:rsid w:val="00381A9F"/>
    <w:rsid w:val="00381CE6"/>
    <w:rsid w:val="003827D5"/>
    <w:rsid w:val="0038328D"/>
    <w:rsid w:val="003847D8"/>
    <w:rsid w:val="00385CBE"/>
    <w:rsid w:val="00385CE7"/>
    <w:rsid w:val="00387463"/>
    <w:rsid w:val="003877F3"/>
    <w:rsid w:val="003878FD"/>
    <w:rsid w:val="00390156"/>
    <w:rsid w:val="00391D53"/>
    <w:rsid w:val="003920F3"/>
    <w:rsid w:val="00392356"/>
    <w:rsid w:val="00392A69"/>
    <w:rsid w:val="00392F8B"/>
    <w:rsid w:val="0039331B"/>
    <w:rsid w:val="0039574F"/>
    <w:rsid w:val="003968C6"/>
    <w:rsid w:val="00396B9B"/>
    <w:rsid w:val="003974FB"/>
    <w:rsid w:val="00397A95"/>
    <w:rsid w:val="00397C15"/>
    <w:rsid w:val="00397D79"/>
    <w:rsid w:val="003A0575"/>
    <w:rsid w:val="003A0A98"/>
    <w:rsid w:val="003A154D"/>
    <w:rsid w:val="003A18F0"/>
    <w:rsid w:val="003A19F4"/>
    <w:rsid w:val="003A41CC"/>
    <w:rsid w:val="003A47A9"/>
    <w:rsid w:val="003A5D46"/>
    <w:rsid w:val="003A5F28"/>
    <w:rsid w:val="003A623A"/>
    <w:rsid w:val="003A7CC9"/>
    <w:rsid w:val="003B0960"/>
    <w:rsid w:val="003B0D9D"/>
    <w:rsid w:val="003B1A62"/>
    <w:rsid w:val="003B2BD8"/>
    <w:rsid w:val="003B2D1D"/>
    <w:rsid w:val="003B330F"/>
    <w:rsid w:val="003C062D"/>
    <w:rsid w:val="003C0C57"/>
    <w:rsid w:val="003C4DB4"/>
    <w:rsid w:val="003C574B"/>
    <w:rsid w:val="003C5CA1"/>
    <w:rsid w:val="003C6533"/>
    <w:rsid w:val="003C6BF5"/>
    <w:rsid w:val="003C6E1C"/>
    <w:rsid w:val="003C72FF"/>
    <w:rsid w:val="003D09A4"/>
    <w:rsid w:val="003D1ED6"/>
    <w:rsid w:val="003D34A4"/>
    <w:rsid w:val="003D3895"/>
    <w:rsid w:val="003D440C"/>
    <w:rsid w:val="003D4479"/>
    <w:rsid w:val="003D67C0"/>
    <w:rsid w:val="003D7B6E"/>
    <w:rsid w:val="003D7F44"/>
    <w:rsid w:val="003E03D6"/>
    <w:rsid w:val="003E0C48"/>
    <w:rsid w:val="003E2DB3"/>
    <w:rsid w:val="003E464B"/>
    <w:rsid w:val="003E49BE"/>
    <w:rsid w:val="003E4C24"/>
    <w:rsid w:val="003E50F0"/>
    <w:rsid w:val="003E54A5"/>
    <w:rsid w:val="003F0174"/>
    <w:rsid w:val="003F0657"/>
    <w:rsid w:val="003F0706"/>
    <w:rsid w:val="003F1316"/>
    <w:rsid w:val="003F2977"/>
    <w:rsid w:val="003F31C1"/>
    <w:rsid w:val="003F3364"/>
    <w:rsid w:val="003F41CC"/>
    <w:rsid w:val="003F4620"/>
    <w:rsid w:val="003F4CDB"/>
    <w:rsid w:val="003F4E1B"/>
    <w:rsid w:val="003F4FBF"/>
    <w:rsid w:val="003F539F"/>
    <w:rsid w:val="003F58AC"/>
    <w:rsid w:val="003F6485"/>
    <w:rsid w:val="003F6B99"/>
    <w:rsid w:val="003F77C4"/>
    <w:rsid w:val="004002B6"/>
    <w:rsid w:val="0040046E"/>
    <w:rsid w:val="00400CB9"/>
    <w:rsid w:val="0040289B"/>
    <w:rsid w:val="004028E0"/>
    <w:rsid w:val="00402952"/>
    <w:rsid w:val="00404641"/>
    <w:rsid w:val="004048B8"/>
    <w:rsid w:val="004054AD"/>
    <w:rsid w:val="00405FFD"/>
    <w:rsid w:val="00406E97"/>
    <w:rsid w:val="00410DD6"/>
    <w:rsid w:val="00410F4E"/>
    <w:rsid w:val="00411759"/>
    <w:rsid w:val="00411937"/>
    <w:rsid w:val="0041249E"/>
    <w:rsid w:val="004142F6"/>
    <w:rsid w:val="004150D4"/>
    <w:rsid w:val="00415771"/>
    <w:rsid w:val="00415D70"/>
    <w:rsid w:val="00416736"/>
    <w:rsid w:val="004173BD"/>
    <w:rsid w:val="00417BFA"/>
    <w:rsid w:val="004214CF"/>
    <w:rsid w:val="00422DE0"/>
    <w:rsid w:val="0042460E"/>
    <w:rsid w:val="00425295"/>
    <w:rsid w:val="0042636D"/>
    <w:rsid w:val="0042668C"/>
    <w:rsid w:val="00426EFE"/>
    <w:rsid w:val="004274D7"/>
    <w:rsid w:val="00430638"/>
    <w:rsid w:val="00431DC3"/>
    <w:rsid w:val="004327FC"/>
    <w:rsid w:val="004346AA"/>
    <w:rsid w:val="0044070B"/>
    <w:rsid w:val="004407AC"/>
    <w:rsid w:val="00440935"/>
    <w:rsid w:val="00441AB6"/>
    <w:rsid w:val="00441B16"/>
    <w:rsid w:val="0044297F"/>
    <w:rsid w:val="0044377A"/>
    <w:rsid w:val="00443792"/>
    <w:rsid w:val="00443B84"/>
    <w:rsid w:val="00444434"/>
    <w:rsid w:val="00446E0B"/>
    <w:rsid w:val="004476FA"/>
    <w:rsid w:val="00447947"/>
    <w:rsid w:val="00447E7D"/>
    <w:rsid w:val="00447F27"/>
    <w:rsid w:val="004515B2"/>
    <w:rsid w:val="0045164D"/>
    <w:rsid w:val="00452415"/>
    <w:rsid w:val="004530B7"/>
    <w:rsid w:val="00453A70"/>
    <w:rsid w:val="00454E19"/>
    <w:rsid w:val="0045587B"/>
    <w:rsid w:val="00456527"/>
    <w:rsid w:val="00460D4A"/>
    <w:rsid w:val="00460F6A"/>
    <w:rsid w:val="00461333"/>
    <w:rsid w:val="00461D3F"/>
    <w:rsid w:val="00461F11"/>
    <w:rsid w:val="00462F6D"/>
    <w:rsid w:val="00463FBB"/>
    <w:rsid w:val="00464F8A"/>
    <w:rsid w:val="004656CB"/>
    <w:rsid w:val="004659FF"/>
    <w:rsid w:val="004678F6"/>
    <w:rsid w:val="004710E4"/>
    <w:rsid w:val="00471153"/>
    <w:rsid w:val="00472138"/>
    <w:rsid w:val="004724EE"/>
    <w:rsid w:val="00472CA4"/>
    <w:rsid w:val="00472DE8"/>
    <w:rsid w:val="004733A6"/>
    <w:rsid w:val="00474398"/>
    <w:rsid w:val="00474B2A"/>
    <w:rsid w:val="00474C67"/>
    <w:rsid w:val="00475472"/>
    <w:rsid w:val="00475570"/>
    <w:rsid w:val="00477970"/>
    <w:rsid w:val="004810EA"/>
    <w:rsid w:val="00481220"/>
    <w:rsid w:val="00481BD4"/>
    <w:rsid w:val="00481FB6"/>
    <w:rsid w:val="00482717"/>
    <w:rsid w:val="00483089"/>
    <w:rsid w:val="004831B3"/>
    <w:rsid w:val="004834C5"/>
    <w:rsid w:val="00483FC9"/>
    <w:rsid w:val="004848DF"/>
    <w:rsid w:val="00484D81"/>
    <w:rsid w:val="00485054"/>
    <w:rsid w:val="0048525D"/>
    <w:rsid w:val="004853F6"/>
    <w:rsid w:val="004865A8"/>
    <w:rsid w:val="00487163"/>
    <w:rsid w:val="004872C8"/>
    <w:rsid w:val="00487A22"/>
    <w:rsid w:val="004901B3"/>
    <w:rsid w:val="004906F7"/>
    <w:rsid w:val="00490EA2"/>
    <w:rsid w:val="0049143D"/>
    <w:rsid w:val="004919C6"/>
    <w:rsid w:val="00493AFD"/>
    <w:rsid w:val="00495D93"/>
    <w:rsid w:val="004A0F6C"/>
    <w:rsid w:val="004A1A90"/>
    <w:rsid w:val="004A355D"/>
    <w:rsid w:val="004A493B"/>
    <w:rsid w:val="004A679E"/>
    <w:rsid w:val="004A6A64"/>
    <w:rsid w:val="004A7217"/>
    <w:rsid w:val="004A7879"/>
    <w:rsid w:val="004A796B"/>
    <w:rsid w:val="004B0201"/>
    <w:rsid w:val="004B026C"/>
    <w:rsid w:val="004B0B3C"/>
    <w:rsid w:val="004B148D"/>
    <w:rsid w:val="004B1C9C"/>
    <w:rsid w:val="004B2BAD"/>
    <w:rsid w:val="004B2D9B"/>
    <w:rsid w:val="004B2E91"/>
    <w:rsid w:val="004B3CBE"/>
    <w:rsid w:val="004B4EA4"/>
    <w:rsid w:val="004B5546"/>
    <w:rsid w:val="004B6E02"/>
    <w:rsid w:val="004C008C"/>
    <w:rsid w:val="004C095E"/>
    <w:rsid w:val="004C0B74"/>
    <w:rsid w:val="004C0FBB"/>
    <w:rsid w:val="004C252F"/>
    <w:rsid w:val="004C3C4F"/>
    <w:rsid w:val="004C436C"/>
    <w:rsid w:val="004C4805"/>
    <w:rsid w:val="004C4B5F"/>
    <w:rsid w:val="004C4EC1"/>
    <w:rsid w:val="004C678E"/>
    <w:rsid w:val="004C6CE5"/>
    <w:rsid w:val="004C728C"/>
    <w:rsid w:val="004D00DF"/>
    <w:rsid w:val="004D1832"/>
    <w:rsid w:val="004D1E23"/>
    <w:rsid w:val="004D1FA7"/>
    <w:rsid w:val="004D227B"/>
    <w:rsid w:val="004D3F6C"/>
    <w:rsid w:val="004D4285"/>
    <w:rsid w:val="004D45D6"/>
    <w:rsid w:val="004D4F09"/>
    <w:rsid w:val="004D5687"/>
    <w:rsid w:val="004D6E15"/>
    <w:rsid w:val="004E090D"/>
    <w:rsid w:val="004E1220"/>
    <w:rsid w:val="004E173E"/>
    <w:rsid w:val="004E1EDD"/>
    <w:rsid w:val="004E1FE0"/>
    <w:rsid w:val="004E2F5A"/>
    <w:rsid w:val="004E32C1"/>
    <w:rsid w:val="004E3AC9"/>
    <w:rsid w:val="004E4484"/>
    <w:rsid w:val="004E4B4F"/>
    <w:rsid w:val="004E556E"/>
    <w:rsid w:val="004E55CA"/>
    <w:rsid w:val="004E56A5"/>
    <w:rsid w:val="004E68ED"/>
    <w:rsid w:val="004E760F"/>
    <w:rsid w:val="004F018E"/>
    <w:rsid w:val="004F044B"/>
    <w:rsid w:val="004F0974"/>
    <w:rsid w:val="004F0CB8"/>
    <w:rsid w:val="004F3085"/>
    <w:rsid w:val="004F3316"/>
    <w:rsid w:val="004F4607"/>
    <w:rsid w:val="004F6497"/>
    <w:rsid w:val="004F71A3"/>
    <w:rsid w:val="004F7C0B"/>
    <w:rsid w:val="00500B4F"/>
    <w:rsid w:val="00500EC3"/>
    <w:rsid w:val="005030D1"/>
    <w:rsid w:val="00503CC1"/>
    <w:rsid w:val="005045F8"/>
    <w:rsid w:val="00504F64"/>
    <w:rsid w:val="0050531C"/>
    <w:rsid w:val="005077BC"/>
    <w:rsid w:val="00507A4F"/>
    <w:rsid w:val="0051005C"/>
    <w:rsid w:val="005103CF"/>
    <w:rsid w:val="0051180F"/>
    <w:rsid w:val="005121B1"/>
    <w:rsid w:val="00512B59"/>
    <w:rsid w:val="0051314D"/>
    <w:rsid w:val="00513415"/>
    <w:rsid w:val="0051372F"/>
    <w:rsid w:val="00514E73"/>
    <w:rsid w:val="00516F6E"/>
    <w:rsid w:val="00516FA8"/>
    <w:rsid w:val="00517683"/>
    <w:rsid w:val="005177B2"/>
    <w:rsid w:val="00520076"/>
    <w:rsid w:val="005203CD"/>
    <w:rsid w:val="00521454"/>
    <w:rsid w:val="00522535"/>
    <w:rsid w:val="00522CD7"/>
    <w:rsid w:val="00522FA6"/>
    <w:rsid w:val="00524BDF"/>
    <w:rsid w:val="0052575A"/>
    <w:rsid w:val="00526C9C"/>
    <w:rsid w:val="00526F44"/>
    <w:rsid w:val="0052731C"/>
    <w:rsid w:val="005274B6"/>
    <w:rsid w:val="00527649"/>
    <w:rsid w:val="005276B6"/>
    <w:rsid w:val="00530793"/>
    <w:rsid w:val="00530C84"/>
    <w:rsid w:val="005329B3"/>
    <w:rsid w:val="0053383A"/>
    <w:rsid w:val="005374C0"/>
    <w:rsid w:val="00540F81"/>
    <w:rsid w:val="00541307"/>
    <w:rsid w:val="005419C6"/>
    <w:rsid w:val="00542A75"/>
    <w:rsid w:val="0054351C"/>
    <w:rsid w:val="00543CBD"/>
    <w:rsid w:val="005446B0"/>
    <w:rsid w:val="005452BC"/>
    <w:rsid w:val="00550DC7"/>
    <w:rsid w:val="005510CE"/>
    <w:rsid w:val="005523A8"/>
    <w:rsid w:val="0055308A"/>
    <w:rsid w:val="005530DE"/>
    <w:rsid w:val="00554699"/>
    <w:rsid w:val="00554A75"/>
    <w:rsid w:val="00555F1A"/>
    <w:rsid w:val="00556EEE"/>
    <w:rsid w:val="00560034"/>
    <w:rsid w:val="005601CF"/>
    <w:rsid w:val="005609D4"/>
    <w:rsid w:val="00560FCE"/>
    <w:rsid w:val="0056116A"/>
    <w:rsid w:val="00561317"/>
    <w:rsid w:val="0056278F"/>
    <w:rsid w:val="00563729"/>
    <w:rsid w:val="005653F7"/>
    <w:rsid w:val="00565E6B"/>
    <w:rsid w:val="00566F3D"/>
    <w:rsid w:val="005675FB"/>
    <w:rsid w:val="00571351"/>
    <w:rsid w:val="0057191D"/>
    <w:rsid w:val="00572083"/>
    <w:rsid w:val="00572CDA"/>
    <w:rsid w:val="00572D86"/>
    <w:rsid w:val="0057399A"/>
    <w:rsid w:val="0057401E"/>
    <w:rsid w:val="005743D5"/>
    <w:rsid w:val="00574B9C"/>
    <w:rsid w:val="00574CE5"/>
    <w:rsid w:val="005750BF"/>
    <w:rsid w:val="005752E8"/>
    <w:rsid w:val="00575815"/>
    <w:rsid w:val="00575C8F"/>
    <w:rsid w:val="00576918"/>
    <w:rsid w:val="00576AB5"/>
    <w:rsid w:val="00577218"/>
    <w:rsid w:val="005807A5"/>
    <w:rsid w:val="00580B36"/>
    <w:rsid w:val="00580C6C"/>
    <w:rsid w:val="00580D31"/>
    <w:rsid w:val="00581660"/>
    <w:rsid w:val="00581888"/>
    <w:rsid w:val="00582401"/>
    <w:rsid w:val="005826D6"/>
    <w:rsid w:val="005829A5"/>
    <w:rsid w:val="005829F2"/>
    <w:rsid w:val="0058311E"/>
    <w:rsid w:val="005836FF"/>
    <w:rsid w:val="0058382D"/>
    <w:rsid w:val="005850FE"/>
    <w:rsid w:val="00585C35"/>
    <w:rsid w:val="00586D74"/>
    <w:rsid w:val="00586F7C"/>
    <w:rsid w:val="00587221"/>
    <w:rsid w:val="00590912"/>
    <w:rsid w:val="005913C6"/>
    <w:rsid w:val="00591451"/>
    <w:rsid w:val="005915FE"/>
    <w:rsid w:val="00591F93"/>
    <w:rsid w:val="00592288"/>
    <w:rsid w:val="00592A69"/>
    <w:rsid w:val="0059380C"/>
    <w:rsid w:val="00594020"/>
    <w:rsid w:val="00594959"/>
    <w:rsid w:val="00594E08"/>
    <w:rsid w:val="005961C6"/>
    <w:rsid w:val="005978D6"/>
    <w:rsid w:val="005A131C"/>
    <w:rsid w:val="005A1B84"/>
    <w:rsid w:val="005A257B"/>
    <w:rsid w:val="005A3308"/>
    <w:rsid w:val="005A34EF"/>
    <w:rsid w:val="005A4203"/>
    <w:rsid w:val="005A4BBE"/>
    <w:rsid w:val="005A56B5"/>
    <w:rsid w:val="005A6DE8"/>
    <w:rsid w:val="005A7FCF"/>
    <w:rsid w:val="005B19B2"/>
    <w:rsid w:val="005B2394"/>
    <w:rsid w:val="005B31A6"/>
    <w:rsid w:val="005B32C5"/>
    <w:rsid w:val="005B3996"/>
    <w:rsid w:val="005B470E"/>
    <w:rsid w:val="005B49C0"/>
    <w:rsid w:val="005B4BF5"/>
    <w:rsid w:val="005B59F5"/>
    <w:rsid w:val="005B5D0F"/>
    <w:rsid w:val="005B660D"/>
    <w:rsid w:val="005B7021"/>
    <w:rsid w:val="005B7259"/>
    <w:rsid w:val="005C021C"/>
    <w:rsid w:val="005C08F1"/>
    <w:rsid w:val="005C0DF9"/>
    <w:rsid w:val="005C1112"/>
    <w:rsid w:val="005C1119"/>
    <w:rsid w:val="005C125E"/>
    <w:rsid w:val="005C1C4D"/>
    <w:rsid w:val="005C2E10"/>
    <w:rsid w:val="005C3117"/>
    <w:rsid w:val="005C31CB"/>
    <w:rsid w:val="005C35CA"/>
    <w:rsid w:val="005C4535"/>
    <w:rsid w:val="005C4CE6"/>
    <w:rsid w:val="005C5846"/>
    <w:rsid w:val="005C5F2A"/>
    <w:rsid w:val="005C66D1"/>
    <w:rsid w:val="005C72CD"/>
    <w:rsid w:val="005C7D17"/>
    <w:rsid w:val="005C7D66"/>
    <w:rsid w:val="005C7E69"/>
    <w:rsid w:val="005D020B"/>
    <w:rsid w:val="005D0352"/>
    <w:rsid w:val="005D079F"/>
    <w:rsid w:val="005D0BE3"/>
    <w:rsid w:val="005D0F55"/>
    <w:rsid w:val="005D133C"/>
    <w:rsid w:val="005D1453"/>
    <w:rsid w:val="005D233F"/>
    <w:rsid w:val="005D33F7"/>
    <w:rsid w:val="005D384E"/>
    <w:rsid w:val="005D3AAE"/>
    <w:rsid w:val="005D5FE4"/>
    <w:rsid w:val="005D651E"/>
    <w:rsid w:val="005D6D7E"/>
    <w:rsid w:val="005D750C"/>
    <w:rsid w:val="005E0A7C"/>
    <w:rsid w:val="005E19B5"/>
    <w:rsid w:val="005E1C2D"/>
    <w:rsid w:val="005E29E3"/>
    <w:rsid w:val="005E3729"/>
    <w:rsid w:val="005E5456"/>
    <w:rsid w:val="005E55A2"/>
    <w:rsid w:val="005E7208"/>
    <w:rsid w:val="005E78C8"/>
    <w:rsid w:val="005E7A3B"/>
    <w:rsid w:val="005F0BF2"/>
    <w:rsid w:val="005F18DC"/>
    <w:rsid w:val="005F26D0"/>
    <w:rsid w:val="005F2E80"/>
    <w:rsid w:val="005F53D9"/>
    <w:rsid w:val="005F5C7D"/>
    <w:rsid w:val="005F5CB1"/>
    <w:rsid w:val="005F7892"/>
    <w:rsid w:val="005F7898"/>
    <w:rsid w:val="00600153"/>
    <w:rsid w:val="006007B0"/>
    <w:rsid w:val="0060099F"/>
    <w:rsid w:val="006017E4"/>
    <w:rsid w:val="0060198F"/>
    <w:rsid w:val="00601B46"/>
    <w:rsid w:val="00601F8A"/>
    <w:rsid w:val="00602CB7"/>
    <w:rsid w:val="00603C59"/>
    <w:rsid w:val="00603F3B"/>
    <w:rsid w:val="00603F9F"/>
    <w:rsid w:val="00604392"/>
    <w:rsid w:val="0060443D"/>
    <w:rsid w:val="00607853"/>
    <w:rsid w:val="006100D1"/>
    <w:rsid w:val="006105E9"/>
    <w:rsid w:val="00610D08"/>
    <w:rsid w:val="00611461"/>
    <w:rsid w:val="0061238F"/>
    <w:rsid w:val="006131C5"/>
    <w:rsid w:val="0061523A"/>
    <w:rsid w:val="0061538A"/>
    <w:rsid w:val="006154FF"/>
    <w:rsid w:val="00615652"/>
    <w:rsid w:val="00616013"/>
    <w:rsid w:val="00617CF4"/>
    <w:rsid w:val="006214F3"/>
    <w:rsid w:val="0062176C"/>
    <w:rsid w:val="00622166"/>
    <w:rsid w:val="006223DD"/>
    <w:rsid w:val="00623577"/>
    <w:rsid w:val="0062375F"/>
    <w:rsid w:val="00623D8A"/>
    <w:rsid w:val="00624F90"/>
    <w:rsid w:val="006258D9"/>
    <w:rsid w:val="00625E49"/>
    <w:rsid w:val="00625F85"/>
    <w:rsid w:val="00626436"/>
    <w:rsid w:val="006275E5"/>
    <w:rsid w:val="00627EAB"/>
    <w:rsid w:val="00630AAA"/>
    <w:rsid w:val="006310FA"/>
    <w:rsid w:val="00631720"/>
    <w:rsid w:val="006321EC"/>
    <w:rsid w:val="00632474"/>
    <w:rsid w:val="0063290B"/>
    <w:rsid w:val="00632F91"/>
    <w:rsid w:val="006336B6"/>
    <w:rsid w:val="00633C9D"/>
    <w:rsid w:val="00633DC5"/>
    <w:rsid w:val="00633FB2"/>
    <w:rsid w:val="00635424"/>
    <w:rsid w:val="00636C43"/>
    <w:rsid w:val="0064034D"/>
    <w:rsid w:val="0064110C"/>
    <w:rsid w:val="006420C9"/>
    <w:rsid w:val="0064381C"/>
    <w:rsid w:val="006441F8"/>
    <w:rsid w:val="0064476A"/>
    <w:rsid w:val="00645387"/>
    <w:rsid w:val="00645810"/>
    <w:rsid w:val="006459FB"/>
    <w:rsid w:val="006468A9"/>
    <w:rsid w:val="00646D3C"/>
    <w:rsid w:val="00647A56"/>
    <w:rsid w:val="00647F0F"/>
    <w:rsid w:val="00650F42"/>
    <w:rsid w:val="00651F52"/>
    <w:rsid w:val="00652C50"/>
    <w:rsid w:val="0065315D"/>
    <w:rsid w:val="00653533"/>
    <w:rsid w:val="006561AE"/>
    <w:rsid w:val="006576D6"/>
    <w:rsid w:val="00661C9F"/>
    <w:rsid w:val="00661EA3"/>
    <w:rsid w:val="0066228E"/>
    <w:rsid w:val="0066237B"/>
    <w:rsid w:val="00662683"/>
    <w:rsid w:val="00662DE3"/>
    <w:rsid w:val="006633AE"/>
    <w:rsid w:val="00664CCC"/>
    <w:rsid w:val="006652EC"/>
    <w:rsid w:val="00665F9F"/>
    <w:rsid w:val="006719F9"/>
    <w:rsid w:val="00671B2A"/>
    <w:rsid w:val="00675101"/>
    <w:rsid w:val="00675703"/>
    <w:rsid w:val="00675CEA"/>
    <w:rsid w:val="00675D4E"/>
    <w:rsid w:val="0067757A"/>
    <w:rsid w:val="0067792E"/>
    <w:rsid w:val="00680635"/>
    <w:rsid w:val="00680DF9"/>
    <w:rsid w:val="00681194"/>
    <w:rsid w:val="00682ECB"/>
    <w:rsid w:val="006831B5"/>
    <w:rsid w:val="0068494A"/>
    <w:rsid w:val="00684C4E"/>
    <w:rsid w:val="006878B8"/>
    <w:rsid w:val="00687E87"/>
    <w:rsid w:val="00687F32"/>
    <w:rsid w:val="00690F66"/>
    <w:rsid w:val="00691FCB"/>
    <w:rsid w:val="0069279B"/>
    <w:rsid w:val="00693369"/>
    <w:rsid w:val="006937BF"/>
    <w:rsid w:val="00693E7F"/>
    <w:rsid w:val="00693EFE"/>
    <w:rsid w:val="0069436C"/>
    <w:rsid w:val="00695228"/>
    <w:rsid w:val="006955E2"/>
    <w:rsid w:val="00695C99"/>
    <w:rsid w:val="00696095"/>
    <w:rsid w:val="00697948"/>
    <w:rsid w:val="006A0941"/>
    <w:rsid w:val="006A15D1"/>
    <w:rsid w:val="006A1F12"/>
    <w:rsid w:val="006A2D98"/>
    <w:rsid w:val="006A30EB"/>
    <w:rsid w:val="006A4793"/>
    <w:rsid w:val="006A4CE4"/>
    <w:rsid w:val="006A6283"/>
    <w:rsid w:val="006A7CC5"/>
    <w:rsid w:val="006B0E7F"/>
    <w:rsid w:val="006B2052"/>
    <w:rsid w:val="006B22DC"/>
    <w:rsid w:val="006B2895"/>
    <w:rsid w:val="006B35C0"/>
    <w:rsid w:val="006B45AE"/>
    <w:rsid w:val="006B5B24"/>
    <w:rsid w:val="006B5BC2"/>
    <w:rsid w:val="006B646F"/>
    <w:rsid w:val="006B686E"/>
    <w:rsid w:val="006B6DF2"/>
    <w:rsid w:val="006B6F53"/>
    <w:rsid w:val="006C096F"/>
    <w:rsid w:val="006C15B5"/>
    <w:rsid w:val="006C1792"/>
    <w:rsid w:val="006C2955"/>
    <w:rsid w:val="006C2AAB"/>
    <w:rsid w:val="006C350A"/>
    <w:rsid w:val="006C3644"/>
    <w:rsid w:val="006C3F96"/>
    <w:rsid w:val="006C42AD"/>
    <w:rsid w:val="006C4E1B"/>
    <w:rsid w:val="006C50F2"/>
    <w:rsid w:val="006D09EE"/>
    <w:rsid w:val="006D0DDE"/>
    <w:rsid w:val="006D10FA"/>
    <w:rsid w:val="006D33C8"/>
    <w:rsid w:val="006D49D3"/>
    <w:rsid w:val="006D66E7"/>
    <w:rsid w:val="006D67C9"/>
    <w:rsid w:val="006D7E00"/>
    <w:rsid w:val="006E15D4"/>
    <w:rsid w:val="006E1AFC"/>
    <w:rsid w:val="006E1E06"/>
    <w:rsid w:val="006E1F15"/>
    <w:rsid w:val="006E4118"/>
    <w:rsid w:val="006E42E2"/>
    <w:rsid w:val="006E495C"/>
    <w:rsid w:val="006E5363"/>
    <w:rsid w:val="006E5501"/>
    <w:rsid w:val="006E5600"/>
    <w:rsid w:val="006E582E"/>
    <w:rsid w:val="006E6C60"/>
    <w:rsid w:val="006F053F"/>
    <w:rsid w:val="006F16FB"/>
    <w:rsid w:val="006F1B5D"/>
    <w:rsid w:val="006F1E4E"/>
    <w:rsid w:val="006F1F2A"/>
    <w:rsid w:val="006F2317"/>
    <w:rsid w:val="006F3F2F"/>
    <w:rsid w:val="006F4ED6"/>
    <w:rsid w:val="006F661B"/>
    <w:rsid w:val="006F7E20"/>
    <w:rsid w:val="007008AB"/>
    <w:rsid w:val="00702469"/>
    <w:rsid w:val="00702E04"/>
    <w:rsid w:val="00703CBB"/>
    <w:rsid w:val="00704F40"/>
    <w:rsid w:val="007066D0"/>
    <w:rsid w:val="00706BBE"/>
    <w:rsid w:val="00707EC4"/>
    <w:rsid w:val="00710EA7"/>
    <w:rsid w:val="007115C7"/>
    <w:rsid w:val="00711FDC"/>
    <w:rsid w:val="007120F6"/>
    <w:rsid w:val="00712ED1"/>
    <w:rsid w:val="007132EB"/>
    <w:rsid w:val="0071419E"/>
    <w:rsid w:val="007143E4"/>
    <w:rsid w:val="00714EF9"/>
    <w:rsid w:val="00715462"/>
    <w:rsid w:val="00716475"/>
    <w:rsid w:val="00716C58"/>
    <w:rsid w:val="00717CC3"/>
    <w:rsid w:val="00721312"/>
    <w:rsid w:val="00723345"/>
    <w:rsid w:val="00724B6B"/>
    <w:rsid w:val="00725424"/>
    <w:rsid w:val="0072658E"/>
    <w:rsid w:val="00726DFB"/>
    <w:rsid w:val="00730691"/>
    <w:rsid w:val="00731597"/>
    <w:rsid w:val="00731E58"/>
    <w:rsid w:val="00733417"/>
    <w:rsid w:val="00734622"/>
    <w:rsid w:val="00734952"/>
    <w:rsid w:val="007355A4"/>
    <w:rsid w:val="007364F9"/>
    <w:rsid w:val="007366C4"/>
    <w:rsid w:val="00740AFC"/>
    <w:rsid w:val="00741CE2"/>
    <w:rsid w:val="00742EF3"/>
    <w:rsid w:val="00743683"/>
    <w:rsid w:val="007453C4"/>
    <w:rsid w:val="00745E39"/>
    <w:rsid w:val="00745EE6"/>
    <w:rsid w:val="00746C3E"/>
    <w:rsid w:val="00747313"/>
    <w:rsid w:val="007510A2"/>
    <w:rsid w:val="00751129"/>
    <w:rsid w:val="0075223B"/>
    <w:rsid w:val="00752D6D"/>
    <w:rsid w:val="00753055"/>
    <w:rsid w:val="00753471"/>
    <w:rsid w:val="00753E89"/>
    <w:rsid w:val="0075406E"/>
    <w:rsid w:val="00754167"/>
    <w:rsid w:val="00754C63"/>
    <w:rsid w:val="00754EE5"/>
    <w:rsid w:val="00755254"/>
    <w:rsid w:val="00756703"/>
    <w:rsid w:val="0075685B"/>
    <w:rsid w:val="00757442"/>
    <w:rsid w:val="00757477"/>
    <w:rsid w:val="00757FBC"/>
    <w:rsid w:val="00760F7E"/>
    <w:rsid w:val="0076216D"/>
    <w:rsid w:val="00762BF7"/>
    <w:rsid w:val="007633D8"/>
    <w:rsid w:val="007634C8"/>
    <w:rsid w:val="007641F9"/>
    <w:rsid w:val="00764253"/>
    <w:rsid w:val="00764B88"/>
    <w:rsid w:val="00764BAF"/>
    <w:rsid w:val="0076562F"/>
    <w:rsid w:val="00766D70"/>
    <w:rsid w:val="0076707A"/>
    <w:rsid w:val="007670FE"/>
    <w:rsid w:val="00770D05"/>
    <w:rsid w:val="00770D6C"/>
    <w:rsid w:val="0077161B"/>
    <w:rsid w:val="0077201E"/>
    <w:rsid w:val="00772815"/>
    <w:rsid w:val="00772D92"/>
    <w:rsid w:val="00773CE4"/>
    <w:rsid w:val="00774A40"/>
    <w:rsid w:val="00775FCD"/>
    <w:rsid w:val="007773FC"/>
    <w:rsid w:val="0077781E"/>
    <w:rsid w:val="00780BE7"/>
    <w:rsid w:val="00781B94"/>
    <w:rsid w:val="0078257D"/>
    <w:rsid w:val="00782C03"/>
    <w:rsid w:val="00782F44"/>
    <w:rsid w:val="00783C79"/>
    <w:rsid w:val="00783FE0"/>
    <w:rsid w:val="00786068"/>
    <w:rsid w:val="0078773E"/>
    <w:rsid w:val="00790ECF"/>
    <w:rsid w:val="00791177"/>
    <w:rsid w:val="007911D6"/>
    <w:rsid w:val="007923B4"/>
    <w:rsid w:val="00794164"/>
    <w:rsid w:val="007943DD"/>
    <w:rsid w:val="00794821"/>
    <w:rsid w:val="007953AB"/>
    <w:rsid w:val="007959F7"/>
    <w:rsid w:val="00796006"/>
    <w:rsid w:val="0079651C"/>
    <w:rsid w:val="00796695"/>
    <w:rsid w:val="00796812"/>
    <w:rsid w:val="00797062"/>
    <w:rsid w:val="007A09AF"/>
    <w:rsid w:val="007A0E71"/>
    <w:rsid w:val="007A0EFB"/>
    <w:rsid w:val="007A2A0C"/>
    <w:rsid w:val="007A2A7A"/>
    <w:rsid w:val="007A2FAA"/>
    <w:rsid w:val="007A3602"/>
    <w:rsid w:val="007A40AE"/>
    <w:rsid w:val="007A480C"/>
    <w:rsid w:val="007A4CED"/>
    <w:rsid w:val="007A512B"/>
    <w:rsid w:val="007A513D"/>
    <w:rsid w:val="007A5A7C"/>
    <w:rsid w:val="007A6408"/>
    <w:rsid w:val="007A655B"/>
    <w:rsid w:val="007A6BED"/>
    <w:rsid w:val="007A6E91"/>
    <w:rsid w:val="007A7205"/>
    <w:rsid w:val="007A7B96"/>
    <w:rsid w:val="007A7CB2"/>
    <w:rsid w:val="007A7CFD"/>
    <w:rsid w:val="007A7D36"/>
    <w:rsid w:val="007B02F1"/>
    <w:rsid w:val="007B28B7"/>
    <w:rsid w:val="007B3116"/>
    <w:rsid w:val="007B3DDB"/>
    <w:rsid w:val="007B4FBA"/>
    <w:rsid w:val="007B5A5A"/>
    <w:rsid w:val="007B5F32"/>
    <w:rsid w:val="007B65CE"/>
    <w:rsid w:val="007B6EAC"/>
    <w:rsid w:val="007B7892"/>
    <w:rsid w:val="007C0331"/>
    <w:rsid w:val="007C09E1"/>
    <w:rsid w:val="007C12CD"/>
    <w:rsid w:val="007C1965"/>
    <w:rsid w:val="007C1ACC"/>
    <w:rsid w:val="007C1B6C"/>
    <w:rsid w:val="007C26F0"/>
    <w:rsid w:val="007C341A"/>
    <w:rsid w:val="007C356F"/>
    <w:rsid w:val="007C57C3"/>
    <w:rsid w:val="007C61BA"/>
    <w:rsid w:val="007C67B5"/>
    <w:rsid w:val="007C74AE"/>
    <w:rsid w:val="007C78FA"/>
    <w:rsid w:val="007D0C35"/>
    <w:rsid w:val="007D1D28"/>
    <w:rsid w:val="007D24CA"/>
    <w:rsid w:val="007D39E9"/>
    <w:rsid w:val="007D4881"/>
    <w:rsid w:val="007D4A6F"/>
    <w:rsid w:val="007D542E"/>
    <w:rsid w:val="007D7AFE"/>
    <w:rsid w:val="007E1815"/>
    <w:rsid w:val="007E1AA3"/>
    <w:rsid w:val="007E1BD9"/>
    <w:rsid w:val="007E1D2C"/>
    <w:rsid w:val="007E23BE"/>
    <w:rsid w:val="007E35DC"/>
    <w:rsid w:val="007E373C"/>
    <w:rsid w:val="007E40DA"/>
    <w:rsid w:val="007E5BA2"/>
    <w:rsid w:val="007E6128"/>
    <w:rsid w:val="007E72A7"/>
    <w:rsid w:val="007E7DD3"/>
    <w:rsid w:val="007F179E"/>
    <w:rsid w:val="007F26C2"/>
    <w:rsid w:val="007F577D"/>
    <w:rsid w:val="007F7931"/>
    <w:rsid w:val="008004EC"/>
    <w:rsid w:val="00800CCC"/>
    <w:rsid w:val="00801F50"/>
    <w:rsid w:val="0080204F"/>
    <w:rsid w:val="00802452"/>
    <w:rsid w:val="008027AF"/>
    <w:rsid w:val="008036EA"/>
    <w:rsid w:val="00803EC2"/>
    <w:rsid w:val="008060BC"/>
    <w:rsid w:val="00807E1F"/>
    <w:rsid w:val="008111C6"/>
    <w:rsid w:val="00812BEB"/>
    <w:rsid w:val="00812F16"/>
    <w:rsid w:val="00813AC5"/>
    <w:rsid w:val="00815063"/>
    <w:rsid w:val="008158F6"/>
    <w:rsid w:val="00815E33"/>
    <w:rsid w:val="00816923"/>
    <w:rsid w:val="00817D6B"/>
    <w:rsid w:val="008202F7"/>
    <w:rsid w:val="00820656"/>
    <w:rsid w:val="00821037"/>
    <w:rsid w:val="008213FC"/>
    <w:rsid w:val="00821842"/>
    <w:rsid w:val="00821B47"/>
    <w:rsid w:val="00821C4E"/>
    <w:rsid w:val="00822C22"/>
    <w:rsid w:val="00822DDD"/>
    <w:rsid w:val="0082312A"/>
    <w:rsid w:val="008237C8"/>
    <w:rsid w:val="00824BD4"/>
    <w:rsid w:val="00825E1D"/>
    <w:rsid w:val="008261F1"/>
    <w:rsid w:val="00830578"/>
    <w:rsid w:val="00830DC2"/>
    <w:rsid w:val="00831033"/>
    <w:rsid w:val="0083167E"/>
    <w:rsid w:val="00831D70"/>
    <w:rsid w:val="00831FA6"/>
    <w:rsid w:val="0083218F"/>
    <w:rsid w:val="0083326F"/>
    <w:rsid w:val="00833DF9"/>
    <w:rsid w:val="0083543A"/>
    <w:rsid w:val="008374A5"/>
    <w:rsid w:val="008379C7"/>
    <w:rsid w:val="00840C6F"/>
    <w:rsid w:val="00841F35"/>
    <w:rsid w:val="0084337F"/>
    <w:rsid w:val="008449D4"/>
    <w:rsid w:val="00844E62"/>
    <w:rsid w:val="00844FD3"/>
    <w:rsid w:val="00845057"/>
    <w:rsid w:val="008459AD"/>
    <w:rsid w:val="0084601D"/>
    <w:rsid w:val="008476F1"/>
    <w:rsid w:val="0084787E"/>
    <w:rsid w:val="00847BAC"/>
    <w:rsid w:val="0085079E"/>
    <w:rsid w:val="00852530"/>
    <w:rsid w:val="00852A29"/>
    <w:rsid w:val="00854976"/>
    <w:rsid w:val="00854BFA"/>
    <w:rsid w:val="008556D0"/>
    <w:rsid w:val="00855F5F"/>
    <w:rsid w:val="008566FE"/>
    <w:rsid w:val="0085690F"/>
    <w:rsid w:val="00856A8B"/>
    <w:rsid w:val="00856DF3"/>
    <w:rsid w:val="00857C31"/>
    <w:rsid w:val="00860125"/>
    <w:rsid w:val="00860C94"/>
    <w:rsid w:val="00861314"/>
    <w:rsid w:val="00861EED"/>
    <w:rsid w:val="008631D6"/>
    <w:rsid w:val="00864B1E"/>
    <w:rsid w:val="00864F3C"/>
    <w:rsid w:val="00865966"/>
    <w:rsid w:val="00867303"/>
    <w:rsid w:val="00867D7E"/>
    <w:rsid w:val="0087011C"/>
    <w:rsid w:val="00870339"/>
    <w:rsid w:val="0087041B"/>
    <w:rsid w:val="008706B5"/>
    <w:rsid w:val="00871FBF"/>
    <w:rsid w:val="0087215B"/>
    <w:rsid w:val="0087235A"/>
    <w:rsid w:val="008731DE"/>
    <w:rsid w:val="0087338B"/>
    <w:rsid w:val="00873405"/>
    <w:rsid w:val="00873907"/>
    <w:rsid w:val="00873DEB"/>
    <w:rsid w:val="00874BCC"/>
    <w:rsid w:val="00875A36"/>
    <w:rsid w:val="00875B22"/>
    <w:rsid w:val="00875CE1"/>
    <w:rsid w:val="0087634B"/>
    <w:rsid w:val="00880075"/>
    <w:rsid w:val="00883E6B"/>
    <w:rsid w:val="00884414"/>
    <w:rsid w:val="00885611"/>
    <w:rsid w:val="00885732"/>
    <w:rsid w:val="0088574F"/>
    <w:rsid w:val="00886299"/>
    <w:rsid w:val="0088731B"/>
    <w:rsid w:val="0088738E"/>
    <w:rsid w:val="008874C3"/>
    <w:rsid w:val="00887A34"/>
    <w:rsid w:val="0089010A"/>
    <w:rsid w:val="0089092C"/>
    <w:rsid w:val="0089101C"/>
    <w:rsid w:val="00891AAD"/>
    <w:rsid w:val="00893913"/>
    <w:rsid w:val="00894159"/>
    <w:rsid w:val="008947F2"/>
    <w:rsid w:val="00895635"/>
    <w:rsid w:val="008961F6"/>
    <w:rsid w:val="00896641"/>
    <w:rsid w:val="00896CE5"/>
    <w:rsid w:val="00896DBA"/>
    <w:rsid w:val="008976F2"/>
    <w:rsid w:val="008A0151"/>
    <w:rsid w:val="008A0344"/>
    <w:rsid w:val="008A070E"/>
    <w:rsid w:val="008A1291"/>
    <w:rsid w:val="008A1953"/>
    <w:rsid w:val="008A240A"/>
    <w:rsid w:val="008A2E68"/>
    <w:rsid w:val="008A30AC"/>
    <w:rsid w:val="008A327E"/>
    <w:rsid w:val="008A4C82"/>
    <w:rsid w:val="008A4D1C"/>
    <w:rsid w:val="008A4F02"/>
    <w:rsid w:val="008A5B3F"/>
    <w:rsid w:val="008A5B65"/>
    <w:rsid w:val="008A5B7A"/>
    <w:rsid w:val="008A5ED6"/>
    <w:rsid w:val="008A64D4"/>
    <w:rsid w:val="008A6C1C"/>
    <w:rsid w:val="008A72FC"/>
    <w:rsid w:val="008A7EC2"/>
    <w:rsid w:val="008B0836"/>
    <w:rsid w:val="008B0878"/>
    <w:rsid w:val="008B1808"/>
    <w:rsid w:val="008B2C2D"/>
    <w:rsid w:val="008B3280"/>
    <w:rsid w:val="008B3790"/>
    <w:rsid w:val="008B44E8"/>
    <w:rsid w:val="008B4DDB"/>
    <w:rsid w:val="008B549E"/>
    <w:rsid w:val="008B55CA"/>
    <w:rsid w:val="008B5B91"/>
    <w:rsid w:val="008B67AA"/>
    <w:rsid w:val="008B6D59"/>
    <w:rsid w:val="008B75B2"/>
    <w:rsid w:val="008C08CE"/>
    <w:rsid w:val="008C0C0D"/>
    <w:rsid w:val="008C11E9"/>
    <w:rsid w:val="008C1D29"/>
    <w:rsid w:val="008C31B6"/>
    <w:rsid w:val="008C5F1E"/>
    <w:rsid w:val="008C7128"/>
    <w:rsid w:val="008D182F"/>
    <w:rsid w:val="008D25B4"/>
    <w:rsid w:val="008D3C5C"/>
    <w:rsid w:val="008D42C7"/>
    <w:rsid w:val="008D64D7"/>
    <w:rsid w:val="008D786B"/>
    <w:rsid w:val="008E06D2"/>
    <w:rsid w:val="008E0E18"/>
    <w:rsid w:val="008E1092"/>
    <w:rsid w:val="008E34C0"/>
    <w:rsid w:val="008E3D6E"/>
    <w:rsid w:val="008E437C"/>
    <w:rsid w:val="008E5ACF"/>
    <w:rsid w:val="008E6DCE"/>
    <w:rsid w:val="008E7278"/>
    <w:rsid w:val="008E7471"/>
    <w:rsid w:val="008E74EF"/>
    <w:rsid w:val="008E7501"/>
    <w:rsid w:val="008E7ABA"/>
    <w:rsid w:val="008E7CAB"/>
    <w:rsid w:val="008F05AA"/>
    <w:rsid w:val="008F099A"/>
    <w:rsid w:val="008F25D9"/>
    <w:rsid w:val="008F2634"/>
    <w:rsid w:val="008F27C2"/>
    <w:rsid w:val="008F27C6"/>
    <w:rsid w:val="008F39E6"/>
    <w:rsid w:val="008F3BC9"/>
    <w:rsid w:val="008F5030"/>
    <w:rsid w:val="008F55F6"/>
    <w:rsid w:val="00900099"/>
    <w:rsid w:val="0090047D"/>
    <w:rsid w:val="00900B5D"/>
    <w:rsid w:val="009019D4"/>
    <w:rsid w:val="00904191"/>
    <w:rsid w:val="00904581"/>
    <w:rsid w:val="00904BB2"/>
    <w:rsid w:val="009064C1"/>
    <w:rsid w:val="00906837"/>
    <w:rsid w:val="00906F77"/>
    <w:rsid w:val="0090707E"/>
    <w:rsid w:val="0090788A"/>
    <w:rsid w:val="00911259"/>
    <w:rsid w:val="0091187C"/>
    <w:rsid w:val="009118D1"/>
    <w:rsid w:val="00912FA5"/>
    <w:rsid w:val="00913391"/>
    <w:rsid w:val="009142B7"/>
    <w:rsid w:val="00914536"/>
    <w:rsid w:val="00915CD0"/>
    <w:rsid w:val="009168A0"/>
    <w:rsid w:val="00916FCA"/>
    <w:rsid w:val="00920656"/>
    <w:rsid w:val="0092192C"/>
    <w:rsid w:val="00923FEF"/>
    <w:rsid w:val="0092487B"/>
    <w:rsid w:val="00924AB0"/>
    <w:rsid w:val="00924BA7"/>
    <w:rsid w:val="009251D4"/>
    <w:rsid w:val="00925C3B"/>
    <w:rsid w:val="0092626A"/>
    <w:rsid w:val="00926793"/>
    <w:rsid w:val="00926DB1"/>
    <w:rsid w:val="00926FCC"/>
    <w:rsid w:val="00927490"/>
    <w:rsid w:val="00927A20"/>
    <w:rsid w:val="00927F40"/>
    <w:rsid w:val="00927F72"/>
    <w:rsid w:val="009309F5"/>
    <w:rsid w:val="00930A25"/>
    <w:rsid w:val="00931250"/>
    <w:rsid w:val="009322D7"/>
    <w:rsid w:val="00932EDB"/>
    <w:rsid w:val="00934984"/>
    <w:rsid w:val="009364F6"/>
    <w:rsid w:val="00936F16"/>
    <w:rsid w:val="00940495"/>
    <w:rsid w:val="009404E9"/>
    <w:rsid w:val="00941174"/>
    <w:rsid w:val="00943D20"/>
    <w:rsid w:val="009442C4"/>
    <w:rsid w:val="00945D60"/>
    <w:rsid w:val="009471A4"/>
    <w:rsid w:val="00951E1D"/>
    <w:rsid w:val="00952034"/>
    <w:rsid w:val="009538D3"/>
    <w:rsid w:val="00953C2B"/>
    <w:rsid w:val="00953C98"/>
    <w:rsid w:val="0095423F"/>
    <w:rsid w:val="009544E3"/>
    <w:rsid w:val="0095563D"/>
    <w:rsid w:val="00955928"/>
    <w:rsid w:val="00955FA9"/>
    <w:rsid w:val="00956AFA"/>
    <w:rsid w:val="00957326"/>
    <w:rsid w:val="00957A2B"/>
    <w:rsid w:val="00960162"/>
    <w:rsid w:val="00960474"/>
    <w:rsid w:val="00960E74"/>
    <w:rsid w:val="00960FC9"/>
    <w:rsid w:val="0096197D"/>
    <w:rsid w:val="00961E78"/>
    <w:rsid w:val="00961F26"/>
    <w:rsid w:val="009624E8"/>
    <w:rsid w:val="009629CD"/>
    <w:rsid w:val="00962E3E"/>
    <w:rsid w:val="00962E46"/>
    <w:rsid w:val="00963178"/>
    <w:rsid w:val="009633E4"/>
    <w:rsid w:val="00963CF3"/>
    <w:rsid w:val="00966400"/>
    <w:rsid w:val="00966984"/>
    <w:rsid w:val="0096709D"/>
    <w:rsid w:val="009706FE"/>
    <w:rsid w:val="00972F27"/>
    <w:rsid w:val="00973482"/>
    <w:rsid w:val="00973F77"/>
    <w:rsid w:val="00974DA5"/>
    <w:rsid w:val="00976190"/>
    <w:rsid w:val="009769CF"/>
    <w:rsid w:val="00977190"/>
    <w:rsid w:val="009810B0"/>
    <w:rsid w:val="00981A3C"/>
    <w:rsid w:val="00984299"/>
    <w:rsid w:val="0098577D"/>
    <w:rsid w:val="00986151"/>
    <w:rsid w:val="00986AAE"/>
    <w:rsid w:val="00991A29"/>
    <w:rsid w:val="00991D9D"/>
    <w:rsid w:val="00991DB8"/>
    <w:rsid w:val="009924FB"/>
    <w:rsid w:val="00992B66"/>
    <w:rsid w:val="00994D70"/>
    <w:rsid w:val="009952EF"/>
    <w:rsid w:val="00996C20"/>
    <w:rsid w:val="00996E9E"/>
    <w:rsid w:val="00996F6D"/>
    <w:rsid w:val="0099719B"/>
    <w:rsid w:val="009A1255"/>
    <w:rsid w:val="009A193C"/>
    <w:rsid w:val="009A1C34"/>
    <w:rsid w:val="009A254E"/>
    <w:rsid w:val="009A3953"/>
    <w:rsid w:val="009A4305"/>
    <w:rsid w:val="009A5458"/>
    <w:rsid w:val="009A5601"/>
    <w:rsid w:val="009A5A4A"/>
    <w:rsid w:val="009A5B21"/>
    <w:rsid w:val="009A6032"/>
    <w:rsid w:val="009A6178"/>
    <w:rsid w:val="009A6E7D"/>
    <w:rsid w:val="009A70AE"/>
    <w:rsid w:val="009B0074"/>
    <w:rsid w:val="009B0A4B"/>
    <w:rsid w:val="009B1084"/>
    <w:rsid w:val="009B15ED"/>
    <w:rsid w:val="009B1C28"/>
    <w:rsid w:val="009B418C"/>
    <w:rsid w:val="009B4691"/>
    <w:rsid w:val="009B6F65"/>
    <w:rsid w:val="009B7188"/>
    <w:rsid w:val="009C02C1"/>
    <w:rsid w:val="009C2826"/>
    <w:rsid w:val="009C2E78"/>
    <w:rsid w:val="009C42A2"/>
    <w:rsid w:val="009C4416"/>
    <w:rsid w:val="009C4C0F"/>
    <w:rsid w:val="009C5443"/>
    <w:rsid w:val="009C58FD"/>
    <w:rsid w:val="009C5A77"/>
    <w:rsid w:val="009C68CB"/>
    <w:rsid w:val="009C774C"/>
    <w:rsid w:val="009D016B"/>
    <w:rsid w:val="009D0392"/>
    <w:rsid w:val="009D2665"/>
    <w:rsid w:val="009D2C10"/>
    <w:rsid w:val="009D2C47"/>
    <w:rsid w:val="009D2E79"/>
    <w:rsid w:val="009D37E4"/>
    <w:rsid w:val="009D3BFD"/>
    <w:rsid w:val="009D3EF6"/>
    <w:rsid w:val="009D4ACE"/>
    <w:rsid w:val="009D4C7A"/>
    <w:rsid w:val="009D4D53"/>
    <w:rsid w:val="009D4F1A"/>
    <w:rsid w:val="009D4F7F"/>
    <w:rsid w:val="009D559A"/>
    <w:rsid w:val="009D55BB"/>
    <w:rsid w:val="009D5738"/>
    <w:rsid w:val="009D6C1F"/>
    <w:rsid w:val="009D6EF5"/>
    <w:rsid w:val="009D7841"/>
    <w:rsid w:val="009D7B39"/>
    <w:rsid w:val="009D7C70"/>
    <w:rsid w:val="009E064C"/>
    <w:rsid w:val="009E1DD1"/>
    <w:rsid w:val="009E1FF1"/>
    <w:rsid w:val="009E2883"/>
    <w:rsid w:val="009E2908"/>
    <w:rsid w:val="009E4C42"/>
    <w:rsid w:val="009E69CF"/>
    <w:rsid w:val="009E6B09"/>
    <w:rsid w:val="009E6D42"/>
    <w:rsid w:val="009E7517"/>
    <w:rsid w:val="009E7A02"/>
    <w:rsid w:val="009E7C34"/>
    <w:rsid w:val="009E7EFB"/>
    <w:rsid w:val="009F09A2"/>
    <w:rsid w:val="009F0D05"/>
    <w:rsid w:val="009F2402"/>
    <w:rsid w:val="009F25A9"/>
    <w:rsid w:val="009F30D8"/>
    <w:rsid w:val="009F33E2"/>
    <w:rsid w:val="009F38E0"/>
    <w:rsid w:val="009F3F95"/>
    <w:rsid w:val="009F43E6"/>
    <w:rsid w:val="009F6E04"/>
    <w:rsid w:val="009F707A"/>
    <w:rsid w:val="009F73ED"/>
    <w:rsid w:val="00A01969"/>
    <w:rsid w:val="00A01B51"/>
    <w:rsid w:val="00A03F2C"/>
    <w:rsid w:val="00A0430F"/>
    <w:rsid w:val="00A0523D"/>
    <w:rsid w:val="00A05A1D"/>
    <w:rsid w:val="00A06143"/>
    <w:rsid w:val="00A0694F"/>
    <w:rsid w:val="00A06ED7"/>
    <w:rsid w:val="00A07A61"/>
    <w:rsid w:val="00A10137"/>
    <w:rsid w:val="00A11187"/>
    <w:rsid w:val="00A125D0"/>
    <w:rsid w:val="00A128DF"/>
    <w:rsid w:val="00A13C4D"/>
    <w:rsid w:val="00A15E43"/>
    <w:rsid w:val="00A16A1A"/>
    <w:rsid w:val="00A16A90"/>
    <w:rsid w:val="00A16B48"/>
    <w:rsid w:val="00A1715A"/>
    <w:rsid w:val="00A175FC"/>
    <w:rsid w:val="00A17F54"/>
    <w:rsid w:val="00A21069"/>
    <w:rsid w:val="00A2271B"/>
    <w:rsid w:val="00A22A4C"/>
    <w:rsid w:val="00A22F5A"/>
    <w:rsid w:val="00A24D3B"/>
    <w:rsid w:val="00A255D5"/>
    <w:rsid w:val="00A25747"/>
    <w:rsid w:val="00A25AE6"/>
    <w:rsid w:val="00A27752"/>
    <w:rsid w:val="00A279A2"/>
    <w:rsid w:val="00A279E9"/>
    <w:rsid w:val="00A30022"/>
    <w:rsid w:val="00A3020C"/>
    <w:rsid w:val="00A309C1"/>
    <w:rsid w:val="00A30AA7"/>
    <w:rsid w:val="00A30CF1"/>
    <w:rsid w:val="00A30E51"/>
    <w:rsid w:val="00A31CA1"/>
    <w:rsid w:val="00A3213C"/>
    <w:rsid w:val="00A32B07"/>
    <w:rsid w:val="00A330A7"/>
    <w:rsid w:val="00A33273"/>
    <w:rsid w:val="00A3414B"/>
    <w:rsid w:val="00A345E3"/>
    <w:rsid w:val="00A35501"/>
    <w:rsid w:val="00A35A42"/>
    <w:rsid w:val="00A35E4C"/>
    <w:rsid w:val="00A35E56"/>
    <w:rsid w:val="00A35EA9"/>
    <w:rsid w:val="00A37088"/>
    <w:rsid w:val="00A37B65"/>
    <w:rsid w:val="00A40644"/>
    <w:rsid w:val="00A42757"/>
    <w:rsid w:val="00A42A3D"/>
    <w:rsid w:val="00A42BCC"/>
    <w:rsid w:val="00A44C3B"/>
    <w:rsid w:val="00A44DFD"/>
    <w:rsid w:val="00A45642"/>
    <w:rsid w:val="00A4579E"/>
    <w:rsid w:val="00A45D05"/>
    <w:rsid w:val="00A462DA"/>
    <w:rsid w:val="00A470D2"/>
    <w:rsid w:val="00A472EF"/>
    <w:rsid w:val="00A473CB"/>
    <w:rsid w:val="00A50E91"/>
    <w:rsid w:val="00A5173B"/>
    <w:rsid w:val="00A51941"/>
    <w:rsid w:val="00A519A8"/>
    <w:rsid w:val="00A52036"/>
    <w:rsid w:val="00A52102"/>
    <w:rsid w:val="00A54187"/>
    <w:rsid w:val="00A541E8"/>
    <w:rsid w:val="00A546D8"/>
    <w:rsid w:val="00A54955"/>
    <w:rsid w:val="00A551B0"/>
    <w:rsid w:val="00A552C1"/>
    <w:rsid w:val="00A55902"/>
    <w:rsid w:val="00A55F48"/>
    <w:rsid w:val="00A565D1"/>
    <w:rsid w:val="00A56C51"/>
    <w:rsid w:val="00A57D23"/>
    <w:rsid w:val="00A607E9"/>
    <w:rsid w:val="00A61677"/>
    <w:rsid w:val="00A65158"/>
    <w:rsid w:val="00A65259"/>
    <w:rsid w:val="00A654D5"/>
    <w:rsid w:val="00A65A60"/>
    <w:rsid w:val="00A65C15"/>
    <w:rsid w:val="00A65CE2"/>
    <w:rsid w:val="00A65EB4"/>
    <w:rsid w:val="00A66625"/>
    <w:rsid w:val="00A670B4"/>
    <w:rsid w:val="00A70FC2"/>
    <w:rsid w:val="00A71119"/>
    <w:rsid w:val="00A711ED"/>
    <w:rsid w:val="00A717C1"/>
    <w:rsid w:val="00A73F16"/>
    <w:rsid w:val="00A742C8"/>
    <w:rsid w:val="00A74804"/>
    <w:rsid w:val="00A75C77"/>
    <w:rsid w:val="00A76ABB"/>
    <w:rsid w:val="00A77E56"/>
    <w:rsid w:val="00A77F72"/>
    <w:rsid w:val="00A8015C"/>
    <w:rsid w:val="00A8016C"/>
    <w:rsid w:val="00A80D60"/>
    <w:rsid w:val="00A8155B"/>
    <w:rsid w:val="00A81944"/>
    <w:rsid w:val="00A8250B"/>
    <w:rsid w:val="00A83425"/>
    <w:rsid w:val="00A84911"/>
    <w:rsid w:val="00A877E2"/>
    <w:rsid w:val="00A8794C"/>
    <w:rsid w:val="00A9019D"/>
    <w:rsid w:val="00A9070A"/>
    <w:rsid w:val="00A90791"/>
    <w:rsid w:val="00A91304"/>
    <w:rsid w:val="00A91AE6"/>
    <w:rsid w:val="00A92A03"/>
    <w:rsid w:val="00A92C50"/>
    <w:rsid w:val="00A95F2F"/>
    <w:rsid w:val="00A97C04"/>
    <w:rsid w:val="00AA0D34"/>
    <w:rsid w:val="00AA1C3D"/>
    <w:rsid w:val="00AA2CC1"/>
    <w:rsid w:val="00AA3D76"/>
    <w:rsid w:val="00AA437F"/>
    <w:rsid w:val="00AA4E31"/>
    <w:rsid w:val="00AA4E72"/>
    <w:rsid w:val="00AA5C8F"/>
    <w:rsid w:val="00AA682D"/>
    <w:rsid w:val="00AA6BC4"/>
    <w:rsid w:val="00AA72A7"/>
    <w:rsid w:val="00AB1943"/>
    <w:rsid w:val="00AB1D2D"/>
    <w:rsid w:val="00AB2026"/>
    <w:rsid w:val="00AB2301"/>
    <w:rsid w:val="00AB2685"/>
    <w:rsid w:val="00AB268E"/>
    <w:rsid w:val="00AB3027"/>
    <w:rsid w:val="00AB3689"/>
    <w:rsid w:val="00AB48D3"/>
    <w:rsid w:val="00AB558C"/>
    <w:rsid w:val="00AB57CA"/>
    <w:rsid w:val="00AB6061"/>
    <w:rsid w:val="00AB6421"/>
    <w:rsid w:val="00AB69D9"/>
    <w:rsid w:val="00AB76BF"/>
    <w:rsid w:val="00AB7BC2"/>
    <w:rsid w:val="00AC05E4"/>
    <w:rsid w:val="00AC0EE4"/>
    <w:rsid w:val="00AC10BB"/>
    <w:rsid w:val="00AC1948"/>
    <w:rsid w:val="00AC48FB"/>
    <w:rsid w:val="00AC5BF5"/>
    <w:rsid w:val="00AC65B5"/>
    <w:rsid w:val="00AD0929"/>
    <w:rsid w:val="00AD0EE1"/>
    <w:rsid w:val="00AD12B2"/>
    <w:rsid w:val="00AD23FE"/>
    <w:rsid w:val="00AD4EA4"/>
    <w:rsid w:val="00AE02A8"/>
    <w:rsid w:val="00AE1132"/>
    <w:rsid w:val="00AE274E"/>
    <w:rsid w:val="00AE29B1"/>
    <w:rsid w:val="00AE34EE"/>
    <w:rsid w:val="00AE39EB"/>
    <w:rsid w:val="00AF039E"/>
    <w:rsid w:val="00AF08F9"/>
    <w:rsid w:val="00AF1FC1"/>
    <w:rsid w:val="00AF2665"/>
    <w:rsid w:val="00AF49FA"/>
    <w:rsid w:val="00AF592E"/>
    <w:rsid w:val="00AF73DB"/>
    <w:rsid w:val="00AF7DD0"/>
    <w:rsid w:val="00B001AF"/>
    <w:rsid w:val="00B00D01"/>
    <w:rsid w:val="00B00EF4"/>
    <w:rsid w:val="00B02C06"/>
    <w:rsid w:val="00B02CDA"/>
    <w:rsid w:val="00B031E1"/>
    <w:rsid w:val="00B04788"/>
    <w:rsid w:val="00B04FAC"/>
    <w:rsid w:val="00B05341"/>
    <w:rsid w:val="00B05997"/>
    <w:rsid w:val="00B0710A"/>
    <w:rsid w:val="00B105B0"/>
    <w:rsid w:val="00B11222"/>
    <w:rsid w:val="00B11541"/>
    <w:rsid w:val="00B125C3"/>
    <w:rsid w:val="00B13274"/>
    <w:rsid w:val="00B1378F"/>
    <w:rsid w:val="00B13BEF"/>
    <w:rsid w:val="00B13EEA"/>
    <w:rsid w:val="00B156CA"/>
    <w:rsid w:val="00B15B65"/>
    <w:rsid w:val="00B16773"/>
    <w:rsid w:val="00B17DC6"/>
    <w:rsid w:val="00B205E7"/>
    <w:rsid w:val="00B20E41"/>
    <w:rsid w:val="00B21AF1"/>
    <w:rsid w:val="00B21C9D"/>
    <w:rsid w:val="00B2215B"/>
    <w:rsid w:val="00B227FE"/>
    <w:rsid w:val="00B238B4"/>
    <w:rsid w:val="00B23EF2"/>
    <w:rsid w:val="00B246D6"/>
    <w:rsid w:val="00B25E07"/>
    <w:rsid w:val="00B26DA3"/>
    <w:rsid w:val="00B279C6"/>
    <w:rsid w:val="00B31AAB"/>
    <w:rsid w:val="00B31C1C"/>
    <w:rsid w:val="00B32408"/>
    <w:rsid w:val="00B32C01"/>
    <w:rsid w:val="00B33C5F"/>
    <w:rsid w:val="00B344A3"/>
    <w:rsid w:val="00B34CA1"/>
    <w:rsid w:val="00B369F4"/>
    <w:rsid w:val="00B37C2C"/>
    <w:rsid w:val="00B40A98"/>
    <w:rsid w:val="00B40C66"/>
    <w:rsid w:val="00B40CE7"/>
    <w:rsid w:val="00B4247A"/>
    <w:rsid w:val="00B42493"/>
    <w:rsid w:val="00B434C9"/>
    <w:rsid w:val="00B45B76"/>
    <w:rsid w:val="00B464AD"/>
    <w:rsid w:val="00B508AD"/>
    <w:rsid w:val="00B51182"/>
    <w:rsid w:val="00B513F7"/>
    <w:rsid w:val="00B5162C"/>
    <w:rsid w:val="00B518A9"/>
    <w:rsid w:val="00B51D6E"/>
    <w:rsid w:val="00B52044"/>
    <w:rsid w:val="00B525A0"/>
    <w:rsid w:val="00B52B59"/>
    <w:rsid w:val="00B52B72"/>
    <w:rsid w:val="00B5341B"/>
    <w:rsid w:val="00B53CBB"/>
    <w:rsid w:val="00B552F8"/>
    <w:rsid w:val="00B55517"/>
    <w:rsid w:val="00B56312"/>
    <w:rsid w:val="00B56371"/>
    <w:rsid w:val="00B56738"/>
    <w:rsid w:val="00B57066"/>
    <w:rsid w:val="00B5755A"/>
    <w:rsid w:val="00B5784D"/>
    <w:rsid w:val="00B60758"/>
    <w:rsid w:val="00B60A36"/>
    <w:rsid w:val="00B61023"/>
    <w:rsid w:val="00B617A3"/>
    <w:rsid w:val="00B62713"/>
    <w:rsid w:val="00B62A00"/>
    <w:rsid w:val="00B63003"/>
    <w:rsid w:val="00B63821"/>
    <w:rsid w:val="00B63EF2"/>
    <w:rsid w:val="00B641AE"/>
    <w:rsid w:val="00B641B9"/>
    <w:rsid w:val="00B642AF"/>
    <w:rsid w:val="00B64A6E"/>
    <w:rsid w:val="00B64B51"/>
    <w:rsid w:val="00B665C9"/>
    <w:rsid w:val="00B666DF"/>
    <w:rsid w:val="00B672A5"/>
    <w:rsid w:val="00B70165"/>
    <w:rsid w:val="00B7043F"/>
    <w:rsid w:val="00B70D1B"/>
    <w:rsid w:val="00B70FDE"/>
    <w:rsid w:val="00B712D1"/>
    <w:rsid w:val="00B71B6A"/>
    <w:rsid w:val="00B725E9"/>
    <w:rsid w:val="00B728FD"/>
    <w:rsid w:val="00B74E23"/>
    <w:rsid w:val="00B75D03"/>
    <w:rsid w:val="00B75E45"/>
    <w:rsid w:val="00B75F32"/>
    <w:rsid w:val="00B765EB"/>
    <w:rsid w:val="00B76ED9"/>
    <w:rsid w:val="00B76F3D"/>
    <w:rsid w:val="00B77BCD"/>
    <w:rsid w:val="00B77C36"/>
    <w:rsid w:val="00B80407"/>
    <w:rsid w:val="00B80949"/>
    <w:rsid w:val="00B810C9"/>
    <w:rsid w:val="00B81414"/>
    <w:rsid w:val="00B81CDF"/>
    <w:rsid w:val="00B82289"/>
    <w:rsid w:val="00B82C06"/>
    <w:rsid w:val="00B83633"/>
    <w:rsid w:val="00B83823"/>
    <w:rsid w:val="00B839D8"/>
    <w:rsid w:val="00B839ED"/>
    <w:rsid w:val="00B83F6B"/>
    <w:rsid w:val="00B84427"/>
    <w:rsid w:val="00B84605"/>
    <w:rsid w:val="00B846C7"/>
    <w:rsid w:val="00B84832"/>
    <w:rsid w:val="00B848AD"/>
    <w:rsid w:val="00B85449"/>
    <w:rsid w:val="00B85F69"/>
    <w:rsid w:val="00B8660F"/>
    <w:rsid w:val="00B904FA"/>
    <w:rsid w:val="00B90BA4"/>
    <w:rsid w:val="00B91308"/>
    <w:rsid w:val="00B92341"/>
    <w:rsid w:val="00B93B24"/>
    <w:rsid w:val="00B944A4"/>
    <w:rsid w:val="00B948DA"/>
    <w:rsid w:val="00B950B9"/>
    <w:rsid w:val="00B95A37"/>
    <w:rsid w:val="00B96E60"/>
    <w:rsid w:val="00B97B86"/>
    <w:rsid w:val="00BA0D3F"/>
    <w:rsid w:val="00BA15D0"/>
    <w:rsid w:val="00BA17D3"/>
    <w:rsid w:val="00BA1A94"/>
    <w:rsid w:val="00BA218E"/>
    <w:rsid w:val="00BA2CE2"/>
    <w:rsid w:val="00BA7DED"/>
    <w:rsid w:val="00BA7ED3"/>
    <w:rsid w:val="00BB028C"/>
    <w:rsid w:val="00BB0781"/>
    <w:rsid w:val="00BB0E75"/>
    <w:rsid w:val="00BB1D64"/>
    <w:rsid w:val="00BB2679"/>
    <w:rsid w:val="00BB2C34"/>
    <w:rsid w:val="00BB3F84"/>
    <w:rsid w:val="00BB45FA"/>
    <w:rsid w:val="00BB49F1"/>
    <w:rsid w:val="00BB61FA"/>
    <w:rsid w:val="00BB6C1B"/>
    <w:rsid w:val="00BB7DEF"/>
    <w:rsid w:val="00BC0040"/>
    <w:rsid w:val="00BC0641"/>
    <w:rsid w:val="00BC3324"/>
    <w:rsid w:val="00BC3F6E"/>
    <w:rsid w:val="00BC585F"/>
    <w:rsid w:val="00BC75AC"/>
    <w:rsid w:val="00BC7D54"/>
    <w:rsid w:val="00BD45E2"/>
    <w:rsid w:val="00BD4E2C"/>
    <w:rsid w:val="00BD5712"/>
    <w:rsid w:val="00BD6478"/>
    <w:rsid w:val="00BD65E2"/>
    <w:rsid w:val="00BD6EDE"/>
    <w:rsid w:val="00BD7300"/>
    <w:rsid w:val="00BD7DAE"/>
    <w:rsid w:val="00BD7F4D"/>
    <w:rsid w:val="00BE01C1"/>
    <w:rsid w:val="00BE0951"/>
    <w:rsid w:val="00BE0CBA"/>
    <w:rsid w:val="00BE1C87"/>
    <w:rsid w:val="00BE2279"/>
    <w:rsid w:val="00BE2D5A"/>
    <w:rsid w:val="00BE4C9C"/>
    <w:rsid w:val="00BE5741"/>
    <w:rsid w:val="00BE5D4D"/>
    <w:rsid w:val="00BE6036"/>
    <w:rsid w:val="00BE6244"/>
    <w:rsid w:val="00BE709D"/>
    <w:rsid w:val="00BE762A"/>
    <w:rsid w:val="00BE7C3B"/>
    <w:rsid w:val="00BE7E44"/>
    <w:rsid w:val="00BF0465"/>
    <w:rsid w:val="00BF0980"/>
    <w:rsid w:val="00BF1482"/>
    <w:rsid w:val="00BF15D4"/>
    <w:rsid w:val="00BF2AED"/>
    <w:rsid w:val="00BF3076"/>
    <w:rsid w:val="00BF3BC7"/>
    <w:rsid w:val="00BF45D2"/>
    <w:rsid w:val="00BF5C36"/>
    <w:rsid w:val="00BF5D14"/>
    <w:rsid w:val="00BF5DC4"/>
    <w:rsid w:val="00BF6B0F"/>
    <w:rsid w:val="00BF6DDB"/>
    <w:rsid w:val="00BF70D2"/>
    <w:rsid w:val="00C004D5"/>
    <w:rsid w:val="00C0118F"/>
    <w:rsid w:val="00C01FBD"/>
    <w:rsid w:val="00C03553"/>
    <w:rsid w:val="00C038D9"/>
    <w:rsid w:val="00C04BCA"/>
    <w:rsid w:val="00C05A1F"/>
    <w:rsid w:val="00C06148"/>
    <w:rsid w:val="00C07FC6"/>
    <w:rsid w:val="00C105FC"/>
    <w:rsid w:val="00C123E9"/>
    <w:rsid w:val="00C12C43"/>
    <w:rsid w:val="00C1488E"/>
    <w:rsid w:val="00C1600B"/>
    <w:rsid w:val="00C16934"/>
    <w:rsid w:val="00C17220"/>
    <w:rsid w:val="00C173D4"/>
    <w:rsid w:val="00C17AF1"/>
    <w:rsid w:val="00C20E1F"/>
    <w:rsid w:val="00C21F42"/>
    <w:rsid w:val="00C221CD"/>
    <w:rsid w:val="00C2428F"/>
    <w:rsid w:val="00C25941"/>
    <w:rsid w:val="00C2608F"/>
    <w:rsid w:val="00C26E44"/>
    <w:rsid w:val="00C27970"/>
    <w:rsid w:val="00C32EC5"/>
    <w:rsid w:val="00C336B6"/>
    <w:rsid w:val="00C3396A"/>
    <w:rsid w:val="00C33C4E"/>
    <w:rsid w:val="00C33EE3"/>
    <w:rsid w:val="00C35506"/>
    <w:rsid w:val="00C36392"/>
    <w:rsid w:val="00C369B6"/>
    <w:rsid w:val="00C36C0E"/>
    <w:rsid w:val="00C37399"/>
    <w:rsid w:val="00C40053"/>
    <w:rsid w:val="00C41BC9"/>
    <w:rsid w:val="00C41DB7"/>
    <w:rsid w:val="00C41EC9"/>
    <w:rsid w:val="00C42472"/>
    <w:rsid w:val="00C43A21"/>
    <w:rsid w:val="00C43AC8"/>
    <w:rsid w:val="00C4460E"/>
    <w:rsid w:val="00C4481A"/>
    <w:rsid w:val="00C4574E"/>
    <w:rsid w:val="00C45E58"/>
    <w:rsid w:val="00C45FF3"/>
    <w:rsid w:val="00C46ABF"/>
    <w:rsid w:val="00C46BB4"/>
    <w:rsid w:val="00C46DDE"/>
    <w:rsid w:val="00C4765E"/>
    <w:rsid w:val="00C47D19"/>
    <w:rsid w:val="00C47F68"/>
    <w:rsid w:val="00C533E0"/>
    <w:rsid w:val="00C57197"/>
    <w:rsid w:val="00C576E3"/>
    <w:rsid w:val="00C57E9A"/>
    <w:rsid w:val="00C57ED1"/>
    <w:rsid w:val="00C606A0"/>
    <w:rsid w:val="00C607D7"/>
    <w:rsid w:val="00C60ACD"/>
    <w:rsid w:val="00C62C87"/>
    <w:rsid w:val="00C62FE4"/>
    <w:rsid w:val="00C63776"/>
    <w:rsid w:val="00C643F6"/>
    <w:rsid w:val="00C64900"/>
    <w:rsid w:val="00C64942"/>
    <w:rsid w:val="00C6579C"/>
    <w:rsid w:val="00C66279"/>
    <w:rsid w:val="00C6647E"/>
    <w:rsid w:val="00C66490"/>
    <w:rsid w:val="00C672EE"/>
    <w:rsid w:val="00C674B4"/>
    <w:rsid w:val="00C70F14"/>
    <w:rsid w:val="00C71343"/>
    <w:rsid w:val="00C7428F"/>
    <w:rsid w:val="00C7525C"/>
    <w:rsid w:val="00C75AF9"/>
    <w:rsid w:val="00C76CA7"/>
    <w:rsid w:val="00C76E94"/>
    <w:rsid w:val="00C77B8B"/>
    <w:rsid w:val="00C80553"/>
    <w:rsid w:val="00C8061C"/>
    <w:rsid w:val="00C80C28"/>
    <w:rsid w:val="00C80E4C"/>
    <w:rsid w:val="00C813D3"/>
    <w:rsid w:val="00C837EA"/>
    <w:rsid w:val="00C840F8"/>
    <w:rsid w:val="00C848B2"/>
    <w:rsid w:val="00C8504D"/>
    <w:rsid w:val="00C851A0"/>
    <w:rsid w:val="00C85C2F"/>
    <w:rsid w:val="00C85DA6"/>
    <w:rsid w:val="00C85E86"/>
    <w:rsid w:val="00C9188C"/>
    <w:rsid w:val="00C92EC4"/>
    <w:rsid w:val="00C93CAC"/>
    <w:rsid w:val="00C94B33"/>
    <w:rsid w:val="00C95700"/>
    <w:rsid w:val="00C95F52"/>
    <w:rsid w:val="00C96221"/>
    <w:rsid w:val="00C97949"/>
    <w:rsid w:val="00C97AA3"/>
    <w:rsid w:val="00CA12B8"/>
    <w:rsid w:val="00CA1A07"/>
    <w:rsid w:val="00CA1FA7"/>
    <w:rsid w:val="00CA289A"/>
    <w:rsid w:val="00CA28C7"/>
    <w:rsid w:val="00CA346C"/>
    <w:rsid w:val="00CA3B5A"/>
    <w:rsid w:val="00CA3D1C"/>
    <w:rsid w:val="00CA3FCB"/>
    <w:rsid w:val="00CA4753"/>
    <w:rsid w:val="00CA4806"/>
    <w:rsid w:val="00CA4DCF"/>
    <w:rsid w:val="00CA55A9"/>
    <w:rsid w:val="00CA5783"/>
    <w:rsid w:val="00CA6193"/>
    <w:rsid w:val="00CA6A1B"/>
    <w:rsid w:val="00CA6A72"/>
    <w:rsid w:val="00CA6AA9"/>
    <w:rsid w:val="00CB03A9"/>
    <w:rsid w:val="00CB1A4B"/>
    <w:rsid w:val="00CB1B9F"/>
    <w:rsid w:val="00CB218E"/>
    <w:rsid w:val="00CB2791"/>
    <w:rsid w:val="00CB2DEF"/>
    <w:rsid w:val="00CB38F8"/>
    <w:rsid w:val="00CB4E89"/>
    <w:rsid w:val="00CB62A6"/>
    <w:rsid w:val="00CB6907"/>
    <w:rsid w:val="00CB6A50"/>
    <w:rsid w:val="00CC05E1"/>
    <w:rsid w:val="00CC07BA"/>
    <w:rsid w:val="00CC0A9D"/>
    <w:rsid w:val="00CC120E"/>
    <w:rsid w:val="00CC1841"/>
    <w:rsid w:val="00CC20FF"/>
    <w:rsid w:val="00CC3594"/>
    <w:rsid w:val="00CC4FCF"/>
    <w:rsid w:val="00CC59B0"/>
    <w:rsid w:val="00CC6B91"/>
    <w:rsid w:val="00CD0837"/>
    <w:rsid w:val="00CD260E"/>
    <w:rsid w:val="00CD2759"/>
    <w:rsid w:val="00CD2D7F"/>
    <w:rsid w:val="00CD3669"/>
    <w:rsid w:val="00CD3CF5"/>
    <w:rsid w:val="00CD447A"/>
    <w:rsid w:val="00CD60B1"/>
    <w:rsid w:val="00CD6B09"/>
    <w:rsid w:val="00CD7140"/>
    <w:rsid w:val="00CE01D2"/>
    <w:rsid w:val="00CE07F1"/>
    <w:rsid w:val="00CE0CD8"/>
    <w:rsid w:val="00CE129A"/>
    <w:rsid w:val="00CE18D9"/>
    <w:rsid w:val="00CE4376"/>
    <w:rsid w:val="00CE4720"/>
    <w:rsid w:val="00CE5172"/>
    <w:rsid w:val="00CE518F"/>
    <w:rsid w:val="00CE5475"/>
    <w:rsid w:val="00CE7397"/>
    <w:rsid w:val="00CF12DF"/>
    <w:rsid w:val="00CF1540"/>
    <w:rsid w:val="00CF2E87"/>
    <w:rsid w:val="00CF2FAB"/>
    <w:rsid w:val="00CF30A5"/>
    <w:rsid w:val="00CF3EC0"/>
    <w:rsid w:val="00CF413C"/>
    <w:rsid w:val="00CF41EF"/>
    <w:rsid w:val="00CF433B"/>
    <w:rsid w:val="00CF5708"/>
    <w:rsid w:val="00CF5D8E"/>
    <w:rsid w:val="00CF63DC"/>
    <w:rsid w:val="00CF68F0"/>
    <w:rsid w:val="00CF68F2"/>
    <w:rsid w:val="00CF7978"/>
    <w:rsid w:val="00CF7E72"/>
    <w:rsid w:val="00D0000F"/>
    <w:rsid w:val="00D005DD"/>
    <w:rsid w:val="00D01265"/>
    <w:rsid w:val="00D01538"/>
    <w:rsid w:val="00D01591"/>
    <w:rsid w:val="00D017EA"/>
    <w:rsid w:val="00D022E8"/>
    <w:rsid w:val="00D02F99"/>
    <w:rsid w:val="00D030F6"/>
    <w:rsid w:val="00D036F2"/>
    <w:rsid w:val="00D04E71"/>
    <w:rsid w:val="00D05834"/>
    <w:rsid w:val="00D07D52"/>
    <w:rsid w:val="00D1013C"/>
    <w:rsid w:val="00D10DD7"/>
    <w:rsid w:val="00D117F3"/>
    <w:rsid w:val="00D11AEF"/>
    <w:rsid w:val="00D13060"/>
    <w:rsid w:val="00D136B7"/>
    <w:rsid w:val="00D14F94"/>
    <w:rsid w:val="00D14FDC"/>
    <w:rsid w:val="00D1586D"/>
    <w:rsid w:val="00D16236"/>
    <w:rsid w:val="00D16963"/>
    <w:rsid w:val="00D16CF8"/>
    <w:rsid w:val="00D16ECD"/>
    <w:rsid w:val="00D17172"/>
    <w:rsid w:val="00D200E9"/>
    <w:rsid w:val="00D202D9"/>
    <w:rsid w:val="00D20576"/>
    <w:rsid w:val="00D205EF"/>
    <w:rsid w:val="00D20CA0"/>
    <w:rsid w:val="00D25414"/>
    <w:rsid w:val="00D257E0"/>
    <w:rsid w:val="00D316E8"/>
    <w:rsid w:val="00D3207E"/>
    <w:rsid w:val="00D35E7A"/>
    <w:rsid w:val="00D363BB"/>
    <w:rsid w:val="00D3704B"/>
    <w:rsid w:val="00D378E5"/>
    <w:rsid w:val="00D40099"/>
    <w:rsid w:val="00D4159A"/>
    <w:rsid w:val="00D42194"/>
    <w:rsid w:val="00D43830"/>
    <w:rsid w:val="00D44876"/>
    <w:rsid w:val="00D449D2"/>
    <w:rsid w:val="00D47176"/>
    <w:rsid w:val="00D4729B"/>
    <w:rsid w:val="00D47425"/>
    <w:rsid w:val="00D47D16"/>
    <w:rsid w:val="00D514BF"/>
    <w:rsid w:val="00D517EF"/>
    <w:rsid w:val="00D52681"/>
    <w:rsid w:val="00D54057"/>
    <w:rsid w:val="00D5471E"/>
    <w:rsid w:val="00D55693"/>
    <w:rsid w:val="00D562B5"/>
    <w:rsid w:val="00D568C0"/>
    <w:rsid w:val="00D56E90"/>
    <w:rsid w:val="00D56FFB"/>
    <w:rsid w:val="00D579AA"/>
    <w:rsid w:val="00D57A70"/>
    <w:rsid w:val="00D57CC0"/>
    <w:rsid w:val="00D600DD"/>
    <w:rsid w:val="00D60CFC"/>
    <w:rsid w:val="00D60DA1"/>
    <w:rsid w:val="00D61297"/>
    <w:rsid w:val="00D62622"/>
    <w:rsid w:val="00D62EC9"/>
    <w:rsid w:val="00D6302B"/>
    <w:rsid w:val="00D634C6"/>
    <w:rsid w:val="00D63939"/>
    <w:rsid w:val="00D63BA8"/>
    <w:rsid w:val="00D63F7A"/>
    <w:rsid w:val="00D640FD"/>
    <w:rsid w:val="00D64C4B"/>
    <w:rsid w:val="00D65150"/>
    <w:rsid w:val="00D6581F"/>
    <w:rsid w:val="00D65F09"/>
    <w:rsid w:val="00D6738B"/>
    <w:rsid w:val="00D673AE"/>
    <w:rsid w:val="00D67D57"/>
    <w:rsid w:val="00D7041C"/>
    <w:rsid w:val="00D70425"/>
    <w:rsid w:val="00D7060F"/>
    <w:rsid w:val="00D7066C"/>
    <w:rsid w:val="00D71D3C"/>
    <w:rsid w:val="00D729DC"/>
    <w:rsid w:val="00D729F7"/>
    <w:rsid w:val="00D7306D"/>
    <w:rsid w:val="00D73435"/>
    <w:rsid w:val="00D73777"/>
    <w:rsid w:val="00D74816"/>
    <w:rsid w:val="00D74D38"/>
    <w:rsid w:val="00D74EAA"/>
    <w:rsid w:val="00D75DB0"/>
    <w:rsid w:val="00D774EA"/>
    <w:rsid w:val="00D77BD7"/>
    <w:rsid w:val="00D80817"/>
    <w:rsid w:val="00D80DC5"/>
    <w:rsid w:val="00D81073"/>
    <w:rsid w:val="00D828AB"/>
    <w:rsid w:val="00D832C5"/>
    <w:rsid w:val="00D834C6"/>
    <w:rsid w:val="00D84005"/>
    <w:rsid w:val="00D85C2E"/>
    <w:rsid w:val="00D862CD"/>
    <w:rsid w:val="00D87277"/>
    <w:rsid w:val="00D904BF"/>
    <w:rsid w:val="00D904EB"/>
    <w:rsid w:val="00D90E6C"/>
    <w:rsid w:val="00D9275A"/>
    <w:rsid w:val="00D92ACE"/>
    <w:rsid w:val="00D92DB5"/>
    <w:rsid w:val="00D93290"/>
    <w:rsid w:val="00D9342E"/>
    <w:rsid w:val="00D93F11"/>
    <w:rsid w:val="00D93FD0"/>
    <w:rsid w:val="00D94BC3"/>
    <w:rsid w:val="00D9580A"/>
    <w:rsid w:val="00D95AAF"/>
    <w:rsid w:val="00D9685E"/>
    <w:rsid w:val="00D9717D"/>
    <w:rsid w:val="00D97BB5"/>
    <w:rsid w:val="00D97D45"/>
    <w:rsid w:val="00DA011C"/>
    <w:rsid w:val="00DA13AD"/>
    <w:rsid w:val="00DA17F9"/>
    <w:rsid w:val="00DA22A0"/>
    <w:rsid w:val="00DA2325"/>
    <w:rsid w:val="00DA2647"/>
    <w:rsid w:val="00DA3FC5"/>
    <w:rsid w:val="00DA472E"/>
    <w:rsid w:val="00DA486C"/>
    <w:rsid w:val="00DA49CD"/>
    <w:rsid w:val="00DA5712"/>
    <w:rsid w:val="00DA61BB"/>
    <w:rsid w:val="00DA6304"/>
    <w:rsid w:val="00DA6481"/>
    <w:rsid w:val="00DA6579"/>
    <w:rsid w:val="00DA6C92"/>
    <w:rsid w:val="00DA6FAB"/>
    <w:rsid w:val="00DB02DB"/>
    <w:rsid w:val="00DB1B3E"/>
    <w:rsid w:val="00DB2B7A"/>
    <w:rsid w:val="00DB2BEF"/>
    <w:rsid w:val="00DB38CD"/>
    <w:rsid w:val="00DB46A4"/>
    <w:rsid w:val="00DB4B40"/>
    <w:rsid w:val="00DB53E9"/>
    <w:rsid w:val="00DB560F"/>
    <w:rsid w:val="00DB7698"/>
    <w:rsid w:val="00DC1C8B"/>
    <w:rsid w:val="00DC20A9"/>
    <w:rsid w:val="00DC20D7"/>
    <w:rsid w:val="00DC329E"/>
    <w:rsid w:val="00DC37ED"/>
    <w:rsid w:val="00DC3CF1"/>
    <w:rsid w:val="00DC6BEC"/>
    <w:rsid w:val="00DC7000"/>
    <w:rsid w:val="00DC712C"/>
    <w:rsid w:val="00DC7197"/>
    <w:rsid w:val="00DC78BB"/>
    <w:rsid w:val="00DC7A3B"/>
    <w:rsid w:val="00DD02CD"/>
    <w:rsid w:val="00DD0793"/>
    <w:rsid w:val="00DD18EE"/>
    <w:rsid w:val="00DD24DF"/>
    <w:rsid w:val="00DD3642"/>
    <w:rsid w:val="00DD3C75"/>
    <w:rsid w:val="00DD574E"/>
    <w:rsid w:val="00DD5772"/>
    <w:rsid w:val="00DD5A26"/>
    <w:rsid w:val="00DD6BF0"/>
    <w:rsid w:val="00DD6C8B"/>
    <w:rsid w:val="00DD794D"/>
    <w:rsid w:val="00DD7967"/>
    <w:rsid w:val="00DD7B5F"/>
    <w:rsid w:val="00DE02DC"/>
    <w:rsid w:val="00DE08E4"/>
    <w:rsid w:val="00DE0FD8"/>
    <w:rsid w:val="00DE33B9"/>
    <w:rsid w:val="00DE381A"/>
    <w:rsid w:val="00DE3FB6"/>
    <w:rsid w:val="00DE4B88"/>
    <w:rsid w:val="00DE4BA7"/>
    <w:rsid w:val="00DE6B52"/>
    <w:rsid w:val="00DF019D"/>
    <w:rsid w:val="00DF155B"/>
    <w:rsid w:val="00DF309D"/>
    <w:rsid w:val="00DF35F2"/>
    <w:rsid w:val="00DF3937"/>
    <w:rsid w:val="00DF6403"/>
    <w:rsid w:val="00DF72FF"/>
    <w:rsid w:val="00E000F6"/>
    <w:rsid w:val="00E00FD3"/>
    <w:rsid w:val="00E01B6C"/>
    <w:rsid w:val="00E02257"/>
    <w:rsid w:val="00E04A7F"/>
    <w:rsid w:val="00E04F76"/>
    <w:rsid w:val="00E07860"/>
    <w:rsid w:val="00E07AE0"/>
    <w:rsid w:val="00E11C34"/>
    <w:rsid w:val="00E126C3"/>
    <w:rsid w:val="00E12803"/>
    <w:rsid w:val="00E14256"/>
    <w:rsid w:val="00E1433F"/>
    <w:rsid w:val="00E15C94"/>
    <w:rsid w:val="00E15EF0"/>
    <w:rsid w:val="00E16245"/>
    <w:rsid w:val="00E16425"/>
    <w:rsid w:val="00E2032B"/>
    <w:rsid w:val="00E20970"/>
    <w:rsid w:val="00E21C68"/>
    <w:rsid w:val="00E22B43"/>
    <w:rsid w:val="00E255CF"/>
    <w:rsid w:val="00E25631"/>
    <w:rsid w:val="00E276C1"/>
    <w:rsid w:val="00E30D12"/>
    <w:rsid w:val="00E31648"/>
    <w:rsid w:val="00E3212C"/>
    <w:rsid w:val="00E3286E"/>
    <w:rsid w:val="00E32BFB"/>
    <w:rsid w:val="00E34463"/>
    <w:rsid w:val="00E34B5E"/>
    <w:rsid w:val="00E35325"/>
    <w:rsid w:val="00E35A5A"/>
    <w:rsid w:val="00E3614D"/>
    <w:rsid w:val="00E367C7"/>
    <w:rsid w:val="00E374A1"/>
    <w:rsid w:val="00E37D9D"/>
    <w:rsid w:val="00E37EDE"/>
    <w:rsid w:val="00E4075C"/>
    <w:rsid w:val="00E41037"/>
    <w:rsid w:val="00E41F1A"/>
    <w:rsid w:val="00E42216"/>
    <w:rsid w:val="00E50370"/>
    <w:rsid w:val="00E50532"/>
    <w:rsid w:val="00E51AFC"/>
    <w:rsid w:val="00E52036"/>
    <w:rsid w:val="00E521BA"/>
    <w:rsid w:val="00E53377"/>
    <w:rsid w:val="00E5441C"/>
    <w:rsid w:val="00E54A37"/>
    <w:rsid w:val="00E55181"/>
    <w:rsid w:val="00E563C6"/>
    <w:rsid w:val="00E56E85"/>
    <w:rsid w:val="00E579EE"/>
    <w:rsid w:val="00E61CD0"/>
    <w:rsid w:val="00E62277"/>
    <w:rsid w:val="00E62ED1"/>
    <w:rsid w:val="00E64016"/>
    <w:rsid w:val="00E6425D"/>
    <w:rsid w:val="00E666CB"/>
    <w:rsid w:val="00E6772B"/>
    <w:rsid w:val="00E7087E"/>
    <w:rsid w:val="00E708F0"/>
    <w:rsid w:val="00E73823"/>
    <w:rsid w:val="00E73FED"/>
    <w:rsid w:val="00E744D6"/>
    <w:rsid w:val="00E74815"/>
    <w:rsid w:val="00E7558B"/>
    <w:rsid w:val="00E75600"/>
    <w:rsid w:val="00E75FE5"/>
    <w:rsid w:val="00E76AA6"/>
    <w:rsid w:val="00E80E13"/>
    <w:rsid w:val="00E81687"/>
    <w:rsid w:val="00E8216A"/>
    <w:rsid w:val="00E84188"/>
    <w:rsid w:val="00E86537"/>
    <w:rsid w:val="00E8746C"/>
    <w:rsid w:val="00E875CC"/>
    <w:rsid w:val="00E876D8"/>
    <w:rsid w:val="00E87855"/>
    <w:rsid w:val="00E87D58"/>
    <w:rsid w:val="00E87ECC"/>
    <w:rsid w:val="00E907E0"/>
    <w:rsid w:val="00E90CE6"/>
    <w:rsid w:val="00E911D0"/>
    <w:rsid w:val="00E9151E"/>
    <w:rsid w:val="00E91E5E"/>
    <w:rsid w:val="00E929CC"/>
    <w:rsid w:val="00E93336"/>
    <w:rsid w:val="00E933B3"/>
    <w:rsid w:val="00E94BF0"/>
    <w:rsid w:val="00E94FFE"/>
    <w:rsid w:val="00E9526D"/>
    <w:rsid w:val="00E95B7A"/>
    <w:rsid w:val="00E95F73"/>
    <w:rsid w:val="00E96B80"/>
    <w:rsid w:val="00EA04B0"/>
    <w:rsid w:val="00EA0590"/>
    <w:rsid w:val="00EA1546"/>
    <w:rsid w:val="00EA15C2"/>
    <w:rsid w:val="00EA2AEB"/>
    <w:rsid w:val="00EA2E27"/>
    <w:rsid w:val="00EA2F9C"/>
    <w:rsid w:val="00EA3076"/>
    <w:rsid w:val="00EA34FC"/>
    <w:rsid w:val="00EA404D"/>
    <w:rsid w:val="00EA4A32"/>
    <w:rsid w:val="00EA54BF"/>
    <w:rsid w:val="00EA5C1D"/>
    <w:rsid w:val="00EA7EEB"/>
    <w:rsid w:val="00EB0050"/>
    <w:rsid w:val="00EB02B5"/>
    <w:rsid w:val="00EB07E3"/>
    <w:rsid w:val="00EB0957"/>
    <w:rsid w:val="00EB0B11"/>
    <w:rsid w:val="00EB0B4A"/>
    <w:rsid w:val="00EB190D"/>
    <w:rsid w:val="00EB4046"/>
    <w:rsid w:val="00EB4505"/>
    <w:rsid w:val="00EB56C1"/>
    <w:rsid w:val="00EB5A90"/>
    <w:rsid w:val="00EB5ED9"/>
    <w:rsid w:val="00EB5F1B"/>
    <w:rsid w:val="00EB63CC"/>
    <w:rsid w:val="00EB68CA"/>
    <w:rsid w:val="00EC0AA7"/>
    <w:rsid w:val="00EC158C"/>
    <w:rsid w:val="00EC2CA3"/>
    <w:rsid w:val="00EC2D99"/>
    <w:rsid w:val="00EC52B6"/>
    <w:rsid w:val="00EC5507"/>
    <w:rsid w:val="00EC57AE"/>
    <w:rsid w:val="00EC606C"/>
    <w:rsid w:val="00EC659E"/>
    <w:rsid w:val="00EC6F0D"/>
    <w:rsid w:val="00EC6F51"/>
    <w:rsid w:val="00EC71A6"/>
    <w:rsid w:val="00EC7695"/>
    <w:rsid w:val="00EC76DB"/>
    <w:rsid w:val="00ED2A82"/>
    <w:rsid w:val="00ED2C35"/>
    <w:rsid w:val="00ED2E45"/>
    <w:rsid w:val="00ED42CD"/>
    <w:rsid w:val="00ED44D4"/>
    <w:rsid w:val="00ED46DD"/>
    <w:rsid w:val="00ED53EC"/>
    <w:rsid w:val="00ED58D4"/>
    <w:rsid w:val="00ED5D61"/>
    <w:rsid w:val="00ED6251"/>
    <w:rsid w:val="00ED6393"/>
    <w:rsid w:val="00EE10E0"/>
    <w:rsid w:val="00EE15FC"/>
    <w:rsid w:val="00EE1692"/>
    <w:rsid w:val="00EE17C1"/>
    <w:rsid w:val="00EE1CCA"/>
    <w:rsid w:val="00EE2FC8"/>
    <w:rsid w:val="00EE3ED5"/>
    <w:rsid w:val="00EE4776"/>
    <w:rsid w:val="00EE638A"/>
    <w:rsid w:val="00EF0141"/>
    <w:rsid w:val="00EF11C4"/>
    <w:rsid w:val="00EF1721"/>
    <w:rsid w:val="00EF197C"/>
    <w:rsid w:val="00EF1BDB"/>
    <w:rsid w:val="00EF1E13"/>
    <w:rsid w:val="00EF3B00"/>
    <w:rsid w:val="00EF436D"/>
    <w:rsid w:val="00EF48B7"/>
    <w:rsid w:val="00EF48D3"/>
    <w:rsid w:val="00EF5C06"/>
    <w:rsid w:val="00EF682E"/>
    <w:rsid w:val="00F02083"/>
    <w:rsid w:val="00F02333"/>
    <w:rsid w:val="00F02C60"/>
    <w:rsid w:val="00F03C63"/>
    <w:rsid w:val="00F03F5D"/>
    <w:rsid w:val="00F0459A"/>
    <w:rsid w:val="00F04A10"/>
    <w:rsid w:val="00F05FE4"/>
    <w:rsid w:val="00F06A2F"/>
    <w:rsid w:val="00F07974"/>
    <w:rsid w:val="00F07E6E"/>
    <w:rsid w:val="00F100AD"/>
    <w:rsid w:val="00F10B6E"/>
    <w:rsid w:val="00F10B8C"/>
    <w:rsid w:val="00F15FA3"/>
    <w:rsid w:val="00F2104D"/>
    <w:rsid w:val="00F2160E"/>
    <w:rsid w:val="00F21AC7"/>
    <w:rsid w:val="00F21F66"/>
    <w:rsid w:val="00F2377F"/>
    <w:rsid w:val="00F252CE"/>
    <w:rsid w:val="00F26C46"/>
    <w:rsid w:val="00F27897"/>
    <w:rsid w:val="00F315CD"/>
    <w:rsid w:val="00F33D28"/>
    <w:rsid w:val="00F33FCC"/>
    <w:rsid w:val="00F3452B"/>
    <w:rsid w:val="00F35443"/>
    <w:rsid w:val="00F35C6A"/>
    <w:rsid w:val="00F37E12"/>
    <w:rsid w:val="00F4179E"/>
    <w:rsid w:val="00F422B7"/>
    <w:rsid w:val="00F42B1A"/>
    <w:rsid w:val="00F44633"/>
    <w:rsid w:val="00F44864"/>
    <w:rsid w:val="00F466CA"/>
    <w:rsid w:val="00F4677E"/>
    <w:rsid w:val="00F46CD0"/>
    <w:rsid w:val="00F477A0"/>
    <w:rsid w:val="00F5041A"/>
    <w:rsid w:val="00F51314"/>
    <w:rsid w:val="00F513F9"/>
    <w:rsid w:val="00F51766"/>
    <w:rsid w:val="00F51D8A"/>
    <w:rsid w:val="00F53DB8"/>
    <w:rsid w:val="00F544D5"/>
    <w:rsid w:val="00F54AA1"/>
    <w:rsid w:val="00F54BDA"/>
    <w:rsid w:val="00F550F4"/>
    <w:rsid w:val="00F552D2"/>
    <w:rsid w:val="00F55902"/>
    <w:rsid w:val="00F575D9"/>
    <w:rsid w:val="00F57BBA"/>
    <w:rsid w:val="00F57FCD"/>
    <w:rsid w:val="00F60325"/>
    <w:rsid w:val="00F612C6"/>
    <w:rsid w:val="00F61419"/>
    <w:rsid w:val="00F61B59"/>
    <w:rsid w:val="00F6259A"/>
    <w:rsid w:val="00F6351B"/>
    <w:rsid w:val="00F645DC"/>
    <w:rsid w:val="00F647BF"/>
    <w:rsid w:val="00F6494E"/>
    <w:rsid w:val="00F6527E"/>
    <w:rsid w:val="00F657CE"/>
    <w:rsid w:val="00F661C8"/>
    <w:rsid w:val="00F715D1"/>
    <w:rsid w:val="00F71E3F"/>
    <w:rsid w:val="00F71FFA"/>
    <w:rsid w:val="00F74930"/>
    <w:rsid w:val="00F74EC0"/>
    <w:rsid w:val="00F75F47"/>
    <w:rsid w:val="00F7635C"/>
    <w:rsid w:val="00F77221"/>
    <w:rsid w:val="00F7764D"/>
    <w:rsid w:val="00F77D0F"/>
    <w:rsid w:val="00F8086B"/>
    <w:rsid w:val="00F81C33"/>
    <w:rsid w:val="00F81CD3"/>
    <w:rsid w:val="00F8377E"/>
    <w:rsid w:val="00F8461D"/>
    <w:rsid w:val="00F848B3"/>
    <w:rsid w:val="00F854F6"/>
    <w:rsid w:val="00F85511"/>
    <w:rsid w:val="00F8592A"/>
    <w:rsid w:val="00F90F4A"/>
    <w:rsid w:val="00F910AD"/>
    <w:rsid w:val="00F918AC"/>
    <w:rsid w:val="00F91D00"/>
    <w:rsid w:val="00F935EB"/>
    <w:rsid w:val="00F9396D"/>
    <w:rsid w:val="00F94BE1"/>
    <w:rsid w:val="00F958BC"/>
    <w:rsid w:val="00F96661"/>
    <w:rsid w:val="00F9703C"/>
    <w:rsid w:val="00F972AA"/>
    <w:rsid w:val="00FA002B"/>
    <w:rsid w:val="00FA1A8F"/>
    <w:rsid w:val="00FA3108"/>
    <w:rsid w:val="00FA4343"/>
    <w:rsid w:val="00FA7652"/>
    <w:rsid w:val="00FA7E01"/>
    <w:rsid w:val="00FB1C5A"/>
    <w:rsid w:val="00FB217A"/>
    <w:rsid w:val="00FB250C"/>
    <w:rsid w:val="00FB3F4E"/>
    <w:rsid w:val="00FB474A"/>
    <w:rsid w:val="00FB62B6"/>
    <w:rsid w:val="00FB64CA"/>
    <w:rsid w:val="00FB71F4"/>
    <w:rsid w:val="00FB7F66"/>
    <w:rsid w:val="00FC08DC"/>
    <w:rsid w:val="00FC0BB4"/>
    <w:rsid w:val="00FC14C5"/>
    <w:rsid w:val="00FC18A9"/>
    <w:rsid w:val="00FC1F39"/>
    <w:rsid w:val="00FC217F"/>
    <w:rsid w:val="00FC22AF"/>
    <w:rsid w:val="00FC315F"/>
    <w:rsid w:val="00FC35C2"/>
    <w:rsid w:val="00FC381C"/>
    <w:rsid w:val="00FC511F"/>
    <w:rsid w:val="00FC5C56"/>
    <w:rsid w:val="00FC5E90"/>
    <w:rsid w:val="00FC72D8"/>
    <w:rsid w:val="00FC73B1"/>
    <w:rsid w:val="00FD058B"/>
    <w:rsid w:val="00FD1D9D"/>
    <w:rsid w:val="00FD3C85"/>
    <w:rsid w:val="00FD674A"/>
    <w:rsid w:val="00FD6A0D"/>
    <w:rsid w:val="00FD7DA8"/>
    <w:rsid w:val="00FE2941"/>
    <w:rsid w:val="00FE2E61"/>
    <w:rsid w:val="00FE32F8"/>
    <w:rsid w:val="00FE3775"/>
    <w:rsid w:val="00FE3C17"/>
    <w:rsid w:val="00FE4767"/>
    <w:rsid w:val="00FE48A1"/>
    <w:rsid w:val="00FE5AF7"/>
    <w:rsid w:val="00FE5C10"/>
    <w:rsid w:val="00FE6F05"/>
    <w:rsid w:val="00FF2B8D"/>
    <w:rsid w:val="00FF30F0"/>
    <w:rsid w:val="00FF31A0"/>
    <w:rsid w:val="00FF3210"/>
    <w:rsid w:val="00FF36D6"/>
    <w:rsid w:val="00FF49CF"/>
    <w:rsid w:val="00FF51A7"/>
    <w:rsid w:val="00FF764F"/>
    <w:rsid w:val="00FF7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87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787E"/>
    <w:pPr>
      <w:keepNext/>
      <w:overflowPunct/>
      <w:autoSpaceDE/>
      <w:autoSpaceDN/>
      <w:adjustRightInd/>
      <w:ind w:left="-284"/>
      <w:textAlignment w:val="auto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043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0430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0430F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F3A2F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51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D7B5F"/>
    <w:rPr>
      <w:sz w:val="28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31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31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316"/>
    <w:rPr>
      <w:rFonts w:asciiTheme="minorHAnsi" w:eastAsiaTheme="minorEastAsia" w:hAnsiTheme="minorHAnsi" w:cstheme="minorBid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316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316"/>
    <w:rPr>
      <w:rFonts w:asciiTheme="majorHAnsi" w:eastAsiaTheme="majorEastAsia" w:hAnsiTheme="majorHAnsi" w:cstheme="majorBidi"/>
    </w:rPr>
  </w:style>
  <w:style w:type="paragraph" w:customStyle="1" w:styleId="caaieiaie4">
    <w:name w:val="caaieiaie 4"/>
    <w:basedOn w:val="Normal"/>
    <w:next w:val="Normal"/>
    <w:uiPriority w:val="99"/>
    <w:rsid w:val="0084787E"/>
    <w:pPr>
      <w:keepNext/>
      <w:ind w:left="1380"/>
    </w:pPr>
    <w:rPr>
      <w:sz w:val="24"/>
    </w:rPr>
  </w:style>
  <w:style w:type="character" w:customStyle="1" w:styleId="1">
    <w:name w:val="Гиперссылка1"/>
    <w:uiPriority w:val="99"/>
    <w:rsid w:val="0084787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4787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7316"/>
    <w:rPr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84787E"/>
    <w:pPr>
      <w:spacing w:after="120"/>
      <w:ind w:left="283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37316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84787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7316"/>
    <w:rPr>
      <w:sz w:val="20"/>
      <w:szCs w:val="20"/>
    </w:rPr>
  </w:style>
  <w:style w:type="paragraph" w:customStyle="1" w:styleId="a">
    <w:name w:val="ОСНОВНОЙ !!!"/>
    <w:basedOn w:val="BodyText"/>
    <w:uiPriority w:val="99"/>
    <w:rsid w:val="00FD7DA8"/>
    <w:pPr>
      <w:overflowPunct/>
      <w:autoSpaceDE/>
      <w:autoSpaceDN/>
      <w:adjustRightInd/>
      <w:spacing w:before="120" w:after="0"/>
      <w:ind w:firstLine="900"/>
      <w:textAlignment w:val="auto"/>
    </w:pPr>
    <w:rPr>
      <w:rFonts w:ascii="Arial" w:hAnsi="Arial" w:cs="Arial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D7DA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37316"/>
    <w:rPr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1F3A2F"/>
    <w:pPr>
      <w:spacing w:after="120" w:line="480" w:lineRule="auto"/>
      <w:textAlignment w:val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37316"/>
    <w:rPr>
      <w:sz w:val="20"/>
      <w:szCs w:val="20"/>
    </w:rPr>
  </w:style>
  <w:style w:type="paragraph" w:customStyle="1" w:styleId="21">
    <w:name w:val="Основной текст 21"/>
    <w:basedOn w:val="Normal"/>
    <w:uiPriority w:val="99"/>
    <w:rsid w:val="001F3A2F"/>
    <w:pPr>
      <w:textAlignment w:val="auto"/>
    </w:pPr>
    <w:rPr>
      <w:sz w:val="28"/>
    </w:rPr>
  </w:style>
  <w:style w:type="paragraph" w:customStyle="1" w:styleId="10">
    <w:name w:val="Цитата1"/>
    <w:basedOn w:val="Normal"/>
    <w:uiPriority w:val="99"/>
    <w:rsid w:val="001F3A2F"/>
    <w:pPr>
      <w:spacing w:line="300" w:lineRule="exact"/>
      <w:ind w:left="709" w:right="-28" w:hanging="709"/>
      <w:textAlignment w:val="auto"/>
    </w:pPr>
    <w:rPr>
      <w:sz w:val="28"/>
    </w:rPr>
  </w:style>
  <w:style w:type="table" w:styleId="TableGrid">
    <w:name w:val="Table Grid"/>
    <w:basedOn w:val="TableNormal"/>
    <w:uiPriority w:val="99"/>
    <w:rsid w:val="001F3A2F"/>
    <w:pPr>
      <w:overflowPunct w:val="0"/>
      <w:autoSpaceDE w:val="0"/>
      <w:autoSpaceDN w:val="0"/>
      <w:adjustRightInd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rsid w:val="009E290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37316"/>
    <w:rPr>
      <w:sz w:val="16"/>
      <w:szCs w:val="16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Normal"/>
    <w:uiPriority w:val="99"/>
    <w:rsid w:val="003300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styleId="PageNumber">
    <w:name w:val="page number"/>
    <w:basedOn w:val="DefaultParagraphFont"/>
    <w:uiPriority w:val="99"/>
    <w:rsid w:val="00CD2D7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C1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316"/>
    <w:rPr>
      <w:sz w:val="0"/>
      <w:szCs w:val="0"/>
    </w:rPr>
  </w:style>
  <w:style w:type="paragraph" w:customStyle="1" w:styleId="Default">
    <w:name w:val="Default"/>
    <w:uiPriority w:val="99"/>
    <w:rsid w:val="0040046E"/>
    <w:pPr>
      <w:autoSpaceDE w:val="0"/>
      <w:autoSpaceDN w:val="0"/>
      <w:adjustRightInd w:val="0"/>
      <w:ind w:firstLine="709"/>
      <w:jc w:val="both"/>
    </w:pPr>
    <w:rPr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A0430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a0">
    <w:name w:val="Знак"/>
    <w:basedOn w:val="Normal"/>
    <w:uiPriority w:val="99"/>
    <w:rsid w:val="00A04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styleId="Hyperlink">
    <w:name w:val="Hyperlink"/>
    <w:basedOn w:val="DefaultParagraphFont"/>
    <w:uiPriority w:val="99"/>
    <w:rsid w:val="00A0430F"/>
    <w:rPr>
      <w:rFonts w:cs="Times New Roman"/>
      <w:color w:val="0000FF"/>
      <w:u w:val="single"/>
    </w:rPr>
  </w:style>
  <w:style w:type="character" w:styleId="LineNumber">
    <w:name w:val="line number"/>
    <w:basedOn w:val="DefaultParagraphFont"/>
    <w:uiPriority w:val="99"/>
    <w:rsid w:val="00924AB0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B20E41"/>
    <w:rPr>
      <w:rFonts w:ascii="Arial" w:hAnsi="Arial"/>
      <w:lang w:val="ru-RU" w:eastAsia="ru-RU"/>
    </w:rPr>
  </w:style>
  <w:style w:type="paragraph" w:customStyle="1" w:styleId="ConsPlusTitle">
    <w:name w:val="ConsPlusTitle"/>
    <w:uiPriority w:val="99"/>
    <w:rsid w:val="00F74EC0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0C15FE"/>
    <w:pPr>
      <w:overflowPunct/>
      <w:autoSpaceDE/>
      <w:autoSpaceDN/>
      <w:adjustRightInd/>
      <w:ind w:left="720"/>
      <w:contextualSpacing/>
      <w:textAlignment w:val="auto"/>
    </w:pPr>
    <w:rPr>
      <w:sz w:val="28"/>
      <w:szCs w:val="22"/>
      <w:lang w:eastAsia="en-US"/>
    </w:rPr>
  </w:style>
  <w:style w:type="paragraph" w:customStyle="1" w:styleId="20">
    <w:name w:val="Обычный (веб)20"/>
    <w:basedOn w:val="Normal"/>
    <w:link w:val="200"/>
    <w:uiPriority w:val="99"/>
    <w:rsid w:val="00C62C87"/>
    <w:pPr>
      <w:overflowPunct/>
      <w:autoSpaceDE/>
      <w:autoSpaceDN/>
      <w:adjustRightInd/>
      <w:textAlignment w:val="auto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uiPriority w:val="99"/>
    <w:locked/>
    <w:rsid w:val="00C62C87"/>
    <w:rPr>
      <w:color w:val="000000"/>
      <w:sz w:val="24"/>
    </w:rPr>
  </w:style>
  <w:style w:type="paragraph" w:customStyle="1" w:styleId="210">
    <w:name w:val="Заголовок 210"/>
    <w:basedOn w:val="Normal"/>
    <w:uiPriority w:val="99"/>
    <w:rsid w:val="00FE5C10"/>
    <w:pPr>
      <w:overflowPunct/>
      <w:autoSpaceDE/>
      <w:autoSpaceDN/>
      <w:adjustRightInd/>
      <w:spacing w:before="150" w:after="150" w:line="228" w:lineRule="auto"/>
      <w:ind w:right="300" w:firstLine="0"/>
      <w:jc w:val="left"/>
      <w:textAlignment w:val="auto"/>
      <w:outlineLvl w:val="2"/>
    </w:pPr>
    <w:rPr>
      <w:color w:val="0057B0"/>
      <w:sz w:val="27"/>
      <w:szCs w:val="27"/>
    </w:rPr>
  </w:style>
  <w:style w:type="paragraph" w:customStyle="1" w:styleId="ConsPlusNonformat">
    <w:name w:val="ConsPlusNonformat"/>
    <w:uiPriority w:val="99"/>
    <w:rsid w:val="00C46BB4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NoSpacing">
    <w:name w:val="No Spacing"/>
    <w:uiPriority w:val="99"/>
    <w:qFormat/>
    <w:rsid w:val="00FF51A7"/>
    <w:rPr>
      <w:sz w:val="24"/>
      <w:szCs w:val="24"/>
    </w:rPr>
  </w:style>
  <w:style w:type="character" w:customStyle="1" w:styleId="11">
    <w:name w:val="Гиперссылка11"/>
    <w:uiPriority w:val="99"/>
    <w:rsid w:val="00331422"/>
    <w:rPr>
      <w:color w:val="0000FF"/>
      <w:u w:val="single"/>
    </w:rPr>
  </w:style>
  <w:style w:type="paragraph" w:customStyle="1" w:styleId="position">
    <w:name w:val="position"/>
    <w:basedOn w:val="Normal"/>
    <w:uiPriority w:val="99"/>
    <w:rsid w:val="00A91AE6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customStyle="1" w:styleId="info">
    <w:name w:val="info"/>
    <w:basedOn w:val="Normal"/>
    <w:uiPriority w:val="99"/>
    <w:rsid w:val="00A91AE6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customStyle="1" w:styleId="a1">
    <w:name w:val="Описание документов"/>
    <w:basedOn w:val="Normal"/>
    <w:uiPriority w:val="99"/>
    <w:rsid w:val="00865966"/>
    <w:pPr>
      <w:overflowPunct/>
      <w:autoSpaceDE/>
      <w:autoSpaceDN/>
      <w:adjustRightInd/>
      <w:ind w:firstLine="0"/>
      <w:jc w:val="left"/>
      <w:textAlignment w:val="auto"/>
    </w:pPr>
    <w:rPr>
      <w:color w:val="000000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73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8B263EAD7ACF332F0983D9D2D6D7C11772D27BFADBD67EDD25C272EB9C7F30TCU5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12</Pages>
  <Words>3474</Words>
  <Characters>19802</Characters>
  <Application>Microsoft Office Outlook</Application>
  <DocSecurity>0</DocSecurity>
  <Lines>0</Lines>
  <Paragraphs>0</Paragraphs>
  <ScaleCrop>false</ScaleCrop>
  <Company>ДАиГ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Вощенко</cp:lastModifiedBy>
  <cp:revision>2</cp:revision>
  <cp:lastPrinted>2024-12-05T12:30:00Z</cp:lastPrinted>
  <dcterms:created xsi:type="dcterms:W3CDTF">2024-12-17T13:28:00Z</dcterms:created>
  <dcterms:modified xsi:type="dcterms:W3CDTF">2024-12-17T13:28:00Z</dcterms:modified>
</cp:coreProperties>
</file>