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68A" w:rsidRPr="0071568A" w:rsidRDefault="0071568A" w:rsidP="0071568A">
      <w:pPr>
        <w:jc w:val="center"/>
        <w:rPr>
          <w:b/>
          <w:spacing w:val="32"/>
          <w:sz w:val="38"/>
          <w:szCs w:val="38"/>
        </w:rPr>
      </w:pPr>
      <w:r w:rsidRPr="0071568A">
        <w:rPr>
          <w:b/>
          <w:noProof/>
          <w:spacing w:val="32"/>
          <w:sz w:val="38"/>
          <w:szCs w:val="38"/>
        </w:rPr>
        <w:drawing>
          <wp:inline distT="0" distB="0" distL="0" distR="0" wp14:anchorId="5DFF9E85" wp14:editId="32714C6D">
            <wp:extent cx="876300" cy="857250"/>
            <wp:effectExtent l="0" t="0" r="0" b="0"/>
            <wp:docPr id="1" name="Рисунок 1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68A" w:rsidRPr="0071568A" w:rsidRDefault="0071568A" w:rsidP="0071568A">
      <w:pPr>
        <w:jc w:val="center"/>
        <w:rPr>
          <w:b/>
          <w:spacing w:val="32"/>
          <w:sz w:val="20"/>
          <w:szCs w:val="38"/>
        </w:rPr>
      </w:pPr>
    </w:p>
    <w:p w:rsidR="0071568A" w:rsidRPr="0071568A" w:rsidRDefault="0071568A" w:rsidP="0071568A">
      <w:pPr>
        <w:jc w:val="center"/>
        <w:rPr>
          <w:b/>
          <w:spacing w:val="32"/>
          <w:sz w:val="38"/>
          <w:szCs w:val="38"/>
        </w:rPr>
      </w:pPr>
      <w:r w:rsidRPr="0071568A">
        <w:rPr>
          <w:b/>
          <w:spacing w:val="32"/>
          <w:sz w:val="38"/>
          <w:szCs w:val="38"/>
        </w:rPr>
        <w:t>АДМИНИСТРАЦИЯ</w:t>
      </w:r>
    </w:p>
    <w:p w:rsidR="0071568A" w:rsidRPr="0071568A" w:rsidRDefault="0071568A" w:rsidP="0071568A">
      <w:pPr>
        <w:jc w:val="center"/>
        <w:rPr>
          <w:b/>
          <w:spacing w:val="-2"/>
          <w:sz w:val="40"/>
          <w:szCs w:val="40"/>
        </w:rPr>
      </w:pPr>
      <w:proofErr w:type="gramStart"/>
      <w:r w:rsidRPr="0071568A">
        <w:rPr>
          <w:b/>
          <w:spacing w:val="-2"/>
          <w:sz w:val="40"/>
          <w:szCs w:val="40"/>
        </w:rPr>
        <w:t>ГОРОДА  РОСТОВА</w:t>
      </w:r>
      <w:proofErr w:type="gramEnd"/>
      <w:r w:rsidRPr="0071568A">
        <w:rPr>
          <w:b/>
          <w:spacing w:val="-2"/>
          <w:sz w:val="40"/>
          <w:szCs w:val="40"/>
        </w:rPr>
        <w:t>-НА-ДОНУ</w:t>
      </w:r>
    </w:p>
    <w:p w:rsidR="0071568A" w:rsidRPr="0071568A" w:rsidRDefault="0071568A" w:rsidP="0071568A">
      <w:pPr>
        <w:jc w:val="center"/>
        <w:rPr>
          <w:b/>
          <w:sz w:val="20"/>
        </w:rPr>
      </w:pPr>
    </w:p>
    <w:p w:rsidR="0071568A" w:rsidRPr="0071568A" w:rsidRDefault="0071568A" w:rsidP="0071568A">
      <w:pPr>
        <w:jc w:val="center"/>
        <w:rPr>
          <w:rFonts w:ascii="Arial" w:hAnsi="Arial"/>
          <w:sz w:val="20"/>
        </w:rPr>
      </w:pPr>
      <w:r w:rsidRPr="0071568A">
        <w:rPr>
          <w:b/>
          <w:sz w:val="36"/>
        </w:rPr>
        <w:t>ПОСТАНОВЛЕНИЕ</w:t>
      </w:r>
    </w:p>
    <w:p w:rsidR="0071568A" w:rsidRPr="0071568A" w:rsidRDefault="0071568A" w:rsidP="0071568A">
      <w:pPr>
        <w:jc w:val="center"/>
        <w:rPr>
          <w:b/>
          <w:sz w:val="1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9"/>
        <w:gridCol w:w="422"/>
        <w:gridCol w:w="1972"/>
      </w:tblGrid>
      <w:tr w:rsidR="0071568A" w:rsidRPr="0071568A" w:rsidTr="00300D8C">
        <w:tc>
          <w:tcPr>
            <w:tcW w:w="885" w:type="pct"/>
            <w:hideMark/>
          </w:tcPr>
          <w:p w:rsidR="0071568A" w:rsidRPr="0071568A" w:rsidRDefault="0071568A" w:rsidP="0071568A">
            <w:pPr>
              <w:tabs>
                <w:tab w:val="left" w:pos="0"/>
              </w:tabs>
              <w:suppressAutoHyphens/>
              <w:rPr>
                <w:lang w:eastAsia="ar-SA"/>
              </w:rPr>
            </w:pPr>
            <w:r w:rsidRPr="0071568A">
              <w:t>2022</w:t>
            </w:r>
          </w:p>
        </w:tc>
        <w:tc>
          <w:tcPr>
            <w:tcW w:w="2873" w:type="pct"/>
          </w:tcPr>
          <w:p w:rsidR="0071568A" w:rsidRPr="0071568A" w:rsidRDefault="0071568A" w:rsidP="0071568A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71568A" w:rsidRPr="0071568A" w:rsidRDefault="0071568A" w:rsidP="0071568A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lang w:val="en-US" w:eastAsia="ar-SA"/>
              </w:rPr>
            </w:pPr>
            <w:r w:rsidRPr="0071568A">
              <w:t>№</w:t>
            </w:r>
          </w:p>
        </w:tc>
        <w:tc>
          <w:tcPr>
            <w:tcW w:w="1023" w:type="pct"/>
          </w:tcPr>
          <w:p w:rsidR="0071568A" w:rsidRPr="0071568A" w:rsidRDefault="0071568A" w:rsidP="0071568A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lang w:val="en-US" w:eastAsia="ar-SA"/>
              </w:rPr>
            </w:pPr>
          </w:p>
        </w:tc>
      </w:tr>
    </w:tbl>
    <w:p w:rsidR="0003176B" w:rsidRDefault="0003176B" w:rsidP="00FB7B53">
      <w:pPr>
        <w:jc w:val="center"/>
        <w:rPr>
          <w:szCs w:val="28"/>
        </w:rPr>
      </w:pPr>
    </w:p>
    <w:p w:rsidR="0003176B" w:rsidRPr="008630BE" w:rsidRDefault="0003176B" w:rsidP="00FB7B53">
      <w:pPr>
        <w:jc w:val="center"/>
        <w:rPr>
          <w:szCs w:val="28"/>
        </w:rPr>
      </w:pPr>
    </w:p>
    <w:tbl>
      <w:tblPr>
        <w:tblW w:w="9996" w:type="dxa"/>
        <w:tblLook w:val="04A0" w:firstRow="1" w:lastRow="0" w:firstColumn="1" w:lastColumn="0" w:noHBand="0" w:noVBand="1"/>
      </w:tblPr>
      <w:tblGrid>
        <w:gridCol w:w="4644"/>
        <w:gridCol w:w="5352"/>
      </w:tblGrid>
      <w:tr w:rsidR="00FB7B53" w:rsidRPr="009758DB" w:rsidTr="0003176B">
        <w:tc>
          <w:tcPr>
            <w:tcW w:w="4644" w:type="dxa"/>
            <w:hideMark/>
          </w:tcPr>
          <w:p w:rsidR="0003176B" w:rsidRDefault="0003176B" w:rsidP="0003176B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03176B">
              <w:rPr>
                <w:color w:val="auto"/>
                <w:sz w:val="28"/>
                <w:szCs w:val="28"/>
              </w:rPr>
              <w:t>Об утверждении порядка создания, хранения, использования и восполнения местного резерва материальных ресурсов для ликвидации чрезвычайных ситуаций</w:t>
            </w:r>
          </w:p>
          <w:p w:rsidR="00FB7B53" w:rsidRPr="00DB6B36" w:rsidRDefault="00FB7B53" w:rsidP="00DB6B36">
            <w:pPr>
              <w:tabs>
                <w:tab w:val="left" w:pos="3969"/>
              </w:tabs>
              <w:ind w:right="34"/>
              <w:contextualSpacing/>
              <w:jc w:val="both"/>
              <w:rPr>
                <w:color w:val="000000"/>
                <w:spacing w:val="-14"/>
                <w:szCs w:val="28"/>
              </w:rPr>
            </w:pPr>
          </w:p>
        </w:tc>
        <w:tc>
          <w:tcPr>
            <w:tcW w:w="5352" w:type="dxa"/>
          </w:tcPr>
          <w:p w:rsidR="00FB7B53" w:rsidRPr="009758DB" w:rsidRDefault="00FB7B53" w:rsidP="00FD0AA6">
            <w:pPr>
              <w:jc w:val="both"/>
              <w:rPr>
                <w:bCs/>
                <w:szCs w:val="28"/>
              </w:rPr>
            </w:pPr>
          </w:p>
        </w:tc>
      </w:tr>
    </w:tbl>
    <w:p w:rsidR="00FB7B53" w:rsidRDefault="00FB7B53" w:rsidP="00FB7B53">
      <w:pPr>
        <w:pStyle w:val="Default"/>
        <w:ind w:firstLine="851"/>
        <w:jc w:val="both"/>
        <w:rPr>
          <w:sz w:val="28"/>
          <w:szCs w:val="28"/>
        </w:rPr>
      </w:pPr>
    </w:p>
    <w:p w:rsidR="00FB7B53" w:rsidRDefault="00DB6B36" w:rsidP="003E181D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DB6B36">
        <w:rPr>
          <w:color w:val="auto"/>
          <w:sz w:val="28"/>
          <w:szCs w:val="28"/>
        </w:rPr>
        <w:t>В соответствии с Федеральным</w:t>
      </w:r>
      <w:r w:rsidR="00167E98">
        <w:rPr>
          <w:color w:val="auto"/>
          <w:sz w:val="28"/>
          <w:szCs w:val="28"/>
        </w:rPr>
        <w:t>и закона</w:t>
      </w:r>
      <w:r>
        <w:rPr>
          <w:color w:val="auto"/>
          <w:sz w:val="28"/>
          <w:szCs w:val="28"/>
        </w:rPr>
        <w:t>м</w:t>
      </w:r>
      <w:r w:rsidR="00167E98"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 xml:space="preserve"> от 21.12.1994 № 68-ФЗ </w:t>
      </w:r>
      <w:r>
        <w:rPr>
          <w:color w:val="auto"/>
          <w:sz w:val="28"/>
          <w:szCs w:val="28"/>
        </w:rPr>
        <w:br/>
      </w:r>
      <w:r w:rsidR="00FF51CB">
        <w:rPr>
          <w:color w:val="auto"/>
          <w:sz w:val="28"/>
          <w:szCs w:val="28"/>
        </w:rPr>
        <w:t>«</w:t>
      </w:r>
      <w:r w:rsidRPr="00DB6B36">
        <w:rPr>
          <w:color w:val="auto"/>
          <w:sz w:val="28"/>
          <w:szCs w:val="28"/>
        </w:rPr>
        <w:t>О защите населения и территорий от чрезвычайных ситуаций прир</w:t>
      </w:r>
      <w:r>
        <w:rPr>
          <w:color w:val="auto"/>
          <w:sz w:val="28"/>
          <w:szCs w:val="28"/>
        </w:rPr>
        <w:t xml:space="preserve">одного </w:t>
      </w:r>
      <w:r>
        <w:rPr>
          <w:color w:val="auto"/>
          <w:sz w:val="28"/>
          <w:szCs w:val="28"/>
        </w:rPr>
        <w:br/>
        <w:t>и техногенного характера</w:t>
      </w:r>
      <w:r w:rsidR="00FF51CB">
        <w:rPr>
          <w:color w:val="auto"/>
          <w:sz w:val="28"/>
          <w:szCs w:val="28"/>
        </w:rPr>
        <w:t>»</w:t>
      </w:r>
      <w:r w:rsidRPr="00DB6B36">
        <w:rPr>
          <w:color w:val="auto"/>
          <w:sz w:val="28"/>
          <w:szCs w:val="28"/>
        </w:rPr>
        <w:t xml:space="preserve">, </w:t>
      </w:r>
      <w:r w:rsidR="003E181D">
        <w:rPr>
          <w:color w:val="auto"/>
          <w:sz w:val="28"/>
          <w:szCs w:val="28"/>
        </w:rPr>
        <w:t>от 06.10.2003 № </w:t>
      </w:r>
      <w:r w:rsidR="003E181D" w:rsidRPr="003E181D">
        <w:rPr>
          <w:color w:val="auto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3E181D">
        <w:rPr>
          <w:color w:val="auto"/>
          <w:sz w:val="28"/>
          <w:szCs w:val="28"/>
        </w:rPr>
        <w:t xml:space="preserve">, </w:t>
      </w:r>
      <w:r w:rsidRPr="00DB6B36">
        <w:rPr>
          <w:color w:val="auto"/>
          <w:sz w:val="28"/>
          <w:szCs w:val="28"/>
        </w:rPr>
        <w:t>постановлением Правительства Ростовск</w:t>
      </w:r>
      <w:r w:rsidR="00354504">
        <w:rPr>
          <w:color w:val="auto"/>
          <w:sz w:val="28"/>
          <w:szCs w:val="28"/>
        </w:rPr>
        <w:t xml:space="preserve">ой области от 02.07.2012 № 554 </w:t>
      </w:r>
      <w:r w:rsidR="00167E98">
        <w:rPr>
          <w:color w:val="auto"/>
          <w:sz w:val="28"/>
          <w:szCs w:val="28"/>
        </w:rPr>
        <w:br/>
      </w:r>
      <w:r w:rsidR="00FF51CB">
        <w:rPr>
          <w:color w:val="auto"/>
          <w:sz w:val="28"/>
          <w:szCs w:val="28"/>
        </w:rPr>
        <w:t>«</w:t>
      </w:r>
      <w:r w:rsidR="00D57716">
        <w:rPr>
          <w:color w:val="auto"/>
          <w:sz w:val="28"/>
          <w:szCs w:val="28"/>
        </w:rPr>
        <w:t>О п</w:t>
      </w:r>
      <w:r w:rsidRPr="00DB6B36">
        <w:rPr>
          <w:color w:val="auto"/>
          <w:sz w:val="28"/>
          <w:szCs w:val="28"/>
        </w:rPr>
        <w:t>орядке создания и использования областного (территориального) резерва материальных ресурсов для ликвидации чрезвычайных ситуаций межмуниципал</w:t>
      </w:r>
      <w:r w:rsidR="00354504">
        <w:rPr>
          <w:color w:val="auto"/>
          <w:sz w:val="28"/>
          <w:szCs w:val="28"/>
        </w:rPr>
        <w:t>ьного и регионального характера</w:t>
      </w:r>
      <w:r w:rsidR="00FF51CB">
        <w:rPr>
          <w:color w:val="auto"/>
          <w:sz w:val="28"/>
          <w:szCs w:val="28"/>
        </w:rPr>
        <w:t>»</w:t>
      </w:r>
    </w:p>
    <w:p w:rsidR="00DB6B36" w:rsidRPr="00513BE2" w:rsidRDefault="00DB6B36" w:rsidP="00FB7B53">
      <w:pPr>
        <w:pStyle w:val="Default"/>
        <w:jc w:val="both"/>
        <w:rPr>
          <w:sz w:val="28"/>
          <w:szCs w:val="28"/>
        </w:rPr>
      </w:pPr>
    </w:p>
    <w:p w:rsidR="00FB7B53" w:rsidRPr="00513BE2" w:rsidRDefault="00FB7B53" w:rsidP="00FB7B53">
      <w:pPr>
        <w:ind w:firstLine="737"/>
        <w:jc w:val="center"/>
        <w:rPr>
          <w:szCs w:val="28"/>
        </w:rPr>
      </w:pPr>
      <w:r w:rsidRPr="00513BE2">
        <w:rPr>
          <w:szCs w:val="28"/>
        </w:rPr>
        <w:t>П</w:t>
      </w:r>
      <w:r>
        <w:rPr>
          <w:szCs w:val="28"/>
        </w:rPr>
        <w:t> </w:t>
      </w:r>
      <w:r w:rsidRPr="00513BE2">
        <w:rPr>
          <w:szCs w:val="28"/>
        </w:rPr>
        <w:t>О</w:t>
      </w:r>
      <w:r>
        <w:rPr>
          <w:szCs w:val="28"/>
        </w:rPr>
        <w:t> </w:t>
      </w:r>
      <w:r w:rsidRPr="00513BE2">
        <w:rPr>
          <w:szCs w:val="28"/>
        </w:rPr>
        <w:t>С</w:t>
      </w:r>
      <w:r>
        <w:rPr>
          <w:szCs w:val="28"/>
        </w:rPr>
        <w:t> </w:t>
      </w:r>
      <w:r w:rsidRPr="00513BE2">
        <w:rPr>
          <w:szCs w:val="28"/>
        </w:rPr>
        <w:t>Т</w:t>
      </w:r>
      <w:r>
        <w:rPr>
          <w:szCs w:val="28"/>
        </w:rPr>
        <w:t> </w:t>
      </w:r>
      <w:r w:rsidRPr="00513BE2">
        <w:rPr>
          <w:szCs w:val="28"/>
        </w:rPr>
        <w:t>А</w:t>
      </w:r>
      <w:r>
        <w:rPr>
          <w:szCs w:val="28"/>
        </w:rPr>
        <w:t> </w:t>
      </w:r>
      <w:r w:rsidRPr="00513BE2">
        <w:rPr>
          <w:szCs w:val="28"/>
        </w:rPr>
        <w:t>Н</w:t>
      </w:r>
      <w:r>
        <w:rPr>
          <w:szCs w:val="28"/>
        </w:rPr>
        <w:t> </w:t>
      </w:r>
      <w:r w:rsidRPr="00513BE2">
        <w:rPr>
          <w:szCs w:val="28"/>
        </w:rPr>
        <w:t>О</w:t>
      </w:r>
      <w:r>
        <w:rPr>
          <w:szCs w:val="28"/>
        </w:rPr>
        <w:t> </w:t>
      </w:r>
      <w:r w:rsidRPr="00513BE2">
        <w:rPr>
          <w:szCs w:val="28"/>
        </w:rPr>
        <w:t>В</w:t>
      </w:r>
      <w:r>
        <w:rPr>
          <w:szCs w:val="28"/>
        </w:rPr>
        <w:t> </w:t>
      </w:r>
      <w:r w:rsidRPr="00513BE2">
        <w:rPr>
          <w:szCs w:val="28"/>
        </w:rPr>
        <w:t>Л</w:t>
      </w:r>
      <w:r>
        <w:rPr>
          <w:szCs w:val="28"/>
        </w:rPr>
        <w:t> </w:t>
      </w:r>
      <w:r w:rsidRPr="00513BE2">
        <w:rPr>
          <w:szCs w:val="28"/>
        </w:rPr>
        <w:t>Я</w:t>
      </w:r>
      <w:r>
        <w:rPr>
          <w:szCs w:val="28"/>
        </w:rPr>
        <w:t> </w:t>
      </w:r>
      <w:r w:rsidRPr="00513BE2">
        <w:rPr>
          <w:szCs w:val="28"/>
        </w:rPr>
        <w:t>Ю:</w:t>
      </w:r>
    </w:p>
    <w:p w:rsidR="00FB7B53" w:rsidRDefault="00FB7B53" w:rsidP="00FB7B53">
      <w:pPr>
        <w:jc w:val="both"/>
        <w:rPr>
          <w:szCs w:val="28"/>
        </w:rPr>
      </w:pPr>
    </w:p>
    <w:p w:rsidR="00DA23B1" w:rsidRDefault="00354504" w:rsidP="00354504">
      <w:pPr>
        <w:ind w:firstLine="709"/>
        <w:jc w:val="both"/>
        <w:rPr>
          <w:szCs w:val="28"/>
        </w:rPr>
      </w:pPr>
      <w:r>
        <w:rPr>
          <w:szCs w:val="28"/>
        </w:rPr>
        <w:t>1.  </w:t>
      </w:r>
      <w:r w:rsidRPr="00354504">
        <w:rPr>
          <w:szCs w:val="28"/>
        </w:rPr>
        <w:t>Утвердить</w:t>
      </w:r>
      <w:r w:rsidR="00DA23B1">
        <w:rPr>
          <w:szCs w:val="28"/>
        </w:rPr>
        <w:t>:</w:t>
      </w:r>
    </w:p>
    <w:p w:rsidR="00354504" w:rsidRPr="00354504" w:rsidRDefault="00DA23B1" w:rsidP="00354504">
      <w:pPr>
        <w:ind w:firstLine="709"/>
        <w:jc w:val="both"/>
        <w:rPr>
          <w:szCs w:val="28"/>
        </w:rPr>
      </w:pPr>
      <w:r>
        <w:rPr>
          <w:szCs w:val="28"/>
        </w:rPr>
        <w:t>1.1.  П</w:t>
      </w:r>
      <w:r w:rsidR="00354504" w:rsidRPr="00354504">
        <w:rPr>
          <w:szCs w:val="28"/>
        </w:rPr>
        <w:t xml:space="preserve">орядок создания, хранения, использования и восполнения местного резерва материальных ресурсов для ликвидации чрезвычайных </w:t>
      </w:r>
      <w:r w:rsidR="00354504">
        <w:rPr>
          <w:szCs w:val="28"/>
        </w:rPr>
        <w:t>ситуаций согласно приложению № 1</w:t>
      </w:r>
      <w:r w:rsidR="00167E98">
        <w:rPr>
          <w:szCs w:val="28"/>
        </w:rPr>
        <w:t xml:space="preserve"> к постановлению.</w:t>
      </w:r>
    </w:p>
    <w:p w:rsidR="00354504" w:rsidRDefault="00DA23B1" w:rsidP="00354504">
      <w:pPr>
        <w:ind w:firstLine="709"/>
        <w:jc w:val="both"/>
        <w:rPr>
          <w:szCs w:val="28"/>
        </w:rPr>
      </w:pPr>
      <w:r>
        <w:rPr>
          <w:szCs w:val="28"/>
        </w:rPr>
        <w:t>1.2.  Н</w:t>
      </w:r>
      <w:r w:rsidR="00354504" w:rsidRPr="00354504">
        <w:rPr>
          <w:szCs w:val="28"/>
        </w:rPr>
        <w:t xml:space="preserve">оменклатуру и объем местного резерва материальных ресурсов </w:t>
      </w:r>
      <w:r w:rsidR="00266928">
        <w:rPr>
          <w:szCs w:val="28"/>
        </w:rPr>
        <w:br/>
      </w:r>
      <w:r w:rsidR="00354504" w:rsidRPr="00354504">
        <w:rPr>
          <w:szCs w:val="28"/>
        </w:rPr>
        <w:t xml:space="preserve">для ликвидации чрезвычайных ситуаций согласно приложению </w:t>
      </w:r>
      <w:r w:rsidR="00354504">
        <w:rPr>
          <w:szCs w:val="28"/>
        </w:rPr>
        <w:t xml:space="preserve">№ 2 </w:t>
      </w:r>
      <w:r w:rsidR="00354504">
        <w:rPr>
          <w:szCs w:val="28"/>
        </w:rPr>
        <w:br/>
      </w:r>
      <w:r w:rsidR="00167E98">
        <w:rPr>
          <w:szCs w:val="28"/>
        </w:rPr>
        <w:t>к постановлению.</w:t>
      </w:r>
    </w:p>
    <w:p w:rsidR="00DA23B1" w:rsidRDefault="00DA23B1" w:rsidP="00DA23B1">
      <w:pPr>
        <w:ind w:firstLine="709"/>
        <w:jc w:val="both"/>
        <w:rPr>
          <w:szCs w:val="28"/>
        </w:rPr>
      </w:pPr>
      <w:r>
        <w:rPr>
          <w:szCs w:val="28"/>
        </w:rPr>
        <w:t>1.3.  П</w:t>
      </w:r>
      <w:r w:rsidRPr="00DA23B1">
        <w:rPr>
          <w:szCs w:val="28"/>
        </w:rPr>
        <w:t>еречень отраслевых (функциональных) органов Администрации города Ростова-на-Дону, осуществляющих руководство работами по созданию</w:t>
      </w:r>
      <w:r w:rsidR="003F17CB">
        <w:rPr>
          <w:szCs w:val="28"/>
        </w:rPr>
        <w:t>,</w:t>
      </w:r>
      <w:bookmarkStart w:id="0" w:name="_GoBack"/>
      <w:bookmarkEnd w:id="0"/>
      <w:r w:rsidRPr="00DA23B1">
        <w:rPr>
          <w:szCs w:val="28"/>
        </w:rPr>
        <w:t xml:space="preserve"> </w:t>
      </w:r>
      <w:r w:rsidR="0038122C">
        <w:rPr>
          <w:szCs w:val="28"/>
        </w:rPr>
        <w:t>хранению, использованию и восполнению</w:t>
      </w:r>
      <w:r w:rsidR="0038122C" w:rsidRPr="0038122C">
        <w:rPr>
          <w:szCs w:val="28"/>
        </w:rPr>
        <w:t xml:space="preserve"> местного резерва материальных ресурсов для л</w:t>
      </w:r>
      <w:r w:rsidR="008E3F3D">
        <w:rPr>
          <w:szCs w:val="28"/>
        </w:rPr>
        <w:t>иквидации чрезвычайных ситуаций</w:t>
      </w:r>
      <w:r w:rsidR="00266928">
        <w:rPr>
          <w:szCs w:val="28"/>
        </w:rPr>
        <w:t xml:space="preserve"> согласно приложению № 3 </w:t>
      </w:r>
      <w:r w:rsidR="008E3F3D">
        <w:rPr>
          <w:szCs w:val="28"/>
        </w:rPr>
        <w:br/>
      </w:r>
      <w:r w:rsidR="00266928">
        <w:rPr>
          <w:szCs w:val="28"/>
        </w:rPr>
        <w:t>к постановлению.</w:t>
      </w:r>
    </w:p>
    <w:p w:rsidR="00DA23B1" w:rsidRDefault="00DA23B1" w:rsidP="00DA23B1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2.  </w:t>
      </w:r>
      <w:r w:rsidRPr="00920B59">
        <w:rPr>
          <w:szCs w:val="28"/>
        </w:rPr>
        <w:t xml:space="preserve">Руководителям муниципальных учреждений и </w:t>
      </w:r>
      <w:r>
        <w:rPr>
          <w:szCs w:val="28"/>
        </w:rPr>
        <w:t>организаций города Ростова-на-Дону п</w:t>
      </w:r>
      <w:r w:rsidRPr="00920B59">
        <w:rPr>
          <w:szCs w:val="28"/>
        </w:rPr>
        <w:t>родолжить работу по созданию</w:t>
      </w:r>
      <w:r w:rsidR="00E76021">
        <w:rPr>
          <w:szCs w:val="28"/>
        </w:rPr>
        <w:t>, хранению, использованию</w:t>
      </w:r>
      <w:r w:rsidR="00E76021" w:rsidRPr="00E76021">
        <w:rPr>
          <w:szCs w:val="28"/>
        </w:rPr>
        <w:t xml:space="preserve"> </w:t>
      </w:r>
      <w:r w:rsidR="00E76021">
        <w:rPr>
          <w:szCs w:val="28"/>
        </w:rPr>
        <w:br/>
        <w:t>и восполнению</w:t>
      </w:r>
      <w:r w:rsidR="00E76021" w:rsidRPr="00E76021">
        <w:rPr>
          <w:szCs w:val="28"/>
        </w:rPr>
        <w:t xml:space="preserve"> </w:t>
      </w:r>
      <w:r w:rsidR="007C1AB8">
        <w:rPr>
          <w:szCs w:val="28"/>
        </w:rPr>
        <w:t xml:space="preserve">объектового </w:t>
      </w:r>
      <w:r w:rsidR="00E76021" w:rsidRPr="00E76021">
        <w:rPr>
          <w:szCs w:val="28"/>
        </w:rPr>
        <w:t>резерва материальных ресурсов для ликвидации чрезвычайных ситуаций</w:t>
      </w:r>
      <w:r w:rsidRPr="00920B59">
        <w:rPr>
          <w:szCs w:val="28"/>
        </w:rPr>
        <w:t xml:space="preserve"> </w:t>
      </w:r>
      <w:r w:rsidR="00520499">
        <w:rPr>
          <w:szCs w:val="28"/>
        </w:rPr>
        <w:t xml:space="preserve">согласно приложениям </w:t>
      </w:r>
      <w:r w:rsidR="00266928">
        <w:rPr>
          <w:szCs w:val="28"/>
        </w:rPr>
        <w:t xml:space="preserve">№ 1, </w:t>
      </w:r>
      <w:r w:rsidRPr="00920B59">
        <w:rPr>
          <w:szCs w:val="28"/>
        </w:rPr>
        <w:t>2</w:t>
      </w:r>
      <w:r>
        <w:rPr>
          <w:szCs w:val="28"/>
        </w:rPr>
        <w:t xml:space="preserve"> к постановлению</w:t>
      </w:r>
      <w:r w:rsidR="00E76021">
        <w:rPr>
          <w:szCs w:val="28"/>
        </w:rPr>
        <w:t>.</w:t>
      </w:r>
    </w:p>
    <w:p w:rsidR="00E76021" w:rsidRDefault="00E76021" w:rsidP="00DA23B1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DA23B1">
        <w:rPr>
          <w:szCs w:val="28"/>
        </w:rPr>
        <w:t>.  Руководителям отраслевых (функциональных) органов Администрации города Ростова-на-Дону, включенным в перечень приложения № 3 настоящего постановления</w:t>
      </w:r>
      <w:r>
        <w:rPr>
          <w:szCs w:val="28"/>
        </w:rPr>
        <w:t>:</w:t>
      </w:r>
    </w:p>
    <w:p w:rsidR="00DA23B1" w:rsidRDefault="00E76021" w:rsidP="00DA23B1">
      <w:pPr>
        <w:ind w:firstLine="709"/>
        <w:jc w:val="both"/>
        <w:rPr>
          <w:szCs w:val="28"/>
        </w:rPr>
      </w:pPr>
      <w:r>
        <w:rPr>
          <w:szCs w:val="28"/>
        </w:rPr>
        <w:t>3.1.  П</w:t>
      </w:r>
      <w:r w:rsidR="00DA23B1">
        <w:rPr>
          <w:szCs w:val="28"/>
        </w:rPr>
        <w:t xml:space="preserve">родолжить контроль </w:t>
      </w:r>
      <w:r w:rsidR="00DA23B1" w:rsidRPr="00DA23B1">
        <w:rPr>
          <w:szCs w:val="28"/>
        </w:rPr>
        <w:t xml:space="preserve">создания, хранения, использования </w:t>
      </w:r>
      <w:r>
        <w:rPr>
          <w:szCs w:val="28"/>
        </w:rPr>
        <w:br/>
      </w:r>
      <w:r w:rsidR="00DA23B1" w:rsidRPr="00DA23B1">
        <w:rPr>
          <w:szCs w:val="28"/>
        </w:rPr>
        <w:t xml:space="preserve">и восполнения </w:t>
      </w:r>
      <w:r w:rsidR="007C1AB8">
        <w:rPr>
          <w:szCs w:val="28"/>
        </w:rPr>
        <w:t xml:space="preserve">объектового </w:t>
      </w:r>
      <w:r w:rsidR="00DA23B1" w:rsidRPr="00DA23B1">
        <w:rPr>
          <w:szCs w:val="28"/>
        </w:rPr>
        <w:t xml:space="preserve">резерва материальных ресурсов </w:t>
      </w:r>
      <w:r w:rsidR="00DA23B1">
        <w:rPr>
          <w:szCs w:val="28"/>
        </w:rPr>
        <w:br/>
      </w:r>
      <w:r w:rsidR="00DA23B1" w:rsidRPr="00DA23B1">
        <w:rPr>
          <w:szCs w:val="28"/>
        </w:rPr>
        <w:t>для ликвидации чрезвычайных ситуаций</w:t>
      </w:r>
      <w:r>
        <w:rPr>
          <w:szCs w:val="28"/>
        </w:rPr>
        <w:t xml:space="preserve"> в подведомственных организациях </w:t>
      </w:r>
      <w:r w:rsidR="007C1AB8">
        <w:rPr>
          <w:szCs w:val="28"/>
        </w:rPr>
        <w:br/>
      </w:r>
      <w:r w:rsidR="00167E98">
        <w:rPr>
          <w:szCs w:val="28"/>
        </w:rPr>
        <w:t>и учреждениях.</w:t>
      </w:r>
    </w:p>
    <w:p w:rsidR="00E76021" w:rsidRDefault="00E76021" w:rsidP="00DA23B1">
      <w:pPr>
        <w:ind w:firstLine="709"/>
        <w:jc w:val="both"/>
      </w:pPr>
      <w:r>
        <w:rPr>
          <w:szCs w:val="28"/>
        </w:rPr>
        <w:t xml:space="preserve">3.2.  Представлять в Управление по делам гражданской обороны </w:t>
      </w:r>
      <w:r>
        <w:rPr>
          <w:szCs w:val="28"/>
        </w:rPr>
        <w:br/>
        <w:t xml:space="preserve">и чрезвычайным ситуациям города Ростова-на-Дону информацию о </w:t>
      </w:r>
      <w:r>
        <w:t>создании, хранении, использовании и восполнении</w:t>
      </w:r>
      <w:r w:rsidRPr="00E76021">
        <w:t xml:space="preserve"> резерва материальных ресурсов </w:t>
      </w:r>
      <w:r>
        <w:br/>
      </w:r>
      <w:r w:rsidRPr="00E76021">
        <w:t>для ликвидации чрезвычайных ситуаций</w:t>
      </w:r>
      <w:r w:rsidR="008E3F3D">
        <w:t>, а так</w:t>
      </w:r>
      <w:r w:rsidR="00A854AA">
        <w:t>же о местах его расположения</w:t>
      </w:r>
      <w:r w:rsidR="00D15ECD">
        <w:t>,</w:t>
      </w:r>
      <w:r w:rsidR="00A854AA">
        <w:t xml:space="preserve"> </w:t>
      </w:r>
      <w:r w:rsidR="00A854AA">
        <w:br/>
      </w:r>
      <w:r>
        <w:t xml:space="preserve">по итогам первого полугодия – </w:t>
      </w:r>
      <w:r w:rsidR="007C1AB8">
        <w:t>не позднее 1</w:t>
      </w:r>
      <w:r>
        <w:t xml:space="preserve"> июля текущего года</w:t>
      </w:r>
      <w:r w:rsidR="007C1AB8">
        <w:t>, по итогам года – не позднее 13</w:t>
      </w:r>
      <w:r>
        <w:t xml:space="preserve"> января следующего года</w:t>
      </w:r>
      <w:r w:rsidR="007C1AB8">
        <w:t>.</w:t>
      </w:r>
    </w:p>
    <w:p w:rsidR="007C1AB8" w:rsidRPr="00354504" w:rsidRDefault="007C1AB8" w:rsidP="00D15ECD">
      <w:pPr>
        <w:ind w:firstLine="709"/>
        <w:jc w:val="both"/>
        <w:rPr>
          <w:szCs w:val="28"/>
        </w:rPr>
      </w:pPr>
      <w:r>
        <w:t>4.  </w:t>
      </w:r>
      <w:r>
        <w:rPr>
          <w:szCs w:val="28"/>
        </w:rPr>
        <w:t>Управлению</w:t>
      </w:r>
      <w:r w:rsidRPr="00920B59">
        <w:rPr>
          <w:szCs w:val="28"/>
        </w:rPr>
        <w:t xml:space="preserve"> по делам </w:t>
      </w:r>
      <w:r>
        <w:rPr>
          <w:szCs w:val="28"/>
        </w:rPr>
        <w:t xml:space="preserve">гражданской обороны и чрезвычайным ситуациям </w:t>
      </w:r>
      <w:r w:rsidR="0069144E">
        <w:rPr>
          <w:szCs w:val="28"/>
        </w:rPr>
        <w:t>города Ростова-на-Дону</w:t>
      </w:r>
      <w:r w:rsidR="00D15ECD">
        <w:rPr>
          <w:szCs w:val="28"/>
        </w:rPr>
        <w:t xml:space="preserve"> о</w:t>
      </w:r>
      <w:r w:rsidR="0069144E">
        <w:rPr>
          <w:szCs w:val="28"/>
        </w:rPr>
        <w:t>казывать</w:t>
      </w:r>
      <w:r w:rsidRPr="00920B59">
        <w:rPr>
          <w:szCs w:val="28"/>
        </w:rPr>
        <w:t xml:space="preserve"> методическую помощь отраслевым (функциональным) органам</w:t>
      </w:r>
      <w:r>
        <w:rPr>
          <w:szCs w:val="28"/>
        </w:rPr>
        <w:t xml:space="preserve"> Администрации города </w:t>
      </w:r>
      <w:r w:rsidR="00167E98">
        <w:rPr>
          <w:szCs w:val="28"/>
        </w:rPr>
        <w:br/>
      </w:r>
      <w:r>
        <w:rPr>
          <w:szCs w:val="28"/>
        </w:rPr>
        <w:t>Ростова-на-Дону</w:t>
      </w:r>
      <w:r w:rsidRPr="00920B59">
        <w:rPr>
          <w:szCs w:val="28"/>
        </w:rPr>
        <w:t xml:space="preserve">, муниципальным учреждениям и </w:t>
      </w:r>
      <w:r>
        <w:rPr>
          <w:szCs w:val="28"/>
        </w:rPr>
        <w:t xml:space="preserve">организациям </w:t>
      </w:r>
      <w:r w:rsidRPr="00920B59">
        <w:rPr>
          <w:szCs w:val="28"/>
        </w:rPr>
        <w:t xml:space="preserve">города </w:t>
      </w:r>
      <w:r>
        <w:rPr>
          <w:szCs w:val="28"/>
        </w:rPr>
        <w:t>Ростова-на-Д</w:t>
      </w:r>
      <w:r w:rsidR="00167E98">
        <w:rPr>
          <w:szCs w:val="28"/>
        </w:rPr>
        <w:t xml:space="preserve">ону </w:t>
      </w:r>
      <w:r w:rsidRPr="00920B59">
        <w:rPr>
          <w:szCs w:val="28"/>
        </w:rPr>
        <w:t>в вопросах</w:t>
      </w:r>
      <w:r>
        <w:rPr>
          <w:szCs w:val="28"/>
        </w:rPr>
        <w:t xml:space="preserve"> создания резерва материальных ресурсов </w:t>
      </w:r>
      <w:r w:rsidR="00167E98">
        <w:rPr>
          <w:szCs w:val="28"/>
        </w:rPr>
        <w:br/>
      </w:r>
      <w:r>
        <w:rPr>
          <w:szCs w:val="28"/>
        </w:rPr>
        <w:t xml:space="preserve">для ликвидации чрезвычайных ситуаций и контролировать его </w:t>
      </w:r>
      <w:r w:rsidRPr="00920B59">
        <w:rPr>
          <w:szCs w:val="28"/>
        </w:rPr>
        <w:t>создание, хранение</w:t>
      </w:r>
      <w:r>
        <w:rPr>
          <w:szCs w:val="28"/>
        </w:rPr>
        <w:t>,</w:t>
      </w:r>
      <w:r w:rsidRPr="00920B59">
        <w:rPr>
          <w:szCs w:val="28"/>
        </w:rPr>
        <w:t xml:space="preserve"> </w:t>
      </w:r>
      <w:r>
        <w:rPr>
          <w:szCs w:val="28"/>
        </w:rPr>
        <w:t xml:space="preserve">использование </w:t>
      </w:r>
      <w:r w:rsidR="00167E98">
        <w:rPr>
          <w:szCs w:val="28"/>
        </w:rPr>
        <w:t>и восполнение.</w:t>
      </w:r>
    </w:p>
    <w:p w:rsidR="006E296F" w:rsidRDefault="007C1AB8" w:rsidP="00354504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C960B1">
        <w:rPr>
          <w:szCs w:val="28"/>
        </w:rPr>
        <w:t>.  </w:t>
      </w:r>
      <w:r w:rsidR="00167E98">
        <w:rPr>
          <w:szCs w:val="28"/>
        </w:rPr>
        <w:t>П</w:t>
      </w:r>
      <w:r w:rsidR="00167E98" w:rsidRPr="00354504">
        <w:rPr>
          <w:szCs w:val="28"/>
        </w:rPr>
        <w:t>ризнать утратившим</w:t>
      </w:r>
      <w:r w:rsidR="006E296F">
        <w:rPr>
          <w:szCs w:val="28"/>
        </w:rPr>
        <w:t>и</w:t>
      </w:r>
      <w:r w:rsidR="00167E98" w:rsidRPr="00354504">
        <w:rPr>
          <w:szCs w:val="28"/>
        </w:rPr>
        <w:t xml:space="preserve"> силу</w:t>
      </w:r>
      <w:r w:rsidR="006E296F">
        <w:rPr>
          <w:szCs w:val="28"/>
        </w:rPr>
        <w:t>:</w:t>
      </w:r>
    </w:p>
    <w:p w:rsidR="00354504" w:rsidRDefault="006E296F" w:rsidP="00354504">
      <w:pPr>
        <w:ind w:firstLine="709"/>
        <w:jc w:val="both"/>
        <w:rPr>
          <w:szCs w:val="28"/>
        </w:rPr>
      </w:pPr>
      <w:r>
        <w:rPr>
          <w:szCs w:val="28"/>
        </w:rPr>
        <w:t>5.1  П</w:t>
      </w:r>
      <w:r w:rsidR="00354504" w:rsidRPr="00354504">
        <w:rPr>
          <w:szCs w:val="28"/>
        </w:rPr>
        <w:t xml:space="preserve">остановление </w:t>
      </w:r>
      <w:r w:rsidR="00354504">
        <w:rPr>
          <w:szCs w:val="28"/>
        </w:rPr>
        <w:t xml:space="preserve">Администрации города Ростова-на-Дону </w:t>
      </w:r>
      <w:r>
        <w:rPr>
          <w:szCs w:val="28"/>
        </w:rPr>
        <w:br/>
      </w:r>
      <w:r w:rsidR="00354504">
        <w:rPr>
          <w:szCs w:val="28"/>
        </w:rPr>
        <w:t>от 31.01.2013</w:t>
      </w:r>
      <w:r w:rsidR="00354504" w:rsidRPr="00354504">
        <w:rPr>
          <w:szCs w:val="28"/>
        </w:rPr>
        <w:t xml:space="preserve"> </w:t>
      </w:r>
      <w:r w:rsidR="00354504">
        <w:rPr>
          <w:szCs w:val="28"/>
        </w:rPr>
        <w:t xml:space="preserve">№ 65 </w:t>
      </w:r>
      <w:r w:rsidR="00FF51CB">
        <w:rPr>
          <w:szCs w:val="28"/>
        </w:rPr>
        <w:t>«</w:t>
      </w:r>
      <w:r w:rsidR="00354504">
        <w:rPr>
          <w:szCs w:val="28"/>
        </w:rPr>
        <w:t>О</w:t>
      </w:r>
      <w:r w:rsidR="00354504" w:rsidRPr="00354504">
        <w:rPr>
          <w:szCs w:val="28"/>
        </w:rPr>
        <w:t>б утверждении порядка создания, хранения, использования</w:t>
      </w:r>
      <w:r w:rsidR="00167E98">
        <w:rPr>
          <w:szCs w:val="28"/>
        </w:rPr>
        <w:t xml:space="preserve"> </w:t>
      </w:r>
      <w:r w:rsidR="00354504" w:rsidRPr="00354504">
        <w:rPr>
          <w:szCs w:val="28"/>
        </w:rPr>
        <w:t>и восполнения местного резерва материальных ресурсов</w:t>
      </w:r>
      <w:r w:rsidR="00354504">
        <w:rPr>
          <w:szCs w:val="28"/>
        </w:rPr>
        <w:t xml:space="preserve"> </w:t>
      </w:r>
      <w:r>
        <w:rPr>
          <w:szCs w:val="28"/>
        </w:rPr>
        <w:br/>
      </w:r>
      <w:r w:rsidR="00354504" w:rsidRPr="00354504">
        <w:rPr>
          <w:szCs w:val="28"/>
        </w:rPr>
        <w:t>для ликвидации чрезвычайных ситуаций</w:t>
      </w:r>
      <w:r w:rsidR="00FF51CB">
        <w:rPr>
          <w:szCs w:val="28"/>
        </w:rPr>
        <w:t>»</w:t>
      </w:r>
      <w:r w:rsidR="00354504" w:rsidRPr="00354504">
        <w:rPr>
          <w:szCs w:val="28"/>
        </w:rPr>
        <w:t>.</w:t>
      </w:r>
    </w:p>
    <w:p w:rsidR="006E296F" w:rsidRDefault="006E296F" w:rsidP="00354504">
      <w:pPr>
        <w:ind w:firstLine="709"/>
        <w:jc w:val="both"/>
        <w:rPr>
          <w:szCs w:val="28"/>
        </w:rPr>
      </w:pPr>
      <w:r>
        <w:rPr>
          <w:szCs w:val="28"/>
        </w:rPr>
        <w:t>5.2.  П</w:t>
      </w:r>
      <w:r w:rsidRPr="00354504">
        <w:rPr>
          <w:szCs w:val="28"/>
        </w:rPr>
        <w:t xml:space="preserve">остановление </w:t>
      </w:r>
      <w:r>
        <w:rPr>
          <w:szCs w:val="28"/>
        </w:rPr>
        <w:t xml:space="preserve">Администрации города Ростова-на-Дону </w:t>
      </w:r>
      <w:r>
        <w:rPr>
          <w:szCs w:val="28"/>
        </w:rPr>
        <w:br/>
        <w:t>от 25.04.2014 № 462 «О внесении изменений в П</w:t>
      </w:r>
      <w:r w:rsidRPr="00354504">
        <w:rPr>
          <w:szCs w:val="28"/>
        </w:rPr>
        <w:t xml:space="preserve">остановление </w:t>
      </w:r>
      <w:r>
        <w:rPr>
          <w:szCs w:val="28"/>
        </w:rPr>
        <w:t>Администрации города Ростова-на-Дону от 31.01.2013</w:t>
      </w:r>
      <w:r w:rsidRPr="00354504">
        <w:rPr>
          <w:szCs w:val="28"/>
        </w:rPr>
        <w:t xml:space="preserve"> </w:t>
      </w:r>
      <w:r>
        <w:rPr>
          <w:szCs w:val="28"/>
        </w:rPr>
        <w:t>№ 65 «О</w:t>
      </w:r>
      <w:r w:rsidRPr="00354504">
        <w:rPr>
          <w:szCs w:val="28"/>
        </w:rPr>
        <w:t>б утверждении порядка создания, хранения, использования</w:t>
      </w:r>
      <w:r>
        <w:rPr>
          <w:szCs w:val="28"/>
        </w:rPr>
        <w:t xml:space="preserve"> </w:t>
      </w:r>
      <w:r w:rsidRPr="00354504">
        <w:rPr>
          <w:szCs w:val="28"/>
        </w:rPr>
        <w:t>и восполнения местного резерва материальных ресурсов</w:t>
      </w:r>
      <w:r>
        <w:rPr>
          <w:szCs w:val="28"/>
        </w:rPr>
        <w:t xml:space="preserve"> </w:t>
      </w:r>
      <w:r w:rsidRPr="00354504">
        <w:rPr>
          <w:szCs w:val="28"/>
        </w:rPr>
        <w:t>для ликвидации чрезвычайных ситуаций</w:t>
      </w:r>
      <w:r>
        <w:rPr>
          <w:szCs w:val="28"/>
        </w:rPr>
        <w:t>»</w:t>
      </w:r>
      <w:r w:rsidRPr="00354504">
        <w:rPr>
          <w:szCs w:val="28"/>
        </w:rPr>
        <w:t>.</w:t>
      </w:r>
    </w:p>
    <w:p w:rsidR="006E296F" w:rsidRDefault="006E296F" w:rsidP="00354504">
      <w:pPr>
        <w:ind w:firstLine="709"/>
        <w:jc w:val="both"/>
        <w:rPr>
          <w:szCs w:val="28"/>
        </w:rPr>
      </w:pPr>
      <w:r>
        <w:rPr>
          <w:szCs w:val="28"/>
        </w:rPr>
        <w:t>5.3.  П</w:t>
      </w:r>
      <w:r w:rsidRPr="00354504">
        <w:rPr>
          <w:szCs w:val="28"/>
        </w:rPr>
        <w:t xml:space="preserve">остановление </w:t>
      </w:r>
      <w:r>
        <w:rPr>
          <w:szCs w:val="28"/>
        </w:rPr>
        <w:t xml:space="preserve">Администрации города Ростова-на-Дону </w:t>
      </w:r>
      <w:r>
        <w:rPr>
          <w:szCs w:val="28"/>
        </w:rPr>
        <w:br/>
        <w:t>от 30.07.2019 № 652 «О внесении изменений в П</w:t>
      </w:r>
      <w:r w:rsidRPr="00354504">
        <w:rPr>
          <w:szCs w:val="28"/>
        </w:rPr>
        <w:t xml:space="preserve">остановление </w:t>
      </w:r>
      <w:r>
        <w:rPr>
          <w:szCs w:val="28"/>
        </w:rPr>
        <w:t>Администрации города Ростова-на-Дону от 31.01.2013</w:t>
      </w:r>
      <w:r w:rsidRPr="00354504">
        <w:rPr>
          <w:szCs w:val="28"/>
        </w:rPr>
        <w:t xml:space="preserve"> </w:t>
      </w:r>
      <w:r>
        <w:rPr>
          <w:szCs w:val="28"/>
        </w:rPr>
        <w:t>№ 65 «О</w:t>
      </w:r>
      <w:r w:rsidRPr="00354504">
        <w:rPr>
          <w:szCs w:val="28"/>
        </w:rPr>
        <w:t>б утверждении порядка создания, хранения, использования</w:t>
      </w:r>
      <w:r>
        <w:rPr>
          <w:szCs w:val="28"/>
        </w:rPr>
        <w:t xml:space="preserve"> </w:t>
      </w:r>
      <w:r w:rsidRPr="00354504">
        <w:rPr>
          <w:szCs w:val="28"/>
        </w:rPr>
        <w:t>и восполнения местного резерва материальных ресурсов</w:t>
      </w:r>
      <w:r>
        <w:rPr>
          <w:szCs w:val="28"/>
        </w:rPr>
        <w:t xml:space="preserve"> </w:t>
      </w:r>
      <w:r w:rsidRPr="00354504">
        <w:rPr>
          <w:szCs w:val="28"/>
        </w:rPr>
        <w:t>для ликвидации чрезвычайных ситуаций</w:t>
      </w:r>
      <w:r>
        <w:rPr>
          <w:szCs w:val="28"/>
        </w:rPr>
        <w:t xml:space="preserve">» </w:t>
      </w:r>
      <w:r>
        <w:rPr>
          <w:szCs w:val="28"/>
        </w:rPr>
        <w:br/>
        <w:t>(ред. от 25.04.2014)</w:t>
      </w:r>
      <w:r w:rsidR="00520499">
        <w:rPr>
          <w:szCs w:val="28"/>
        </w:rPr>
        <w:t>»</w:t>
      </w:r>
      <w:r w:rsidRPr="00354504">
        <w:rPr>
          <w:szCs w:val="28"/>
        </w:rPr>
        <w:t>.</w:t>
      </w:r>
    </w:p>
    <w:p w:rsidR="006E296F" w:rsidRPr="00354504" w:rsidRDefault="006E296F" w:rsidP="006E296F">
      <w:pPr>
        <w:ind w:firstLine="709"/>
        <w:jc w:val="both"/>
        <w:rPr>
          <w:szCs w:val="28"/>
        </w:rPr>
      </w:pPr>
      <w:r>
        <w:rPr>
          <w:szCs w:val="28"/>
        </w:rPr>
        <w:t>5.4.  П</w:t>
      </w:r>
      <w:r w:rsidRPr="00354504">
        <w:rPr>
          <w:szCs w:val="28"/>
        </w:rPr>
        <w:t xml:space="preserve">остановление </w:t>
      </w:r>
      <w:r>
        <w:rPr>
          <w:szCs w:val="28"/>
        </w:rPr>
        <w:t xml:space="preserve">Администрации города Ростова-на-Дону </w:t>
      </w:r>
      <w:r>
        <w:rPr>
          <w:szCs w:val="28"/>
        </w:rPr>
        <w:br/>
        <w:t>от 04.02.2020 № 74 «О внесении изменений в П</w:t>
      </w:r>
      <w:r w:rsidRPr="00354504">
        <w:rPr>
          <w:szCs w:val="28"/>
        </w:rPr>
        <w:t xml:space="preserve">остановление </w:t>
      </w:r>
      <w:r>
        <w:rPr>
          <w:szCs w:val="28"/>
        </w:rPr>
        <w:t>Администрации города Ростова-на-Дону от 31.01.2013</w:t>
      </w:r>
      <w:r w:rsidRPr="00354504">
        <w:rPr>
          <w:szCs w:val="28"/>
        </w:rPr>
        <w:t xml:space="preserve"> </w:t>
      </w:r>
      <w:r>
        <w:rPr>
          <w:szCs w:val="28"/>
        </w:rPr>
        <w:t>№ 65 «О</w:t>
      </w:r>
      <w:r w:rsidRPr="00354504">
        <w:rPr>
          <w:szCs w:val="28"/>
        </w:rPr>
        <w:t>б утверждении порядка создания, хранения, использования</w:t>
      </w:r>
      <w:r>
        <w:rPr>
          <w:szCs w:val="28"/>
        </w:rPr>
        <w:t xml:space="preserve"> </w:t>
      </w:r>
      <w:r w:rsidRPr="00354504">
        <w:rPr>
          <w:szCs w:val="28"/>
        </w:rPr>
        <w:t xml:space="preserve">и восполнения местного резерва материальных </w:t>
      </w:r>
      <w:r w:rsidRPr="00354504">
        <w:rPr>
          <w:szCs w:val="28"/>
        </w:rPr>
        <w:lastRenderedPageBreak/>
        <w:t>ресурсов</w:t>
      </w:r>
      <w:r>
        <w:rPr>
          <w:szCs w:val="28"/>
        </w:rPr>
        <w:t xml:space="preserve"> </w:t>
      </w:r>
      <w:r w:rsidRPr="00354504">
        <w:rPr>
          <w:szCs w:val="28"/>
        </w:rPr>
        <w:t>для ликвидации чрезвычайных ситуаций</w:t>
      </w:r>
      <w:r w:rsidR="0003176B">
        <w:rPr>
          <w:szCs w:val="28"/>
        </w:rPr>
        <w:t xml:space="preserve">» </w:t>
      </w:r>
      <w:r w:rsidR="008E3F3D">
        <w:rPr>
          <w:szCs w:val="28"/>
        </w:rPr>
        <w:br/>
      </w:r>
      <w:r>
        <w:rPr>
          <w:szCs w:val="28"/>
        </w:rPr>
        <w:t>(ред. от 30.07.2019)</w:t>
      </w:r>
      <w:r w:rsidR="00520499">
        <w:rPr>
          <w:szCs w:val="28"/>
        </w:rPr>
        <w:t>»</w:t>
      </w:r>
      <w:r w:rsidRPr="00354504">
        <w:rPr>
          <w:szCs w:val="28"/>
        </w:rPr>
        <w:t>.</w:t>
      </w:r>
    </w:p>
    <w:p w:rsidR="00354504" w:rsidRPr="00354504" w:rsidRDefault="007C1AB8" w:rsidP="00354504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C960B1">
        <w:rPr>
          <w:szCs w:val="28"/>
        </w:rPr>
        <w:t>.  </w:t>
      </w:r>
      <w:r w:rsidR="006E296F">
        <w:rPr>
          <w:szCs w:val="28"/>
        </w:rPr>
        <w:t>П</w:t>
      </w:r>
      <w:r w:rsidR="00354504" w:rsidRPr="00354504">
        <w:rPr>
          <w:szCs w:val="28"/>
        </w:rPr>
        <w:t>остановление вступает в силу со дня его официального оп</w:t>
      </w:r>
      <w:r w:rsidR="00C960B1">
        <w:rPr>
          <w:szCs w:val="28"/>
        </w:rPr>
        <w:t xml:space="preserve">убликования в городской газете </w:t>
      </w:r>
      <w:r w:rsidR="00FF51CB">
        <w:rPr>
          <w:szCs w:val="28"/>
        </w:rPr>
        <w:t>«</w:t>
      </w:r>
      <w:r w:rsidR="00C960B1">
        <w:rPr>
          <w:szCs w:val="28"/>
        </w:rPr>
        <w:t>Ростов официальный</w:t>
      </w:r>
      <w:r w:rsidR="00FF51CB">
        <w:rPr>
          <w:szCs w:val="28"/>
        </w:rPr>
        <w:t>»</w:t>
      </w:r>
      <w:r w:rsidR="00354504" w:rsidRPr="00354504">
        <w:rPr>
          <w:szCs w:val="28"/>
        </w:rPr>
        <w:t>.</w:t>
      </w:r>
    </w:p>
    <w:p w:rsidR="00354504" w:rsidRPr="00354504" w:rsidRDefault="007C1AB8" w:rsidP="00354504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C960B1">
        <w:rPr>
          <w:szCs w:val="28"/>
        </w:rPr>
        <w:t>.  </w:t>
      </w:r>
      <w:r w:rsidR="00354504" w:rsidRPr="00354504">
        <w:rPr>
          <w:szCs w:val="28"/>
        </w:rPr>
        <w:t xml:space="preserve">Контроль за выполнением постановления возложить </w:t>
      </w:r>
      <w:r w:rsidR="00915152">
        <w:rPr>
          <w:szCs w:val="28"/>
        </w:rPr>
        <w:t>на п</w:t>
      </w:r>
      <w:r w:rsidR="00354504" w:rsidRPr="00354504">
        <w:rPr>
          <w:szCs w:val="28"/>
        </w:rPr>
        <w:t>ервого заместителя главы Администрации города</w:t>
      </w:r>
      <w:r w:rsidR="0029528F">
        <w:rPr>
          <w:szCs w:val="28"/>
        </w:rPr>
        <w:t xml:space="preserve"> Ростова-на-Дону</w:t>
      </w:r>
      <w:r w:rsidR="00354504" w:rsidRPr="00354504">
        <w:rPr>
          <w:szCs w:val="28"/>
        </w:rPr>
        <w:t xml:space="preserve"> </w:t>
      </w:r>
      <w:proofErr w:type="spellStart"/>
      <w:r w:rsidR="00354504" w:rsidRPr="00354504">
        <w:rPr>
          <w:szCs w:val="28"/>
        </w:rPr>
        <w:t>Овчинникова</w:t>
      </w:r>
      <w:proofErr w:type="spellEnd"/>
      <w:r w:rsidR="00354504" w:rsidRPr="00354504">
        <w:rPr>
          <w:szCs w:val="28"/>
        </w:rPr>
        <w:t xml:space="preserve"> Ю.В.</w:t>
      </w:r>
    </w:p>
    <w:p w:rsidR="00745A05" w:rsidRDefault="00745A05" w:rsidP="00BF41C7">
      <w:pPr>
        <w:ind w:firstLine="709"/>
        <w:jc w:val="both"/>
        <w:rPr>
          <w:szCs w:val="28"/>
        </w:rPr>
      </w:pPr>
    </w:p>
    <w:p w:rsidR="00745A05" w:rsidRDefault="00745A05" w:rsidP="00BF41C7">
      <w:pPr>
        <w:ind w:firstLine="709"/>
        <w:jc w:val="both"/>
        <w:rPr>
          <w:szCs w:val="28"/>
        </w:rPr>
      </w:pPr>
    </w:p>
    <w:p w:rsidR="00745A05" w:rsidRPr="00C0444D" w:rsidRDefault="00745A05" w:rsidP="00BF41C7">
      <w:pPr>
        <w:ind w:firstLine="709"/>
        <w:jc w:val="both"/>
        <w:rPr>
          <w:szCs w:val="28"/>
        </w:rPr>
      </w:pP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828"/>
        <w:gridCol w:w="2551"/>
      </w:tblGrid>
      <w:tr w:rsidR="00FB7B53" w:rsidRPr="00C64F03" w:rsidTr="00FD0AA6">
        <w:tc>
          <w:tcPr>
            <w:tcW w:w="3472" w:type="dxa"/>
          </w:tcPr>
          <w:p w:rsidR="00FB7B53" w:rsidRPr="00C64F03" w:rsidRDefault="00FB7B53" w:rsidP="00FD0AA6">
            <w:pPr>
              <w:tabs>
                <w:tab w:val="left" w:pos="7088"/>
              </w:tabs>
            </w:pPr>
            <w:r>
              <w:t>Г</w:t>
            </w:r>
            <w:r w:rsidRPr="00C64F03">
              <w:t>лав</w:t>
            </w:r>
            <w:r>
              <w:t>а</w:t>
            </w:r>
            <w:r w:rsidRPr="00C64F03">
              <w:t xml:space="preserve"> Администрации</w:t>
            </w:r>
            <w:r>
              <w:t xml:space="preserve"> города Ростов-на-Дону</w:t>
            </w:r>
          </w:p>
        </w:tc>
        <w:tc>
          <w:tcPr>
            <w:tcW w:w="3828" w:type="dxa"/>
          </w:tcPr>
          <w:p w:rsidR="00FB7B53" w:rsidRPr="00C64F03" w:rsidRDefault="00FB7B53" w:rsidP="00FD0AA6">
            <w:pPr>
              <w:tabs>
                <w:tab w:val="left" w:pos="7088"/>
              </w:tabs>
              <w:jc w:val="both"/>
            </w:pPr>
          </w:p>
        </w:tc>
        <w:tc>
          <w:tcPr>
            <w:tcW w:w="2551" w:type="dxa"/>
          </w:tcPr>
          <w:p w:rsidR="00FB7B53" w:rsidRDefault="00FB7B53" w:rsidP="00FD0AA6">
            <w:pPr>
              <w:tabs>
                <w:tab w:val="left" w:pos="7088"/>
              </w:tabs>
            </w:pPr>
          </w:p>
          <w:p w:rsidR="00FB7B53" w:rsidRPr="00C64F03" w:rsidRDefault="00FB7B53" w:rsidP="00FD0AA6">
            <w:pPr>
              <w:tabs>
                <w:tab w:val="left" w:pos="7088"/>
              </w:tabs>
              <w:ind w:left="639" w:hanging="284"/>
            </w:pPr>
            <w:r>
              <w:t>А</w:t>
            </w:r>
            <w:r w:rsidRPr="00C64F03">
              <w:t xml:space="preserve">.В. </w:t>
            </w:r>
            <w:r>
              <w:t>Логвиненко</w:t>
            </w:r>
          </w:p>
        </w:tc>
      </w:tr>
    </w:tbl>
    <w:p w:rsidR="0072138E" w:rsidRDefault="0072138E" w:rsidP="00FB7B53">
      <w:pPr>
        <w:rPr>
          <w:sz w:val="14"/>
        </w:rPr>
      </w:pPr>
    </w:p>
    <w:p w:rsidR="007C1AB8" w:rsidRDefault="007C1AB8" w:rsidP="00FB7B53">
      <w:pPr>
        <w:rPr>
          <w:sz w:val="14"/>
        </w:rPr>
      </w:pPr>
    </w:p>
    <w:p w:rsidR="007C1AB8" w:rsidRDefault="007C1AB8" w:rsidP="00FB7B53">
      <w:pPr>
        <w:rPr>
          <w:sz w:val="14"/>
        </w:rPr>
      </w:pPr>
    </w:p>
    <w:p w:rsidR="007C1AB8" w:rsidRDefault="007C1AB8" w:rsidP="00FB7B53">
      <w:pPr>
        <w:rPr>
          <w:sz w:val="14"/>
        </w:rPr>
      </w:pPr>
    </w:p>
    <w:p w:rsidR="007C1AB8" w:rsidRDefault="007C1AB8" w:rsidP="00FB7B53">
      <w:pPr>
        <w:rPr>
          <w:sz w:val="14"/>
        </w:rPr>
      </w:pPr>
    </w:p>
    <w:p w:rsidR="007C1AB8" w:rsidRDefault="007C1AB8" w:rsidP="00FB7B53">
      <w:pPr>
        <w:rPr>
          <w:sz w:val="14"/>
        </w:rPr>
      </w:pPr>
    </w:p>
    <w:p w:rsidR="007C1AB8" w:rsidRDefault="007C1AB8" w:rsidP="00FB7B53">
      <w:pPr>
        <w:rPr>
          <w:sz w:val="14"/>
        </w:rPr>
      </w:pPr>
    </w:p>
    <w:p w:rsidR="007C1AB8" w:rsidRDefault="007C1AB8" w:rsidP="00FB7B53">
      <w:pPr>
        <w:rPr>
          <w:sz w:val="14"/>
        </w:rPr>
      </w:pPr>
    </w:p>
    <w:p w:rsidR="007C1AB8" w:rsidRDefault="007C1AB8" w:rsidP="00FB7B53">
      <w:pPr>
        <w:rPr>
          <w:sz w:val="14"/>
        </w:rPr>
      </w:pPr>
    </w:p>
    <w:p w:rsidR="007C1AB8" w:rsidRDefault="007C1AB8" w:rsidP="00FB7B53">
      <w:pPr>
        <w:rPr>
          <w:sz w:val="14"/>
        </w:rPr>
      </w:pPr>
    </w:p>
    <w:p w:rsidR="007C1AB8" w:rsidRDefault="007C1AB8" w:rsidP="00FB7B53">
      <w:pPr>
        <w:rPr>
          <w:sz w:val="14"/>
        </w:rPr>
      </w:pPr>
    </w:p>
    <w:p w:rsidR="007C1AB8" w:rsidRDefault="007C1AB8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1914AF" w:rsidRDefault="001914AF" w:rsidP="00FB7B53">
      <w:pPr>
        <w:rPr>
          <w:sz w:val="14"/>
        </w:rPr>
      </w:pPr>
    </w:p>
    <w:p w:rsidR="00D15ECD" w:rsidRDefault="00D15ECD" w:rsidP="00FB7B53">
      <w:pPr>
        <w:rPr>
          <w:sz w:val="14"/>
        </w:rPr>
      </w:pPr>
    </w:p>
    <w:p w:rsidR="007C1AB8" w:rsidRDefault="007C1AB8" w:rsidP="00FB7B53">
      <w:pPr>
        <w:rPr>
          <w:sz w:val="14"/>
        </w:rPr>
      </w:pPr>
    </w:p>
    <w:p w:rsidR="00D15ECD" w:rsidRPr="00FB7B53" w:rsidRDefault="00D15ECD" w:rsidP="00FB7B53">
      <w:pPr>
        <w:rPr>
          <w:sz w:val="14"/>
        </w:rPr>
      </w:pPr>
    </w:p>
    <w:p w:rsidR="0029528F" w:rsidRDefault="00FB7B53" w:rsidP="002F7E8F">
      <w:pPr>
        <w:rPr>
          <w:sz w:val="20"/>
        </w:rPr>
        <w:sectPr w:rsidR="0029528F" w:rsidSect="008E3F3D">
          <w:headerReference w:type="even" r:id="rId9"/>
          <w:footerReference w:type="default" r:id="rId10"/>
          <w:footerReference w:type="first" r:id="rId11"/>
          <w:pgSz w:w="11907" w:h="16840"/>
          <w:pgMar w:top="1134" w:right="567" w:bottom="1134" w:left="1701" w:header="720" w:footer="720" w:gutter="0"/>
          <w:cols w:space="720"/>
          <w:titlePg/>
          <w:docGrid w:linePitch="381"/>
        </w:sectPr>
      </w:pPr>
      <w:r>
        <w:rPr>
          <w:sz w:val="20"/>
        </w:rPr>
        <w:t xml:space="preserve">Постановление вносит </w:t>
      </w:r>
      <w:r>
        <w:rPr>
          <w:sz w:val="20"/>
        </w:rPr>
        <w:br/>
        <w:t>Управление по делам</w:t>
      </w:r>
      <w:r>
        <w:rPr>
          <w:sz w:val="20"/>
        </w:rPr>
        <w:br/>
        <w:t xml:space="preserve">гражданской обороны </w:t>
      </w:r>
      <w:r>
        <w:rPr>
          <w:sz w:val="20"/>
        </w:rPr>
        <w:br/>
        <w:t xml:space="preserve">и чрезвычайным ситуациям </w:t>
      </w:r>
      <w:r>
        <w:rPr>
          <w:sz w:val="20"/>
        </w:rPr>
        <w:br/>
        <w:t>города Ростова-на-Дону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43"/>
      </w:tblGrid>
      <w:tr w:rsidR="006829F0" w:rsidRPr="00FF2C5F" w:rsidTr="006829F0">
        <w:trPr>
          <w:trHeight w:val="579"/>
        </w:trPr>
        <w:tc>
          <w:tcPr>
            <w:tcW w:w="5211" w:type="dxa"/>
          </w:tcPr>
          <w:p w:rsidR="006829F0" w:rsidRPr="00FF2C5F" w:rsidRDefault="006829F0" w:rsidP="006829F0">
            <w:pPr>
              <w:jc w:val="center"/>
              <w:rPr>
                <w:szCs w:val="28"/>
              </w:rPr>
            </w:pPr>
            <w:bookmarkStart w:id="1" w:name="Par217"/>
            <w:bookmarkEnd w:id="1"/>
          </w:p>
        </w:tc>
        <w:tc>
          <w:tcPr>
            <w:tcW w:w="4343" w:type="dxa"/>
            <w:vAlign w:val="center"/>
          </w:tcPr>
          <w:p w:rsidR="006829F0" w:rsidRPr="00FF2C5F" w:rsidRDefault="006829F0" w:rsidP="006829F0">
            <w:pPr>
              <w:jc w:val="center"/>
              <w:rPr>
                <w:szCs w:val="28"/>
              </w:rPr>
            </w:pPr>
            <w:r w:rsidRPr="00FF2C5F">
              <w:rPr>
                <w:szCs w:val="28"/>
              </w:rPr>
              <w:br w:type="page"/>
              <w:t>Приложение № </w:t>
            </w:r>
            <w:r>
              <w:rPr>
                <w:szCs w:val="28"/>
              </w:rPr>
              <w:t>1</w:t>
            </w:r>
          </w:p>
          <w:p w:rsidR="006829F0" w:rsidRDefault="006829F0" w:rsidP="006829F0">
            <w:pPr>
              <w:jc w:val="center"/>
              <w:rPr>
                <w:szCs w:val="28"/>
              </w:rPr>
            </w:pPr>
            <w:r w:rsidRPr="00FF2C5F">
              <w:rPr>
                <w:szCs w:val="28"/>
              </w:rPr>
              <w:t>к постановлению Администрации</w:t>
            </w:r>
          </w:p>
          <w:p w:rsidR="006829F0" w:rsidRPr="00FF2C5F" w:rsidRDefault="006829F0" w:rsidP="006829F0">
            <w:pPr>
              <w:jc w:val="center"/>
              <w:rPr>
                <w:szCs w:val="28"/>
              </w:rPr>
            </w:pPr>
            <w:r w:rsidRPr="00FF2C5F">
              <w:rPr>
                <w:szCs w:val="28"/>
              </w:rPr>
              <w:t>города Ростова-на-Дону</w:t>
            </w:r>
          </w:p>
          <w:p w:rsidR="006829F0" w:rsidRPr="00FF2C5F" w:rsidRDefault="006829F0" w:rsidP="006829F0">
            <w:pPr>
              <w:jc w:val="center"/>
              <w:rPr>
                <w:szCs w:val="28"/>
              </w:rPr>
            </w:pPr>
            <w:r w:rsidRPr="00FF2C5F">
              <w:rPr>
                <w:szCs w:val="28"/>
              </w:rPr>
              <w:t>от __________ № _______</w:t>
            </w:r>
          </w:p>
        </w:tc>
      </w:tr>
    </w:tbl>
    <w:p w:rsidR="002921DB" w:rsidRDefault="002921DB" w:rsidP="00BD327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216C5" w:rsidRDefault="00D216C5" w:rsidP="00C960B1">
      <w:pPr>
        <w:pStyle w:val="ConsPlus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ПОРЯДОК</w:t>
      </w:r>
    </w:p>
    <w:p w:rsidR="009A45A7" w:rsidRDefault="00C960B1" w:rsidP="00C960B1">
      <w:pPr>
        <w:pStyle w:val="ConsPlusNormal"/>
        <w:jc w:val="center"/>
        <w:rPr>
          <w:bCs/>
          <w:sz w:val="28"/>
          <w:szCs w:val="28"/>
        </w:rPr>
      </w:pPr>
      <w:r w:rsidRPr="00C960B1">
        <w:rPr>
          <w:bCs/>
          <w:sz w:val="28"/>
          <w:szCs w:val="28"/>
        </w:rPr>
        <w:t xml:space="preserve">создания, хранения, использования и восполнения </w:t>
      </w:r>
      <w:r>
        <w:rPr>
          <w:bCs/>
          <w:sz w:val="28"/>
          <w:szCs w:val="28"/>
        </w:rPr>
        <w:br/>
      </w:r>
      <w:r w:rsidRPr="00C960B1">
        <w:rPr>
          <w:bCs/>
          <w:sz w:val="28"/>
          <w:szCs w:val="28"/>
        </w:rPr>
        <w:t>местного резерва материальных ресурсов для ликвидации чрезвычайных ситуаций</w:t>
      </w:r>
    </w:p>
    <w:p w:rsidR="00C960B1" w:rsidRDefault="00C960B1" w:rsidP="00C960B1">
      <w:pPr>
        <w:pStyle w:val="ConsPlusNormal"/>
        <w:jc w:val="center"/>
      </w:pPr>
    </w:p>
    <w:p w:rsidR="00FF51CB" w:rsidRPr="00FF51CB" w:rsidRDefault="006C5718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="00FF51CB" w:rsidRPr="00FF51CB">
        <w:rPr>
          <w:sz w:val="28"/>
          <w:szCs w:val="28"/>
        </w:rPr>
        <w:t>Настоящий Порядок разработан в соответствии с Федеральным</w:t>
      </w:r>
      <w:r w:rsidR="00FF51CB">
        <w:rPr>
          <w:sz w:val="28"/>
          <w:szCs w:val="28"/>
        </w:rPr>
        <w:t xml:space="preserve"> законом от 21.12.1994 № 68-ФЗ «</w:t>
      </w:r>
      <w:r w:rsidR="00FF51CB" w:rsidRPr="00FF51CB">
        <w:rPr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FF51CB">
        <w:rPr>
          <w:sz w:val="28"/>
          <w:szCs w:val="28"/>
        </w:rPr>
        <w:t xml:space="preserve">», </w:t>
      </w:r>
      <w:r w:rsidR="007C1AB8">
        <w:rPr>
          <w:sz w:val="28"/>
          <w:szCs w:val="28"/>
        </w:rPr>
        <w:t>постановлением</w:t>
      </w:r>
      <w:r w:rsidR="007C1AB8">
        <w:rPr>
          <w:sz w:val="28"/>
          <w:szCs w:val="28"/>
        </w:rPr>
        <w:br/>
      </w:r>
      <w:r w:rsidR="00FF51CB" w:rsidRPr="00FF51CB">
        <w:rPr>
          <w:sz w:val="28"/>
          <w:szCs w:val="28"/>
        </w:rPr>
        <w:t xml:space="preserve">Правительства Ростовской области от 02.07.2012 </w:t>
      </w:r>
      <w:r w:rsidR="00FF51CB">
        <w:rPr>
          <w:sz w:val="28"/>
          <w:szCs w:val="28"/>
        </w:rPr>
        <w:t>№</w:t>
      </w:r>
      <w:r w:rsidR="00FF51CB" w:rsidRPr="00FF51CB">
        <w:rPr>
          <w:sz w:val="28"/>
          <w:szCs w:val="28"/>
        </w:rPr>
        <w:t xml:space="preserve"> 554 </w:t>
      </w:r>
      <w:r w:rsidR="00FF51CB">
        <w:rPr>
          <w:sz w:val="28"/>
          <w:szCs w:val="28"/>
        </w:rPr>
        <w:t>«</w:t>
      </w:r>
      <w:r w:rsidR="00FF51CB" w:rsidRPr="00FF51CB">
        <w:rPr>
          <w:sz w:val="28"/>
          <w:szCs w:val="28"/>
        </w:rPr>
        <w:t xml:space="preserve">О Порядке создания </w:t>
      </w:r>
      <w:r w:rsidR="00FF51CB">
        <w:rPr>
          <w:sz w:val="28"/>
          <w:szCs w:val="28"/>
        </w:rPr>
        <w:br/>
      </w:r>
      <w:r w:rsidR="00FF51CB" w:rsidRPr="00FF51CB">
        <w:rPr>
          <w:sz w:val="28"/>
          <w:szCs w:val="28"/>
        </w:rPr>
        <w:t>и использования областного (территориального) резерва материальных ресурсов для ликвидации чрезвычайных ситуаций межмуниципальног</w:t>
      </w:r>
      <w:r w:rsidR="00FF51CB">
        <w:rPr>
          <w:sz w:val="28"/>
          <w:szCs w:val="28"/>
        </w:rPr>
        <w:t xml:space="preserve">о </w:t>
      </w:r>
      <w:r w:rsidR="00FF51CB">
        <w:rPr>
          <w:sz w:val="28"/>
          <w:szCs w:val="28"/>
        </w:rPr>
        <w:br/>
        <w:t>и регионального характера»</w:t>
      </w:r>
      <w:r w:rsidR="00FF51CB" w:rsidRPr="00FF51CB">
        <w:rPr>
          <w:sz w:val="28"/>
          <w:szCs w:val="28"/>
        </w:rPr>
        <w:t xml:space="preserve"> и в целях создания, хранения, использования </w:t>
      </w:r>
      <w:r w:rsidR="00FF51CB">
        <w:rPr>
          <w:sz w:val="28"/>
          <w:szCs w:val="28"/>
        </w:rPr>
        <w:br/>
      </w:r>
      <w:r w:rsidR="00FF51CB" w:rsidRPr="00FF51CB">
        <w:rPr>
          <w:sz w:val="28"/>
          <w:szCs w:val="28"/>
        </w:rPr>
        <w:t>и восполнения местного резерва материальных ресурсов для ликвидаци</w:t>
      </w:r>
      <w:r w:rsidR="00FF51CB">
        <w:rPr>
          <w:sz w:val="28"/>
          <w:szCs w:val="28"/>
        </w:rPr>
        <w:t>и чрезвычайных ситуаций (далее –</w:t>
      </w:r>
      <w:r w:rsidR="00FF51CB" w:rsidRPr="00FF51CB">
        <w:rPr>
          <w:sz w:val="28"/>
          <w:szCs w:val="28"/>
        </w:rPr>
        <w:t xml:space="preserve"> резерв).</w:t>
      </w:r>
    </w:p>
    <w:p w:rsidR="00FF51CB" w:rsidRPr="00FF51CB" w:rsidRDefault="006C5718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2.  </w:t>
      </w:r>
      <w:r w:rsidR="00FF51CB" w:rsidRPr="00FF51CB">
        <w:rPr>
          <w:sz w:val="28"/>
          <w:szCs w:val="28"/>
        </w:rPr>
        <w:t>Резерв создается отраслевыми (функциональными) органами Администрации города</w:t>
      </w:r>
      <w:r w:rsidR="007C1AB8">
        <w:rPr>
          <w:sz w:val="28"/>
          <w:szCs w:val="28"/>
        </w:rPr>
        <w:t xml:space="preserve"> Ростова-на-Дону,</w:t>
      </w:r>
      <w:r w:rsidR="00FF51CB" w:rsidRPr="00FF51CB">
        <w:rPr>
          <w:sz w:val="28"/>
          <w:szCs w:val="28"/>
        </w:rPr>
        <w:t xml:space="preserve"> учреждениями и организациями независимо от их органи</w:t>
      </w:r>
      <w:r w:rsidR="00FF51CB">
        <w:rPr>
          <w:sz w:val="28"/>
          <w:szCs w:val="28"/>
        </w:rPr>
        <w:t>зационно-правовой формы (далее –</w:t>
      </w:r>
      <w:r w:rsidR="00FF51CB" w:rsidRPr="00FF51CB">
        <w:rPr>
          <w:sz w:val="28"/>
          <w:szCs w:val="28"/>
        </w:rPr>
        <w:t xml:space="preserve"> организации) </w:t>
      </w:r>
      <w:r w:rsidR="000C0335">
        <w:rPr>
          <w:sz w:val="28"/>
          <w:szCs w:val="28"/>
        </w:rPr>
        <w:br/>
      </w:r>
      <w:r w:rsidR="000C0335" w:rsidRPr="00FF51CB">
        <w:rPr>
          <w:sz w:val="28"/>
          <w:szCs w:val="28"/>
        </w:rPr>
        <w:t xml:space="preserve">заблаговременно </w:t>
      </w:r>
      <w:r w:rsidR="00FF51CB" w:rsidRPr="00FF51CB">
        <w:rPr>
          <w:sz w:val="28"/>
          <w:szCs w:val="28"/>
        </w:rPr>
        <w:t xml:space="preserve">по направлениям деятельности в целях экстренного привлечения необходимых средств для первоочередного жизнеобеспечения пострадавшего населения, развертывания и содержания </w:t>
      </w:r>
      <w:r w:rsidR="00FF51CB">
        <w:rPr>
          <w:sz w:val="28"/>
          <w:szCs w:val="28"/>
        </w:rPr>
        <w:t xml:space="preserve">пунктов временного размещения </w:t>
      </w:r>
      <w:r w:rsidR="00FF51CB" w:rsidRPr="00FF51CB">
        <w:rPr>
          <w:sz w:val="28"/>
          <w:szCs w:val="28"/>
        </w:rPr>
        <w:t>и питания пострадавших граждан, обеспечения аварийно-спасательных и аварийно-восстановительных работ в случае возникновения чрезвычайных ситуаций, а также для предупреждения и л</w:t>
      </w:r>
      <w:r w:rsidR="008E3F3D">
        <w:rPr>
          <w:sz w:val="28"/>
          <w:szCs w:val="28"/>
        </w:rPr>
        <w:t>иквидации чрезвычайных ситуаций:</w:t>
      </w:r>
    </w:p>
    <w:p w:rsidR="00FF51CB" w:rsidRPr="00FF51CB" w:rsidRDefault="006C5718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2.1.  </w:t>
      </w:r>
      <w:r w:rsidR="000C0335">
        <w:rPr>
          <w:sz w:val="28"/>
          <w:szCs w:val="28"/>
        </w:rPr>
        <w:t>Отраслевые (функциональные) органы</w:t>
      </w:r>
      <w:r w:rsidR="000C0335" w:rsidRPr="00FF51CB">
        <w:rPr>
          <w:sz w:val="28"/>
          <w:szCs w:val="28"/>
        </w:rPr>
        <w:t xml:space="preserve"> Администрации города</w:t>
      </w:r>
      <w:r w:rsidR="000C0335">
        <w:rPr>
          <w:sz w:val="28"/>
          <w:szCs w:val="28"/>
        </w:rPr>
        <w:t xml:space="preserve"> Ростова-на-Дону, муниципальные учреждения </w:t>
      </w:r>
      <w:r w:rsidR="00FF51CB" w:rsidRPr="00FF51CB">
        <w:rPr>
          <w:sz w:val="28"/>
          <w:szCs w:val="28"/>
        </w:rPr>
        <w:t>города</w:t>
      </w:r>
      <w:r w:rsidR="00FF51CB">
        <w:rPr>
          <w:sz w:val="28"/>
          <w:szCs w:val="28"/>
        </w:rPr>
        <w:t xml:space="preserve"> Ростова-на-Дону</w:t>
      </w:r>
      <w:r w:rsidR="00FF51CB" w:rsidRPr="00FF51CB">
        <w:rPr>
          <w:sz w:val="28"/>
          <w:szCs w:val="28"/>
        </w:rPr>
        <w:t>, являющиеся заказчиками, исходя из возможных чрезвычайных ситуаций</w:t>
      </w:r>
      <w:r w:rsidR="008E3F3D">
        <w:rPr>
          <w:sz w:val="28"/>
          <w:szCs w:val="28"/>
        </w:rPr>
        <w:t>,</w:t>
      </w:r>
      <w:r w:rsidR="00FF51CB" w:rsidRPr="00FF51CB">
        <w:rPr>
          <w:sz w:val="28"/>
          <w:szCs w:val="28"/>
        </w:rPr>
        <w:t xml:space="preserve"> проводят </w:t>
      </w:r>
      <w:r w:rsidR="00FF51CB">
        <w:rPr>
          <w:sz w:val="28"/>
          <w:szCs w:val="28"/>
        </w:rPr>
        <w:t>закупку товаров и услуг</w:t>
      </w:r>
      <w:r w:rsidR="00FF51CB" w:rsidRPr="00FF51CB">
        <w:rPr>
          <w:sz w:val="28"/>
          <w:szCs w:val="28"/>
        </w:rPr>
        <w:t xml:space="preserve"> в целях оказания гуманитарной помощи либо ликвидации последствий чрезвычайной ситуации природного</w:t>
      </w:r>
      <w:r w:rsidR="00D15ECD">
        <w:rPr>
          <w:sz w:val="28"/>
          <w:szCs w:val="28"/>
        </w:rPr>
        <w:t xml:space="preserve"> </w:t>
      </w:r>
      <w:r w:rsidR="00FF51CB" w:rsidRPr="00FF51CB">
        <w:rPr>
          <w:sz w:val="28"/>
          <w:szCs w:val="28"/>
        </w:rPr>
        <w:t xml:space="preserve">и техногенного характера </w:t>
      </w:r>
      <w:r w:rsidR="00D15ECD">
        <w:rPr>
          <w:sz w:val="28"/>
          <w:szCs w:val="28"/>
        </w:rPr>
        <w:t>в порядке,</w:t>
      </w:r>
      <w:r w:rsidR="00FF51CB" w:rsidRPr="00FF51CB">
        <w:rPr>
          <w:sz w:val="28"/>
          <w:szCs w:val="28"/>
        </w:rPr>
        <w:t xml:space="preserve"> установленном </w:t>
      </w:r>
      <w:r w:rsidR="00FF51CB">
        <w:rPr>
          <w:sz w:val="28"/>
          <w:szCs w:val="28"/>
        </w:rPr>
        <w:t>Федеральным</w:t>
      </w:r>
      <w:r w:rsidR="00FF51CB" w:rsidRPr="00FF51CB">
        <w:rPr>
          <w:sz w:val="28"/>
          <w:szCs w:val="28"/>
        </w:rPr>
        <w:t xml:space="preserve"> з</w:t>
      </w:r>
      <w:r w:rsidR="00FF51CB">
        <w:rPr>
          <w:sz w:val="28"/>
          <w:szCs w:val="28"/>
        </w:rPr>
        <w:t>аконом</w:t>
      </w:r>
      <w:r w:rsidR="00FF51CB" w:rsidRPr="00FF51CB">
        <w:rPr>
          <w:sz w:val="28"/>
          <w:szCs w:val="28"/>
        </w:rPr>
        <w:t xml:space="preserve"> от 05.04.2013 </w:t>
      </w:r>
      <w:r w:rsidR="00D15ECD">
        <w:rPr>
          <w:sz w:val="28"/>
          <w:szCs w:val="28"/>
        </w:rPr>
        <w:br/>
      </w:r>
      <w:r w:rsidR="00FF51CB">
        <w:rPr>
          <w:sz w:val="28"/>
          <w:szCs w:val="28"/>
        </w:rPr>
        <w:t>№</w:t>
      </w:r>
      <w:r w:rsidR="00FF51CB" w:rsidRPr="00FF51CB">
        <w:rPr>
          <w:sz w:val="28"/>
          <w:szCs w:val="28"/>
        </w:rPr>
        <w:t xml:space="preserve"> 44-ФЗ </w:t>
      </w:r>
      <w:r w:rsidR="00FF51CB">
        <w:rPr>
          <w:sz w:val="28"/>
          <w:szCs w:val="28"/>
        </w:rPr>
        <w:t>«</w:t>
      </w:r>
      <w:r w:rsidR="00FF51CB" w:rsidRPr="00FF51CB">
        <w:rPr>
          <w:sz w:val="28"/>
          <w:szCs w:val="28"/>
        </w:rPr>
        <w:t xml:space="preserve">О контрактной системе в сфере закупок товаров, работ, услуг </w:t>
      </w:r>
      <w:r w:rsidR="00D15ECD">
        <w:rPr>
          <w:sz w:val="28"/>
          <w:szCs w:val="28"/>
        </w:rPr>
        <w:br/>
      </w:r>
      <w:r w:rsidR="00FF51CB" w:rsidRPr="00FF51CB">
        <w:rPr>
          <w:sz w:val="28"/>
          <w:szCs w:val="28"/>
        </w:rPr>
        <w:t>для обеспечения государственных и муниципальных нужд</w:t>
      </w:r>
      <w:r w:rsidR="00FF51CB">
        <w:rPr>
          <w:sz w:val="28"/>
          <w:szCs w:val="28"/>
        </w:rPr>
        <w:t>»</w:t>
      </w:r>
      <w:r w:rsidR="00FF51CB" w:rsidRPr="00FF51CB">
        <w:rPr>
          <w:sz w:val="28"/>
          <w:szCs w:val="28"/>
        </w:rPr>
        <w:t>.</w:t>
      </w:r>
    </w:p>
    <w:p w:rsidR="00FF51CB" w:rsidRPr="00FF51CB" w:rsidRDefault="001914AF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6C5718">
        <w:rPr>
          <w:sz w:val="28"/>
          <w:szCs w:val="28"/>
        </w:rPr>
        <w:t>.  </w:t>
      </w:r>
      <w:r w:rsidR="00FF51CB" w:rsidRPr="00FF51CB">
        <w:rPr>
          <w:sz w:val="28"/>
          <w:szCs w:val="28"/>
        </w:rPr>
        <w:t>Отраслевые (функциональные) органы Администрации города</w:t>
      </w:r>
      <w:r w:rsidR="0029528F">
        <w:rPr>
          <w:sz w:val="28"/>
          <w:szCs w:val="28"/>
        </w:rPr>
        <w:br/>
        <w:t>Ростова-на-Дону</w:t>
      </w:r>
      <w:r w:rsidR="00FF51CB" w:rsidRPr="00FF51CB">
        <w:rPr>
          <w:sz w:val="28"/>
          <w:szCs w:val="28"/>
        </w:rPr>
        <w:t>, организации своими правовыми актами определяют</w:t>
      </w:r>
      <w:r w:rsidR="0029528F">
        <w:rPr>
          <w:sz w:val="28"/>
          <w:szCs w:val="28"/>
        </w:rPr>
        <w:br/>
      </w:r>
      <w:r w:rsidR="00FF51CB" w:rsidRPr="00FF51CB">
        <w:rPr>
          <w:sz w:val="28"/>
          <w:szCs w:val="28"/>
        </w:rPr>
        <w:t>и утверждают номенклатуру и объем резерва, исходя из прогнозируемых видов и масштабов чрезвычайных ситуаций, предполагаемого объема работ</w:t>
      </w:r>
      <w:r w:rsidR="0029528F">
        <w:rPr>
          <w:sz w:val="28"/>
          <w:szCs w:val="28"/>
        </w:rPr>
        <w:br/>
      </w:r>
      <w:r w:rsidR="00FF51CB" w:rsidRPr="00FF51CB">
        <w:rPr>
          <w:sz w:val="28"/>
          <w:szCs w:val="28"/>
        </w:rPr>
        <w:t>по их ликвидации, а также максимально возможного использования имеющихся сил и средств для предупреждения и ликвидации чрезвычайных ситуаций.</w:t>
      </w:r>
    </w:p>
    <w:p w:rsidR="006C5718" w:rsidRDefault="001914AF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C5718" w:rsidRPr="00556B63">
        <w:rPr>
          <w:sz w:val="28"/>
          <w:szCs w:val="28"/>
        </w:rPr>
        <w:t>.  </w:t>
      </w:r>
      <w:r w:rsidR="00FF51CB" w:rsidRPr="00556B63">
        <w:rPr>
          <w:sz w:val="28"/>
          <w:szCs w:val="28"/>
        </w:rPr>
        <w:t>Резерв включает</w:t>
      </w:r>
      <w:r w:rsidR="00276706" w:rsidRPr="00556B63">
        <w:rPr>
          <w:sz w:val="28"/>
          <w:szCs w:val="28"/>
        </w:rPr>
        <w:t xml:space="preserve"> </w:t>
      </w:r>
      <w:r w:rsidR="00FF51CB" w:rsidRPr="00556B63">
        <w:rPr>
          <w:sz w:val="28"/>
          <w:szCs w:val="28"/>
        </w:rPr>
        <w:t>продовольствие</w:t>
      </w:r>
      <w:r w:rsidR="006C5718" w:rsidRPr="00556B63">
        <w:rPr>
          <w:sz w:val="28"/>
          <w:szCs w:val="28"/>
        </w:rPr>
        <w:t xml:space="preserve"> и пищевое сырье</w:t>
      </w:r>
      <w:r w:rsidR="00FF51CB" w:rsidRPr="00556B63">
        <w:rPr>
          <w:sz w:val="28"/>
          <w:szCs w:val="28"/>
        </w:rPr>
        <w:t>,</w:t>
      </w:r>
      <w:r w:rsidR="006C5718" w:rsidRPr="00556B63">
        <w:rPr>
          <w:sz w:val="28"/>
          <w:szCs w:val="28"/>
        </w:rPr>
        <w:t xml:space="preserve"> </w:t>
      </w:r>
      <w:r w:rsidR="00276706" w:rsidRPr="00556B63">
        <w:rPr>
          <w:sz w:val="28"/>
          <w:szCs w:val="28"/>
        </w:rPr>
        <w:t xml:space="preserve">ресурсы жизнеобеспечения (вещевое имущество), </w:t>
      </w:r>
      <w:r w:rsidR="00556B63" w:rsidRPr="00556B63">
        <w:rPr>
          <w:sz w:val="28"/>
          <w:szCs w:val="28"/>
        </w:rPr>
        <w:t xml:space="preserve">строительные материалы, </w:t>
      </w:r>
      <w:r w:rsidR="006C5718" w:rsidRPr="00556B63">
        <w:rPr>
          <w:sz w:val="28"/>
          <w:szCs w:val="28"/>
        </w:rPr>
        <w:lastRenderedPageBreak/>
        <w:t>лекарственные средства и медицинские изделия</w:t>
      </w:r>
      <w:r w:rsidR="00556B63" w:rsidRPr="00556B63">
        <w:rPr>
          <w:sz w:val="28"/>
          <w:szCs w:val="28"/>
        </w:rPr>
        <w:t xml:space="preserve">, средства индивидуальной защиты, </w:t>
      </w:r>
      <w:r w:rsidR="00276706" w:rsidRPr="00556B63">
        <w:rPr>
          <w:sz w:val="28"/>
          <w:szCs w:val="28"/>
        </w:rPr>
        <w:t>транспортные средства</w:t>
      </w:r>
      <w:r w:rsidR="00556B63" w:rsidRPr="00556B63">
        <w:rPr>
          <w:sz w:val="28"/>
          <w:szCs w:val="28"/>
        </w:rPr>
        <w:t>, средства связи и оповещения, топливо</w:t>
      </w:r>
      <w:r w:rsidR="00276706" w:rsidRPr="00556B63">
        <w:rPr>
          <w:sz w:val="28"/>
          <w:szCs w:val="28"/>
        </w:rPr>
        <w:t xml:space="preserve">, </w:t>
      </w:r>
      <w:r w:rsidR="00915152">
        <w:rPr>
          <w:sz w:val="28"/>
          <w:szCs w:val="28"/>
        </w:rPr>
        <w:t>материально-технические средства</w:t>
      </w:r>
      <w:r w:rsidR="00B76551">
        <w:rPr>
          <w:sz w:val="28"/>
          <w:szCs w:val="28"/>
        </w:rPr>
        <w:t xml:space="preserve"> </w:t>
      </w:r>
      <w:r w:rsidR="00556B63" w:rsidRPr="00556B63">
        <w:rPr>
          <w:sz w:val="28"/>
          <w:szCs w:val="28"/>
        </w:rPr>
        <w:t xml:space="preserve">(приложение № 2 к </w:t>
      </w:r>
      <w:r w:rsidR="006C5718" w:rsidRPr="00556B63">
        <w:rPr>
          <w:sz w:val="28"/>
          <w:szCs w:val="28"/>
        </w:rPr>
        <w:t>постановлению)</w:t>
      </w:r>
      <w:r w:rsidR="00F01B3C" w:rsidRPr="00556B63">
        <w:rPr>
          <w:sz w:val="28"/>
          <w:szCs w:val="28"/>
        </w:rPr>
        <w:t>.</w:t>
      </w:r>
    </w:p>
    <w:p w:rsidR="00AF3844" w:rsidRDefault="005C345B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C5718">
        <w:rPr>
          <w:sz w:val="28"/>
          <w:szCs w:val="28"/>
        </w:rPr>
        <w:t>.  </w:t>
      </w:r>
      <w:r w:rsidR="00AF3844">
        <w:rPr>
          <w:sz w:val="28"/>
          <w:szCs w:val="28"/>
        </w:rPr>
        <w:t xml:space="preserve">При отсутствии мест </w:t>
      </w:r>
      <w:r w:rsidR="006022E2">
        <w:rPr>
          <w:sz w:val="28"/>
          <w:szCs w:val="28"/>
        </w:rPr>
        <w:t xml:space="preserve">хранения </w:t>
      </w:r>
      <w:r w:rsidR="004362F8" w:rsidRPr="00FF51CB">
        <w:rPr>
          <w:sz w:val="28"/>
          <w:szCs w:val="28"/>
        </w:rPr>
        <w:t>материальных ресурсов</w:t>
      </w:r>
      <w:r w:rsidR="008E3F3D">
        <w:rPr>
          <w:sz w:val="28"/>
          <w:szCs w:val="28"/>
        </w:rPr>
        <w:t>,</w:t>
      </w:r>
      <w:r w:rsidR="004362F8">
        <w:rPr>
          <w:sz w:val="28"/>
          <w:szCs w:val="28"/>
        </w:rPr>
        <w:t xml:space="preserve"> включенных </w:t>
      </w:r>
      <w:r w:rsidR="004362F8">
        <w:rPr>
          <w:sz w:val="28"/>
          <w:szCs w:val="28"/>
        </w:rPr>
        <w:br/>
        <w:t>в резерв</w:t>
      </w:r>
      <w:r w:rsidR="00AF3844">
        <w:rPr>
          <w:sz w:val="28"/>
          <w:szCs w:val="28"/>
        </w:rPr>
        <w:t xml:space="preserve">, </w:t>
      </w:r>
      <w:r w:rsidR="00FF51CB" w:rsidRPr="00FF51CB">
        <w:rPr>
          <w:sz w:val="28"/>
          <w:szCs w:val="28"/>
        </w:rPr>
        <w:t>допускается</w:t>
      </w:r>
      <w:r w:rsidR="006022E2">
        <w:rPr>
          <w:sz w:val="28"/>
          <w:szCs w:val="28"/>
        </w:rPr>
        <w:t xml:space="preserve"> их экстренн</w:t>
      </w:r>
      <w:r w:rsidR="00AF3844">
        <w:rPr>
          <w:sz w:val="28"/>
          <w:szCs w:val="28"/>
        </w:rPr>
        <w:t>ая закупка</w:t>
      </w:r>
      <w:r w:rsidR="006022E2">
        <w:rPr>
          <w:sz w:val="28"/>
          <w:szCs w:val="28"/>
        </w:rPr>
        <w:t xml:space="preserve"> в </w:t>
      </w:r>
      <w:r w:rsidR="00AF3844">
        <w:rPr>
          <w:sz w:val="28"/>
          <w:szCs w:val="28"/>
        </w:rPr>
        <w:t>соответствии с Федеральным</w:t>
      </w:r>
      <w:r w:rsidR="00AF3844" w:rsidRPr="00AF3844">
        <w:rPr>
          <w:sz w:val="28"/>
          <w:szCs w:val="28"/>
        </w:rPr>
        <w:t xml:space="preserve"> закон</w:t>
      </w:r>
      <w:r w:rsidR="00AF3844">
        <w:rPr>
          <w:sz w:val="28"/>
          <w:szCs w:val="28"/>
        </w:rPr>
        <w:t>ом от 05.04.2013 №</w:t>
      </w:r>
      <w:r w:rsidR="00AF3844" w:rsidRPr="00AF3844">
        <w:rPr>
          <w:sz w:val="28"/>
          <w:szCs w:val="28"/>
        </w:rPr>
        <w:t xml:space="preserve"> 44-ФЗ </w:t>
      </w:r>
      <w:r w:rsidR="00AF3844">
        <w:rPr>
          <w:sz w:val="28"/>
          <w:szCs w:val="28"/>
        </w:rPr>
        <w:t>«</w:t>
      </w:r>
      <w:r w:rsidR="00AF3844" w:rsidRPr="00AF3844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AF3844">
        <w:rPr>
          <w:sz w:val="28"/>
          <w:szCs w:val="28"/>
        </w:rPr>
        <w:t>арственных и муниципальных нужд».</w:t>
      </w:r>
    </w:p>
    <w:p w:rsidR="00FF51CB" w:rsidRPr="00FF51CB" w:rsidRDefault="005C345B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C5718">
        <w:rPr>
          <w:sz w:val="28"/>
          <w:szCs w:val="28"/>
        </w:rPr>
        <w:t>.  </w:t>
      </w:r>
      <w:r w:rsidR="00FF51CB" w:rsidRPr="00FF51CB">
        <w:rPr>
          <w:sz w:val="28"/>
          <w:szCs w:val="28"/>
        </w:rPr>
        <w:t xml:space="preserve">Финансирование расходов по созданию, хранению, использованию </w:t>
      </w:r>
      <w:r w:rsidR="006C5718">
        <w:rPr>
          <w:sz w:val="28"/>
          <w:szCs w:val="28"/>
        </w:rPr>
        <w:br/>
      </w:r>
      <w:r w:rsidR="00FF51CB" w:rsidRPr="00FF51CB">
        <w:rPr>
          <w:sz w:val="28"/>
          <w:szCs w:val="28"/>
        </w:rPr>
        <w:t>и восполнению резервов материальных ресурсов для ликвидации чрезвычайных ситуаций осуществляется за счет:</w:t>
      </w:r>
    </w:p>
    <w:p w:rsidR="00FF51CB" w:rsidRPr="00FF51CB" w:rsidRDefault="005C345B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01B3C">
        <w:rPr>
          <w:sz w:val="28"/>
          <w:szCs w:val="28"/>
        </w:rPr>
        <w:t>.1.  </w:t>
      </w:r>
      <w:r w:rsidR="00786EF1">
        <w:rPr>
          <w:sz w:val="28"/>
          <w:szCs w:val="28"/>
        </w:rPr>
        <w:t>С</w:t>
      </w:r>
      <w:r w:rsidR="00FF51CB" w:rsidRPr="00FF51CB">
        <w:rPr>
          <w:sz w:val="28"/>
          <w:szCs w:val="28"/>
        </w:rPr>
        <w:t>редств бюджета горо</w:t>
      </w:r>
      <w:r w:rsidR="00F01B3C">
        <w:rPr>
          <w:sz w:val="28"/>
          <w:szCs w:val="28"/>
        </w:rPr>
        <w:t>да</w:t>
      </w:r>
      <w:r w:rsidR="0029528F">
        <w:rPr>
          <w:sz w:val="28"/>
          <w:szCs w:val="28"/>
        </w:rPr>
        <w:t xml:space="preserve"> Ростова-на-Дону</w:t>
      </w:r>
      <w:r w:rsidR="00F01B3C">
        <w:rPr>
          <w:sz w:val="28"/>
          <w:szCs w:val="28"/>
        </w:rPr>
        <w:t xml:space="preserve"> для местного резерва</w:t>
      </w:r>
      <w:r w:rsidR="00167E98">
        <w:rPr>
          <w:sz w:val="28"/>
          <w:szCs w:val="28"/>
        </w:rPr>
        <w:t>.</w:t>
      </w:r>
    </w:p>
    <w:p w:rsidR="00FF51CB" w:rsidRPr="00FF51CB" w:rsidRDefault="005C345B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01B3C">
        <w:rPr>
          <w:sz w:val="28"/>
          <w:szCs w:val="28"/>
        </w:rPr>
        <w:t>.2</w:t>
      </w:r>
      <w:r w:rsidR="00167E98">
        <w:rPr>
          <w:sz w:val="28"/>
          <w:szCs w:val="28"/>
        </w:rPr>
        <w:t>.</w:t>
      </w:r>
      <w:r w:rsidR="00F01B3C">
        <w:rPr>
          <w:sz w:val="28"/>
          <w:szCs w:val="28"/>
        </w:rPr>
        <w:t>  </w:t>
      </w:r>
      <w:r w:rsidR="00786EF1">
        <w:rPr>
          <w:sz w:val="28"/>
          <w:szCs w:val="28"/>
        </w:rPr>
        <w:t>С</w:t>
      </w:r>
      <w:r w:rsidR="00FF51CB" w:rsidRPr="00FF51CB">
        <w:rPr>
          <w:sz w:val="28"/>
          <w:szCs w:val="28"/>
        </w:rPr>
        <w:t>о</w:t>
      </w:r>
      <w:r w:rsidR="00F01B3C">
        <w:rPr>
          <w:sz w:val="28"/>
          <w:szCs w:val="28"/>
        </w:rPr>
        <w:t>бственных средств организаций для объектового резерва.</w:t>
      </w:r>
    </w:p>
    <w:p w:rsidR="00FF51CB" w:rsidRPr="00FF51CB" w:rsidRDefault="005C345B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01B3C">
        <w:rPr>
          <w:sz w:val="28"/>
          <w:szCs w:val="28"/>
        </w:rPr>
        <w:t>.  </w:t>
      </w:r>
      <w:r w:rsidR="00FF51CB" w:rsidRPr="00FF51CB">
        <w:rPr>
          <w:sz w:val="28"/>
          <w:szCs w:val="28"/>
        </w:rPr>
        <w:t>Отраслевые (функциональные) органы Администрации города</w:t>
      </w:r>
      <w:r w:rsidR="0029528F">
        <w:rPr>
          <w:sz w:val="28"/>
          <w:szCs w:val="28"/>
        </w:rPr>
        <w:br/>
        <w:t xml:space="preserve">Ростова-на-Дону </w:t>
      </w:r>
      <w:r w:rsidR="00FF51CB" w:rsidRPr="00FF51CB">
        <w:rPr>
          <w:sz w:val="28"/>
          <w:szCs w:val="28"/>
        </w:rPr>
        <w:t xml:space="preserve">при планировании бюджета на очередной год </w:t>
      </w:r>
      <w:r w:rsidR="00C03121">
        <w:rPr>
          <w:sz w:val="28"/>
          <w:szCs w:val="28"/>
        </w:rPr>
        <w:br/>
      </w:r>
      <w:r w:rsidR="00FF51CB" w:rsidRPr="00FF51CB">
        <w:rPr>
          <w:sz w:val="28"/>
          <w:szCs w:val="28"/>
        </w:rPr>
        <w:t>в установленном порядке предусматривают финансовые средства на создание, хранение и восполнение резерва по кури</w:t>
      </w:r>
      <w:r w:rsidR="00A854AA">
        <w:rPr>
          <w:sz w:val="28"/>
          <w:szCs w:val="28"/>
        </w:rPr>
        <w:t xml:space="preserve">руемой отрасли в соответствии </w:t>
      </w:r>
      <w:r w:rsidR="008E3F3D">
        <w:rPr>
          <w:sz w:val="28"/>
          <w:szCs w:val="28"/>
        </w:rPr>
        <w:br/>
        <w:t xml:space="preserve">с </w:t>
      </w:r>
      <w:r w:rsidR="00A854AA">
        <w:rPr>
          <w:sz w:val="28"/>
          <w:szCs w:val="28"/>
        </w:rPr>
        <w:t>номенклатурой (приложение № 2 к постановлению).</w:t>
      </w:r>
    </w:p>
    <w:p w:rsidR="00FF51CB" w:rsidRPr="00FF51CB" w:rsidRDefault="005C345B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854AA">
        <w:rPr>
          <w:sz w:val="28"/>
          <w:szCs w:val="28"/>
        </w:rPr>
        <w:t>.  Р</w:t>
      </w:r>
      <w:r w:rsidR="00FF51CB" w:rsidRPr="00FF51CB">
        <w:rPr>
          <w:sz w:val="28"/>
          <w:szCs w:val="28"/>
        </w:rPr>
        <w:t>ез</w:t>
      </w:r>
      <w:r w:rsidR="00A854AA">
        <w:rPr>
          <w:sz w:val="28"/>
          <w:szCs w:val="28"/>
        </w:rPr>
        <w:t>ерв, независимо от места его расположения</w:t>
      </w:r>
      <w:r w:rsidR="008E3F3D">
        <w:rPr>
          <w:sz w:val="28"/>
          <w:szCs w:val="28"/>
        </w:rPr>
        <w:t>,</w:t>
      </w:r>
      <w:r w:rsidR="00A854AA">
        <w:rPr>
          <w:sz w:val="28"/>
          <w:szCs w:val="28"/>
        </w:rPr>
        <w:t xml:space="preserve"> являе</w:t>
      </w:r>
      <w:r w:rsidR="00FF51CB" w:rsidRPr="00FF51CB">
        <w:rPr>
          <w:sz w:val="28"/>
          <w:szCs w:val="28"/>
        </w:rPr>
        <w:t>тся муниципальной</w:t>
      </w:r>
      <w:r w:rsidR="00A854AA">
        <w:rPr>
          <w:sz w:val="28"/>
          <w:szCs w:val="28"/>
        </w:rPr>
        <w:t xml:space="preserve"> собственностью города</w:t>
      </w:r>
      <w:r w:rsidR="0029528F">
        <w:rPr>
          <w:sz w:val="28"/>
          <w:szCs w:val="28"/>
        </w:rPr>
        <w:t xml:space="preserve"> Ростова-на-Дону</w:t>
      </w:r>
      <w:r w:rsidR="00A854AA">
        <w:rPr>
          <w:sz w:val="28"/>
          <w:szCs w:val="28"/>
        </w:rPr>
        <w:t xml:space="preserve"> и подлежи</w:t>
      </w:r>
      <w:r w:rsidR="00FF51CB" w:rsidRPr="00FF51CB">
        <w:rPr>
          <w:sz w:val="28"/>
          <w:szCs w:val="28"/>
        </w:rPr>
        <w:t>т использованию</w:t>
      </w:r>
      <w:r w:rsidR="0029528F">
        <w:rPr>
          <w:sz w:val="28"/>
          <w:szCs w:val="28"/>
        </w:rPr>
        <w:br/>
      </w:r>
      <w:r w:rsidR="00FF51CB" w:rsidRPr="00FF51CB">
        <w:rPr>
          <w:sz w:val="28"/>
          <w:szCs w:val="28"/>
        </w:rPr>
        <w:t>на основании правовых актов отраслевых (функциональных) органов</w:t>
      </w:r>
      <w:r w:rsidR="00A854AA">
        <w:rPr>
          <w:sz w:val="28"/>
          <w:szCs w:val="28"/>
        </w:rPr>
        <w:t xml:space="preserve"> Администрации города Ростова-на-Дону</w:t>
      </w:r>
      <w:r w:rsidR="00FF51CB" w:rsidRPr="00FF51CB">
        <w:rPr>
          <w:sz w:val="28"/>
          <w:szCs w:val="28"/>
        </w:rPr>
        <w:t>.</w:t>
      </w:r>
    </w:p>
    <w:p w:rsidR="00BF5670" w:rsidRDefault="005C345B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9144E">
        <w:rPr>
          <w:sz w:val="28"/>
          <w:szCs w:val="28"/>
        </w:rPr>
        <w:t>.  </w:t>
      </w:r>
      <w:r w:rsidR="00FF51CB" w:rsidRPr="00FF51CB">
        <w:rPr>
          <w:sz w:val="28"/>
          <w:szCs w:val="28"/>
        </w:rPr>
        <w:t xml:space="preserve">Хранение </w:t>
      </w:r>
      <w:r w:rsidR="00A854AA">
        <w:rPr>
          <w:sz w:val="28"/>
          <w:szCs w:val="28"/>
        </w:rPr>
        <w:t xml:space="preserve">материальных </w:t>
      </w:r>
      <w:r w:rsidR="0069144E">
        <w:rPr>
          <w:sz w:val="28"/>
          <w:szCs w:val="28"/>
        </w:rPr>
        <w:t xml:space="preserve">средств, </w:t>
      </w:r>
      <w:r w:rsidR="00A854AA">
        <w:rPr>
          <w:sz w:val="28"/>
          <w:szCs w:val="28"/>
        </w:rPr>
        <w:t>включенных в резерв</w:t>
      </w:r>
      <w:r w:rsidR="0069144E">
        <w:rPr>
          <w:sz w:val="28"/>
          <w:szCs w:val="28"/>
        </w:rPr>
        <w:t>,</w:t>
      </w:r>
      <w:r w:rsidR="00FF51CB" w:rsidRPr="00FF51CB">
        <w:rPr>
          <w:sz w:val="28"/>
          <w:szCs w:val="28"/>
        </w:rPr>
        <w:t xml:space="preserve"> организуется</w:t>
      </w:r>
      <w:r w:rsidR="00BF5670">
        <w:rPr>
          <w:sz w:val="28"/>
          <w:szCs w:val="28"/>
        </w:rPr>
        <w:t>:</w:t>
      </w:r>
    </w:p>
    <w:p w:rsidR="00FF51CB" w:rsidRDefault="005C345B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F5670">
        <w:rPr>
          <w:sz w:val="28"/>
          <w:szCs w:val="28"/>
        </w:rPr>
        <w:t>.1.  Н</w:t>
      </w:r>
      <w:r w:rsidR="00FF51CB" w:rsidRPr="00FF51CB">
        <w:rPr>
          <w:sz w:val="28"/>
          <w:szCs w:val="28"/>
        </w:rPr>
        <w:t xml:space="preserve">а объектах, специально предназначенных для их хранения </w:t>
      </w:r>
      <w:r w:rsidR="00BF5670">
        <w:rPr>
          <w:sz w:val="28"/>
          <w:szCs w:val="28"/>
        </w:rPr>
        <w:br/>
      </w:r>
      <w:r w:rsidR="008E3F3D">
        <w:rPr>
          <w:sz w:val="28"/>
          <w:szCs w:val="28"/>
        </w:rPr>
        <w:t xml:space="preserve">и обслуживания, </w:t>
      </w:r>
      <w:r w:rsidR="00FF51CB" w:rsidRPr="00FF51CB">
        <w:rPr>
          <w:sz w:val="28"/>
          <w:szCs w:val="28"/>
        </w:rPr>
        <w:t>в соответствии с заключаемыми в установленном порядке договорами</w:t>
      </w:r>
      <w:r w:rsidR="008E3F3D">
        <w:rPr>
          <w:sz w:val="28"/>
          <w:szCs w:val="28"/>
        </w:rPr>
        <w:t>,</w:t>
      </w:r>
      <w:r w:rsidR="00FF51CB" w:rsidRPr="00FF51CB">
        <w:rPr>
          <w:sz w:val="28"/>
          <w:szCs w:val="28"/>
        </w:rPr>
        <w:t xml:space="preserve"> на базах и складах промышленных, транспортных, снабженческо-сбытовых, торгово-посреднических и иных организаций, откуда во</w:t>
      </w:r>
      <w:r w:rsidR="00A854AA">
        <w:rPr>
          <w:sz w:val="28"/>
          <w:szCs w:val="28"/>
        </w:rPr>
        <w:t xml:space="preserve">зможна их оперативная </w:t>
      </w:r>
      <w:r w:rsidR="00FF51CB" w:rsidRPr="00FF51CB">
        <w:rPr>
          <w:sz w:val="28"/>
          <w:szCs w:val="28"/>
        </w:rPr>
        <w:t>достав</w:t>
      </w:r>
      <w:r w:rsidR="004F23B1">
        <w:rPr>
          <w:sz w:val="28"/>
          <w:szCs w:val="28"/>
        </w:rPr>
        <w:t>ка в зоны чрезвычайных ситуаций.</w:t>
      </w:r>
    </w:p>
    <w:p w:rsidR="00BF5670" w:rsidRDefault="005C345B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F5670">
        <w:rPr>
          <w:sz w:val="28"/>
          <w:szCs w:val="28"/>
        </w:rPr>
        <w:t>.2.  На</w:t>
      </w:r>
      <w:r w:rsidR="00BF5670" w:rsidRPr="00BF5670">
        <w:rPr>
          <w:sz w:val="28"/>
          <w:szCs w:val="28"/>
        </w:rPr>
        <w:t xml:space="preserve"> объектах, принадлежащих организациям</w:t>
      </w:r>
      <w:r w:rsidR="008E3F3D">
        <w:rPr>
          <w:sz w:val="28"/>
          <w:szCs w:val="28"/>
        </w:rPr>
        <w:t>,</w:t>
      </w:r>
      <w:r w:rsidR="00BF5670" w:rsidRPr="00BF5670">
        <w:rPr>
          <w:sz w:val="28"/>
          <w:szCs w:val="28"/>
        </w:rPr>
        <w:t xml:space="preserve"> независимо </w:t>
      </w:r>
      <w:r w:rsidR="00BF5670">
        <w:rPr>
          <w:sz w:val="28"/>
          <w:szCs w:val="28"/>
        </w:rPr>
        <w:br/>
      </w:r>
      <w:r w:rsidR="00BF5670" w:rsidRPr="00BF5670">
        <w:rPr>
          <w:sz w:val="28"/>
          <w:szCs w:val="28"/>
        </w:rPr>
        <w:t xml:space="preserve">от </w:t>
      </w:r>
      <w:r w:rsidR="00BF5670">
        <w:rPr>
          <w:sz w:val="28"/>
          <w:szCs w:val="28"/>
        </w:rPr>
        <w:t xml:space="preserve">их </w:t>
      </w:r>
      <w:r w:rsidR="00BF5670" w:rsidRPr="00BF5670">
        <w:rPr>
          <w:sz w:val="28"/>
          <w:szCs w:val="28"/>
        </w:rPr>
        <w:t>организационно-правовой формы, индивидуальным предпринимателям, на которых могут быть обеспечены сохранность и экстренная доставка отдельных видов материальных ресурсов резерва на территорию, на которой существует угроза возникновения чрезвычайной ситуации, или</w:t>
      </w:r>
      <w:r w:rsidR="00786EF1">
        <w:rPr>
          <w:sz w:val="28"/>
          <w:szCs w:val="28"/>
        </w:rPr>
        <w:t xml:space="preserve"> в зону чрезвычайной ситуации,</w:t>
      </w:r>
      <w:r w:rsidR="008E3F3D">
        <w:rPr>
          <w:sz w:val="28"/>
          <w:szCs w:val="28"/>
        </w:rPr>
        <w:t xml:space="preserve"> в случае</w:t>
      </w:r>
      <w:r w:rsidR="00BF5670" w:rsidRPr="00BF5670">
        <w:rPr>
          <w:sz w:val="28"/>
          <w:szCs w:val="28"/>
        </w:rPr>
        <w:t xml:space="preserve"> если хранение данных видов материальных ресурсов на объектах, указанных в подпункте </w:t>
      </w:r>
      <w:r>
        <w:rPr>
          <w:sz w:val="28"/>
          <w:szCs w:val="28"/>
        </w:rPr>
        <w:t>8</w:t>
      </w:r>
      <w:r w:rsidR="00786EF1">
        <w:rPr>
          <w:sz w:val="28"/>
          <w:szCs w:val="28"/>
        </w:rPr>
        <w:t>.1</w:t>
      </w:r>
      <w:r w:rsidR="00BF5670">
        <w:rPr>
          <w:sz w:val="28"/>
          <w:szCs w:val="28"/>
        </w:rPr>
        <w:t xml:space="preserve">. </w:t>
      </w:r>
      <w:r w:rsidR="00BF5670" w:rsidRPr="00BF5670">
        <w:rPr>
          <w:sz w:val="28"/>
          <w:szCs w:val="28"/>
        </w:rPr>
        <w:t>настоящего пункта, не может обеспечить их сохранность и экстренную доставку на территорию, на которой существует угроза возникновения чрезвычайной ситуации, ил</w:t>
      </w:r>
      <w:r w:rsidR="00BF5670">
        <w:rPr>
          <w:sz w:val="28"/>
          <w:szCs w:val="28"/>
        </w:rPr>
        <w:t>и в зону чрезвычайной ситуации.</w:t>
      </w:r>
    </w:p>
    <w:p w:rsidR="00BF5670" w:rsidRDefault="005C345B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F5670">
        <w:rPr>
          <w:sz w:val="28"/>
          <w:szCs w:val="28"/>
        </w:rPr>
        <w:t>.  Выпуск материальных средств и</w:t>
      </w:r>
      <w:r w:rsidR="00E076AA">
        <w:rPr>
          <w:sz w:val="28"/>
          <w:szCs w:val="28"/>
        </w:rPr>
        <w:t>з</w:t>
      </w:r>
      <w:r w:rsidR="00BF5670">
        <w:rPr>
          <w:sz w:val="28"/>
          <w:szCs w:val="28"/>
        </w:rPr>
        <w:t xml:space="preserve"> резерва осуществляется по решению главы Администрации города Ростова-на-Дону или лица его замещающего. Проекты решений готовятся комиссией по предупреждению и ликвидации чре</w:t>
      </w:r>
      <w:r w:rsidR="008E3F3D">
        <w:rPr>
          <w:sz w:val="28"/>
          <w:szCs w:val="28"/>
        </w:rPr>
        <w:t>звычайных ситуаций и обеспечению</w:t>
      </w:r>
      <w:r w:rsidR="00BF5670">
        <w:rPr>
          <w:sz w:val="28"/>
          <w:szCs w:val="28"/>
        </w:rPr>
        <w:t xml:space="preserve"> пожарной безопасности Администрации города Ростова-на-Дону на основании обращений отраслевых (функциональных) органов Администрации города Ростова-на-Дону, организаций.</w:t>
      </w:r>
    </w:p>
    <w:p w:rsidR="00FF51CB" w:rsidRPr="00FF51CB" w:rsidRDefault="005C345B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9144E">
        <w:rPr>
          <w:sz w:val="28"/>
          <w:szCs w:val="28"/>
        </w:rPr>
        <w:t>.  </w:t>
      </w:r>
      <w:r w:rsidR="00FF51CB" w:rsidRPr="00FF51CB">
        <w:rPr>
          <w:sz w:val="28"/>
          <w:szCs w:val="28"/>
        </w:rPr>
        <w:t xml:space="preserve">Использование резерва осуществляется на безвозмездной </w:t>
      </w:r>
      <w:r w:rsidR="00A854AA">
        <w:rPr>
          <w:sz w:val="28"/>
          <w:szCs w:val="28"/>
        </w:rPr>
        <w:br/>
      </w:r>
      <w:r w:rsidR="00FF51CB" w:rsidRPr="00FF51CB">
        <w:rPr>
          <w:sz w:val="28"/>
          <w:szCs w:val="28"/>
        </w:rPr>
        <w:lastRenderedPageBreak/>
        <w:t>или возмездной основе.</w:t>
      </w:r>
    </w:p>
    <w:p w:rsidR="00FF51CB" w:rsidRPr="00FF51CB" w:rsidRDefault="005C345B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69144E">
        <w:rPr>
          <w:sz w:val="28"/>
          <w:szCs w:val="28"/>
        </w:rPr>
        <w:t>.  </w:t>
      </w:r>
      <w:r w:rsidR="00FF51CB" w:rsidRPr="00FF51CB">
        <w:rPr>
          <w:sz w:val="28"/>
          <w:szCs w:val="28"/>
        </w:rPr>
        <w:t>Расходы по восполнению материальных ресурсов резерва возмещаются в соответствии с действующим законодательством.</w:t>
      </w:r>
    </w:p>
    <w:p w:rsidR="0069144E" w:rsidRDefault="005C345B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FF51CB" w:rsidRPr="00FF51CB">
        <w:rPr>
          <w:sz w:val="28"/>
          <w:szCs w:val="28"/>
        </w:rPr>
        <w:t>.</w:t>
      </w:r>
      <w:r w:rsidR="0069144E">
        <w:rPr>
          <w:sz w:val="28"/>
          <w:szCs w:val="28"/>
        </w:rPr>
        <w:t>  </w:t>
      </w:r>
      <w:r w:rsidR="00FF51CB" w:rsidRPr="00FF51CB">
        <w:rPr>
          <w:sz w:val="28"/>
          <w:szCs w:val="28"/>
        </w:rPr>
        <w:t xml:space="preserve">Организации, обратившиеся за помощью и получившие </w:t>
      </w:r>
      <w:r w:rsidR="0069144E">
        <w:rPr>
          <w:sz w:val="28"/>
          <w:szCs w:val="28"/>
        </w:rPr>
        <w:t>материальные ресурсы из резерва:</w:t>
      </w:r>
    </w:p>
    <w:p w:rsidR="00FF51CB" w:rsidRPr="00FF51CB" w:rsidRDefault="005C345B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69144E">
        <w:rPr>
          <w:sz w:val="28"/>
          <w:szCs w:val="28"/>
        </w:rPr>
        <w:t>.1.  О</w:t>
      </w:r>
      <w:r w:rsidR="00FF51CB" w:rsidRPr="00FF51CB">
        <w:rPr>
          <w:sz w:val="28"/>
          <w:szCs w:val="28"/>
        </w:rPr>
        <w:t>рганизуют прием, хранение и целевое использование доставленных в зону чрезвычайной</w:t>
      </w:r>
      <w:r w:rsidR="004F23B1">
        <w:rPr>
          <w:sz w:val="28"/>
          <w:szCs w:val="28"/>
        </w:rPr>
        <w:t xml:space="preserve"> ситуации материальных ресурсов.</w:t>
      </w:r>
    </w:p>
    <w:p w:rsidR="0069144E" w:rsidRDefault="005C345B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69144E">
        <w:rPr>
          <w:sz w:val="28"/>
          <w:szCs w:val="28"/>
        </w:rPr>
        <w:t>.2.  П</w:t>
      </w:r>
      <w:r w:rsidR="0069144E" w:rsidRPr="00FF51CB">
        <w:rPr>
          <w:sz w:val="28"/>
          <w:szCs w:val="28"/>
        </w:rPr>
        <w:t>редставляют соответствующим отраслевым (функциональны</w:t>
      </w:r>
      <w:r w:rsidR="0069144E">
        <w:rPr>
          <w:sz w:val="28"/>
          <w:szCs w:val="28"/>
        </w:rPr>
        <w:t>м) органам Администрации города Ростова-на-Дону о</w:t>
      </w:r>
      <w:r w:rsidR="00FF51CB" w:rsidRPr="00FF51CB">
        <w:rPr>
          <w:sz w:val="28"/>
          <w:szCs w:val="28"/>
        </w:rPr>
        <w:t>тчет о целевом использовании выделенных из резерва мате</w:t>
      </w:r>
      <w:r w:rsidR="004F23B1">
        <w:rPr>
          <w:sz w:val="28"/>
          <w:szCs w:val="28"/>
        </w:rPr>
        <w:t>риальных ресурсов.</w:t>
      </w:r>
    </w:p>
    <w:p w:rsidR="00FF51CB" w:rsidRPr="00FF51CB" w:rsidRDefault="005C345B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69144E">
        <w:rPr>
          <w:sz w:val="28"/>
          <w:szCs w:val="28"/>
        </w:rPr>
        <w:t>.  </w:t>
      </w:r>
      <w:r w:rsidR="00FF51CB" w:rsidRPr="00FF51CB">
        <w:rPr>
          <w:sz w:val="28"/>
          <w:szCs w:val="28"/>
        </w:rPr>
        <w:t>Для ликвидации чрезвычайных ситуаций и обеспечения жизнедеятельности пострадавшего населения</w:t>
      </w:r>
      <w:r w:rsidR="00AE7025">
        <w:rPr>
          <w:sz w:val="28"/>
          <w:szCs w:val="28"/>
        </w:rPr>
        <w:t>,</w:t>
      </w:r>
      <w:r w:rsidR="00FF51CB" w:rsidRPr="00FF51CB">
        <w:rPr>
          <w:sz w:val="28"/>
          <w:szCs w:val="28"/>
        </w:rPr>
        <w:t xml:space="preserve"> в случае недостаточности материальных ресурсов резерва, </w:t>
      </w:r>
      <w:r w:rsidR="0069144E">
        <w:rPr>
          <w:sz w:val="28"/>
          <w:szCs w:val="28"/>
        </w:rPr>
        <w:t>отраслевые (функциональные) органы Администрации</w:t>
      </w:r>
      <w:r w:rsidR="00FF51CB" w:rsidRPr="00FF51CB">
        <w:rPr>
          <w:sz w:val="28"/>
          <w:szCs w:val="28"/>
        </w:rPr>
        <w:t xml:space="preserve"> города</w:t>
      </w:r>
      <w:r w:rsidR="0069144E">
        <w:rPr>
          <w:sz w:val="28"/>
          <w:szCs w:val="28"/>
        </w:rPr>
        <w:t xml:space="preserve"> Ростова-на-Дону</w:t>
      </w:r>
      <w:r w:rsidR="00FF51CB" w:rsidRPr="00FF51CB">
        <w:rPr>
          <w:sz w:val="28"/>
          <w:szCs w:val="28"/>
        </w:rPr>
        <w:t xml:space="preserve"> вправе обратиться в организации </w:t>
      </w:r>
      <w:r w:rsidR="0069144E">
        <w:rPr>
          <w:sz w:val="28"/>
          <w:szCs w:val="28"/>
        </w:rPr>
        <w:br/>
        <w:t xml:space="preserve">в целях </w:t>
      </w:r>
      <w:r w:rsidR="00FF51CB" w:rsidRPr="00FF51CB">
        <w:rPr>
          <w:sz w:val="28"/>
          <w:szCs w:val="28"/>
        </w:rPr>
        <w:t xml:space="preserve">использования </w:t>
      </w:r>
      <w:r w:rsidR="0069144E">
        <w:rPr>
          <w:sz w:val="28"/>
          <w:szCs w:val="28"/>
        </w:rPr>
        <w:t xml:space="preserve">объектового резерва </w:t>
      </w:r>
      <w:r w:rsidR="00FF51CB" w:rsidRPr="00FF51CB">
        <w:rPr>
          <w:sz w:val="28"/>
          <w:szCs w:val="28"/>
        </w:rPr>
        <w:t>материальных ресурсов</w:t>
      </w:r>
      <w:r w:rsidR="0069144E">
        <w:rPr>
          <w:sz w:val="28"/>
          <w:szCs w:val="28"/>
        </w:rPr>
        <w:t xml:space="preserve"> </w:t>
      </w:r>
      <w:r w:rsidR="0069144E">
        <w:rPr>
          <w:sz w:val="28"/>
          <w:szCs w:val="28"/>
        </w:rPr>
        <w:br/>
        <w:t>для ликвидации чрезвычайных ситуаций.</w:t>
      </w:r>
    </w:p>
    <w:p w:rsidR="00FF51CB" w:rsidRDefault="005C345B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69144E">
        <w:rPr>
          <w:sz w:val="28"/>
          <w:szCs w:val="28"/>
        </w:rPr>
        <w:t>.  </w:t>
      </w:r>
      <w:r w:rsidR="00FF51CB" w:rsidRPr="00FF51CB">
        <w:rPr>
          <w:sz w:val="28"/>
          <w:szCs w:val="28"/>
        </w:rPr>
        <w:t>Отраслевые (функциональные) органы Администрации города</w:t>
      </w:r>
      <w:r w:rsidR="0069144E">
        <w:rPr>
          <w:sz w:val="28"/>
          <w:szCs w:val="28"/>
        </w:rPr>
        <w:t xml:space="preserve"> Ростова-на-Дону</w:t>
      </w:r>
      <w:r w:rsidR="00FF51CB" w:rsidRPr="00FF51CB">
        <w:rPr>
          <w:sz w:val="28"/>
          <w:szCs w:val="28"/>
        </w:rPr>
        <w:t>, использовавшие из резерва материальные ресурсы, принимают в течение трех месяцев меры по их восполнению.</w:t>
      </w:r>
    </w:p>
    <w:p w:rsidR="00276706" w:rsidRDefault="005C345B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786EF1">
        <w:rPr>
          <w:sz w:val="28"/>
          <w:szCs w:val="28"/>
        </w:rPr>
        <w:t>.  </w:t>
      </w:r>
      <w:r w:rsidR="00786EF1" w:rsidRPr="00786EF1">
        <w:rPr>
          <w:sz w:val="28"/>
          <w:szCs w:val="28"/>
        </w:rPr>
        <w:t xml:space="preserve">Восполнение медикаментов, включенных в номенклатуру и объемы </w:t>
      </w:r>
      <w:r w:rsidR="00786EF1">
        <w:rPr>
          <w:sz w:val="28"/>
          <w:szCs w:val="28"/>
        </w:rPr>
        <w:t xml:space="preserve">местного </w:t>
      </w:r>
      <w:r w:rsidR="00786EF1" w:rsidRPr="00786EF1">
        <w:rPr>
          <w:sz w:val="28"/>
          <w:szCs w:val="28"/>
        </w:rPr>
        <w:t>резерва материальных ресурсов для ликвидации чрезвычайных ситуаций, для которых изготови</w:t>
      </w:r>
      <w:r w:rsidR="00276706">
        <w:rPr>
          <w:sz w:val="28"/>
          <w:szCs w:val="28"/>
        </w:rPr>
        <w:t>телем установлен срок годности:</w:t>
      </w:r>
    </w:p>
    <w:p w:rsidR="00276706" w:rsidRDefault="00786EF1" w:rsidP="004F23B1">
      <w:pPr>
        <w:pStyle w:val="ConsPlusNormal"/>
        <w:ind w:firstLine="540"/>
        <w:contextualSpacing/>
        <w:jc w:val="both"/>
        <w:rPr>
          <w:sz w:val="28"/>
          <w:szCs w:val="28"/>
        </w:rPr>
      </w:pPr>
      <w:r w:rsidRPr="00786EF1">
        <w:rPr>
          <w:sz w:val="28"/>
          <w:szCs w:val="28"/>
        </w:rPr>
        <w:t xml:space="preserve">не более 6 месяцев, осуществляется не позднее, чем за 2 месяца </w:t>
      </w:r>
      <w:r w:rsidR="00276706">
        <w:rPr>
          <w:sz w:val="28"/>
          <w:szCs w:val="28"/>
        </w:rPr>
        <w:br/>
      </w:r>
      <w:r w:rsidRPr="00786EF1">
        <w:rPr>
          <w:sz w:val="28"/>
          <w:szCs w:val="28"/>
        </w:rPr>
        <w:t>до истечения</w:t>
      </w:r>
      <w:r w:rsidR="004F23B1">
        <w:rPr>
          <w:sz w:val="28"/>
          <w:szCs w:val="28"/>
        </w:rPr>
        <w:t xml:space="preserve"> установленного срока годности;</w:t>
      </w:r>
    </w:p>
    <w:p w:rsidR="00276706" w:rsidRDefault="00786EF1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 w:rsidRPr="00786EF1">
        <w:rPr>
          <w:sz w:val="28"/>
          <w:szCs w:val="28"/>
        </w:rPr>
        <w:t xml:space="preserve">не более 1 года, осуществляется не позднее, чем за 5 месяцев </w:t>
      </w:r>
      <w:r w:rsidR="00276706">
        <w:rPr>
          <w:sz w:val="28"/>
          <w:szCs w:val="28"/>
        </w:rPr>
        <w:br/>
      </w:r>
      <w:r w:rsidRPr="00786EF1">
        <w:rPr>
          <w:sz w:val="28"/>
          <w:szCs w:val="28"/>
        </w:rPr>
        <w:t>до истечения установленног</w:t>
      </w:r>
      <w:r w:rsidR="00276706">
        <w:rPr>
          <w:sz w:val="28"/>
          <w:szCs w:val="28"/>
        </w:rPr>
        <w:t>о срока годности;</w:t>
      </w:r>
    </w:p>
    <w:p w:rsidR="00276706" w:rsidRDefault="00786EF1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 w:rsidRPr="00786EF1">
        <w:rPr>
          <w:sz w:val="28"/>
          <w:szCs w:val="28"/>
        </w:rPr>
        <w:t xml:space="preserve">не более 2 лет, осуществляется не позднее, чем за 10 месяцев </w:t>
      </w:r>
      <w:r w:rsidR="00276706">
        <w:rPr>
          <w:sz w:val="28"/>
          <w:szCs w:val="28"/>
        </w:rPr>
        <w:br/>
      </w:r>
      <w:r w:rsidRPr="00786EF1">
        <w:rPr>
          <w:sz w:val="28"/>
          <w:szCs w:val="28"/>
        </w:rPr>
        <w:t>до истечения</w:t>
      </w:r>
      <w:r w:rsidR="00276706">
        <w:rPr>
          <w:sz w:val="28"/>
          <w:szCs w:val="28"/>
        </w:rPr>
        <w:t xml:space="preserve"> установленного срока годности;</w:t>
      </w:r>
    </w:p>
    <w:p w:rsidR="00786EF1" w:rsidRDefault="00786EF1" w:rsidP="00FF51CB">
      <w:pPr>
        <w:pStyle w:val="ConsPlusNormal"/>
        <w:ind w:firstLine="540"/>
        <w:contextualSpacing/>
        <w:jc w:val="both"/>
        <w:rPr>
          <w:sz w:val="28"/>
          <w:szCs w:val="28"/>
        </w:rPr>
      </w:pPr>
      <w:r w:rsidRPr="00786EF1">
        <w:rPr>
          <w:sz w:val="28"/>
          <w:szCs w:val="28"/>
        </w:rPr>
        <w:t>более 2 лет, осуществляется не позднее, чем за 1 год до истечения</w:t>
      </w:r>
      <w:r w:rsidR="00276706">
        <w:rPr>
          <w:sz w:val="28"/>
          <w:szCs w:val="28"/>
        </w:rPr>
        <w:t xml:space="preserve"> установленного срока годности.</w:t>
      </w:r>
    </w:p>
    <w:p w:rsidR="0043378E" w:rsidRPr="00FF51CB" w:rsidRDefault="0069144E" w:rsidP="0069144E">
      <w:pPr>
        <w:pStyle w:val="ConsPlusNormal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C345B">
        <w:rPr>
          <w:sz w:val="28"/>
          <w:szCs w:val="28"/>
        </w:rPr>
        <w:t>6</w:t>
      </w:r>
      <w:r w:rsidR="00786EF1">
        <w:rPr>
          <w:sz w:val="28"/>
          <w:szCs w:val="28"/>
        </w:rPr>
        <w:t>.  </w:t>
      </w:r>
      <w:r w:rsidR="00FF51CB" w:rsidRPr="00FF51CB">
        <w:rPr>
          <w:sz w:val="28"/>
          <w:szCs w:val="28"/>
        </w:rPr>
        <w:t>Управление по делам гражданской обороны и чрезвычайным с</w:t>
      </w:r>
      <w:r>
        <w:rPr>
          <w:sz w:val="28"/>
          <w:szCs w:val="28"/>
        </w:rPr>
        <w:t xml:space="preserve">итуациям города Ростова-на-Дону </w:t>
      </w:r>
      <w:r w:rsidR="00FF51CB" w:rsidRPr="00FF51CB">
        <w:rPr>
          <w:sz w:val="28"/>
          <w:szCs w:val="28"/>
        </w:rPr>
        <w:t xml:space="preserve">представляет информацию о создании, накоплении и использовании </w:t>
      </w:r>
      <w:r>
        <w:rPr>
          <w:sz w:val="28"/>
          <w:szCs w:val="28"/>
        </w:rPr>
        <w:t>местного резерва</w:t>
      </w:r>
      <w:r w:rsidR="00FF51CB" w:rsidRPr="00FF51CB">
        <w:rPr>
          <w:sz w:val="28"/>
          <w:szCs w:val="28"/>
        </w:rPr>
        <w:t xml:space="preserve"> материальных ресурсов </w:t>
      </w:r>
      <w:r>
        <w:rPr>
          <w:sz w:val="28"/>
          <w:szCs w:val="28"/>
        </w:rPr>
        <w:br/>
      </w:r>
      <w:r w:rsidR="00FF51CB" w:rsidRPr="00FF51CB">
        <w:rPr>
          <w:sz w:val="28"/>
          <w:szCs w:val="28"/>
        </w:rPr>
        <w:t xml:space="preserve">в Департамент по предупреждению и ликвидации чрезвычайных ситуаций Ростовской области </w:t>
      </w:r>
      <w:r w:rsidR="00655C9E" w:rsidRPr="00655C9E">
        <w:rPr>
          <w:sz w:val="28"/>
          <w:szCs w:val="28"/>
        </w:rPr>
        <w:t>по итогам первого полугод</w:t>
      </w:r>
      <w:r w:rsidR="00655C9E">
        <w:rPr>
          <w:sz w:val="28"/>
          <w:szCs w:val="28"/>
        </w:rPr>
        <w:t>ия – не позднее 3</w:t>
      </w:r>
      <w:r w:rsidR="00655C9E" w:rsidRPr="00655C9E">
        <w:rPr>
          <w:sz w:val="28"/>
          <w:szCs w:val="28"/>
        </w:rPr>
        <w:t xml:space="preserve"> июля текущего года</w:t>
      </w:r>
      <w:r w:rsidR="00655C9E">
        <w:rPr>
          <w:sz w:val="28"/>
          <w:szCs w:val="28"/>
        </w:rPr>
        <w:t>, по итогам года – не позднее 15</w:t>
      </w:r>
      <w:r w:rsidR="00655C9E" w:rsidRPr="00655C9E">
        <w:rPr>
          <w:sz w:val="28"/>
          <w:szCs w:val="28"/>
        </w:rPr>
        <w:t xml:space="preserve"> января следующего года.</w:t>
      </w:r>
    </w:p>
    <w:p w:rsidR="00655C9E" w:rsidRDefault="00655C9E" w:rsidP="00C92C83">
      <w:pPr>
        <w:jc w:val="both"/>
        <w:rPr>
          <w:szCs w:val="28"/>
        </w:rPr>
      </w:pPr>
    </w:p>
    <w:p w:rsidR="0029528F" w:rsidRDefault="0029528F" w:rsidP="00C92C83">
      <w:pPr>
        <w:jc w:val="both"/>
        <w:rPr>
          <w:szCs w:val="28"/>
        </w:rPr>
      </w:pPr>
    </w:p>
    <w:p w:rsidR="00655C9E" w:rsidRDefault="00655C9E" w:rsidP="00C92C83">
      <w:pPr>
        <w:jc w:val="both"/>
        <w:rPr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  <w:gridCol w:w="1987"/>
        <w:gridCol w:w="2549"/>
      </w:tblGrid>
      <w:tr w:rsidR="0043378E" w:rsidRPr="00D75ADB" w:rsidTr="008E3F3D">
        <w:tc>
          <w:tcPr>
            <w:tcW w:w="5173" w:type="dxa"/>
            <w:hideMark/>
          </w:tcPr>
          <w:p w:rsidR="0043378E" w:rsidRPr="00D75ADB" w:rsidRDefault="0043378E" w:rsidP="0058013C">
            <w:pPr>
              <w:tabs>
                <w:tab w:val="left" w:pos="7088"/>
              </w:tabs>
            </w:pPr>
            <w:r w:rsidRPr="00D75ADB">
              <w:t>Начальник управления</w:t>
            </w:r>
          </w:p>
          <w:p w:rsidR="0043378E" w:rsidRPr="00D75ADB" w:rsidRDefault="0043378E" w:rsidP="0058013C">
            <w:pPr>
              <w:tabs>
                <w:tab w:val="left" w:pos="7088"/>
              </w:tabs>
            </w:pPr>
            <w:r w:rsidRPr="00D75ADB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987" w:type="dxa"/>
          </w:tcPr>
          <w:p w:rsidR="0043378E" w:rsidRPr="00D75ADB" w:rsidRDefault="0043378E" w:rsidP="0058013C">
            <w:pPr>
              <w:tabs>
                <w:tab w:val="left" w:pos="7088"/>
              </w:tabs>
              <w:jc w:val="center"/>
            </w:pPr>
          </w:p>
        </w:tc>
        <w:tc>
          <w:tcPr>
            <w:tcW w:w="2549" w:type="dxa"/>
          </w:tcPr>
          <w:p w:rsidR="0043378E" w:rsidRPr="00D75ADB" w:rsidRDefault="0043378E" w:rsidP="0058013C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43378E" w:rsidRPr="00D75ADB" w:rsidRDefault="0043378E" w:rsidP="0058013C">
            <w:pPr>
              <w:keepNext/>
              <w:tabs>
                <w:tab w:val="left" w:pos="7088"/>
              </w:tabs>
              <w:outlineLvl w:val="0"/>
            </w:pPr>
          </w:p>
          <w:p w:rsidR="0043378E" w:rsidRPr="00D75ADB" w:rsidRDefault="008E3F3D" w:rsidP="008E3F3D">
            <w:pPr>
              <w:keepNext/>
              <w:tabs>
                <w:tab w:val="left" w:pos="7088"/>
              </w:tabs>
              <w:jc w:val="right"/>
              <w:outlineLvl w:val="0"/>
            </w:pPr>
            <w:r w:rsidRPr="00D75ADB">
              <w:t>Д.К. Денисенко</w:t>
            </w:r>
          </w:p>
        </w:tc>
      </w:tr>
    </w:tbl>
    <w:p w:rsidR="0029528F" w:rsidRDefault="0029528F" w:rsidP="00C92C83">
      <w:pPr>
        <w:jc w:val="both"/>
        <w:rPr>
          <w:szCs w:val="28"/>
        </w:rPr>
        <w:sectPr w:rsidR="0029528F" w:rsidSect="00D15ECD">
          <w:pgSz w:w="11907" w:h="16840"/>
          <w:pgMar w:top="1134" w:right="567" w:bottom="1134" w:left="1701" w:header="720" w:footer="720" w:gutter="0"/>
          <w:cols w:space="720"/>
          <w:titlePg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2"/>
        <w:gridCol w:w="4326"/>
      </w:tblGrid>
      <w:tr w:rsidR="00266928" w:rsidRPr="00FF2C5F" w:rsidTr="006E296F">
        <w:trPr>
          <w:trHeight w:val="579"/>
        </w:trPr>
        <w:tc>
          <w:tcPr>
            <w:tcW w:w="5211" w:type="dxa"/>
          </w:tcPr>
          <w:p w:rsidR="00266928" w:rsidRPr="00FF2C5F" w:rsidRDefault="00266928" w:rsidP="006E296F">
            <w:pPr>
              <w:jc w:val="center"/>
              <w:rPr>
                <w:szCs w:val="28"/>
              </w:rPr>
            </w:pPr>
          </w:p>
        </w:tc>
        <w:tc>
          <w:tcPr>
            <w:tcW w:w="4343" w:type="dxa"/>
            <w:vAlign w:val="center"/>
          </w:tcPr>
          <w:p w:rsidR="00266928" w:rsidRPr="00FF2C5F" w:rsidRDefault="00266928" w:rsidP="006E296F">
            <w:pPr>
              <w:jc w:val="center"/>
              <w:rPr>
                <w:szCs w:val="28"/>
              </w:rPr>
            </w:pPr>
            <w:r w:rsidRPr="00FF2C5F">
              <w:rPr>
                <w:szCs w:val="28"/>
              </w:rPr>
              <w:br w:type="page"/>
              <w:t>Приложение № </w:t>
            </w:r>
            <w:r>
              <w:rPr>
                <w:szCs w:val="28"/>
              </w:rPr>
              <w:t>2</w:t>
            </w:r>
          </w:p>
          <w:p w:rsidR="00266928" w:rsidRDefault="00266928" w:rsidP="006E296F">
            <w:pPr>
              <w:jc w:val="center"/>
              <w:rPr>
                <w:szCs w:val="28"/>
              </w:rPr>
            </w:pPr>
            <w:r w:rsidRPr="00FF2C5F">
              <w:rPr>
                <w:szCs w:val="28"/>
              </w:rPr>
              <w:t>к постановлению Администрации</w:t>
            </w:r>
          </w:p>
          <w:p w:rsidR="00266928" w:rsidRPr="00FF2C5F" w:rsidRDefault="00266928" w:rsidP="006E296F">
            <w:pPr>
              <w:jc w:val="center"/>
              <w:rPr>
                <w:szCs w:val="28"/>
              </w:rPr>
            </w:pPr>
            <w:r w:rsidRPr="00FF2C5F">
              <w:rPr>
                <w:szCs w:val="28"/>
              </w:rPr>
              <w:t>города Ростова-на-Дону</w:t>
            </w:r>
          </w:p>
          <w:p w:rsidR="00266928" w:rsidRPr="00FF2C5F" w:rsidRDefault="00266928" w:rsidP="006E296F">
            <w:pPr>
              <w:jc w:val="center"/>
              <w:rPr>
                <w:szCs w:val="28"/>
              </w:rPr>
            </w:pPr>
            <w:r w:rsidRPr="00FF2C5F">
              <w:rPr>
                <w:szCs w:val="28"/>
              </w:rPr>
              <w:t>от __________ № _______</w:t>
            </w:r>
          </w:p>
        </w:tc>
      </w:tr>
    </w:tbl>
    <w:p w:rsidR="00FF51CB" w:rsidRDefault="00FF51CB" w:rsidP="00C92C83">
      <w:pPr>
        <w:jc w:val="both"/>
        <w:rPr>
          <w:szCs w:val="28"/>
        </w:rPr>
      </w:pPr>
    </w:p>
    <w:p w:rsidR="00D216C5" w:rsidRDefault="00D216C5" w:rsidP="00843EEB">
      <w:pPr>
        <w:jc w:val="center"/>
        <w:rPr>
          <w:szCs w:val="28"/>
        </w:rPr>
      </w:pPr>
      <w:r>
        <w:rPr>
          <w:szCs w:val="28"/>
        </w:rPr>
        <w:t>НОМЕНКЛАТУРА</w:t>
      </w:r>
    </w:p>
    <w:p w:rsidR="005F07C9" w:rsidRPr="00843EEB" w:rsidRDefault="00C92C83" w:rsidP="00843EEB">
      <w:pPr>
        <w:jc w:val="center"/>
        <w:rPr>
          <w:szCs w:val="28"/>
        </w:rPr>
      </w:pPr>
      <w:r w:rsidRPr="00443AB6">
        <w:rPr>
          <w:szCs w:val="28"/>
        </w:rPr>
        <w:t xml:space="preserve">и объем </w:t>
      </w:r>
      <w:r w:rsidR="00843EEB" w:rsidRPr="00843EEB">
        <w:t xml:space="preserve">местного резерва материальных </w:t>
      </w:r>
      <w:r w:rsidR="00843EEB">
        <w:br/>
      </w:r>
      <w:r w:rsidR="00843EEB" w:rsidRPr="00843EEB">
        <w:t>ресурсов для ликвидации чрезвычайных ситуаций</w:t>
      </w:r>
    </w:p>
    <w:p w:rsidR="005F07C9" w:rsidRDefault="005F07C9"/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102"/>
        <w:gridCol w:w="1984"/>
        <w:gridCol w:w="1908"/>
      </w:tblGrid>
      <w:tr w:rsidR="00DE05E8" w:rsidRPr="00B26168" w:rsidTr="008E3F3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№ п/п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Наименование материальных ресурсов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Единица измерения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85020" w:rsidP="0038122C">
            <w:pPr>
              <w:pStyle w:val="ConsPlusNormal"/>
              <w:jc w:val="center"/>
            </w:pPr>
            <w:r>
              <w:t>на одного человека в сутки</w:t>
            </w:r>
          </w:p>
        </w:tc>
      </w:tr>
      <w:tr w:rsidR="00DE05E8" w:rsidRPr="00B26168" w:rsidTr="008E3F3D"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  <w:outlineLvl w:val="1"/>
            </w:pPr>
            <w:r w:rsidRPr="00B26168">
              <w:t>1. Продовольствие и пищевое сырье</w:t>
            </w:r>
          </w:p>
        </w:tc>
      </w:tr>
      <w:tr w:rsidR="00B80938" w:rsidRPr="00B26168" w:rsidTr="008E3F3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38" w:rsidRPr="00B26168" w:rsidRDefault="00B80938" w:rsidP="0038122C">
            <w:pPr>
              <w:pStyle w:val="ConsPlusNormal"/>
              <w:jc w:val="center"/>
            </w:pPr>
            <w:r>
              <w:t>1</w:t>
            </w:r>
            <w:r w:rsidR="008E3F3D">
              <w:t>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38" w:rsidRPr="00B26168" w:rsidRDefault="00B80938" w:rsidP="0038122C">
            <w:pPr>
              <w:pStyle w:val="ConsPlusNormal"/>
            </w:pPr>
            <w:r>
              <w:t>Хлеб и хлебобулочные изделия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38" w:rsidRDefault="00B80938" w:rsidP="0038122C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38" w:rsidRDefault="00B80938" w:rsidP="0038122C">
            <w:pPr>
              <w:pStyle w:val="ConsPlusNormal"/>
              <w:jc w:val="center"/>
            </w:pPr>
            <w:r>
              <w:t>460</w:t>
            </w:r>
          </w:p>
        </w:tc>
      </w:tr>
      <w:tr w:rsidR="00DE05E8" w:rsidRPr="00B26168" w:rsidTr="008E3F3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B80938" w:rsidP="0038122C">
            <w:pPr>
              <w:pStyle w:val="ConsPlusNormal"/>
              <w:jc w:val="center"/>
            </w:pPr>
            <w:r>
              <w:t>2</w:t>
            </w:r>
            <w:r w:rsidR="008E3F3D">
              <w:t>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Сахар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85020" w:rsidP="0038122C">
            <w:pPr>
              <w:pStyle w:val="ConsPlusNormal"/>
              <w:jc w:val="center"/>
            </w:pPr>
            <w:r>
              <w:t>грамм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85020" w:rsidP="0038122C">
            <w:pPr>
              <w:pStyle w:val="ConsPlusNormal"/>
              <w:jc w:val="center"/>
            </w:pPr>
            <w:r>
              <w:t>75</w:t>
            </w:r>
          </w:p>
        </w:tc>
      </w:tr>
      <w:tr w:rsidR="00585020" w:rsidRPr="00B26168" w:rsidTr="008E3F3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20" w:rsidRPr="00B26168" w:rsidRDefault="00B80938" w:rsidP="0038122C">
            <w:pPr>
              <w:pStyle w:val="ConsPlusNormal"/>
              <w:jc w:val="center"/>
            </w:pPr>
            <w:r>
              <w:t>3</w:t>
            </w:r>
            <w:r w:rsidR="008E3F3D">
              <w:t>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20" w:rsidRPr="00B26168" w:rsidRDefault="00585020" w:rsidP="00585020">
            <w:pPr>
              <w:pStyle w:val="ConsPlusNormal"/>
            </w:pPr>
            <w:r w:rsidRPr="00B26168">
              <w:t xml:space="preserve">Консервы </w:t>
            </w:r>
            <w:r>
              <w:t>мясные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020" w:rsidRPr="00585020" w:rsidRDefault="00585020" w:rsidP="00585020">
            <w:pPr>
              <w:jc w:val="center"/>
              <w:rPr>
                <w:sz w:val="24"/>
                <w:szCs w:val="24"/>
              </w:rPr>
            </w:pPr>
            <w:r w:rsidRPr="00585020">
              <w:rPr>
                <w:sz w:val="24"/>
                <w:szCs w:val="24"/>
              </w:rPr>
              <w:t>грамм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20" w:rsidRPr="00B26168" w:rsidRDefault="00585020" w:rsidP="0038122C">
            <w:pPr>
              <w:pStyle w:val="ConsPlusNormal"/>
              <w:jc w:val="center"/>
            </w:pPr>
            <w:r>
              <w:t>150</w:t>
            </w:r>
          </w:p>
        </w:tc>
      </w:tr>
      <w:tr w:rsidR="00585020" w:rsidRPr="00B26168" w:rsidTr="008E3F3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20" w:rsidRPr="00B26168" w:rsidRDefault="00B80938" w:rsidP="0038122C">
            <w:pPr>
              <w:pStyle w:val="ConsPlusNormal"/>
              <w:jc w:val="center"/>
            </w:pPr>
            <w:r>
              <w:t>4</w:t>
            </w:r>
            <w:r w:rsidR="008E3F3D">
              <w:t>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20" w:rsidRPr="00B26168" w:rsidRDefault="00585020" w:rsidP="0038122C">
            <w:pPr>
              <w:pStyle w:val="ConsPlusNormal"/>
            </w:pPr>
            <w:r w:rsidRPr="00B26168">
              <w:t>Соль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020" w:rsidRPr="00585020" w:rsidRDefault="00585020" w:rsidP="00585020">
            <w:pPr>
              <w:jc w:val="center"/>
              <w:rPr>
                <w:sz w:val="24"/>
                <w:szCs w:val="24"/>
              </w:rPr>
            </w:pPr>
            <w:r w:rsidRPr="00585020">
              <w:rPr>
                <w:sz w:val="24"/>
                <w:szCs w:val="24"/>
              </w:rPr>
              <w:t>грамм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20" w:rsidRPr="00B26168" w:rsidRDefault="00B80938" w:rsidP="0038122C">
            <w:pPr>
              <w:pStyle w:val="ConsPlusNormal"/>
              <w:jc w:val="center"/>
            </w:pPr>
            <w:r>
              <w:t>20</w:t>
            </w:r>
          </w:p>
        </w:tc>
      </w:tr>
      <w:tr w:rsidR="00585020" w:rsidRPr="00B26168" w:rsidTr="008E3F3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20" w:rsidRPr="00B26168" w:rsidRDefault="00B80938" w:rsidP="0038122C">
            <w:pPr>
              <w:pStyle w:val="ConsPlusNormal"/>
              <w:jc w:val="center"/>
            </w:pPr>
            <w:r>
              <w:t>5</w:t>
            </w:r>
            <w:r w:rsidR="008E3F3D">
              <w:t>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20" w:rsidRPr="00B26168" w:rsidRDefault="00B80938" w:rsidP="0038122C">
            <w:pPr>
              <w:pStyle w:val="ConsPlusNormal"/>
            </w:pPr>
            <w:r>
              <w:t>Изделия макаронные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020" w:rsidRPr="00585020" w:rsidRDefault="00585020" w:rsidP="00585020">
            <w:pPr>
              <w:jc w:val="center"/>
              <w:rPr>
                <w:sz w:val="24"/>
                <w:szCs w:val="24"/>
              </w:rPr>
            </w:pPr>
            <w:r w:rsidRPr="00585020">
              <w:rPr>
                <w:sz w:val="24"/>
                <w:szCs w:val="24"/>
              </w:rPr>
              <w:t>грамм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20" w:rsidRPr="00B26168" w:rsidRDefault="00B80938" w:rsidP="0038122C">
            <w:pPr>
              <w:pStyle w:val="ConsPlusNormal"/>
              <w:jc w:val="center"/>
            </w:pPr>
            <w:r>
              <w:t>40</w:t>
            </w:r>
          </w:p>
        </w:tc>
      </w:tr>
      <w:tr w:rsidR="00585020" w:rsidRPr="00B26168" w:rsidTr="008E3F3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20" w:rsidRPr="00B26168" w:rsidRDefault="00B80938" w:rsidP="0038122C">
            <w:pPr>
              <w:pStyle w:val="ConsPlusNormal"/>
              <w:jc w:val="center"/>
            </w:pPr>
            <w:r>
              <w:t>7</w:t>
            </w:r>
            <w:r w:rsidR="008E3F3D">
              <w:t>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20" w:rsidRPr="00B26168" w:rsidRDefault="00B80938" w:rsidP="0038122C">
            <w:pPr>
              <w:pStyle w:val="ConsPlusNormal"/>
            </w:pPr>
            <w:r>
              <w:t>Консервы рыбные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020" w:rsidRPr="00585020" w:rsidRDefault="00585020" w:rsidP="00585020">
            <w:pPr>
              <w:jc w:val="center"/>
              <w:rPr>
                <w:sz w:val="24"/>
                <w:szCs w:val="24"/>
              </w:rPr>
            </w:pPr>
            <w:r w:rsidRPr="00585020">
              <w:rPr>
                <w:sz w:val="24"/>
                <w:szCs w:val="24"/>
              </w:rPr>
              <w:t>грамм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20" w:rsidRPr="00B26168" w:rsidRDefault="00B80938" w:rsidP="0038122C">
            <w:pPr>
              <w:pStyle w:val="ConsPlusNormal"/>
              <w:jc w:val="center"/>
            </w:pPr>
            <w:r>
              <w:t>100</w:t>
            </w:r>
          </w:p>
        </w:tc>
      </w:tr>
      <w:tr w:rsidR="00585020" w:rsidRPr="00B26168" w:rsidTr="008E3F3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20" w:rsidRPr="00B26168" w:rsidRDefault="00B80938" w:rsidP="0038122C">
            <w:pPr>
              <w:pStyle w:val="ConsPlusNormal"/>
              <w:jc w:val="center"/>
            </w:pPr>
            <w:r>
              <w:t>8</w:t>
            </w:r>
            <w:r w:rsidR="008E3F3D">
              <w:t>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20" w:rsidRPr="00B26168" w:rsidRDefault="00585020" w:rsidP="00B80938">
            <w:pPr>
              <w:pStyle w:val="ConsPlusNormal"/>
              <w:ind w:firstLine="1"/>
            </w:pPr>
            <w:r w:rsidRPr="00B26168">
              <w:t>Масло растительное (жиры)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020" w:rsidRPr="00585020" w:rsidRDefault="00585020" w:rsidP="00585020">
            <w:pPr>
              <w:jc w:val="center"/>
              <w:rPr>
                <w:sz w:val="24"/>
                <w:szCs w:val="24"/>
              </w:rPr>
            </w:pPr>
            <w:r w:rsidRPr="00585020">
              <w:rPr>
                <w:sz w:val="24"/>
                <w:szCs w:val="24"/>
              </w:rPr>
              <w:t>грамм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20" w:rsidRPr="00B26168" w:rsidRDefault="00585020" w:rsidP="00B80938">
            <w:pPr>
              <w:pStyle w:val="ConsPlusNormal"/>
              <w:jc w:val="center"/>
            </w:pPr>
            <w:r w:rsidRPr="00B26168">
              <w:t>1</w:t>
            </w:r>
            <w:r w:rsidR="00B80938">
              <w:t>0</w:t>
            </w:r>
          </w:p>
        </w:tc>
      </w:tr>
      <w:tr w:rsidR="00585020" w:rsidRPr="00B26168" w:rsidTr="008E3F3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20" w:rsidRPr="00B26168" w:rsidRDefault="00B80938" w:rsidP="0038122C">
            <w:pPr>
              <w:pStyle w:val="ConsPlusNormal"/>
              <w:jc w:val="center"/>
            </w:pPr>
            <w:r>
              <w:t>9</w:t>
            </w:r>
            <w:r w:rsidR="008E3F3D">
              <w:t>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20" w:rsidRPr="00B26168" w:rsidRDefault="00585020" w:rsidP="0038122C">
            <w:pPr>
              <w:pStyle w:val="ConsPlusNormal"/>
            </w:pPr>
            <w:r w:rsidRPr="00B26168">
              <w:t>Чай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020" w:rsidRPr="00585020" w:rsidRDefault="00585020" w:rsidP="00585020">
            <w:pPr>
              <w:jc w:val="center"/>
              <w:rPr>
                <w:sz w:val="24"/>
                <w:szCs w:val="24"/>
              </w:rPr>
            </w:pPr>
            <w:r w:rsidRPr="00585020">
              <w:rPr>
                <w:sz w:val="24"/>
                <w:szCs w:val="24"/>
              </w:rPr>
              <w:t>грамм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20" w:rsidRPr="00B26168" w:rsidRDefault="00585020" w:rsidP="0038122C">
            <w:pPr>
              <w:pStyle w:val="ConsPlusNormal"/>
              <w:jc w:val="center"/>
            </w:pPr>
            <w:r>
              <w:t>2</w:t>
            </w:r>
          </w:p>
        </w:tc>
      </w:tr>
    </w:tbl>
    <w:p w:rsidR="00B80938" w:rsidRDefault="00B80938" w:rsidP="00596387">
      <w:pPr>
        <w:jc w:val="both"/>
        <w:rPr>
          <w:sz w:val="20"/>
        </w:rPr>
      </w:pPr>
      <w:r>
        <w:tab/>
      </w:r>
      <w:r w:rsidRPr="00B80938">
        <w:rPr>
          <w:sz w:val="20"/>
        </w:rPr>
        <w:t>Примечание: резерв продовольствия</w:t>
      </w:r>
      <w:r>
        <w:rPr>
          <w:sz w:val="20"/>
        </w:rPr>
        <w:t xml:space="preserve"> и пищевого сырья создается из расчета на 50 человек с максимальной продолжительностью периода первоочередного жизнеобеспечения населения в пунктах временного размещения не более 180 суток.</w:t>
      </w:r>
    </w:p>
    <w:p w:rsidR="00B80938" w:rsidRDefault="00B80938"/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103"/>
        <w:gridCol w:w="1987"/>
        <w:gridCol w:w="1841"/>
      </w:tblGrid>
      <w:tr w:rsidR="00DE05E8" w:rsidRPr="00B26168" w:rsidTr="008E3F3D"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B26168">
            <w:pPr>
              <w:pStyle w:val="ConsPlusNormal"/>
              <w:jc w:val="center"/>
              <w:outlineLvl w:val="1"/>
            </w:pPr>
            <w:r w:rsidRPr="00B26168">
              <w:t xml:space="preserve">2. </w:t>
            </w:r>
            <w:r w:rsidR="00B26168" w:rsidRPr="00B26168">
              <w:t>Ресурсы жизнеобеспечения (вещевое имущество)</w:t>
            </w:r>
          </w:p>
        </w:tc>
      </w:tr>
      <w:tr w:rsidR="00B8093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38" w:rsidRPr="00B26168" w:rsidRDefault="00B80938" w:rsidP="00B26168">
            <w:pPr>
              <w:pStyle w:val="ConsPlusNormal"/>
              <w:jc w:val="center"/>
              <w:outlineLvl w:val="1"/>
            </w:pPr>
            <w: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38" w:rsidRPr="00B26168" w:rsidRDefault="00B80938" w:rsidP="00B26168">
            <w:pPr>
              <w:pStyle w:val="ConsPlusNormal"/>
              <w:jc w:val="center"/>
              <w:outlineLvl w:val="1"/>
            </w:pPr>
            <w:r w:rsidRPr="00B26168">
              <w:t>Наименование материальных ресурсов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38" w:rsidRPr="00B26168" w:rsidRDefault="00B80938" w:rsidP="00B26168">
            <w:pPr>
              <w:pStyle w:val="ConsPlusNormal"/>
              <w:jc w:val="center"/>
              <w:outlineLvl w:val="1"/>
            </w:pPr>
            <w:r w:rsidRPr="00B26168">
              <w:t>Единица измерения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38" w:rsidRPr="00B26168" w:rsidRDefault="00B80938" w:rsidP="00B26168">
            <w:pPr>
              <w:pStyle w:val="ConsPlusNormal"/>
              <w:jc w:val="center"/>
              <w:outlineLvl w:val="1"/>
            </w:pPr>
            <w:r>
              <w:t>Количество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Подушка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шт</w:t>
            </w:r>
            <w:r w:rsidR="009D18B5"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100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2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Постельное белье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комплект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100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3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Одеяло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100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4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Матрас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100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5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Полотенце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100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6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Кровать раскладная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100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7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Стол пластиковый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25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8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Стул пластиковый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50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lastRenderedPageBreak/>
              <w:t>9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Перчатки из х/б тканей пятипалые с ПВХ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пара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100</w:t>
            </w:r>
          </w:p>
        </w:tc>
      </w:tr>
      <w:tr w:rsidR="005A5203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Pr="00B26168" w:rsidRDefault="005A5203" w:rsidP="0038122C">
            <w:pPr>
              <w:pStyle w:val="ConsPlusNormal"/>
              <w:jc w:val="center"/>
            </w:pPr>
            <w:r>
              <w:t>10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Pr="00B26168" w:rsidRDefault="005A5203" w:rsidP="0038122C">
            <w:pPr>
              <w:pStyle w:val="ConsPlusNormal"/>
            </w:pPr>
            <w:r>
              <w:t>Комплект металлической посуды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Pr="00B26168" w:rsidRDefault="005A5203" w:rsidP="0038122C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Pr="00B26168" w:rsidRDefault="005A5203" w:rsidP="0038122C">
            <w:pPr>
              <w:pStyle w:val="ConsPlusNormal"/>
              <w:jc w:val="center"/>
            </w:pPr>
            <w:r>
              <w:t>50</w:t>
            </w:r>
          </w:p>
        </w:tc>
      </w:tr>
      <w:tr w:rsidR="00DE05E8" w:rsidRPr="00B26168" w:rsidTr="008E3F3D"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  <w:outlineLvl w:val="1"/>
            </w:pPr>
            <w:r w:rsidRPr="00B26168">
              <w:t>3. Строительные материалы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Щебень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кубический метр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2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Грунт в мешках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мешок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3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Доска необработанная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кубический метр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80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4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Доска обработанная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кубический метр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3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5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Гвозди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килограмм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100</w:t>
            </w:r>
          </w:p>
        </w:tc>
      </w:tr>
      <w:tr w:rsidR="00DE05E8" w:rsidRPr="00B26168" w:rsidTr="008E3F3D"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556B63">
            <w:pPr>
              <w:pStyle w:val="ConsPlusNormal"/>
              <w:jc w:val="center"/>
              <w:outlineLvl w:val="1"/>
            </w:pPr>
            <w:r w:rsidRPr="00B26168">
              <w:t xml:space="preserve">4. </w:t>
            </w:r>
            <w:r w:rsidR="00556B63">
              <w:t>Лекарственные средства и медицинские издел</w:t>
            </w:r>
            <w:r w:rsidR="00112D42">
              <w:t xml:space="preserve">ия, </w:t>
            </w:r>
            <w:r w:rsidR="00112D42">
              <w:br/>
              <w:t>средства индивидуальной защ</w:t>
            </w:r>
            <w:r w:rsidR="00556B63">
              <w:t>иты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Медикаменты (лекарственные средства, антибиотики)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упаковка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1000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2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Марля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квадратный метр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3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Вата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килограмм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4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Бинт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50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5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Дезинфицирующее средство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12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6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Индивидуальный перевязочный пакет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800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7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Аптечка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500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8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Носилки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100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D7798" w:rsidP="0038122C">
            <w:pPr>
              <w:pStyle w:val="ConsPlusNormal"/>
              <w:jc w:val="center"/>
            </w:pPr>
            <w:r>
              <w:t>9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Средство медицинской защиты (КИМГЗ)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25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D7798" w:rsidP="0038122C">
            <w:pPr>
              <w:pStyle w:val="ConsPlusNormal"/>
              <w:jc w:val="center"/>
            </w:pPr>
            <w:r>
              <w:t>10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Противочумный костюм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5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85020" w:rsidP="0038122C">
            <w:pPr>
              <w:pStyle w:val="ConsPlusNormal"/>
              <w:jc w:val="center"/>
            </w:pPr>
            <w:r>
              <w:t>1</w:t>
            </w:r>
            <w:r w:rsidR="005D7798">
              <w:t>1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Противогаз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410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85020" w:rsidP="0038122C">
            <w:pPr>
              <w:pStyle w:val="ConsPlusNormal"/>
              <w:jc w:val="center"/>
            </w:pPr>
            <w:r>
              <w:t>1</w:t>
            </w:r>
            <w:r w:rsidR="005D7798">
              <w:t>2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Аппарат дыхательный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5</w:t>
            </w:r>
          </w:p>
        </w:tc>
      </w:tr>
      <w:tr w:rsidR="00DE05E8" w:rsidRPr="00B26168" w:rsidTr="008E3F3D"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  <w:outlineLvl w:val="1"/>
            </w:pPr>
            <w:r w:rsidRPr="00B26168">
              <w:t>5. Транспортные средства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Автомобиль самосвал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2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866457">
            <w:pPr>
              <w:pStyle w:val="ConsPlusNormal"/>
            </w:pPr>
            <w:r>
              <w:t xml:space="preserve">Автомобиль </w:t>
            </w:r>
            <w:r w:rsidR="00866457">
              <w:t>«Газель»</w:t>
            </w:r>
            <w:r>
              <w:t xml:space="preserve"> для перевозки людей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2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3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Автобус большой вместимости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</w:t>
            </w:r>
          </w:p>
        </w:tc>
      </w:tr>
      <w:tr w:rsidR="00DE05E8" w:rsidRPr="00B26168" w:rsidTr="008E3F3D"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  <w:outlineLvl w:val="1"/>
            </w:pPr>
            <w:r w:rsidRPr="00B26168">
              <w:t>6. Средства связи</w:t>
            </w:r>
            <w:r w:rsidR="00556B63">
              <w:t xml:space="preserve"> и оповещения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Радиостанция</w:t>
            </w:r>
            <w:r w:rsidR="00EE6658">
              <w:t xml:space="preserve"> УКВ</w:t>
            </w:r>
            <w:r w:rsidRPr="00B26168">
              <w:t xml:space="preserve"> носимая</w:t>
            </w:r>
            <w:r w:rsidR="00EE6658">
              <w:t>, влагостойкая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EE6658" w:rsidP="0038122C">
            <w:pPr>
              <w:pStyle w:val="ConsPlusNormal"/>
              <w:jc w:val="center"/>
            </w:pPr>
            <w:r>
              <w:t>5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2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EE6658">
            <w:pPr>
              <w:pStyle w:val="ConsPlusNormal"/>
            </w:pPr>
            <w:r w:rsidRPr="00B26168">
              <w:t xml:space="preserve">Радиостанция </w:t>
            </w:r>
            <w:r w:rsidR="00EE6658">
              <w:t>УКВ</w:t>
            </w:r>
            <w:r w:rsidR="00EE6658" w:rsidRPr="00B26168">
              <w:t xml:space="preserve"> </w:t>
            </w:r>
            <w:r w:rsidRPr="00B26168">
              <w:t>автомобильная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EE6658" w:rsidP="0038122C">
            <w:pPr>
              <w:pStyle w:val="ConsPlusNormal"/>
              <w:jc w:val="center"/>
            </w:pPr>
            <w:r>
              <w:t>5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lastRenderedPageBreak/>
              <w:t>3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 xml:space="preserve">Радиостанция </w:t>
            </w:r>
            <w:r w:rsidR="00EE6658">
              <w:t xml:space="preserve">УКВ </w:t>
            </w:r>
            <w:r w:rsidRPr="00B26168">
              <w:t>стационарная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</w:t>
            </w:r>
          </w:p>
        </w:tc>
      </w:tr>
      <w:tr w:rsidR="003066C3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6C3" w:rsidRPr="00B26168" w:rsidRDefault="00EE6658" w:rsidP="0038122C">
            <w:pPr>
              <w:pStyle w:val="ConsPlusNormal"/>
              <w:jc w:val="center"/>
            </w:pPr>
            <w:r>
              <w:t>4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6C3" w:rsidRPr="00B26168" w:rsidRDefault="009D18B5" w:rsidP="0038122C">
            <w:pPr>
              <w:pStyle w:val="ConsPlusNormal"/>
            </w:pPr>
            <w:r>
              <w:t xml:space="preserve">Ручная </w:t>
            </w:r>
            <w:r w:rsidR="00EE6658">
              <w:t>сирен</w:t>
            </w:r>
            <w:r>
              <w:t>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6C3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6C3" w:rsidRPr="00B26168" w:rsidRDefault="00EE6658" w:rsidP="0038122C">
            <w:pPr>
              <w:pStyle w:val="ConsPlusNormal"/>
              <w:jc w:val="center"/>
            </w:pPr>
            <w:r>
              <w:t>16</w:t>
            </w:r>
          </w:p>
        </w:tc>
      </w:tr>
      <w:tr w:rsidR="00EE665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58" w:rsidRDefault="00EE6658" w:rsidP="0038122C">
            <w:pPr>
              <w:pStyle w:val="ConsPlusNormal"/>
              <w:jc w:val="center"/>
            </w:pPr>
            <w:r>
              <w:t>5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58" w:rsidRPr="00B26168" w:rsidRDefault="00EE6658" w:rsidP="0038122C">
            <w:pPr>
              <w:pStyle w:val="ConsPlusNormal"/>
            </w:pPr>
            <w:r>
              <w:t>Электромегафон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5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58" w:rsidRPr="00B26168" w:rsidRDefault="00EE6658" w:rsidP="0038122C">
            <w:pPr>
              <w:pStyle w:val="ConsPlusNormal"/>
              <w:jc w:val="center"/>
            </w:pPr>
            <w:r>
              <w:t>16</w:t>
            </w:r>
          </w:p>
        </w:tc>
      </w:tr>
      <w:tr w:rsidR="00EE665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58" w:rsidRDefault="00EE6658" w:rsidP="0038122C">
            <w:pPr>
              <w:pStyle w:val="ConsPlusNormal"/>
              <w:jc w:val="center"/>
            </w:pPr>
            <w:r>
              <w:t>6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58" w:rsidRDefault="009D18B5" w:rsidP="0038122C">
            <w:pPr>
              <w:pStyle w:val="ConsPlusNormal"/>
            </w:pPr>
            <w:r>
              <w:t>Сигнально-громкоговорящая установка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5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58" w:rsidRPr="00B26168" w:rsidRDefault="00EE6658" w:rsidP="0038122C">
            <w:pPr>
              <w:pStyle w:val="ConsPlusNormal"/>
              <w:jc w:val="center"/>
            </w:pPr>
            <w:r>
              <w:t>9</w:t>
            </w:r>
          </w:p>
        </w:tc>
      </w:tr>
      <w:tr w:rsidR="00DE05E8" w:rsidRPr="00B26168" w:rsidTr="008E3F3D"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  <w:outlineLvl w:val="1"/>
            </w:pPr>
            <w:r w:rsidRPr="00B26168">
              <w:t>7. Топливо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Автобензин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литр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410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2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Масло моторное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литр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60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3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Масло трансформаторное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литр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280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4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Дизельное топливо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литр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1100</w:t>
            </w:r>
          </w:p>
        </w:tc>
      </w:tr>
      <w:tr w:rsidR="00DE05E8" w:rsidRPr="00B26168" w:rsidTr="008E3F3D"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066C3">
            <w:pPr>
              <w:pStyle w:val="ConsPlusNormal"/>
              <w:jc w:val="center"/>
              <w:outlineLvl w:val="1"/>
            </w:pPr>
            <w:r w:rsidRPr="00B26168">
              <w:t xml:space="preserve">8. </w:t>
            </w:r>
            <w:r w:rsidR="003066C3">
              <w:t>Материально-технические средства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E2BA0" w:rsidP="0038122C">
            <w:pPr>
              <w:pStyle w:val="ConsPlusNormal"/>
              <w:jc w:val="center"/>
            </w:pPr>
            <w:r>
              <w:t>1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Электростанция</w:t>
            </w:r>
            <w:r w:rsidR="009D18B5">
              <w:t xml:space="preserve"> 6 квт</w:t>
            </w:r>
            <w:r w:rsidR="00303B8F">
              <w:t>, с выходным напряжением 220В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4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E2BA0" w:rsidP="0038122C">
            <w:pPr>
              <w:pStyle w:val="ConsPlusNormal"/>
              <w:jc w:val="center"/>
            </w:pPr>
            <w:r>
              <w:t>2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Пневмокаркасный модуль</w:t>
            </w:r>
            <w:r w:rsidR="005E2BA0">
              <w:t xml:space="preserve"> 24 </w:t>
            </w:r>
            <w:proofErr w:type="spellStart"/>
            <w:r w:rsidR="005E2BA0">
              <w:t>кв.м</w:t>
            </w:r>
            <w:proofErr w:type="spellEnd"/>
            <w:r w:rsidR="005E2BA0">
              <w:t xml:space="preserve"> из армированной ПВХ ткани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3066C3" w:rsidP="0038122C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E2BA0" w:rsidP="0038122C">
            <w:pPr>
              <w:pStyle w:val="ConsPlusNormal"/>
              <w:jc w:val="center"/>
            </w:pPr>
            <w:r>
              <w:t>3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3066C3" w:rsidP="003066C3">
            <w:pPr>
              <w:pStyle w:val="ConsPlusNormal"/>
            </w:pPr>
            <w:r>
              <w:t xml:space="preserve">Аварийно-спасательный инструмент </w:t>
            </w:r>
            <w:r w:rsidR="00EE6658">
              <w:t>(</w:t>
            </w:r>
            <w:r w:rsidR="00DE05E8" w:rsidRPr="00B26168">
              <w:t>гидравлическ</w:t>
            </w:r>
            <w:r w:rsidR="00EE6658">
              <w:t>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комплект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EE6658" w:rsidP="0038122C">
            <w:pPr>
              <w:pStyle w:val="ConsPlusNormal"/>
              <w:jc w:val="center"/>
            </w:pPr>
            <w:r>
              <w:t>8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E2BA0" w:rsidP="0038122C">
            <w:pPr>
              <w:pStyle w:val="ConsPlusNormal"/>
              <w:jc w:val="center"/>
            </w:pPr>
            <w:r>
              <w:t>4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EE6658" w:rsidP="0038122C">
            <w:pPr>
              <w:pStyle w:val="ConsPlusNormal"/>
            </w:pPr>
            <w:r>
              <w:t>Р</w:t>
            </w:r>
            <w:r w:rsidR="00DE05E8" w:rsidRPr="00B26168">
              <w:t xml:space="preserve">учной универсальный </w:t>
            </w:r>
            <w:r>
              <w:t>инструмент (</w:t>
            </w:r>
            <w:r w:rsidR="00DE05E8" w:rsidRPr="00B26168">
              <w:t>гидравлический</w:t>
            </w:r>
            <w:r>
              <w:t>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комплект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EE6658" w:rsidP="0038122C">
            <w:pPr>
              <w:pStyle w:val="ConsPlusNormal"/>
              <w:jc w:val="center"/>
            </w:pPr>
            <w:r>
              <w:t>5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E2BA0" w:rsidP="0038122C">
            <w:pPr>
              <w:pStyle w:val="ConsPlusNormal"/>
              <w:jc w:val="center"/>
            </w:pPr>
            <w:r>
              <w:t>5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Емкость для воды ТН-36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E2BA0" w:rsidP="0038122C">
            <w:pPr>
              <w:pStyle w:val="ConsPlusNormal"/>
              <w:jc w:val="center"/>
            </w:pPr>
            <w:r>
              <w:t>3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E2BA0" w:rsidP="0038122C">
            <w:pPr>
              <w:pStyle w:val="ConsPlusNormal"/>
              <w:jc w:val="center"/>
            </w:pPr>
            <w:r>
              <w:t>6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Спасательный жилет</w:t>
            </w:r>
            <w:r w:rsidR="005E2BA0">
              <w:t xml:space="preserve"> с подголовником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E2BA0" w:rsidP="0038122C">
            <w:pPr>
              <w:pStyle w:val="ConsPlusNormal"/>
              <w:jc w:val="center"/>
            </w:pPr>
            <w:r>
              <w:t>20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E2BA0" w:rsidP="0038122C">
            <w:pPr>
              <w:pStyle w:val="ConsPlusNormal"/>
              <w:jc w:val="center"/>
            </w:pPr>
            <w:r>
              <w:t>7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EE6658" w:rsidP="0038122C">
            <w:pPr>
              <w:pStyle w:val="ConsPlusNormal"/>
            </w:pPr>
            <w:r>
              <w:t>Альпинистское</w:t>
            </w:r>
            <w:r w:rsidR="00DE05E8" w:rsidRPr="00B26168">
              <w:t xml:space="preserve"> снаряжени</w:t>
            </w:r>
            <w:r>
              <w:t>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EE6658" w:rsidP="0038122C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E2BA0" w:rsidP="0038122C">
            <w:pPr>
              <w:pStyle w:val="ConsPlusNormal"/>
              <w:jc w:val="center"/>
            </w:pPr>
            <w:r>
              <w:t>3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E2BA0" w:rsidP="0038122C">
            <w:pPr>
              <w:pStyle w:val="ConsPlusNormal"/>
              <w:jc w:val="center"/>
            </w:pPr>
            <w:r>
              <w:t>8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EE6658" w:rsidP="00EE6658">
            <w:pPr>
              <w:pStyle w:val="ConsPlusNormal"/>
            </w:pPr>
            <w:r>
              <w:t>Лодка из алюминия, вместимостью 4 человека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E2BA0" w:rsidP="0038122C">
            <w:pPr>
              <w:pStyle w:val="ConsPlusNormal"/>
              <w:jc w:val="center"/>
            </w:pPr>
            <w:r>
              <w:t>3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E2BA0" w:rsidP="0038122C">
            <w:pPr>
              <w:pStyle w:val="ConsPlusNormal"/>
              <w:jc w:val="center"/>
            </w:pPr>
            <w:r>
              <w:t>9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Насос для перекачивания неочищенной воды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E2BA0" w:rsidP="0038122C">
            <w:pPr>
              <w:pStyle w:val="ConsPlusNormal"/>
              <w:jc w:val="center"/>
            </w:pPr>
            <w:r>
              <w:t>10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</w:pPr>
            <w:r w:rsidRPr="00B26168">
              <w:t>Резервуар каркасный РК-10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7A697E" w:rsidP="0038122C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1</w:t>
            </w:r>
          </w:p>
        </w:tc>
      </w:tr>
      <w:tr w:rsidR="00DE05E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85020" w:rsidP="0038122C">
            <w:pPr>
              <w:pStyle w:val="ConsPlusNormal"/>
              <w:jc w:val="center"/>
            </w:pPr>
            <w:r>
              <w:t>1</w:t>
            </w:r>
            <w:r w:rsidR="005E2BA0">
              <w:t>1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7A697E" w:rsidP="005E2BA0">
            <w:pPr>
              <w:pStyle w:val="ConsPlusNormal"/>
            </w:pPr>
            <w:r>
              <w:t>М</w:t>
            </w:r>
            <w:r w:rsidR="00DE05E8" w:rsidRPr="00B26168">
              <w:t>отопомпа</w:t>
            </w:r>
            <w:r>
              <w:t xml:space="preserve"> бензиновая</w:t>
            </w:r>
            <w:r w:rsidR="005E2BA0">
              <w:t xml:space="preserve"> для откачки грязной воды</w:t>
            </w:r>
            <w:r w:rsidR="00EE6658">
              <w:t>, производительностью 1800 л/мин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DE05E8" w:rsidP="0038122C">
            <w:pPr>
              <w:pStyle w:val="ConsPlusNormal"/>
              <w:jc w:val="center"/>
            </w:pPr>
            <w:r w:rsidRPr="00B26168">
              <w:t>комплект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E8" w:rsidRPr="00B26168" w:rsidRDefault="005E2BA0" w:rsidP="0038122C">
            <w:pPr>
              <w:pStyle w:val="ConsPlusNormal"/>
              <w:jc w:val="center"/>
            </w:pPr>
            <w:r>
              <w:t>3</w:t>
            </w:r>
          </w:p>
        </w:tc>
      </w:tr>
      <w:tr w:rsidR="005A5203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Pr="00B26168" w:rsidRDefault="00585020" w:rsidP="0038122C">
            <w:pPr>
              <w:pStyle w:val="ConsPlusNormal"/>
              <w:jc w:val="center"/>
            </w:pPr>
            <w:r>
              <w:t>1</w:t>
            </w:r>
            <w:r w:rsidR="005E2BA0">
              <w:t>2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Pr="00B26168" w:rsidRDefault="005A5203" w:rsidP="0038122C">
            <w:pPr>
              <w:pStyle w:val="ConsPlusNormal"/>
            </w:pPr>
            <w:r>
              <w:t>Лопата штыковая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Pr="00B26168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EE6658" w:rsidP="0038122C">
            <w:pPr>
              <w:pStyle w:val="ConsPlusNormal"/>
              <w:jc w:val="center"/>
            </w:pPr>
            <w:r>
              <w:t>63</w:t>
            </w:r>
          </w:p>
        </w:tc>
      </w:tr>
      <w:tr w:rsidR="005A5203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5A5203" w:rsidP="0038122C">
            <w:pPr>
              <w:pStyle w:val="ConsPlusNormal"/>
              <w:jc w:val="center"/>
            </w:pPr>
            <w:r>
              <w:t>1</w:t>
            </w:r>
            <w:r w:rsidR="005E2BA0">
              <w:t>3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5A5203" w:rsidP="0038122C">
            <w:pPr>
              <w:pStyle w:val="ConsPlusNormal"/>
            </w:pPr>
            <w:r>
              <w:t>Лопата совковая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EE6658" w:rsidP="0038122C">
            <w:pPr>
              <w:pStyle w:val="ConsPlusNormal"/>
              <w:jc w:val="center"/>
            </w:pPr>
            <w:r>
              <w:t>63</w:t>
            </w:r>
          </w:p>
        </w:tc>
      </w:tr>
      <w:tr w:rsidR="005A5203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5E2BA0" w:rsidP="0038122C">
            <w:pPr>
              <w:pStyle w:val="ConsPlusNormal"/>
              <w:jc w:val="center"/>
            </w:pPr>
            <w:r>
              <w:t>14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5A5203" w:rsidP="0038122C">
            <w:pPr>
              <w:pStyle w:val="ConsPlusNormal"/>
            </w:pPr>
            <w:r>
              <w:t>Лом строительный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EE6658" w:rsidP="0038122C">
            <w:pPr>
              <w:pStyle w:val="ConsPlusNormal"/>
              <w:jc w:val="center"/>
            </w:pPr>
            <w:r>
              <w:t>63</w:t>
            </w:r>
          </w:p>
        </w:tc>
      </w:tr>
      <w:tr w:rsidR="005A5203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585020" w:rsidP="0038122C">
            <w:pPr>
              <w:pStyle w:val="ConsPlusNormal"/>
              <w:jc w:val="center"/>
            </w:pPr>
            <w:r>
              <w:t>1</w:t>
            </w:r>
            <w:r w:rsidR="005E2BA0">
              <w:t>5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5A5203" w:rsidP="0038122C">
            <w:pPr>
              <w:pStyle w:val="ConsPlusNormal"/>
            </w:pPr>
            <w:r>
              <w:t>Опрыскиватель ранцевый (механический)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EE6658" w:rsidP="0038122C">
            <w:pPr>
              <w:pStyle w:val="ConsPlusNormal"/>
              <w:jc w:val="center"/>
            </w:pPr>
            <w:r>
              <w:t>9</w:t>
            </w:r>
          </w:p>
        </w:tc>
      </w:tr>
      <w:tr w:rsidR="005A5203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5E2BA0" w:rsidP="0038122C">
            <w:pPr>
              <w:pStyle w:val="ConsPlusNormal"/>
              <w:jc w:val="center"/>
            </w:pPr>
            <w:r>
              <w:t>16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5A5203" w:rsidP="005A5203">
            <w:pPr>
              <w:pStyle w:val="ConsPlusNormal"/>
            </w:pPr>
            <w:r>
              <w:t>Перчатки с резиновым покрытием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5A5203" w:rsidP="0038122C">
            <w:pPr>
              <w:pStyle w:val="ConsPlusNormal"/>
              <w:jc w:val="center"/>
            </w:pPr>
            <w:r>
              <w:t>пара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5A5203" w:rsidP="0038122C">
            <w:pPr>
              <w:pStyle w:val="ConsPlusNormal"/>
              <w:jc w:val="center"/>
            </w:pPr>
            <w:r>
              <w:t>150</w:t>
            </w:r>
          </w:p>
        </w:tc>
      </w:tr>
      <w:tr w:rsidR="005A5203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5E2BA0" w:rsidP="0038122C">
            <w:pPr>
              <w:pStyle w:val="ConsPlusNormal"/>
              <w:jc w:val="center"/>
            </w:pPr>
            <w:r>
              <w:lastRenderedPageBreak/>
              <w:t>17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585020" w:rsidP="005A5203">
            <w:pPr>
              <w:pStyle w:val="ConsPlusNormal"/>
            </w:pPr>
            <w:r>
              <w:t>Защитные очки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9D18B5" w:rsidP="0038122C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03" w:rsidRDefault="00EE6658" w:rsidP="0038122C">
            <w:pPr>
              <w:pStyle w:val="ConsPlusNormal"/>
              <w:jc w:val="center"/>
            </w:pPr>
            <w:r>
              <w:t>63</w:t>
            </w:r>
          </w:p>
        </w:tc>
      </w:tr>
      <w:tr w:rsidR="005D779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5D7798" w:rsidP="006E296F">
            <w:pPr>
              <w:pStyle w:val="ConsPlusNormal"/>
              <w:jc w:val="center"/>
            </w:pPr>
            <w:r>
              <w:t>18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5D7798" w:rsidP="006E296F">
            <w:pPr>
              <w:pStyle w:val="ConsPlusNormal"/>
            </w:pPr>
            <w:r w:rsidRPr="00B26168">
              <w:t>Респиратор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9D18B5" w:rsidP="006E296F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EE6658" w:rsidP="006E296F">
            <w:pPr>
              <w:pStyle w:val="ConsPlusNormal"/>
              <w:jc w:val="center"/>
            </w:pPr>
            <w:r>
              <w:t>63</w:t>
            </w:r>
          </w:p>
        </w:tc>
      </w:tr>
      <w:tr w:rsidR="005D779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5D7798" w:rsidP="006E296F">
            <w:pPr>
              <w:pStyle w:val="ConsPlusNormal"/>
              <w:jc w:val="center"/>
            </w:pPr>
            <w:r>
              <w:t>19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5D7798" w:rsidP="006E296F">
            <w:pPr>
              <w:pStyle w:val="ConsPlusNormal"/>
            </w:pPr>
            <w:r>
              <w:t>Патроны к респиратору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5D7798" w:rsidP="006E296F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EE6658" w:rsidP="006E296F">
            <w:pPr>
              <w:pStyle w:val="ConsPlusNormal"/>
              <w:jc w:val="center"/>
            </w:pPr>
            <w:r>
              <w:t>63</w:t>
            </w:r>
          </w:p>
        </w:tc>
      </w:tr>
      <w:tr w:rsidR="005D779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5D7798" w:rsidP="006E296F">
            <w:pPr>
              <w:pStyle w:val="ConsPlusNormal"/>
              <w:jc w:val="center"/>
            </w:pPr>
            <w:r>
              <w:t>20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5D7798" w:rsidP="006E296F">
            <w:pPr>
              <w:pStyle w:val="ConsPlusNormal"/>
            </w:pPr>
            <w:r w:rsidRPr="00B26168">
              <w:t>Костюм защитный Л-1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9D18B5" w:rsidP="006E296F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EE6658" w:rsidP="006E296F">
            <w:pPr>
              <w:pStyle w:val="ConsPlusNormal"/>
              <w:jc w:val="center"/>
            </w:pPr>
            <w:r>
              <w:t>6</w:t>
            </w:r>
          </w:p>
        </w:tc>
      </w:tr>
      <w:tr w:rsidR="005D779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5D7798" w:rsidP="006E296F">
            <w:pPr>
              <w:pStyle w:val="ConsPlusNormal"/>
              <w:jc w:val="center"/>
            </w:pPr>
            <w:r>
              <w:t>2</w:t>
            </w:r>
            <w:r w:rsidR="007A697E">
              <w:t>1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7A697E" w:rsidP="006E296F">
            <w:pPr>
              <w:pStyle w:val="ConsPlusNormal"/>
            </w:pPr>
            <w:r>
              <w:t>Дозиметр га</w:t>
            </w:r>
            <w:r w:rsidR="009D18B5">
              <w:t>м</w:t>
            </w:r>
            <w:r>
              <w:t>ма-излучения электронный, с питанием от батареек аккумуляторного типа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9D18B5" w:rsidP="006E296F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7A697E" w:rsidP="006E296F">
            <w:pPr>
              <w:pStyle w:val="ConsPlusNormal"/>
              <w:jc w:val="center"/>
            </w:pPr>
            <w:r>
              <w:t>3</w:t>
            </w:r>
          </w:p>
        </w:tc>
      </w:tr>
      <w:tr w:rsidR="005D779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5D7798" w:rsidP="006E296F">
            <w:pPr>
              <w:pStyle w:val="ConsPlusNormal"/>
              <w:jc w:val="center"/>
            </w:pPr>
            <w:r>
              <w:t>2</w:t>
            </w:r>
            <w:r w:rsidR="007A697E">
              <w:t>2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5D7798" w:rsidP="006E296F">
            <w:pPr>
              <w:pStyle w:val="ConsPlusNormal"/>
            </w:pPr>
            <w:proofErr w:type="spellStart"/>
            <w:r w:rsidRPr="00B26168">
              <w:t>Самоспасатель</w:t>
            </w:r>
            <w:proofErr w:type="spellEnd"/>
            <w:r w:rsidRPr="00B26168">
              <w:t xml:space="preserve"> изолирующий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9D18B5" w:rsidP="006E296F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7A697E" w:rsidP="006E296F">
            <w:pPr>
              <w:pStyle w:val="ConsPlusNormal"/>
              <w:jc w:val="center"/>
            </w:pPr>
            <w:r>
              <w:t>21</w:t>
            </w:r>
          </w:p>
        </w:tc>
      </w:tr>
      <w:tr w:rsidR="005D7798" w:rsidRPr="00B26168" w:rsidTr="008E3F3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5D7798" w:rsidP="006E296F">
            <w:pPr>
              <w:pStyle w:val="ConsPlusNormal"/>
              <w:jc w:val="center"/>
            </w:pPr>
            <w:r>
              <w:t>2</w:t>
            </w:r>
            <w:r w:rsidR="007A697E">
              <w:t>3</w:t>
            </w:r>
            <w:r w:rsidR="008E3F3D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5D7798" w:rsidP="006E296F">
            <w:pPr>
              <w:pStyle w:val="ConsPlusNormal"/>
            </w:pPr>
            <w:r>
              <w:t xml:space="preserve">Костюм защитный комбинезонного типа </w:t>
            </w:r>
            <w:r>
              <w:br/>
              <w:t>из нетканого материала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9D18B5" w:rsidP="006E296F">
            <w:pPr>
              <w:pStyle w:val="ConsPlusNormal"/>
              <w:jc w:val="center"/>
            </w:pPr>
            <w:r w:rsidRPr="00B26168">
              <w:t>шт</w:t>
            </w:r>
            <w:r>
              <w:t>ука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98" w:rsidRPr="00B26168" w:rsidRDefault="00EE6658" w:rsidP="006E296F">
            <w:pPr>
              <w:pStyle w:val="ConsPlusNormal"/>
              <w:jc w:val="center"/>
            </w:pPr>
            <w:r>
              <w:t>63</w:t>
            </w:r>
          </w:p>
        </w:tc>
      </w:tr>
    </w:tbl>
    <w:p w:rsidR="00DE05E8" w:rsidRDefault="00DE05E8"/>
    <w:p w:rsidR="00DE05E8" w:rsidRDefault="00DE05E8"/>
    <w:p w:rsidR="00DE05E8" w:rsidRDefault="00DE05E8"/>
    <w:tbl>
      <w:tblPr>
        <w:tblpPr w:leftFromText="180" w:rightFromText="180" w:vertAnchor="text" w:horzAnchor="margin" w:tblpY="87"/>
        <w:tblW w:w="9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  <w:gridCol w:w="1987"/>
        <w:gridCol w:w="2549"/>
      </w:tblGrid>
      <w:tr w:rsidR="005F07C9" w:rsidRPr="00D75ADB" w:rsidTr="009D18B5">
        <w:tc>
          <w:tcPr>
            <w:tcW w:w="5173" w:type="dxa"/>
            <w:hideMark/>
          </w:tcPr>
          <w:p w:rsidR="005F07C9" w:rsidRPr="00D75ADB" w:rsidRDefault="005F07C9" w:rsidP="005F07C9">
            <w:pPr>
              <w:tabs>
                <w:tab w:val="left" w:pos="7088"/>
              </w:tabs>
            </w:pPr>
            <w:r w:rsidRPr="00D75ADB">
              <w:t>Начальник управления</w:t>
            </w:r>
          </w:p>
          <w:p w:rsidR="005F07C9" w:rsidRPr="00D75ADB" w:rsidRDefault="005F07C9" w:rsidP="005F07C9">
            <w:pPr>
              <w:tabs>
                <w:tab w:val="left" w:pos="7088"/>
              </w:tabs>
            </w:pPr>
            <w:r w:rsidRPr="00D75ADB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987" w:type="dxa"/>
          </w:tcPr>
          <w:p w:rsidR="005F07C9" w:rsidRPr="00D75ADB" w:rsidRDefault="005F07C9" w:rsidP="005F07C9">
            <w:pPr>
              <w:tabs>
                <w:tab w:val="left" w:pos="7088"/>
              </w:tabs>
              <w:jc w:val="center"/>
            </w:pPr>
          </w:p>
        </w:tc>
        <w:tc>
          <w:tcPr>
            <w:tcW w:w="2549" w:type="dxa"/>
          </w:tcPr>
          <w:p w:rsidR="005F07C9" w:rsidRPr="00D75ADB" w:rsidRDefault="005F07C9" w:rsidP="005F07C9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5F07C9" w:rsidRPr="00D75ADB" w:rsidRDefault="005F07C9" w:rsidP="005F07C9">
            <w:pPr>
              <w:keepNext/>
              <w:tabs>
                <w:tab w:val="left" w:pos="7088"/>
              </w:tabs>
              <w:outlineLvl w:val="0"/>
            </w:pPr>
          </w:p>
          <w:p w:rsidR="005F07C9" w:rsidRPr="00D75ADB" w:rsidRDefault="009D18B5" w:rsidP="009D18B5">
            <w:pPr>
              <w:keepNext/>
              <w:tabs>
                <w:tab w:val="left" w:pos="7088"/>
              </w:tabs>
              <w:jc w:val="right"/>
              <w:outlineLvl w:val="0"/>
            </w:pPr>
            <w:r w:rsidRPr="00D75ADB">
              <w:t>Д.К. Денисенко</w:t>
            </w:r>
          </w:p>
        </w:tc>
      </w:tr>
    </w:tbl>
    <w:p w:rsidR="0029528F" w:rsidRDefault="0029528F">
      <w:pPr>
        <w:sectPr w:rsidR="0029528F" w:rsidSect="00596387">
          <w:pgSz w:w="11907" w:h="16840"/>
          <w:pgMar w:top="1134" w:right="708" w:bottom="1134" w:left="1701" w:header="720" w:footer="720" w:gutter="0"/>
          <w:cols w:space="720"/>
          <w:titlePg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43"/>
      </w:tblGrid>
      <w:tr w:rsidR="005E2BA0" w:rsidRPr="00FF2C5F" w:rsidTr="006E296F">
        <w:trPr>
          <w:trHeight w:val="579"/>
        </w:trPr>
        <w:tc>
          <w:tcPr>
            <w:tcW w:w="5211" w:type="dxa"/>
          </w:tcPr>
          <w:p w:rsidR="005E2BA0" w:rsidRPr="00FF2C5F" w:rsidRDefault="005E2BA0" w:rsidP="006E296F">
            <w:pPr>
              <w:jc w:val="center"/>
              <w:rPr>
                <w:szCs w:val="28"/>
              </w:rPr>
            </w:pPr>
          </w:p>
        </w:tc>
        <w:tc>
          <w:tcPr>
            <w:tcW w:w="4343" w:type="dxa"/>
            <w:vAlign w:val="center"/>
          </w:tcPr>
          <w:p w:rsidR="005E2BA0" w:rsidRPr="00FF2C5F" w:rsidRDefault="005E2BA0" w:rsidP="006E296F">
            <w:pPr>
              <w:jc w:val="center"/>
              <w:rPr>
                <w:szCs w:val="28"/>
              </w:rPr>
            </w:pPr>
            <w:r w:rsidRPr="00FF2C5F">
              <w:rPr>
                <w:szCs w:val="28"/>
              </w:rPr>
              <w:br w:type="page"/>
              <w:t>Приложение № </w:t>
            </w:r>
            <w:r>
              <w:rPr>
                <w:szCs w:val="28"/>
              </w:rPr>
              <w:t>3</w:t>
            </w:r>
          </w:p>
          <w:p w:rsidR="005E2BA0" w:rsidRDefault="005E2BA0" w:rsidP="006E296F">
            <w:pPr>
              <w:jc w:val="center"/>
              <w:rPr>
                <w:szCs w:val="28"/>
              </w:rPr>
            </w:pPr>
            <w:r w:rsidRPr="00FF2C5F">
              <w:rPr>
                <w:szCs w:val="28"/>
              </w:rPr>
              <w:t>к постановлению Администрации</w:t>
            </w:r>
          </w:p>
          <w:p w:rsidR="005E2BA0" w:rsidRPr="00FF2C5F" w:rsidRDefault="005E2BA0" w:rsidP="006E296F">
            <w:pPr>
              <w:jc w:val="center"/>
              <w:rPr>
                <w:szCs w:val="28"/>
              </w:rPr>
            </w:pPr>
            <w:r w:rsidRPr="00FF2C5F">
              <w:rPr>
                <w:szCs w:val="28"/>
              </w:rPr>
              <w:t>города Ростова-на-Дону</w:t>
            </w:r>
          </w:p>
          <w:p w:rsidR="005E2BA0" w:rsidRPr="00FF2C5F" w:rsidRDefault="005E2BA0" w:rsidP="006E296F">
            <w:pPr>
              <w:jc w:val="center"/>
              <w:rPr>
                <w:szCs w:val="28"/>
              </w:rPr>
            </w:pPr>
            <w:r w:rsidRPr="00FF2C5F">
              <w:rPr>
                <w:szCs w:val="28"/>
              </w:rPr>
              <w:t>от __________ № _______</w:t>
            </w:r>
          </w:p>
        </w:tc>
      </w:tr>
    </w:tbl>
    <w:p w:rsidR="00D216C5" w:rsidRDefault="00D216C5" w:rsidP="000D71EA">
      <w:pPr>
        <w:pStyle w:val="ConsPlusNormal"/>
        <w:spacing w:before="240"/>
        <w:ind w:firstLine="53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38122C" w:rsidRDefault="0038122C" w:rsidP="000D71EA">
      <w:pPr>
        <w:pStyle w:val="ConsPlusNormal"/>
        <w:spacing w:before="240"/>
        <w:ind w:firstLine="539"/>
        <w:contextualSpacing/>
        <w:jc w:val="center"/>
        <w:rPr>
          <w:sz w:val="28"/>
          <w:szCs w:val="28"/>
        </w:rPr>
      </w:pPr>
      <w:r w:rsidRPr="0038122C">
        <w:rPr>
          <w:sz w:val="28"/>
          <w:szCs w:val="28"/>
        </w:rPr>
        <w:t xml:space="preserve">отраслевых (функциональных) органов Администрации города </w:t>
      </w:r>
      <w:r w:rsidR="00915152">
        <w:rPr>
          <w:sz w:val="28"/>
          <w:szCs w:val="28"/>
        </w:rPr>
        <w:br/>
      </w:r>
      <w:r w:rsidRPr="0038122C">
        <w:rPr>
          <w:sz w:val="28"/>
          <w:szCs w:val="28"/>
        </w:rPr>
        <w:t xml:space="preserve">Ростова-на-Дону, осуществляющих руководство работами по созданию хранению, использованию и восполнению местного резерва материальных ресурсов для ликвидации </w:t>
      </w:r>
      <w:r w:rsidR="00C03121">
        <w:rPr>
          <w:sz w:val="28"/>
          <w:szCs w:val="28"/>
        </w:rPr>
        <w:t>чрезвычайных ситуаций</w:t>
      </w:r>
    </w:p>
    <w:p w:rsidR="0038122C" w:rsidRDefault="0038122C" w:rsidP="0038122C">
      <w:pPr>
        <w:pStyle w:val="ConsPlusNormal"/>
        <w:spacing w:before="240"/>
        <w:ind w:firstLine="539"/>
        <w:contextualSpacing/>
        <w:jc w:val="center"/>
        <w:rPr>
          <w:sz w:val="28"/>
          <w:szCs w:val="28"/>
        </w:rPr>
      </w:pPr>
    </w:p>
    <w:p w:rsidR="00F1797F" w:rsidRPr="00F1797F" w:rsidRDefault="00F1797F" w:rsidP="0043378E">
      <w:pPr>
        <w:pStyle w:val="ConsPlusNormal"/>
        <w:spacing w:before="240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Pr="00F1797F">
        <w:rPr>
          <w:sz w:val="28"/>
          <w:szCs w:val="28"/>
        </w:rPr>
        <w:t>Департамент жилищно-коммунального хозяйства и эн</w:t>
      </w:r>
      <w:r w:rsidR="00323EDA">
        <w:rPr>
          <w:sz w:val="28"/>
          <w:szCs w:val="28"/>
        </w:rPr>
        <w:t>ергетики города Ростова-на-Дону – создание, хранение</w:t>
      </w:r>
      <w:r w:rsidR="00112D42">
        <w:rPr>
          <w:sz w:val="28"/>
          <w:szCs w:val="28"/>
        </w:rPr>
        <w:t xml:space="preserve"> и восполнение</w:t>
      </w:r>
      <w:r w:rsidR="00323EDA">
        <w:rPr>
          <w:sz w:val="28"/>
          <w:szCs w:val="28"/>
        </w:rPr>
        <w:t xml:space="preserve"> резерва </w:t>
      </w:r>
      <w:r w:rsidR="007A697E">
        <w:rPr>
          <w:sz w:val="28"/>
          <w:szCs w:val="28"/>
        </w:rPr>
        <w:t xml:space="preserve">строительных материалов, </w:t>
      </w:r>
      <w:r w:rsidR="00323EDA">
        <w:rPr>
          <w:sz w:val="28"/>
          <w:szCs w:val="28"/>
        </w:rPr>
        <w:t>топлива (</w:t>
      </w:r>
      <w:r w:rsidR="009D18B5">
        <w:rPr>
          <w:sz w:val="28"/>
          <w:szCs w:val="28"/>
        </w:rPr>
        <w:t>пункт </w:t>
      </w:r>
      <w:r w:rsidR="007A697E">
        <w:rPr>
          <w:sz w:val="28"/>
          <w:szCs w:val="28"/>
        </w:rPr>
        <w:t xml:space="preserve">3, </w:t>
      </w:r>
      <w:r w:rsidR="0010456E">
        <w:rPr>
          <w:sz w:val="28"/>
          <w:szCs w:val="28"/>
        </w:rPr>
        <w:t>подпункт</w:t>
      </w:r>
      <w:r w:rsidR="009D18B5">
        <w:rPr>
          <w:sz w:val="28"/>
          <w:szCs w:val="28"/>
        </w:rPr>
        <w:t> 3 пункта 7 приложения</w:t>
      </w:r>
      <w:r w:rsidR="007A697E">
        <w:rPr>
          <w:sz w:val="28"/>
          <w:szCs w:val="28"/>
        </w:rPr>
        <w:t xml:space="preserve"> № 2 </w:t>
      </w:r>
      <w:r w:rsidR="007A697E">
        <w:rPr>
          <w:sz w:val="28"/>
          <w:szCs w:val="28"/>
        </w:rPr>
        <w:br/>
        <w:t xml:space="preserve">к </w:t>
      </w:r>
      <w:r w:rsidR="00323EDA">
        <w:rPr>
          <w:sz w:val="28"/>
          <w:szCs w:val="28"/>
        </w:rPr>
        <w:t>постановлению).</w:t>
      </w:r>
    </w:p>
    <w:p w:rsidR="00F1797F" w:rsidRDefault="00F1797F" w:rsidP="0043378E">
      <w:pPr>
        <w:pStyle w:val="ConsPlusNormal"/>
        <w:spacing w:before="240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2.  </w:t>
      </w:r>
      <w:r w:rsidRPr="00F1797F">
        <w:rPr>
          <w:sz w:val="28"/>
          <w:szCs w:val="28"/>
        </w:rPr>
        <w:t>Департамент транспорта города Ростова-на-Дону</w:t>
      </w:r>
      <w:r w:rsidR="00915152">
        <w:rPr>
          <w:sz w:val="28"/>
          <w:szCs w:val="28"/>
        </w:rPr>
        <w:t xml:space="preserve"> –</w:t>
      </w:r>
      <w:r w:rsidR="0010456E" w:rsidRPr="0010456E">
        <w:rPr>
          <w:sz w:val="28"/>
          <w:szCs w:val="28"/>
        </w:rPr>
        <w:t xml:space="preserve"> </w:t>
      </w:r>
      <w:r w:rsidR="0010456E">
        <w:rPr>
          <w:sz w:val="28"/>
          <w:szCs w:val="28"/>
        </w:rPr>
        <w:t xml:space="preserve">создание, хранение </w:t>
      </w:r>
      <w:r w:rsidR="005D7798">
        <w:rPr>
          <w:sz w:val="28"/>
          <w:szCs w:val="28"/>
        </w:rPr>
        <w:br/>
      </w:r>
      <w:r w:rsidR="00112D42">
        <w:rPr>
          <w:sz w:val="28"/>
          <w:szCs w:val="28"/>
        </w:rPr>
        <w:t>и восполнение</w:t>
      </w:r>
      <w:r w:rsidR="0010456E">
        <w:rPr>
          <w:sz w:val="28"/>
          <w:szCs w:val="28"/>
        </w:rPr>
        <w:t xml:space="preserve"> резерва топлива и транспортных средств (подпункты 1,</w:t>
      </w:r>
      <w:r w:rsidR="009D18B5">
        <w:rPr>
          <w:sz w:val="28"/>
          <w:szCs w:val="28"/>
        </w:rPr>
        <w:t> </w:t>
      </w:r>
      <w:r w:rsidR="0010456E">
        <w:rPr>
          <w:sz w:val="28"/>
          <w:szCs w:val="28"/>
        </w:rPr>
        <w:t>2,</w:t>
      </w:r>
      <w:r w:rsidR="009D18B5">
        <w:rPr>
          <w:sz w:val="28"/>
          <w:szCs w:val="28"/>
        </w:rPr>
        <w:t> </w:t>
      </w:r>
      <w:r w:rsidR="0010456E">
        <w:rPr>
          <w:sz w:val="28"/>
          <w:szCs w:val="28"/>
        </w:rPr>
        <w:t>4 пункта 7</w:t>
      </w:r>
      <w:r w:rsidR="005D7798">
        <w:rPr>
          <w:sz w:val="28"/>
          <w:szCs w:val="28"/>
        </w:rPr>
        <w:t xml:space="preserve">, пункт 5 </w:t>
      </w:r>
      <w:r w:rsidR="009D18B5">
        <w:rPr>
          <w:sz w:val="28"/>
          <w:szCs w:val="28"/>
        </w:rPr>
        <w:t>приложения</w:t>
      </w:r>
      <w:r w:rsidR="0010456E">
        <w:rPr>
          <w:sz w:val="28"/>
          <w:szCs w:val="28"/>
        </w:rPr>
        <w:t xml:space="preserve"> № 2 к постановлению).</w:t>
      </w:r>
    </w:p>
    <w:p w:rsidR="00F1797F" w:rsidRPr="00F1797F" w:rsidRDefault="007A697E" w:rsidP="00112D42">
      <w:pPr>
        <w:pStyle w:val="ConsPlusNormal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1797F" w:rsidRPr="00F1797F">
        <w:rPr>
          <w:sz w:val="28"/>
          <w:szCs w:val="28"/>
        </w:rPr>
        <w:t>.</w:t>
      </w:r>
      <w:r w:rsidR="00F1797F">
        <w:rPr>
          <w:sz w:val="28"/>
          <w:szCs w:val="28"/>
        </w:rPr>
        <w:t>  </w:t>
      </w:r>
      <w:r w:rsidR="00F1797F" w:rsidRPr="00F1797F">
        <w:rPr>
          <w:sz w:val="28"/>
          <w:szCs w:val="28"/>
        </w:rPr>
        <w:t>Управление здравоохранения города Ростова-на-Дону</w:t>
      </w:r>
      <w:r w:rsidR="00112D42">
        <w:rPr>
          <w:sz w:val="28"/>
          <w:szCs w:val="28"/>
        </w:rPr>
        <w:t xml:space="preserve"> – создание, хранение и восполнение резерва лекарственных средств и медицинских изделий</w:t>
      </w:r>
      <w:r w:rsidR="00112D42" w:rsidRPr="00112D42">
        <w:rPr>
          <w:sz w:val="28"/>
          <w:szCs w:val="28"/>
        </w:rPr>
        <w:t xml:space="preserve">, </w:t>
      </w:r>
      <w:r w:rsidR="00112D42">
        <w:rPr>
          <w:sz w:val="28"/>
          <w:szCs w:val="28"/>
        </w:rPr>
        <w:t>средств индивидуальной защ</w:t>
      </w:r>
      <w:r w:rsidR="00112D42" w:rsidRPr="00112D42">
        <w:rPr>
          <w:sz w:val="28"/>
          <w:szCs w:val="28"/>
        </w:rPr>
        <w:t xml:space="preserve">иты </w:t>
      </w:r>
      <w:r w:rsidR="009D18B5">
        <w:rPr>
          <w:sz w:val="28"/>
          <w:szCs w:val="28"/>
        </w:rPr>
        <w:t>(пункт </w:t>
      </w:r>
      <w:r w:rsidR="00112D42">
        <w:rPr>
          <w:sz w:val="28"/>
          <w:szCs w:val="28"/>
        </w:rPr>
        <w:t xml:space="preserve">4 </w:t>
      </w:r>
      <w:r w:rsidR="009D18B5">
        <w:rPr>
          <w:sz w:val="28"/>
          <w:szCs w:val="28"/>
        </w:rPr>
        <w:t>приложения</w:t>
      </w:r>
      <w:r w:rsidR="00112D42">
        <w:rPr>
          <w:sz w:val="28"/>
          <w:szCs w:val="28"/>
        </w:rPr>
        <w:t xml:space="preserve"> № 2 </w:t>
      </w:r>
      <w:r w:rsidR="00112D42">
        <w:rPr>
          <w:sz w:val="28"/>
          <w:szCs w:val="28"/>
        </w:rPr>
        <w:br/>
        <w:t>к постановлению)</w:t>
      </w:r>
      <w:r w:rsidR="00F1797F" w:rsidRPr="00F1797F">
        <w:rPr>
          <w:sz w:val="28"/>
          <w:szCs w:val="28"/>
        </w:rPr>
        <w:t>.</w:t>
      </w:r>
    </w:p>
    <w:p w:rsidR="00F1797F" w:rsidRPr="00F1797F" w:rsidRDefault="007A697E" w:rsidP="0043378E">
      <w:pPr>
        <w:pStyle w:val="ConsPlusNormal"/>
        <w:spacing w:before="240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1797F">
        <w:rPr>
          <w:sz w:val="28"/>
          <w:szCs w:val="28"/>
        </w:rPr>
        <w:t>.  Управление торговли и бытового</w:t>
      </w:r>
      <w:r w:rsidR="00F1797F" w:rsidRPr="00F1797F">
        <w:rPr>
          <w:sz w:val="28"/>
          <w:szCs w:val="28"/>
        </w:rPr>
        <w:t xml:space="preserve"> обслуж</w:t>
      </w:r>
      <w:r w:rsidR="00F1797F">
        <w:rPr>
          <w:sz w:val="28"/>
          <w:szCs w:val="28"/>
        </w:rPr>
        <w:t>ивания</w:t>
      </w:r>
      <w:r w:rsidR="00F1797F" w:rsidRPr="00F1797F">
        <w:rPr>
          <w:sz w:val="28"/>
          <w:szCs w:val="28"/>
        </w:rPr>
        <w:t xml:space="preserve"> города </w:t>
      </w:r>
      <w:r w:rsidR="00F1797F">
        <w:rPr>
          <w:sz w:val="28"/>
          <w:szCs w:val="28"/>
        </w:rPr>
        <w:br/>
      </w:r>
      <w:r w:rsidR="00F1797F" w:rsidRPr="00F1797F">
        <w:rPr>
          <w:sz w:val="28"/>
          <w:szCs w:val="28"/>
        </w:rPr>
        <w:t>Ростова-на-Дону</w:t>
      </w:r>
      <w:r w:rsidR="00112D42">
        <w:rPr>
          <w:sz w:val="28"/>
          <w:szCs w:val="28"/>
        </w:rPr>
        <w:t xml:space="preserve"> – создание, хранение и восполнение резерва продовольствия </w:t>
      </w:r>
      <w:r w:rsidR="00112D42">
        <w:rPr>
          <w:sz w:val="28"/>
          <w:szCs w:val="28"/>
        </w:rPr>
        <w:br/>
        <w:t>и пищевого сырья</w:t>
      </w:r>
      <w:r w:rsidR="00112D42" w:rsidRPr="00112D42">
        <w:rPr>
          <w:sz w:val="28"/>
          <w:szCs w:val="28"/>
        </w:rPr>
        <w:t xml:space="preserve"> </w:t>
      </w:r>
      <w:r w:rsidR="009D18B5">
        <w:rPr>
          <w:sz w:val="28"/>
          <w:szCs w:val="28"/>
        </w:rPr>
        <w:t>(пункт 1 приложения</w:t>
      </w:r>
      <w:r w:rsidR="00112D42">
        <w:rPr>
          <w:sz w:val="28"/>
          <w:szCs w:val="28"/>
        </w:rPr>
        <w:t xml:space="preserve"> № 2 к постановлению)</w:t>
      </w:r>
      <w:r w:rsidR="00F1797F" w:rsidRPr="00F1797F">
        <w:rPr>
          <w:sz w:val="28"/>
          <w:szCs w:val="28"/>
        </w:rPr>
        <w:t>.</w:t>
      </w:r>
    </w:p>
    <w:p w:rsidR="000313C8" w:rsidRDefault="007A697E" w:rsidP="0043378E">
      <w:pPr>
        <w:pStyle w:val="ConsPlusNormal"/>
        <w:spacing w:before="240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1797F">
        <w:rPr>
          <w:sz w:val="28"/>
          <w:szCs w:val="28"/>
        </w:rPr>
        <w:t>.  </w:t>
      </w:r>
      <w:r w:rsidR="00F1797F" w:rsidRPr="00F1797F">
        <w:rPr>
          <w:sz w:val="28"/>
          <w:szCs w:val="28"/>
        </w:rPr>
        <w:t>Управление по делам гражданской обороны и чрезвычайным с</w:t>
      </w:r>
      <w:r w:rsidR="00F1797F">
        <w:rPr>
          <w:sz w:val="28"/>
          <w:szCs w:val="28"/>
        </w:rPr>
        <w:t>итуациям города Ростова-на-Дону</w:t>
      </w:r>
      <w:r w:rsidR="00112D42">
        <w:rPr>
          <w:sz w:val="28"/>
          <w:szCs w:val="28"/>
        </w:rPr>
        <w:t xml:space="preserve"> – создание, хранение и восполнение резерва ресурсов жизнеобеспечения (вещевого имущества</w:t>
      </w:r>
      <w:r w:rsidR="00112D42" w:rsidRPr="00112D42">
        <w:rPr>
          <w:sz w:val="28"/>
          <w:szCs w:val="28"/>
        </w:rPr>
        <w:t>)</w:t>
      </w:r>
      <w:r w:rsidR="00112D42">
        <w:rPr>
          <w:sz w:val="28"/>
          <w:szCs w:val="28"/>
        </w:rPr>
        <w:t xml:space="preserve">, средств связи и оповещения, </w:t>
      </w:r>
      <w:r w:rsidR="00915152">
        <w:rPr>
          <w:sz w:val="28"/>
          <w:szCs w:val="28"/>
        </w:rPr>
        <w:t xml:space="preserve">материально-технических средств </w:t>
      </w:r>
      <w:r w:rsidR="00112D42">
        <w:rPr>
          <w:sz w:val="28"/>
          <w:szCs w:val="28"/>
        </w:rPr>
        <w:t>(пункты 2,</w:t>
      </w:r>
      <w:r w:rsidR="009D18B5">
        <w:rPr>
          <w:sz w:val="28"/>
          <w:szCs w:val="28"/>
        </w:rPr>
        <w:t> </w:t>
      </w:r>
      <w:r w:rsidR="00112D42">
        <w:rPr>
          <w:sz w:val="28"/>
          <w:szCs w:val="28"/>
        </w:rPr>
        <w:t>6,</w:t>
      </w:r>
      <w:r w:rsidR="009D18B5">
        <w:rPr>
          <w:sz w:val="28"/>
          <w:szCs w:val="28"/>
        </w:rPr>
        <w:t> 8 приложения</w:t>
      </w:r>
      <w:r w:rsidR="00112D42">
        <w:rPr>
          <w:sz w:val="28"/>
          <w:szCs w:val="28"/>
        </w:rPr>
        <w:t xml:space="preserve"> № 2 </w:t>
      </w:r>
      <w:r w:rsidR="00112D42">
        <w:rPr>
          <w:sz w:val="28"/>
          <w:szCs w:val="28"/>
        </w:rPr>
        <w:br/>
        <w:t>к постановлению)</w:t>
      </w:r>
      <w:r w:rsidR="00F1797F" w:rsidRPr="00F1797F">
        <w:rPr>
          <w:sz w:val="28"/>
          <w:szCs w:val="28"/>
        </w:rPr>
        <w:t>.</w:t>
      </w:r>
    </w:p>
    <w:p w:rsidR="00A13DC1" w:rsidRDefault="00A13DC1" w:rsidP="00F1797F">
      <w:pPr>
        <w:pStyle w:val="ConsPlusNormal"/>
        <w:spacing w:before="240"/>
        <w:ind w:firstLine="539"/>
        <w:contextualSpacing/>
        <w:jc w:val="both"/>
        <w:rPr>
          <w:sz w:val="28"/>
          <w:szCs w:val="28"/>
        </w:rPr>
      </w:pPr>
    </w:p>
    <w:p w:rsidR="0043378E" w:rsidRDefault="0043378E" w:rsidP="00F1797F">
      <w:pPr>
        <w:pStyle w:val="ConsPlusNormal"/>
        <w:spacing w:before="240"/>
        <w:ind w:firstLine="539"/>
        <w:contextualSpacing/>
        <w:jc w:val="both"/>
        <w:rPr>
          <w:sz w:val="28"/>
          <w:szCs w:val="28"/>
        </w:rPr>
      </w:pPr>
    </w:p>
    <w:p w:rsidR="0043378E" w:rsidRDefault="0043378E" w:rsidP="00F1797F">
      <w:pPr>
        <w:pStyle w:val="ConsPlusNormal"/>
        <w:spacing w:before="240"/>
        <w:ind w:firstLine="539"/>
        <w:contextualSpacing/>
        <w:jc w:val="both"/>
        <w:rPr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1845"/>
        <w:gridCol w:w="2549"/>
      </w:tblGrid>
      <w:tr w:rsidR="0043378E" w:rsidRPr="00D75ADB" w:rsidTr="009D18B5">
        <w:tc>
          <w:tcPr>
            <w:tcW w:w="5315" w:type="dxa"/>
            <w:hideMark/>
          </w:tcPr>
          <w:p w:rsidR="0043378E" w:rsidRPr="00D75ADB" w:rsidRDefault="0043378E" w:rsidP="0058013C">
            <w:pPr>
              <w:tabs>
                <w:tab w:val="left" w:pos="7088"/>
              </w:tabs>
            </w:pPr>
            <w:r w:rsidRPr="00D75ADB">
              <w:t>Начальник управления</w:t>
            </w:r>
          </w:p>
          <w:p w:rsidR="0043378E" w:rsidRPr="00D75ADB" w:rsidRDefault="0043378E" w:rsidP="0058013C">
            <w:pPr>
              <w:tabs>
                <w:tab w:val="left" w:pos="7088"/>
              </w:tabs>
            </w:pPr>
            <w:r w:rsidRPr="00D75ADB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845" w:type="dxa"/>
          </w:tcPr>
          <w:p w:rsidR="0043378E" w:rsidRPr="00D75ADB" w:rsidRDefault="0043378E" w:rsidP="0058013C">
            <w:pPr>
              <w:tabs>
                <w:tab w:val="left" w:pos="7088"/>
              </w:tabs>
              <w:jc w:val="center"/>
            </w:pPr>
          </w:p>
        </w:tc>
        <w:tc>
          <w:tcPr>
            <w:tcW w:w="2549" w:type="dxa"/>
          </w:tcPr>
          <w:p w:rsidR="0043378E" w:rsidRPr="00D75ADB" w:rsidRDefault="0043378E" w:rsidP="0058013C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43378E" w:rsidRPr="00D75ADB" w:rsidRDefault="0043378E" w:rsidP="0058013C">
            <w:pPr>
              <w:keepNext/>
              <w:tabs>
                <w:tab w:val="left" w:pos="7088"/>
              </w:tabs>
              <w:outlineLvl w:val="0"/>
            </w:pPr>
          </w:p>
          <w:p w:rsidR="0043378E" w:rsidRPr="00D75ADB" w:rsidRDefault="009D18B5" w:rsidP="009D18B5">
            <w:pPr>
              <w:keepNext/>
              <w:tabs>
                <w:tab w:val="left" w:pos="7088"/>
              </w:tabs>
              <w:jc w:val="right"/>
              <w:outlineLvl w:val="0"/>
            </w:pPr>
            <w:r w:rsidRPr="00D75ADB">
              <w:t>Д.К. Денисенко</w:t>
            </w:r>
          </w:p>
        </w:tc>
      </w:tr>
    </w:tbl>
    <w:p w:rsidR="00A13DC1" w:rsidRPr="00A13DC1" w:rsidRDefault="00A13DC1" w:rsidP="0043378E">
      <w:pPr>
        <w:rPr>
          <w:rFonts w:ascii="Verdana" w:hAnsi="Verdana"/>
          <w:sz w:val="21"/>
          <w:szCs w:val="21"/>
        </w:rPr>
      </w:pPr>
    </w:p>
    <w:sectPr w:rsidR="00A13DC1" w:rsidRPr="00A13DC1" w:rsidSect="00D15ECD">
      <w:pgSz w:w="11907" w:h="16840"/>
      <w:pgMar w:top="1134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3CE" w:rsidRDefault="00F343CE">
      <w:r>
        <w:separator/>
      </w:r>
    </w:p>
  </w:endnote>
  <w:endnote w:type="continuationSeparator" w:id="0">
    <w:p w:rsidR="00F343CE" w:rsidRDefault="00F34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F3D" w:rsidRDefault="008E3F3D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F17CB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9317054"/>
      <w:docPartObj>
        <w:docPartGallery w:val="Page Numbers (Bottom of Page)"/>
        <w:docPartUnique/>
      </w:docPartObj>
    </w:sdtPr>
    <w:sdtEndPr/>
    <w:sdtContent>
      <w:p w:rsidR="008E3F3D" w:rsidRDefault="008E3F3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7CB" w:rsidRPr="003F17CB">
          <w:rPr>
            <w:noProof/>
            <w:lang w:val="ru-RU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3CE" w:rsidRDefault="00F343CE">
      <w:r>
        <w:separator/>
      </w:r>
    </w:p>
  </w:footnote>
  <w:footnote w:type="continuationSeparator" w:id="0">
    <w:p w:rsidR="00F343CE" w:rsidRDefault="00F34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F3D" w:rsidRDefault="008E3F3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E3F3D" w:rsidRDefault="008E3F3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F30DE"/>
    <w:multiLevelType w:val="hybridMultilevel"/>
    <w:tmpl w:val="0D1E99FA"/>
    <w:lvl w:ilvl="0" w:tplc="F5A44C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DB50A23"/>
    <w:multiLevelType w:val="singleLevel"/>
    <w:tmpl w:val="0E94A64A"/>
    <w:lvl w:ilvl="0">
      <w:start w:val="1"/>
      <w:numFmt w:val="decimal"/>
      <w:lvlText w:val="%1."/>
      <w:legacy w:legacy="1" w:legacySpace="0" w:legacyIndent="15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4814791"/>
    <w:multiLevelType w:val="multilevel"/>
    <w:tmpl w:val="89D4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354972"/>
    <w:multiLevelType w:val="hybridMultilevel"/>
    <w:tmpl w:val="4EDE256A"/>
    <w:lvl w:ilvl="0" w:tplc="A7D89E66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19E0642"/>
    <w:multiLevelType w:val="hybridMultilevel"/>
    <w:tmpl w:val="6DA846B0"/>
    <w:lvl w:ilvl="0" w:tplc="BA70EBFA">
      <w:start w:val="1"/>
      <w:numFmt w:val="decimal"/>
      <w:lvlText w:val="%1."/>
      <w:lvlJc w:val="left"/>
      <w:pPr>
        <w:ind w:left="171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 w15:restartNumberingAfterBreak="0">
    <w:nsid w:val="495C1B0E"/>
    <w:multiLevelType w:val="hybridMultilevel"/>
    <w:tmpl w:val="B6A45734"/>
    <w:lvl w:ilvl="0" w:tplc="2B4A261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7EE1FED"/>
    <w:multiLevelType w:val="hybridMultilevel"/>
    <w:tmpl w:val="A14A19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EA0304">
      <w:start w:val="1"/>
      <w:numFmt w:val="bullet"/>
      <w:lvlText w:val="-"/>
      <w:lvlJc w:val="left"/>
      <w:pPr>
        <w:tabs>
          <w:tab w:val="num" w:pos="1515"/>
        </w:tabs>
        <w:ind w:left="1515" w:hanging="43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EB15532"/>
    <w:multiLevelType w:val="hybridMultilevel"/>
    <w:tmpl w:val="B1C8CB7E"/>
    <w:lvl w:ilvl="0" w:tplc="8BAA6D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5F"/>
    <w:rsid w:val="00002D6A"/>
    <w:rsid w:val="000258FC"/>
    <w:rsid w:val="000313C8"/>
    <w:rsid w:val="0003176B"/>
    <w:rsid w:val="00033F5F"/>
    <w:rsid w:val="00051579"/>
    <w:rsid w:val="00051859"/>
    <w:rsid w:val="00053400"/>
    <w:rsid w:val="000541F1"/>
    <w:rsid w:val="00057639"/>
    <w:rsid w:val="00063CB8"/>
    <w:rsid w:val="00075A71"/>
    <w:rsid w:val="00076125"/>
    <w:rsid w:val="0007739B"/>
    <w:rsid w:val="00080674"/>
    <w:rsid w:val="00081F42"/>
    <w:rsid w:val="00086D2D"/>
    <w:rsid w:val="00091357"/>
    <w:rsid w:val="00096470"/>
    <w:rsid w:val="000A3B95"/>
    <w:rsid w:val="000B33EB"/>
    <w:rsid w:val="000B3A00"/>
    <w:rsid w:val="000B6E33"/>
    <w:rsid w:val="000C0335"/>
    <w:rsid w:val="000C269F"/>
    <w:rsid w:val="000C2B8D"/>
    <w:rsid w:val="000C32B9"/>
    <w:rsid w:val="000C3CAE"/>
    <w:rsid w:val="000C4CFC"/>
    <w:rsid w:val="000C5C03"/>
    <w:rsid w:val="000D067E"/>
    <w:rsid w:val="000D1391"/>
    <w:rsid w:val="000D19C8"/>
    <w:rsid w:val="000D55B2"/>
    <w:rsid w:val="000D71EA"/>
    <w:rsid w:val="000F3BA5"/>
    <w:rsid w:val="00100CA0"/>
    <w:rsid w:val="00101D65"/>
    <w:rsid w:val="0010456E"/>
    <w:rsid w:val="00105424"/>
    <w:rsid w:val="00105F5A"/>
    <w:rsid w:val="00106E8C"/>
    <w:rsid w:val="00110CC6"/>
    <w:rsid w:val="00112D42"/>
    <w:rsid w:val="00115C8D"/>
    <w:rsid w:val="00117DBC"/>
    <w:rsid w:val="001245A1"/>
    <w:rsid w:val="00125D1E"/>
    <w:rsid w:val="00132353"/>
    <w:rsid w:val="0013557A"/>
    <w:rsid w:val="001360A4"/>
    <w:rsid w:val="00136616"/>
    <w:rsid w:val="00141845"/>
    <w:rsid w:val="001606D2"/>
    <w:rsid w:val="001612F9"/>
    <w:rsid w:val="00166D42"/>
    <w:rsid w:val="00167E98"/>
    <w:rsid w:val="00175990"/>
    <w:rsid w:val="00182A0D"/>
    <w:rsid w:val="001914AF"/>
    <w:rsid w:val="0019292B"/>
    <w:rsid w:val="00193317"/>
    <w:rsid w:val="00196173"/>
    <w:rsid w:val="001A1F57"/>
    <w:rsid w:val="001A4C55"/>
    <w:rsid w:val="001B1C0D"/>
    <w:rsid w:val="001B385B"/>
    <w:rsid w:val="001B46BF"/>
    <w:rsid w:val="001B71D2"/>
    <w:rsid w:val="001C1F30"/>
    <w:rsid w:val="001C52A5"/>
    <w:rsid w:val="001D2B3E"/>
    <w:rsid w:val="001E0530"/>
    <w:rsid w:val="001E2A9E"/>
    <w:rsid w:val="001E5309"/>
    <w:rsid w:val="001E5BF2"/>
    <w:rsid w:val="001E63D1"/>
    <w:rsid w:val="001E67F2"/>
    <w:rsid w:val="001F28C8"/>
    <w:rsid w:val="001F40A9"/>
    <w:rsid w:val="0020619B"/>
    <w:rsid w:val="002130E4"/>
    <w:rsid w:val="00213F4A"/>
    <w:rsid w:val="00214009"/>
    <w:rsid w:val="00222BBB"/>
    <w:rsid w:val="0022378F"/>
    <w:rsid w:val="00236AED"/>
    <w:rsid w:val="00242F86"/>
    <w:rsid w:val="002443A8"/>
    <w:rsid w:val="00246E53"/>
    <w:rsid w:val="0025274B"/>
    <w:rsid w:val="0025542F"/>
    <w:rsid w:val="00261940"/>
    <w:rsid w:val="00263811"/>
    <w:rsid w:val="00263994"/>
    <w:rsid w:val="00263EA7"/>
    <w:rsid w:val="00266928"/>
    <w:rsid w:val="0027373A"/>
    <w:rsid w:val="00276706"/>
    <w:rsid w:val="00276DD4"/>
    <w:rsid w:val="0028103D"/>
    <w:rsid w:val="00286BEC"/>
    <w:rsid w:val="0028762A"/>
    <w:rsid w:val="002903E2"/>
    <w:rsid w:val="002921DB"/>
    <w:rsid w:val="00292216"/>
    <w:rsid w:val="0029528F"/>
    <w:rsid w:val="00296499"/>
    <w:rsid w:val="002978F2"/>
    <w:rsid w:val="002A298B"/>
    <w:rsid w:val="002A7B8F"/>
    <w:rsid w:val="002B48AD"/>
    <w:rsid w:val="002D30CB"/>
    <w:rsid w:val="002D7D43"/>
    <w:rsid w:val="002E4342"/>
    <w:rsid w:val="002E55F7"/>
    <w:rsid w:val="002E7B7F"/>
    <w:rsid w:val="002F0EAA"/>
    <w:rsid w:val="002F1D8B"/>
    <w:rsid w:val="002F27A6"/>
    <w:rsid w:val="002F7E8F"/>
    <w:rsid w:val="0030108C"/>
    <w:rsid w:val="00303B8F"/>
    <w:rsid w:val="003066C3"/>
    <w:rsid w:val="003105DA"/>
    <w:rsid w:val="00321E2C"/>
    <w:rsid w:val="00323EDA"/>
    <w:rsid w:val="00325AF7"/>
    <w:rsid w:val="00333D8F"/>
    <w:rsid w:val="00335CDF"/>
    <w:rsid w:val="00343ACC"/>
    <w:rsid w:val="003541CA"/>
    <w:rsid w:val="00354504"/>
    <w:rsid w:val="003573A5"/>
    <w:rsid w:val="00360A0B"/>
    <w:rsid w:val="0036410C"/>
    <w:rsid w:val="00374869"/>
    <w:rsid w:val="0038122C"/>
    <w:rsid w:val="0038369D"/>
    <w:rsid w:val="00387E9E"/>
    <w:rsid w:val="0039017D"/>
    <w:rsid w:val="003935F1"/>
    <w:rsid w:val="00396299"/>
    <w:rsid w:val="00397854"/>
    <w:rsid w:val="003A1D8C"/>
    <w:rsid w:val="003A4EF9"/>
    <w:rsid w:val="003B7814"/>
    <w:rsid w:val="003E181D"/>
    <w:rsid w:val="003E3A25"/>
    <w:rsid w:val="003E73AB"/>
    <w:rsid w:val="003F17CB"/>
    <w:rsid w:val="003F2224"/>
    <w:rsid w:val="00402272"/>
    <w:rsid w:val="0040525F"/>
    <w:rsid w:val="00406289"/>
    <w:rsid w:val="0041301C"/>
    <w:rsid w:val="00413604"/>
    <w:rsid w:val="0041484C"/>
    <w:rsid w:val="00414863"/>
    <w:rsid w:val="00416136"/>
    <w:rsid w:val="00422728"/>
    <w:rsid w:val="0042533E"/>
    <w:rsid w:val="00430957"/>
    <w:rsid w:val="00431555"/>
    <w:rsid w:val="00431880"/>
    <w:rsid w:val="0043378E"/>
    <w:rsid w:val="004347D1"/>
    <w:rsid w:val="004362F8"/>
    <w:rsid w:val="00436A5A"/>
    <w:rsid w:val="00436C9D"/>
    <w:rsid w:val="00443AB6"/>
    <w:rsid w:val="00451E86"/>
    <w:rsid w:val="00465D6D"/>
    <w:rsid w:val="004676CB"/>
    <w:rsid w:val="00471C7E"/>
    <w:rsid w:val="00472417"/>
    <w:rsid w:val="00475764"/>
    <w:rsid w:val="00480437"/>
    <w:rsid w:val="00484041"/>
    <w:rsid w:val="004910B5"/>
    <w:rsid w:val="004A0A9A"/>
    <w:rsid w:val="004A3ABE"/>
    <w:rsid w:val="004A4607"/>
    <w:rsid w:val="004B3601"/>
    <w:rsid w:val="004B7AE5"/>
    <w:rsid w:val="004C4A6E"/>
    <w:rsid w:val="004C6B0F"/>
    <w:rsid w:val="004D2F34"/>
    <w:rsid w:val="004D6A2B"/>
    <w:rsid w:val="004E05D3"/>
    <w:rsid w:val="004E0747"/>
    <w:rsid w:val="004F23B1"/>
    <w:rsid w:val="00504C6F"/>
    <w:rsid w:val="00507E6D"/>
    <w:rsid w:val="00507F36"/>
    <w:rsid w:val="00510197"/>
    <w:rsid w:val="00513BE2"/>
    <w:rsid w:val="0051688B"/>
    <w:rsid w:val="00520499"/>
    <w:rsid w:val="0052088D"/>
    <w:rsid w:val="00526D83"/>
    <w:rsid w:val="005336DE"/>
    <w:rsid w:val="0054221A"/>
    <w:rsid w:val="00556B63"/>
    <w:rsid w:val="00562828"/>
    <w:rsid w:val="005629E3"/>
    <w:rsid w:val="00566F83"/>
    <w:rsid w:val="00571903"/>
    <w:rsid w:val="00576FB5"/>
    <w:rsid w:val="0058013C"/>
    <w:rsid w:val="00582D2F"/>
    <w:rsid w:val="00583A93"/>
    <w:rsid w:val="00585020"/>
    <w:rsid w:val="00585A1E"/>
    <w:rsid w:val="0059177F"/>
    <w:rsid w:val="00596387"/>
    <w:rsid w:val="005A29B8"/>
    <w:rsid w:val="005A4F68"/>
    <w:rsid w:val="005A5203"/>
    <w:rsid w:val="005B068A"/>
    <w:rsid w:val="005B0896"/>
    <w:rsid w:val="005C1132"/>
    <w:rsid w:val="005C136D"/>
    <w:rsid w:val="005C345B"/>
    <w:rsid w:val="005C43C2"/>
    <w:rsid w:val="005D0741"/>
    <w:rsid w:val="005D5873"/>
    <w:rsid w:val="005D5A99"/>
    <w:rsid w:val="005D7798"/>
    <w:rsid w:val="005E2BA0"/>
    <w:rsid w:val="005F07C9"/>
    <w:rsid w:val="005F1743"/>
    <w:rsid w:val="005F26E4"/>
    <w:rsid w:val="005F363E"/>
    <w:rsid w:val="005F3828"/>
    <w:rsid w:val="00600A99"/>
    <w:rsid w:val="006022E2"/>
    <w:rsid w:val="006067CE"/>
    <w:rsid w:val="006163D7"/>
    <w:rsid w:val="006165C1"/>
    <w:rsid w:val="006209E6"/>
    <w:rsid w:val="00622678"/>
    <w:rsid w:val="006301BC"/>
    <w:rsid w:val="00634C90"/>
    <w:rsid w:val="006352DA"/>
    <w:rsid w:val="00642FD9"/>
    <w:rsid w:val="00644988"/>
    <w:rsid w:val="00651396"/>
    <w:rsid w:val="00655C9E"/>
    <w:rsid w:val="00657A52"/>
    <w:rsid w:val="00660E2B"/>
    <w:rsid w:val="006671D0"/>
    <w:rsid w:val="00672D7E"/>
    <w:rsid w:val="00676178"/>
    <w:rsid w:val="006829F0"/>
    <w:rsid w:val="006831EC"/>
    <w:rsid w:val="006859EC"/>
    <w:rsid w:val="006900CB"/>
    <w:rsid w:val="0069144E"/>
    <w:rsid w:val="00694CE3"/>
    <w:rsid w:val="00694DC0"/>
    <w:rsid w:val="00694F5D"/>
    <w:rsid w:val="006950BF"/>
    <w:rsid w:val="006962C9"/>
    <w:rsid w:val="006A1C8B"/>
    <w:rsid w:val="006A396E"/>
    <w:rsid w:val="006A3FDE"/>
    <w:rsid w:val="006B52D1"/>
    <w:rsid w:val="006B729F"/>
    <w:rsid w:val="006C5718"/>
    <w:rsid w:val="006C5A2F"/>
    <w:rsid w:val="006C6342"/>
    <w:rsid w:val="006D326C"/>
    <w:rsid w:val="006E296F"/>
    <w:rsid w:val="006F2339"/>
    <w:rsid w:val="006F3400"/>
    <w:rsid w:val="006F4304"/>
    <w:rsid w:val="00703A8D"/>
    <w:rsid w:val="0071568A"/>
    <w:rsid w:val="0072138E"/>
    <w:rsid w:val="00722B81"/>
    <w:rsid w:val="00727E1F"/>
    <w:rsid w:val="00731CB3"/>
    <w:rsid w:val="00732FC0"/>
    <w:rsid w:val="00734FA5"/>
    <w:rsid w:val="00741ED5"/>
    <w:rsid w:val="00745A05"/>
    <w:rsid w:val="00745C82"/>
    <w:rsid w:val="00747A83"/>
    <w:rsid w:val="00754655"/>
    <w:rsid w:val="0075791C"/>
    <w:rsid w:val="00781597"/>
    <w:rsid w:val="00786D1A"/>
    <w:rsid w:val="00786EF1"/>
    <w:rsid w:val="0078794D"/>
    <w:rsid w:val="007946D9"/>
    <w:rsid w:val="007A0A83"/>
    <w:rsid w:val="007A697E"/>
    <w:rsid w:val="007B27DC"/>
    <w:rsid w:val="007B5DF4"/>
    <w:rsid w:val="007B79B3"/>
    <w:rsid w:val="007C1AB8"/>
    <w:rsid w:val="007C686E"/>
    <w:rsid w:val="007D3C2B"/>
    <w:rsid w:val="007D5AC8"/>
    <w:rsid w:val="007E152A"/>
    <w:rsid w:val="007E530D"/>
    <w:rsid w:val="007F3F13"/>
    <w:rsid w:val="008008AF"/>
    <w:rsid w:val="00806704"/>
    <w:rsid w:val="00813F12"/>
    <w:rsid w:val="00826FCE"/>
    <w:rsid w:val="008360D2"/>
    <w:rsid w:val="0084342E"/>
    <w:rsid w:val="00843EEB"/>
    <w:rsid w:val="008471D4"/>
    <w:rsid w:val="00847F62"/>
    <w:rsid w:val="0085306D"/>
    <w:rsid w:val="0085356A"/>
    <w:rsid w:val="00853AA7"/>
    <w:rsid w:val="008630BE"/>
    <w:rsid w:val="00866457"/>
    <w:rsid w:val="00877226"/>
    <w:rsid w:val="008945D3"/>
    <w:rsid w:val="008956F2"/>
    <w:rsid w:val="00895EC3"/>
    <w:rsid w:val="00896D82"/>
    <w:rsid w:val="008A2E02"/>
    <w:rsid w:val="008A3FE4"/>
    <w:rsid w:val="008B2599"/>
    <w:rsid w:val="008B3F54"/>
    <w:rsid w:val="008B51DF"/>
    <w:rsid w:val="008C0BE5"/>
    <w:rsid w:val="008E3F3D"/>
    <w:rsid w:val="008E68AB"/>
    <w:rsid w:val="008E7E86"/>
    <w:rsid w:val="008F3B1B"/>
    <w:rsid w:val="008F3D3F"/>
    <w:rsid w:val="008F523A"/>
    <w:rsid w:val="008F5E5F"/>
    <w:rsid w:val="00902875"/>
    <w:rsid w:val="00907410"/>
    <w:rsid w:val="00911111"/>
    <w:rsid w:val="0091299B"/>
    <w:rsid w:val="00912B5B"/>
    <w:rsid w:val="00915152"/>
    <w:rsid w:val="00920B59"/>
    <w:rsid w:val="00921219"/>
    <w:rsid w:val="00931DDB"/>
    <w:rsid w:val="00933E29"/>
    <w:rsid w:val="00937A53"/>
    <w:rsid w:val="00947E47"/>
    <w:rsid w:val="00952141"/>
    <w:rsid w:val="00957227"/>
    <w:rsid w:val="009666A9"/>
    <w:rsid w:val="00973798"/>
    <w:rsid w:val="009777A4"/>
    <w:rsid w:val="0098731B"/>
    <w:rsid w:val="00990631"/>
    <w:rsid w:val="009A0850"/>
    <w:rsid w:val="009A3702"/>
    <w:rsid w:val="009A45A7"/>
    <w:rsid w:val="009A47C8"/>
    <w:rsid w:val="009A4AF1"/>
    <w:rsid w:val="009A50EB"/>
    <w:rsid w:val="009A586B"/>
    <w:rsid w:val="009A7DC2"/>
    <w:rsid w:val="009C1795"/>
    <w:rsid w:val="009C4144"/>
    <w:rsid w:val="009C7366"/>
    <w:rsid w:val="009D18B5"/>
    <w:rsid w:val="009E0B37"/>
    <w:rsid w:val="009E1A24"/>
    <w:rsid w:val="009F0DE5"/>
    <w:rsid w:val="009F1157"/>
    <w:rsid w:val="009F16EE"/>
    <w:rsid w:val="009F445A"/>
    <w:rsid w:val="00A05B3F"/>
    <w:rsid w:val="00A06ED4"/>
    <w:rsid w:val="00A07133"/>
    <w:rsid w:val="00A10589"/>
    <w:rsid w:val="00A13DC1"/>
    <w:rsid w:val="00A204A5"/>
    <w:rsid w:val="00A21D5A"/>
    <w:rsid w:val="00A22DC8"/>
    <w:rsid w:val="00A25182"/>
    <w:rsid w:val="00A44C41"/>
    <w:rsid w:val="00A47080"/>
    <w:rsid w:val="00A510B0"/>
    <w:rsid w:val="00A53439"/>
    <w:rsid w:val="00A56503"/>
    <w:rsid w:val="00A5684C"/>
    <w:rsid w:val="00A70CB5"/>
    <w:rsid w:val="00A737CC"/>
    <w:rsid w:val="00A76271"/>
    <w:rsid w:val="00A81D66"/>
    <w:rsid w:val="00A81FEB"/>
    <w:rsid w:val="00A854AA"/>
    <w:rsid w:val="00A87778"/>
    <w:rsid w:val="00AA240F"/>
    <w:rsid w:val="00AA46E4"/>
    <w:rsid w:val="00AA47D3"/>
    <w:rsid w:val="00AB39F5"/>
    <w:rsid w:val="00AB57A4"/>
    <w:rsid w:val="00AC1372"/>
    <w:rsid w:val="00AC1A86"/>
    <w:rsid w:val="00AC6F31"/>
    <w:rsid w:val="00AE1F7C"/>
    <w:rsid w:val="00AE2AF9"/>
    <w:rsid w:val="00AE4654"/>
    <w:rsid w:val="00AE5654"/>
    <w:rsid w:val="00AE7025"/>
    <w:rsid w:val="00AF3844"/>
    <w:rsid w:val="00AF3961"/>
    <w:rsid w:val="00B02063"/>
    <w:rsid w:val="00B12AC0"/>
    <w:rsid w:val="00B20E56"/>
    <w:rsid w:val="00B26168"/>
    <w:rsid w:val="00B30189"/>
    <w:rsid w:val="00B47226"/>
    <w:rsid w:val="00B50BDB"/>
    <w:rsid w:val="00B56CC9"/>
    <w:rsid w:val="00B573AA"/>
    <w:rsid w:val="00B639EF"/>
    <w:rsid w:val="00B63F44"/>
    <w:rsid w:val="00B668E5"/>
    <w:rsid w:val="00B76551"/>
    <w:rsid w:val="00B771D7"/>
    <w:rsid w:val="00B80938"/>
    <w:rsid w:val="00B82043"/>
    <w:rsid w:val="00B857B5"/>
    <w:rsid w:val="00B85A5D"/>
    <w:rsid w:val="00BA4B91"/>
    <w:rsid w:val="00BB62C3"/>
    <w:rsid w:val="00BC3592"/>
    <w:rsid w:val="00BC74E2"/>
    <w:rsid w:val="00BC7A53"/>
    <w:rsid w:val="00BD3271"/>
    <w:rsid w:val="00BE20D2"/>
    <w:rsid w:val="00BE6E0B"/>
    <w:rsid w:val="00BF41C7"/>
    <w:rsid w:val="00BF4F8A"/>
    <w:rsid w:val="00BF5670"/>
    <w:rsid w:val="00C02A05"/>
    <w:rsid w:val="00C03121"/>
    <w:rsid w:val="00C0444D"/>
    <w:rsid w:val="00C051A6"/>
    <w:rsid w:val="00C065FB"/>
    <w:rsid w:val="00C074C8"/>
    <w:rsid w:val="00C12F5B"/>
    <w:rsid w:val="00C14D68"/>
    <w:rsid w:val="00C16C50"/>
    <w:rsid w:val="00C209BB"/>
    <w:rsid w:val="00C221D2"/>
    <w:rsid w:val="00C24E40"/>
    <w:rsid w:val="00C26066"/>
    <w:rsid w:val="00C26AE5"/>
    <w:rsid w:val="00C43202"/>
    <w:rsid w:val="00C533B5"/>
    <w:rsid w:val="00C54D28"/>
    <w:rsid w:val="00C5604B"/>
    <w:rsid w:val="00C64F03"/>
    <w:rsid w:val="00C66950"/>
    <w:rsid w:val="00C7134B"/>
    <w:rsid w:val="00C804CB"/>
    <w:rsid w:val="00C81141"/>
    <w:rsid w:val="00C81C41"/>
    <w:rsid w:val="00C91A3D"/>
    <w:rsid w:val="00C92C83"/>
    <w:rsid w:val="00C960B1"/>
    <w:rsid w:val="00CA1235"/>
    <w:rsid w:val="00CA6AB5"/>
    <w:rsid w:val="00CB4E86"/>
    <w:rsid w:val="00CB6A66"/>
    <w:rsid w:val="00CD29B4"/>
    <w:rsid w:val="00CD4962"/>
    <w:rsid w:val="00CF5DB7"/>
    <w:rsid w:val="00D04A2B"/>
    <w:rsid w:val="00D120C8"/>
    <w:rsid w:val="00D15ECD"/>
    <w:rsid w:val="00D216C5"/>
    <w:rsid w:val="00D34B49"/>
    <w:rsid w:val="00D4655D"/>
    <w:rsid w:val="00D519EC"/>
    <w:rsid w:val="00D57716"/>
    <w:rsid w:val="00D60A7E"/>
    <w:rsid w:val="00D64307"/>
    <w:rsid w:val="00D667F0"/>
    <w:rsid w:val="00D71105"/>
    <w:rsid w:val="00D90560"/>
    <w:rsid w:val="00D96378"/>
    <w:rsid w:val="00DA066A"/>
    <w:rsid w:val="00DA23B1"/>
    <w:rsid w:val="00DA568F"/>
    <w:rsid w:val="00DA68CD"/>
    <w:rsid w:val="00DB2A08"/>
    <w:rsid w:val="00DB6B36"/>
    <w:rsid w:val="00DB793A"/>
    <w:rsid w:val="00DC3D9D"/>
    <w:rsid w:val="00DD46EA"/>
    <w:rsid w:val="00DD4BA5"/>
    <w:rsid w:val="00DE05E8"/>
    <w:rsid w:val="00DE16FD"/>
    <w:rsid w:val="00DE2360"/>
    <w:rsid w:val="00DE2A53"/>
    <w:rsid w:val="00DE5D51"/>
    <w:rsid w:val="00E01C7F"/>
    <w:rsid w:val="00E02C4D"/>
    <w:rsid w:val="00E03FD6"/>
    <w:rsid w:val="00E045A4"/>
    <w:rsid w:val="00E076AA"/>
    <w:rsid w:val="00E162DC"/>
    <w:rsid w:val="00E16C9A"/>
    <w:rsid w:val="00E213DB"/>
    <w:rsid w:val="00E22F28"/>
    <w:rsid w:val="00E32523"/>
    <w:rsid w:val="00E32FE8"/>
    <w:rsid w:val="00E34780"/>
    <w:rsid w:val="00E379A8"/>
    <w:rsid w:val="00E44677"/>
    <w:rsid w:val="00E467E4"/>
    <w:rsid w:val="00E57158"/>
    <w:rsid w:val="00E64C02"/>
    <w:rsid w:val="00E65250"/>
    <w:rsid w:val="00E66BC9"/>
    <w:rsid w:val="00E75763"/>
    <w:rsid w:val="00E7589A"/>
    <w:rsid w:val="00E76021"/>
    <w:rsid w:val="00E7662C"/>
    <w:rsid w:val="00EA16D5"/>
    <w:rsid w:val="00EA1A61"/>
    <w:rsid w:val="00EA588C"/>
    <w:rsid w:val="00EB4C9F"/>
    <w:rsid w:val="00EC2C11"/>
    <w:rsid w:val="00ED3927"/>
    <w:rsid w:val="00ED551E"/>
    <w:rsid w:val="00ED5A74"/>
    <w:rsid w:val="00ED7B1B"/>
    <w:rsid w:val="00EE01CF"/>
    <w:rsid w:val="00EE4DAC"/>
    <w:rsid w:val="00EE6658"/>
    <w:rsid w:val="00EF3E66"/>
    <w:rsid w:val="00EF5658"/>
    <w:rsid w:val="00EF705F"/>
    <w:rsid w:val="00F011E6"/>
    <w:rsid w:val="00F01B3C"/>
    <w:rsid w:val="00F0419E"/>
    <w:rsid w:val="00F07647"/>
    <w:rsid w:val="00F07C5B"/>
    <w:rsid w:val="00F1797F"/>
    <w:rsid w:val="00F220C1"/>
    <w:rsid w:val="00F238B6"/>
    <w:rsid w:val="00F2782F"/>
    <w:rsid w:val="00F31AC4"/>
    <w:rsid w:val="00F31FE3"/>
    <w:rsid w:val="00F342DD"/>
    <w:rsid w:val="00F343CE"/>
    <w:rsid w:val="00F37B74"/>
    <w:rsid w:val="00F52072"/>
    <w:rsid w:val="00F5530E"/>
    <w:rsid w:val="00F817CB"/>
    <w:rsid w:val="00F82549"/>
    <w:rsid w:val="00F836E3"/>
    <w:rsid w:val="00F90544"/>
    <w:rsid w:val="00F94B4E"/>
    <w:rsid w:val="00FA0EB1"/>
    <w:rsid w:val="00FA41F6"/>
    <w:rsid w:val="00FA556D"/>
    <w:rsid w:val="00FB068C"/>
    <w:rsid w:val="00FB267D"/>
    <w:rsid w:val="00FB5CFC"/>
    <w:rsid w:val="00FB5E0C"/>
    <w:rsid w:val="00FB7B53"/>
    <w:rsid w:val="00FD0AA6"/>
    <w:rsid w:val="00FD3B82"/>
    <w:rsid w:val="00FD4F91"/>
    <w:rsid w:val="00FD602D"/>
    <w:rsid w:val="00FE20BF"/>
    <w:rsid w:val="00FE49AD"/>
    <w:rsid w:val="00FE64B3"/>
    <w:rsid w:val="00FE6D16"/>
    <w:rsid w:val="00FF0FC9"/>
    <w:rsid w:val="00FF166F"/>
    <w:rsid w:val="00FF3583"/>
    <w:rsid w:val="00FF51CB"/>
    <w:rsid w:val="00F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B61FF1"/>
  <w15:docId w15:val="{F6F194A5-74A3-4BE7-B362-8E0D0771D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68F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40525F"/>
    <w:pPr>
      <w:keepNext/>
      <w:jc w:val="center"/>
      <w:outlineLvl w:val="0"/>
    </w:pPr>
    <w:rPr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0525F"/>
    <w:rPr>
      <w:szCs w:val="24"/>
      <w:lang w:val="x-none" w:eastAsia="x-none"/>
    </w:rPr>
  </w:style>
  <w:style w:type="table" w:styleId="a7">
    <w:name w:val="Table Grid"/>
    <w:basedOn w:val="a1"/>
    <w:rsid w:val="002F0E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rsid w:val="00F07647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Default">
    <w:name w:val="Default"/>
    <w:rsid w:val="003B78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Normal (Web)"/>
    <w:basedOn w:val="a"/>
    <w:rsid w:val="009F1157"/>
    <w:rPr>
      <w:sz w:val="24"/>
      <w:szCs w:val="24"/>
    </w:rPr>
  </w:style>
  <w:style w:type="character" w:customStyle="1" w:styleId="extended-textshort">
    <w:name w:val="extended-text__short"/>
    <w:rsid w:val="006F2339"/>
  </w:style>
  <w:style w:type="character" w:styleId="ab">
    <w:name w:val="Hyperlink"/>
    <w:rsid w:val="00ED5A74"/>
    <w:rPr>
      <w:color w:val="0563C1"/>
      <w:u w:val="single"/>
    </w:rPr>
  </w:style>
  <w:style w:type="character" w:customStyle="1" w:styleId="10">
    <w:name w:val="Заголовок 1 Знак"/>
    <w:link w:val="1"/>
    <w:uiPriority w:val="9"/>
    <w:rsid w:val="007946D9"/>
    <w:rPr>
      <w:sz w:val="28"/>
      <w:szCs w:val="24"/>
    </w:rPr>
  </w:style>
  <w:style w:type="paragraph" w:styleId="ac">
    <w:name w:val="Balloon Text"/>
    <w:basedOn w:val="a"/>
    <w:link w:val="ad"/>
    <w:rsid w:val="00053400"/>
    <w:rPr>
      <w:rFonts w:ascii="Segoe UI" w:hAnsi="Segoe UI"/>
      <w:sz w:val="18"/>
      <w:szCs w:val="18"/>
      <w:lang w:val="x-none" w:eastAsia="x-none"/>
    </w:rPr>
  </w:style>
  <w:style w:type="character" w:customStyle="1" w:styleId="ad">
    <w:name w:val="Текст выноски Знак"/>
    <w:link w:val="ac"/>
    <w:rsid w:val="0005340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rsid w:val="00A81FEB"/>
    <w:rPr>
      <w:rFonts w:ascii="Courier New" w:hAnsi="Courier New"/>
      <w:sz w:val="20"/>
      <w:lang w:val="x-none" w:eastAsia="x-none"/>
    </w:rPr>
  </w:style>
  <w:style w:type="character" w:customStyle="1" w:styleId="HTML0">
    <w:name w:val="Стандартный HTML Знак"/>
    <w:link w:val="HTML"/>
    <w:rsid w:val="00A81FEB"/>
    <w:rPr>
      <w:rFonts w:ascii="Courier New" w:hAnsi="Courier New" w:cs="Courier New"/>
    </w:rPr>
  </w:style>
  <w:style w:type="character" w:customStyle="1" w:styleId="a9">
    <w:name w:val="Нижний колонтитул Знак"/>
    <w:link w:val="a8"/>
    <w:uiPriority w:val="99"/>
    <w:rsid w:val="00081F42"/>
    <w:rPr>
      <w:sz w:val="28"/>
    </w:rPr>
  </w:style>
  <w:style w:type="paragraph" w:styleId="ae">
    <w:name w:val="footnote text"/>
    <w:basedOn w:val="a"/>
    <w:link w:val="af"/>
    <w:rsid w:val="008A3FE4"/>
    <w:rPr>
      <w:sz w:val="20"/>
    </w:rPr>
  </w:style>
  <w:style w:type="character" w:customStyle="1" w:styleId="af">
    <w:name w:val="Текст сноски Знак"/>
    <w:basedOn w:val="a0"/>
    <w:link w:val="ae"/>
    <w:rsid w:val="008A3FE4"/>
  </w:style>
  <w:style w:type="character" w:styleId="af0">
    <w:name w:val="footnote reference"/>
    <w:rsid w:val="008A3FE4"/>
    <w:rPr>
      <w:vertAlign w:val="superscript"/>
    </w:rPr>
  </w:style>
  <w:style w:type="character" w:styleId="af1">
    <w:name w:val="annotation reference"/>
    <w:rsid w:val="0098731B"/>
    <w:rPr>
      <w:sz w:val="16"/>
      <w:szCs w:val="16"/>
    </w:rPr>
  </w:style>
  <w:style w:type="paragraph" w:styleId="af2">
    <w:name w:val="annotation text"/>
    <w:basedOn w:val="a"/>
    <w:link w:val="af3"/>
    <w:rsid w:val="0098731B"/>
    <w:rPr>
      <w:sz w:val="20"/>
    </w:rPr>
  </w:style>
  <w:style w:type="character" w:customStyle="1" w:styleId="af3">
    <w:name w:val="Текст примечания Знак"/>
    <w:basedOn w:val="a0"/>
    <w:link w:val="af2"/>
    <w:rsid w:val="0098731B"/>
  </w:style>
  <w:style w:type="paragraph" w:styleId="af4">
    <w:name w:val="annotation subject"/>
    <w:basedOn w:val="af2"/>
    <w:next w:val="af2"/>
    <w:link w:val="af5"/>
    <w:rsid w:val="0098731B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98731B"/>
    <w:rPr>
      <w:b/>
      <w:bCs/>
    </w:rPr>
  </w:style>
  <w:style w:type="paragraph" w:styleId="af6">
    <w:name w:val="Revision"/>
    <w:hidden/>
    <w:uiPriority w:val="99"/>
    <w:semiHidden/>
    <w:rsid w:val="0098731B"/>
    <w:rPr>
      <w:sz w:val="28"/>
    </w:rPr>
  </w:style>
  <w:style w:type="numbering" w:customStyle="1" w:styleId="11">
    <w:name w:val="Нет списка1"/>
    <w:next w:val="a2"/>
    <w:semiHidden/>
    <w:rsid w:val="009F16EE"/>
  </w:style>
  <w:style w:type="character" w:customStyle="1" w:styleId="a6">
    <w:name w:val="Основной текст Знак"/>
    <w:link w:val="a5"/>
    <w:rsid w:val="009F16EE"/>
    <w:rPr>
      <w:sz w:val="28"/>
      <w:szCs w:val="24"/>
    </w:rPr>
  </w:style>
  <w:style w:type="paragraph" w:styleId="af7">
    <w:name w:val="Title"/>
    <w:basedOn w:val="a"/>
    <w:link w:val="af8"/>
    <w:qFormat/>
    <w:rsid w:val="009F16EE"/>
    <w:pPr>
      <w:jc w:val="center"/>
    </w:pPr>
    <w:rPr>
      <w:lang w:val="x-none" w:eastAsia="x-none"/>
    </w:rPr>
  </w:style>
  <w:style w:type="character" w:customStyle="1" w:styleId="af8">
    <w:name w:val="Заголовок Знак"/>
    <w:link w:val="af7"/>
    <w:rsid w:val="009F16EE"/>
    <w:rPr>
      <w:sz w:val="28"/>
      <w:lang w:val="x-none" w:eastAsia="x-none"/>
    </w:rPr>
  </w:style>
  <w:style w:type="paragraph" w:customStyle="1" w:styleId="Postan">
    <w:name w:val="Postan"/>
    <w:basedOn w:val="a"/>
    <w:rsid w:val="00745C82"/>
    <w:pPr>
      <w:jc w:val="center"/>
    </w:pPr>
  </w:style>
  <w:style w:type="paragraph" w:customStyle="1" w:styleId="ConsPlusNormal">
    <w:name w:val="ConsPlusNormal"/>
    <w:rsid w:val="009A45A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itle">
    <w:name w:val="ConsPlusTitle"/>
    <w:uiPriority w:val="99"/>
    <w:rsid w:val="009A45A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styleId="af9">
    <w:name w:val="Emphasis"/>
    <w:qFormat/>
    <w:rsid w:val="00911111"/>
    <w:rPr>
      <w:i/>
      <w:iCs/>
    </w:rPr>
  </w:style>
  <w:style w:type="paragraph" w:styleId="afa">
    <w:name w:val="List Paragraph"/>
    <w:basedOn w:val="a"/>
    <w:uiPriority w:val="34"/>
    <w:qFormat/>
    <w:rsid w:val="00DA23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lipenko.CITY\&#1064;&#1072;&#1073;&#1083;&#1086;&#1085;&#1099;\Post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6BAB4-638B-4353-B0CF-80FDF36F2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Post_gor</Template>
  <TotalTime>1</TotalTime>
  <Pages>11</Pages>
  <Words>2607</Words>
  <Characters>14863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Microsoft</Company>
  <LinksUpToDate>false</LinksUpToDate>
  <CharactersWithSpaces>17436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protok</dc:creator>
  <cp:lastModifiedBy>Макова Татьяна Анатольевна</cp:lastModifiedBy>
  <cp:revision>4</cp:revision>
  <cp:lastPrinted>2022-03-18T14:23:00Z</cp:lastPrinted>
  <dcterms:created xsi:type="dcterms:W3CDTF">2022-03-18T14:26:00Z</dcterms:created>
  <dcterms:modified xsi:type="dcterms:W3CDTF">2022-03-22T12:08:00Z</dcterms:modified>
</cp:coreProperties>
</file>