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CC" w:rsidRPr="00AF59CC" w:rsidRDefault="00AF59CC" w:rsidP="00AF59CC">
      <w:pPr>
        <w:jc w:val="center"/>
        <w:rPr>
          <w:b/>
          <w:spacing w:val="32"/>
          <w:sz w:val="38"/>
          <w:szCs w:val="38"/>
        </w:rPr>
      </w:pPr>
      <w:r w:rsidRPr="00AF59CC">
        <w:rPr>
          <w:b/>
          <w:noProof/>
          <w:spacing w:val="32"/>
          <w:sz w:val="38"/>
          <w:szCs w:val="38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9CC" w:rsidRPr="00AF59CC" w:rsidRDefault="00AF59CC" w:rsidP="00AF59CC">
      <w:pPr>
        <w:jc w:val="center"/>
        <w:rPr>
          <w:b/>
          <w:spacing w:val="32"/>
          <w:szCs w:val="38"/>
        </w:rPr>
      </w:pPr>
    </w:p>
    <w:p w:rsidR="00AF59CC" w:rsidRPr="00AF59CC" w:rsidRDefault="00AF59CC" w:rsidP="00AF59CC">
      <w:pPr>
        <w:jc w:val="center"/>
        <w:rPr>
          <w:b/>
          <w:spacing w:val="32"/>
          <w:sz w:val="38"/>
          <w:szCs w:val="38"/>
        </w:rPr>
      </w:pPr>
      <w:r w:rsidRPr="00AF59CC">
        <w:rPr>
          <w:b/>
          <w:spacing w:val="32"/>
          <w:sz w:val="38"/>
          <w:szCs w:val="38"/>
        </w:rPr>
        <w:t>АДМИНИСТРАЦИЯ</w:t>
      </w:r>
    </w:p>
    <w:p w:rsidR="00AF59CC" w:rsidRPr="00AF59CC" w:rsidRDefault="00AF59CC" w:rsidP="00AF59CC">
      <w:pPr>
        <w:jc w:val="center"/>
        <w:rPr>
          <w:b/>
          <w:spacing w:val="-2"/>
          <w:sz w:val="40"/>
          <w:szCs w:val="40"/>
        </w:rPr>
      </w:pPr>
      <w:r w:rsidRPr="00AF59CC">
        <w:rPr>
          <w:b/>
          <w:spacing w:val="-2"/>
          <w:sz w:val="40"/>
          <w:szCs w:val="40"/>
        </w:rPr>
        <w:t>ГОРОДА  РОСТОВА-НА-ДОНУ</w:t>
      </w:r>
    </w:p>
    <w:p w:rsidR="00AF59CC" w:rsidRPr="00AF59CC" w:rsidRDefault="00AF59CC" w:rsidP="00AF59CC">
      <w:pPr>
        <w:jc w:val="center"/>
        <w:rPr>
          <w:b/>
          <w:szCs w:val="24"/>
        </w:rPr>
      </w:pPr>
    </w:p>
    <w:p w:rsidR="00AF59CC" w:rsidRPr="00AF59CC" w:rsidRDefault="00AF59CC" w:rsidP="00AF59CC">
      <w:pPr>
        <w:jc w:val="center"/>
        <w:rPr>
          <w:rFonts w:ascii="Arial" w:hAnsi="Arial"/>
          <w:sz w:val="24"/>
        </w:rPr>
      </w:pPr>
      <w:r w:rsidRPr="00AF59CC">
        <w:rPr>
          <w:b/>
          <w:sz w:val="36"/>
          <w:szCs w:val="24"/>
        </w:rPr>
        <w:t>ПОСТАНОВЛЕНИЕ</w:t>
      </w:r>
    </w:p>
    <w:p w:rsidR="00AF59CC" w:rsidRDefault="00AF59CC" w:rsidP="00AF59CC">
      <w:pPr>
        <w:rPr>
          <w:b/>
          <w:sz w:val="24"/>
          <w:szCs w:val="24"/>
        </w:rPr>
      </w:pPr>
    </w:p>
    <w:p w:rsidR="009837F9" w:rsidRPr="00AF59CC" w:rsidRDefault="009837F9" w:rsidP="00AF59CC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5"/>
        <w:gridCol w:w="5602"/>
        <w:gridCol w:w="427"/>
        <w:gridCol w:w="1995"/>
      </w:tblGrid>
      <w:tr w:rsidR="00AF59CC" w:rsidRPr="00AF59CC" w:rsidTr="00CA6FCF">
        <w:tc>
          <w:tcPr>
            <w:tcW w:w="885" w:type="pct"/>
            <w:hideMark/>
          </w:tcPr>
          <w:p w:rsidR="00AF59CC" w:rsidRPr="00AF59CC" w:rsidRDefault="00AF59CC" w:rsidP="00AF59CC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AF59CC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AF59CC" w:rsidRPr="00AF59CC" w:rsidRDefault="00AF59CC" w:rsidP="00AF59C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AF59CC" w:rsidRPr="00AF59CC" w:rsidRDefault="00AF59CC" w:rsidP="00AF59C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AF59CC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AF59CC" w:rsidRPr="00AF59CC" w:rsidRDefault="00AF59CC" w:rsidP="00AF59C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926DEE" w:rsidRDefault="00926DEE">
      <w:pPr>
        <w:tabs>
          <w:tab w:val="left" w:pos="7088"/>
        </w:tabs>
        <w:jc w:val="both"/>
      </w:pPr>
    </w:p>
    <w:p w:rsidR="009837F9" w:rsidRPr="00D4252D" w:rsidRDefault="009837F9">
      <w:pPr>
        <w:tabs>
          <w:tab w:val="left" w:pos="7088"/>
        </w:tabs>
        <w:jc w:val="both"/>
      </w:pPr>
    </w:p>
    <w:tbl>
      <w:tblPr>
        <w:tblW w:w="54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</w:tblGrid>
      <w:tr w:rsidR="00D42223" w:rsidRPr="00693355" w:rsidTr="00261023">
        <w:trPr>
          <w:trHeight w:val="1006"/>
        </w:trPr>
        <w:tc>
          <w:tcPr>
            <w:tcW w:w="5457" w:type="dxa"/>
          </w:tcPr>
          <w:p w:rsidR="00D42223" w:rsidRPr="00693355" w:rsidRDefault="00CA6FCF" w:rsidP="00261023">
            <w:pPr>
              <w:jc w:val="both"/>
              <w:rPr>
                <w:szCs w:val="28"/>
              </w:rPr>
            </w:pPr>
            <w:r>
              <w:rPr>
                <w:rFonts w:eastAsia="Calibri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="00261023">
              <w:rPr>
                <w:rFonts w:eastAsia="Calibri"/>
                <w:szCs w:val="28"/>
              </w:rPr>
              <w:br/>
            </w:r>
            <w:r w:rsidR="00A33890">
              <w:rPr>
                <w:rFonts w:eastAsia="Calibri"/>
                <w:szCs w:val="28"/>
              </w:rPr>
              <w:t>от 27.03.2026 № 329 «</w:t>
            </w:r>
            <w:r w:rsidR="00D42223" w:rsidRPr="00693355">
              <w:rPr>
                <w:rFonts w:eastAsia="Calibri"/>
                <w:szCs w:val="28"/>
              </w:rPr>
              <w:t>Об утверждении тарифов на социальные услуги, предоставляемые</w:t>
            </w:r>
            <w:r w:rsidR="00A33890">
              <w:rPr>
                <w:rFonts w:eastAsia="Calibri"/>
                <w:szCs w:val="28"/>
              </w:rPr>
              <w:t xml:space="preserve"> </w:t>
            </w:r>
            <w:r w:rsidR="00D42223" w:rsidRPr="00693355">
              <w:rPr>
                <w:rFonts w:eastAsia="Calibri"/>
                <w:szCs w:val="28"/>
              </w:rPr>
              <w:t>муниципальными бюджетными учреждениями «Центр социального обслуживания населения» районов города</w:t>
            </w:r>
            <w:r w:rsidR="00261023">
              <w:rPr>
                <w:rFonts w:eastAsia="Calibri"/>
                <w:szCs w:val="28"/>
              </w:rPr>
              <w:t xml:space="preserve"> </w:t>
            </w:r>
            <w:r w:rsidR="00D42223" w:rsidRPr="00693355">
              <w:rPr>
                <w:rFonts w:eastAsia="Calibri"/>
                <w:szCs w:val="28"/>
              </w:rPr>
              <w:t>Ростова-на-Дону</w:t>
            </w:r>
            <w:r w:rsidR="00A33890">
              <w:rPr>
                <w:rFonts w:eastAsia="Calibri"/>
                <w:szCs w:val="28"/>
              </w:rPr>
              <w:t>»</w:t>
            </w:r>
          </w:p>
        </w:tc>
      </w:tr>
    </w:tbl>
    <w:p w:rsidR="00D42223" w:rsidRDefault="00D42223" w:rsidP="00E71D29">
      <w:pPr>
        <w:tabs>
          <w:tab w:val="left" w:pos="7088"/>
        </w:tabs>
        <w:jc w:val="both"/>
        <w:rPr>
          <w:szCs w:val="28"/>
        </w:rPr>
      </w:pPr>
    </w:p>
    <w:p w:rsidR="009837F9" w:rsidRDefault="009837F9" w:rsidP="00E71D29">
      <w:pPr>
        <w:tabs>
          <w:tab w:val="left" w:pos="7088"/>
        </w:tabs>
        <w:jc w:val="both"/>
        <w:rPr>
          <w:szCs w:val="28"/>
        </w:rPr>
      </w:pPr>
    </w:p>
    <w:p w:rsidR="00A33890" w:rsidRPr="005702E3" w:rsidRDefault="00D42223" w:rsidP="00A338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3355">
        <w:rPr>
          <w:szCs w:val="28"/>
        </w:rPr>
        <w:t>В соответствии с Федеральным законом от 28.12.2013 № 442-ФЗ</w:t>
      </w:r>
      <w:r w:rsidRPr="00693355">
        <w:rPr>
          <w:szCs w:val="28"/>
        </w:rPr>
        <w:br/>
        <w:t xml:space="preserve">«Об основах социального обслуживания граждан в Российской Федерации», Областным законом Ростовской области </w:t>
      </w:r>
      <w:r>
        <w:rPr>
          <w:szCs w:val="28"/>
        </w:rPr>
        <w:t xml:space="preserve">от 03.09.2014 </w:t>
      </w:r>
      <w:r w:rsidR="00287262">
        <w:rPr>
          <w:szCs w:val="28"/>
        </w:rPr>
        <w:t>№  </w:t>
      </w:r>
      <w:r w:rsidRPr="00693355">
        <w:rPr>
          <w:szCs w:val="28"/>
        </w:rPr>
        <w:t xml:space="preserve">222-ЗС </w:t>
      </w:r>
      <w:r>
        <w:rPr>
          <w:szCs w:val="28"/>
        </w:rPr>
        <w:br/>
      </w:r>
      <w:r w:rsidRPr="00693355">
        <w:rPr>
          <w:szCs w:val="28"/>
        </w:rPr>
        <w:t xml:space="preserve">«О социальном обслуживании граждан в Ростовской области», </w:t>
      </w:r>
      <w:r w:rsidR="00A33890">
        <w:rPr>
          <w:szCs w:val="28"/>
        </w:rPr>
        <w:t>п</w:t>
      </w:r>
      <w:r w:rsidR="00A33890" w:rsidRPr="007A403D">
        <w:rPr>
          <w:szCs w:val="28"/>
        </w:rPr>
        <w:t>остановление</w:t>
      </w:r>
      <w:r w:rsidR="00A33890">
        <w:rPr>
          <w:szCs w:val="28"/>
        </w:rPr>
        <w:t>м</w:t>
      </w:r>
      <w:r w:rsidR="00A33890" w:rsidRPr="007A403D">
        <w:rPr>
          <w:szCs w:val="28"/>
        </w:rPr>
        <w:t xml:space="preserve"> Правительства Р</w:t>
      </w:r>
      <w:r w:rsidR="00A33890">
        <w:rPr>
          <w:szCs w:val="28"/>
        </w:rPr>
        <w:t xml:space="preserve">остовской области </w:t>
      </w:r>
      <w:r w:rsidR="00A33890" w:rsidRPr="007A403D">
        <w:rPr>
          <w:szCs w:val="28"/>
        </w:rPr>
        <w:t xml:space="preserve">от 29.07.2024 </w:t>
      </w:r>
      <w:r w:rsidR="00A33890">
        <w:rPr>
          <w:szCs w:val="28"/>
        </w:rPr>
        <w:t>№</w:t>
      </w:r>
      <w:r w:rsidR="00A33890" w:rsidRPr="007A403D">
        <w:rPr>
          <w:szCs w:val="28"/>
        </w:rPr>
        <w:t xml:space="preserve"> 519 </w:t>
      </w:r>
      <w:r w:rsidR="00A33890">
        <w:rPr>
          <w:szCs w:val="28"/>
        </w:rPr>
        <w:t>«</w:t>
      </w:r>
      <w:r w:rsidR="00A33890" w:rsidRPr="007A403D">
        <w:rPr>
          <w:szCs w:val="28"/>
        </w:rPr>
        <w:t>Об утверждении Порядка предоставления социальных услуг поставщиками социальных услуг</w:t>
      </w:r>
      <w:r w:rsidR="00A33890">
        <w:rPr>
          <w:szCs w:val="28"/>
        </w:rPr>
        <w:t>»</w:t>
      </w:r>
    </w:p>
    <w:p w:rsidR="00D42223" w:rsidRDefault="00D42223" w:rsidP="00E71D2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37F9" w:rsidRPr="00693355" w:rsidRDefault="009837F9" w:rsidP="00E71D2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42223" w:rsidRPr="00693355" w:rsidRDefault="00D42223" w:rsidP="00E71D29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693355">
        <w:rPr>
          <w:szCs w:val="28"/>
        </w:rPr>
        <w:t>П О С Т А Н О В Л Я Ю:</w:t>
      </w:r>
    </w:p>
    <w:p w:rsidR="00D42223" w:rsidRDefault="00D42223" w:rsidP="00C63D82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261023" w:rsidRDefault="00261023" w:rsidP="00C63D82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bookmarkStart w:id="0" w:name="_GoBack"/>
      <w:bookmarkEnd w:id="0"/>
    </w:p>
    <w:p w:rsidR="00D42223" w:rsidRPr="00D478BB" w:rsidRDefault="00331B88" w:rsidP="00C63D82">
      <w:pPr>
        <w:ind w:firstLine="709"/>
        <w:jc w:val="both"/>
        <w:rPr>
          <w:szCs w:val="28"/>
        </w:rPr>
      </w:pPr>
      <w:r w:rsidRPr="00D478BB">
        <w:rPr>
          <w:szCs w:val="28"/>
        </w:rPr>
        <w:t>1</w:t>
      </w:r>
      <w:r w:rsidR="00D42223" w:rsidRPr="00D478BB">
        <w:rPr>
          <w:szCs w:val="28"/>
        </w:rPr>
        <w:t>.  </w:t>
      </w:r>
      <w:r w:rsidR="007E36C7">
        <w:rPr>
          <w:szCs w:val="28"/>
        </w:rPr>
        <w:t>В</w:t>
      </w:r>
      <w:r w:rsidR="00E43F9E">
        <w:rPr>
          <w:szCs w:val="28"/>
        </w:rPr>
        <w:t xml:space="preserve">нести </w:t>
      </w:r>
      <w:r w:rsidR="007E36C7">
        <w:rPr>
          <w:szCs w:val="28"/>
        </w:rPr>
        <w:t>в постановлени</w:t>
      </w:r>
      <w:r w:rsidR="00D02532">
        <w:rPr>
          <w:szCs w:val="28"/>
        </w:rPr>
        <w:t xml:space="preserve">е Администрации города </w:t>
      </w:r>
      <w:r w:rsidR="00A24138">
        <w:rPr>
          <w:szCs w:val="28"/>
        </w:rPr>
        <w:t>Ростова-на-Дону</w:t>
      </w:r>
      <w:r w:rsidR="00D02532">
        <w:rPr>
          <w:szCs w:val="28"/>
        </w:rPr>
        <w:br/>
      </w:r>
      <w:r w:rsidR="00A24138">
        <w:rPr>
          <w:szCs w:val="28"/>
        </w:rPr>
        <w:t xml:space="preserve">от 27.03.2026 № 329 </w:t>
      </w:r>
      <w:r w:rsidR="00F345D3">
        <w:rPr>
          <w:szCs w:val="28"/>
        </w:rPr>
        <w:t>«Об у</w:t>
      </w:r>
      <w:r w:rsidR="00D42223" w:rsidRPr="00D478BB">
        <w:rPr>
          <w:szCs w:val="28"/>
        </w:rPr>
        <w:t>твер</w:t>
      </w:r>
      <w:r w:rsidR="00F345D3">
        <w:rPr>
          <w:szCs w:val="28"/>
        </w:rPr>
        <w:t>ждении</w:t>
      </w:r>
      <w:r w:rsidR="00D42223" w:rsidRPr="00D478BB">
        <w:rPr>
          <w:szCs w:val="28"/>
        </w:rPr>
        <w:t xml:space="preserve"> тариф</w:t>
      </w:r>
      <w:r w:rsidR="00F345D3">
        <w:rPr>
          <w:szCs w:val="28"/>
        </w:rPr>
        <w:t>ов</w:t>
      </w:r>
      <w:r w:rsidR="00D42223" w:rsidRPr="00D478BB">
        <w:rPr>
          <w:szCs w:val="28"/>
        </w:rPr>
        <w:t xml:space="preserve"> на </w:t>
      </w:r>
      <w:r w:rsidR="00D42223" w:rsidRPr="00D478BB">
        <w:rPr>
          <w:rFonts w:eastAsia="Calibri"/>
          <w:szCs w:val="28"/>
        </w:rPr>
        <w:t>социальные услуги, предоставляемые муниципальными бюджетными учреждениями «Центр социального обслужи</w:t>
      </w:r>
      <w:r w:rsidR="00F345D3">
        <w:rPr>
          <w:rFonts w:eastAsia="Calibri"/>
          <w:szCs w:val="28"/>
        </w:rPr>
        <w:t>вания населения» районов гор</w:t>
      </w:r>
      <w:r w:rsidR="00D02532">
        <w:rPr>
          <w:rFonts w:eastAsia="Calibri"/>
          <w:szCs w:val="28"/>
        </w:rPr>
        <w:t xml:space="preserve">ода </w:t>
      </w:r>
      <w:r w:rsidR="00D42223" w:rsidRPr="00D478BB">
        <w:rPr>
          <w:rFonts w:eastAsia="Calibri"/>
          <w:szCs w:val="28"/>
        </w:rPr>
        <w:t>Ростова-на-Дону</w:t>
      </w:r>
      <w:r w:rsidR="00C04C6C">
        <w:rPr>
          <w:rFonts w:eastAsia="Calibri"/>
          <w:szCs w:val="28"/>
        </w:rPr>
        <w:t>»</w:t>
      </w:r>
      <w:r w:rsidR="00CD6089">
        <w:rPr>
          <w:rFonts w:eastAsia="Calibri"/>
          <w:szCs w:val="28"/>
        </w:rPr>
        <w:t xml:space="preserve"> следующие изменения:</w:t>
      </w:r>
    </w:p>
    <w:p w:rsidR="00C63D82" w:rsidRDefault="00C63D82" w:rsidP="00583600">
      <w:pPr>
        <w:pStyle w:val="2"/>
        <w:spacing w:after="0" w:line="240" w:lineRule="auto"/>
        <w:ind w:firstLine="567"/>
        <w:jc w:val="both"/>
      </w:pPr>
      <w:r>
        <w:t>1.1.  Приложение № 2 изложить</w:t>
      </w:r>
      <w:r w:rsidR="003B1789">
        <w:t xml:space="preserve"> в редакции согласно приложению</w:t>
      </w:r>
      <w:r w:rsidR="00EE0F97">
        <w:br/>
      </w:r>
      <w:r>
        <w:t xml:space="preserve">к настоящему </w:t>
      </w:r>
      <w:r w:rsidR="003B1789">
        <w:t>постановлению</w:t>
      </w:r>
      <w:r>
        <w:t xml:space="preserve">. </w:t>
      </w:r>
    </w:p>
    <w:p w:rsidR="00D42223" w:rsidRPr="00D478BB" w:rsidRDefault="00583600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0069A">
        <w:rPr>
          <w:rFonts w:ascii="Times New Roman" w:hAnsi="Times New Roman" w:cs="Times New Roman"/>
          <w:sz w:val="28"/>
          <w:szCs w:val="28"/>
        </w:rPr>
        <w:t>.</w:t>
      </w:r>
      <w:r w:rsidR="00142F6B" w:rsidRPr="006E1F64">
        <w:rPr>
          <w:rFonts w:ascii="Times New Roman" w:hAnsi="Times New Roman" w:cs="Times New Roman"/>
          <w:sz w:val="28"/>
          <w:szCs w:val="28"/>
        </w:rPr>
        <w:t>  </w:t>
      </w:r>
      <w:r w:rsidR="00F0069A" w:rsidRPr="00F0069A">
        <w:rPr>
          <w:rFonts w:ascii="Times New Roman" w:hAnsi="Times New Roman" w:cs="Times New Roman"/>
          <w:sz w:val="28"/>
        </w:rPr>
        <w:t xml:space="preserve">Постановление вступает в силу со </w:t>
      </w:r>
      <w:r w:rsidR="00F0069A">
        <w:rPr>
          <w:rFonts w:ascii="Times New Roman" w:hAnsi="Times New Roman" w:cs="Times New Roman"/>
          <w:sz w:val="28"/>
        </w:rPr>
        <w:t>дня официального опубликования</w:t>
      </w:r>
      <w:r w:rsidR="00F0069A">
        <w:rPr>
          <w:rFonts w:ascii="Times New Roman" w:hAnsi="Times New Roman" w:cs="Times New Roman"/>
          <w:sz w:val="28"/>
        </w:rPr>
        <w:br/>
      </w:r>
      <w:r w:rsidR="00F0069A" w:rsidRPr="00F0069A">
        <w:rPr>
          <w:rFonts w:ascii="Times New Roman" w:hAnsi="Times New Roman" w:cs="Times New Roman"/>
          <w:sz w:val="28"/>
        </w:rPr>
        <w:t>в городской газете «Ростов официальный».</w:t>
      </w:r>
    </w:p>
    <w:p w:rsidR="00D42223" w:rsidRDefault="003B4758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AAD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42F6B" w:rsidRPr="00D478BB">
        <w:rPr>
          <w:rFonts w:ascii="Times New Roman" w:hAnsi="Times New Roman" w:cs="Times New Roman"/>
          <w:sz w:val="28"/>
          <w:szCs w:val="28"/>
        </w:rPr>
        <w:t>.  </w:t>
      </w:r>
      <w:r w:rsidR="00D42223" w:rsidRPr="00D478BB">
        <w:rPr>
          <w:rFonts w:ascii="Times New Roman" w:hAnsi="Times New Roman" w:cs="Times New Roman"/>
          <w:sz w:val="28"/>
          <w:szCs w:val="28"/>
        </w:rPr>
        <w:t>Контроль за выполнением постановления возложить на заместителя главы Администрации города Ростова-на-Дону по социальным вопросам</w:t>
      </w:r>
      <w:r w:rsidR="00EE0F97">
        <w:rPr>
          <w:rFonts w:ascii="Times New Roman" w:hAnsi="Times New Roman" w:cs="Times New Roman"/>
          <w:sz w:val="28"/>
          <w:szCs w:val="28"/>
        </w:rPr>
        <w:t xml:space="preserve"> Симаченко Н.О</w:t>
      </w:r>
      <w:r w:rsidR="00D42223" w:rsidRPr="003A639F">
        <w:rPr>
          <w:rFonts w:ascii="Times New Roman" w:hAnsi="Times New Roman" w:cs="Times New Roman"/>
          <w:sz w:val="28"/>
          <w:szCs w:val="28"/>
        </w:rPr>
        <w:t>.</w:t>
      </w: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3962"/>
        <w:gridCol w:w="1984"/>
      </w:tblGrid>
      <w:tr w:rsidR="00261023" w:rsidRPr="00261023" w:rsidTr="00982C29">
        <w:tc>
          <w:tcPr>
            <w:tcW w:w="3830" w:type="dxa"/>
            <w:hideMark/>
          </w:tcPr>
          <w:p w:rsidR="00261023" w:rsidRPr="00261023" w:rsidRDefault="00261023" w:rsidP="00261023">
            <w:pPr>
              <w:tabs>
                <w:tab w:val="left" w:pos="0"/>
                <w:tab w:val="left" w:pos="7088"/>
              </w:tabs>
              <w:autoSpaceDN w:val="0"/>
              <w:spacing w:line="256" w:lineRule="auto"/>
              <w:rPr>
                <w:lang w:eastAsia="en-US"/>
              </w:rPr>
            </w:pPr>
            <w:r w:rsidRPr="00261023">
              <w:rPr>
                <w:lang w:eastAsia="en-US"/>
              </w:rPr>
              <w:t xml:space="preserve">           И.о. Главы</w:t>
            </w:r>
          </w:p>
          <w:p w:rsidR="00261023" w:rsidRPr="00261023" w:rsidRDefault="00261023" w:rsidP="00261023">
            <w:pPr>
              <w:tabs>
                <w:tab w:val="left" w:pos="0"/>
                <w:tab w:val="left" w:pos="7088"/>
              </w:tabs>
              <w:autoSpaceDN w:val="0"/>
              <w:spacing w:line="256" w:lineRule="auto"/>
              <w:rPr>
                <w:lang w:eastAsia="en-US"/>
              </w:rPr>
            </w:pPr>
            <w:r w:rsidRPr="00261023">
              <w:rPr>
                <w:lang w:eastAsia="en-US"/>
              </w:rPr>
              <w:t xml:space="preserve">города Ростова-на-Дону </w:t>
            </w:r>
          </w:p>
        </w:tc>
        <w:tc>
          <w:tcPr>
            <w:tcW w:w="3962" w:type="dxa"/>
          </w:tcPr>
          <w:p w:rsidR="00261023" w:rsidRPr="00261023" w:rsidRDefault="00261023" w:rsidP="00261023">
            <w:pPr>
              <w:tabs>
                <w:tab w:val="left" w:pos="0"/>
                <w:tab w:val="left" w:pos="7088"/>
              </w:tabs>
              <w:autoSpaceDN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4" w:type="dxa"/>
          </w:tcPr>
          <w:p w:rsidR="00261023" w:rsidRPr="00261023" w:rsidRDefault="00261023" w:rsidP="00261023">
            <w:pPr>
              <w:keepNext/>
              <w:tabs>
                <w:tab w:val="left" w:pos="0"/>
                <w:tab w:val="left" w:pos="7088"/>
              </w:tabs>
              <w:autoSpaceDN w:val="0"/>
              <w:spacing w:line="256" w:lineRule="auto"/>
              <w:outlineLvl w:val="0"/>
              <w:rPr>
                <w:lang w:eastAsia="en-US"/>
              </w:rPr>
            </w:pPr>
          </w:p>
          <w:p w:rsidR="00261023" w:rsidRPr="00261023" w:rsidRDefault="00261023" w:rsidP="00261023">
            <w:pPr>
              <w:keepNext/>
              <w:tabs>
                <w:tab w:val="left" w:pos="0"/>
                <w:tab w:val="left" w:pos="7088"/>
              </w:tabs>
              <w:autoSpaceDN w:val="0"/>
              <w:spacing w:line="256" w:lineRule="auto"/>
              <w:outlineLvl w:val="0"/>
              <w:rPr>
                <w:lang w:eastAsia="en-US"/>
              </w:rPr>
            </w:pPr>
            <w:r w:rsidRPr="00261023">
              <w:rPr>
                <w:lang w:eastAsia="en-US"/>
              </w:rPr>
              <w:t xml:space="preserve">  Т.П. Дядьков</w:t>
            </w:r>
          </w:p>
        </w:tc>
      </w:tr>
    </w:tbl>
    <w:p w:rsidR="00D42223" w:rsidRDefault="00D42223" w:rsidP="00D42223">
      <w:pPr>
        <w:rPr>
          <w:szCs w:val="28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Cs w:val="28"/>
        </w:rPr>
      </w:pPr>
    </w:p>
    <w:p w:rsidR="00585B73" w:rsidRDefault="00585B7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AF59CC" w:rsidRDefault="00AF59CC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AF59CC" w:rsidRDefault="00AF59CC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113635" w:rsidRDefault="00113635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9837F9" w:rsidRDefault="009837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160AAD" w:rsidRDefault="00160AAD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261023" w:rsidRDefault="002610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Pr="00AD402F" w:rsidRDefault="00D42223" w:rsidP="00D42223">
      <w:pPr>
        <w:shd w:val="clear" w:color="auto" w:fill="FFFFFF"/>
        <w:tabs>
          <w:tab w:val="left" w:pos="7088"/>
        </w:tabs>
        <w:rPr>
          <w:sz w:val="20"/>
        </w:rPr>
      </w:pPr>
      <w:r w:rsidRPr="00AD402F">
        <w:rPr>
          <w:sz w:val="20"/>
        </w:rPr>
        <w:t>Постановление вносит</w:t>
      </w:r>
    </w:p>
    <w:p w:rsidR="009837F9" w:rsidRDefault="00D42223" w:rsidP="00D42223">
      <w:pPr>
        <w:shd w:val="clear" w:color="auto" w:fill="FFFFFF"/>
        <w:tabs>
          <w:tab w:val="left" w:pos="7088"/>
        </w:tabs>
        <w:ind w:right="-2"/>
        <w:rPr>
          <w:sz w:val="20"/>
        </w:rPr>
      </w:pPr>
      <w:r w:rsidRPr="00AD402F">
        <w:rPr>
          <w:sz w:val="20"/>
        </w:rPr>
        <w:t>Департамент социальной защиты</w:t>
      </w:r>
    </w:p>
    <w:p w:rsidR="006C6D75" w:rsidRPr="0078229A" w:rsidRDefault="00261023" w:rsidP="00261023">
      <w:pPr>
        <w:shd w:val="clear" w:color="auto" w:fill="FFFFFF"/>
        <w:tabs>
          <w:tab w:val="left" w:pos="7088"/>
        </w:tabs>
        <w:ind w:right="-2"/>
        <w:rPr>
          <w:sz w:val="20"/>
        </w:rPr>
      </w:pPr>
      <w:r>
        <w:rPr>
          <w:sz w:val="20"/>
        </w:rPr>
        <w:t>н</w:t>
      </w:r>
      <w:r w:rsidR="00D42223" w:rsidRPr="00AD402F">
        <w:rPr>
          <w:sz w:val="20"/>
        </w:rPr>
        <w:t>аселения</w:t>
      </w:r>
      <w:r>
        <w:rPr>
          <w:sz w:val="20"/>
        </w:rPr>
        <w:t xml:space="preserve"> </w:t>
      </w:r>
      <w:r w:rsidR="00D42223" w:rsidRPr="00AD402F">
        <w:rPr>
          <w:sz w:val="20"/>
        </w:rPr>
        <w:t xml:space="preserve">города Ростова-на-Дону  </w:t>
      </w:r>
    </w:p>
    <w:p w:rsidR="00261023" w:rsidRDefault="00261023" w:rsidP="003B1789">
      <w:pPr>
        <w:ind w:firstLine="5245"/>
        <w:jc w:val="center"/>
        <w:rPr>
          <w:szCs w:val="28"/>
        </w:rPr>
      </w:pPr>
    </w:p>
    <w:p w:rsidR="003B1789" w:rsidRPr="002F4094" w:rsidRDefault="003B1789" w:rsidP="003B1789">
      <w:pPr>
        <w:ind w:firstLine="5245"/>
        <w:jc w:val="center"/>
        <w:rPr>
          <w:szCs w:val="28"/>
        </w:rPr>
      </w:pPr>
      <w:r w:rsidRPr="002F4094">
        <w:rPr>
          <w:szCs w:val="28"/>
        </w:rPr>
        <w:t xml:space="preserve">Приложение </w:t>
      </w:r>
    </w:p>
    <w:p w:rsidR="003B1789" w:rsidRPr="002F4094" w:rsidRDefault="003B1789" w:rsidP="003B1789">
      <w:pPr>
        <w:ind w:left="4962"/>
        <w:jc w:val="center"/>
        <w:rPr>
          <w:szCs w:val="28"/>
        </w:rPr>
      </w:pPr>
      <w:r w:rsidRPr="002F4094">
        <w:rPr>
          <w:szCs w:val="28"/>
        </w:rPr>
        <w:t>к постановлению Администрации</w:t>
      </w:r>
    </w:p>
    <w:p w:rsidR="003B1789" w:rsidRPr="002F4094" w:rsidRDefault="003B1789" w:rsidP="003B1789">
      <w:pPr>
        <w:ind w:left="4962"/>
        <w:jc w:val="center"/>
        <w:rPr>
          <w:szCs w:val="28"/>
        </w:rPr>
      </w:pPr>
      <w:r w:rsidRPr="002F4094">
        <w:rPr>
          <w:szCs w:val="28"/>
        </w:rPr>
        <w:t>города Ростова-на-Дону</w:t>
      </w:r>
    </w:p>
    <w:p w:rsidR="003B1789" w:rsidRPr="002F4094" w:rsidRDefault="003B1789" w:rsidP="003B1789">
      <w:pPr>
        <w:ind w:left="4962"/>
        <w:jc w:val="center"/>
        <w:rPr>
          <w:szCs w:val="28"/>
        </w:rPr>
      </w:pPr>
      <w:r w:rsidRPr="002F4094">
        <w:rPr>
          <w:szCs w:val="28"/>
        </w:rPr>
        <w:t>от_</w:t>
      </w:r>
      <w:r>
        <w:rPr>
          <w:szCs w:val="28"/>
        </w:rPr>
        <w:t>________</w:t>
      </w:r>
      <w:r w:rsidRPr="002F4094">
        <w:rPr>
          <w:szCs w:val="28"/>
        </w:rPr>
        <w:t>____№___</w:t>
      </w:r>
      <w:r>
        <w:rPr>
          <w:szCs w:val="28"/>
        </w:rPr>
        <w:t>_</w:t>
      </w:r>
      <w:r w:rsidRPr="002F4094">
        <w:rPr>
          <w:szCs w:val="28"/>
        </w:rPr>
        <w:t>__</w:t>
      </w:r>
    </w:p>
    <w:p w:rsidR="003B1789" w:rsidRDefault="003B1789" w:rsidP="003B1789">
      <w:pPr>
        <w:rPr>
          <w:szCs w:val="28"/>
        </w:rPr>
      </w:pPr>
    </w:p>
    <w:p w:rsidR="00D42223" w:rsidRPr="00177F3D" w:rsidRDefault="00D42223" w:rsidP="001359D0">
      <w:pPr>
        <w:autoSpaceDE w:val="0"/>
        <w:autoSpaceDN w:val="0"/>
        <w:adjustRightInd w:val="0"/>
        <w:outlineLvl w:val="0"/>
        <w:rPr>
          <w:rFonts w:eastAsia="Calibri"/>
          <w:szCs w:val="24"/>
        </w:rPr>
      </w:pPr>
    </w:p>
    <w:p w:rsidR="00D42223" w:rsidRPr="002F4094" w:rsidRDefault="00331B88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  <w:r w:rsidRPr="002F4094">
        <w:rPr>
          <w:rFonts w:eastAsia="Calibri"/>
          <w:szCs w:val="28"/>
        </w:rPr>
        <w:t xml:space="preserve">ТАРИФЫ </w:t>
      </w:r>
      <w:r w:rsidRPr="002F4094">
        <w:rPr>
          <w:rFonts w:eastAsia="Calibri"/>
          <w:szCs w:val="28"/>
        </w:rPr>
        <w:br/>
      </w:r>
      <w:r w:rsidR="00D42223" w:rsidRPr="002F4094">
        <w:rPr>
          <w:rFonts w:eastAsia="Calibri"/>
          <w:szCs w:val="28"/>
        </w:rPr>
        <w:t xml:space="preserve">на социальные услуги, предоставляемые муниципальными бюджетными учреждениями «Центр социального обслуживания населения» районов города Ростова-на-Дону сверх перечня социальных услуг, утвержденного Областным законом от 03.09.2014 № 222-ЗС «О социальном обслуживании граждан </w:t>
      </w:r>
      <w:r w:rsidRPr="002F4094">
        <w:rPr>
          <w:rFonts w:eastAsia="Calibri"/>
          <w:szCs w:val="28"/>
        </w:rPr>
        <w:br/>
      </w:r>
      <w:r w:rsidR="00D42223" w:rsidRPr="002F4094">
        <w:rPr>
          <w:rFonts w:eastAsia="Calibri"/>
          <w:szCs w:val="28"/>
        </w:rPr>
        <w:t>в Ростовской области»</w:t>
      </w:r>
    </w:p>
    <w:p w:rsidR="00D42223" w:rsidRPr="001359D0" w:rsidRDefault="00D42223" w:rsidP="00D42223">
      <w:pPr>
        <w:autoSpaceDE w:val="0"/>
        <w:autoSpaceDN w:val="0"/>
        <w:adjustRightInd w:val="0"/>
        <w:jc w:val="center"/>
        <w:outlineLvl w:val="0"/>
        <w:rPr>
          <w:szCs w:val="24"/>
          <w:highlight w:val="cyan"/>
        </w:rPr>
      </w:pPr>
    </w:p>
    <w:tbl>
      <w:tblPr>
        <w:tblW w:w="96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6095"/>
        <w:gridCol w:w="1559"/>
        <w:gridCol w:w="1009"/>
      </w:tblGrid>
      <w:tr w:rsidR="00D42223" w:rsidRPr="006F0E17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№</w:t>
            </w:r>
          </w:p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Тариф (руб., коп.)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Оказание помощи в написании и прочтении писем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письмо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24,37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организации предоставления услуг предприятиями торговли,</w:t>
            </w:r>
            <w:r w:rsidR="006C6D75" w:rsidRPr="001F0385">
              <w:rPr>
                <w:sz w:val="24"/>
                <w:szCs w:val="24"/>
              </w:rPr>
              <w:t xml:space="preserve"> аптек,</w:t>
            </w:r>
            <w:r w:rsidRPr="001F0385">
              <w:rPr>
                <w:sz w:val="24"/>
                <w:szCs w:val="24"/>
              </w:rPr>
              <w:t xml:space="preserve"> коммунально-бытового обслуживания, связи и другими предприятиями, оказывающими услуги населению, в пределах района проживания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Пешие прогулки в пределах населенного пункта проживания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60,93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Сопровождение получателя социальных услуг </w:t>
            </w:r>
            <w:r w:rsidRPr="001F0385">
              <w:rPr>
                <w:sz w:val="24"/>
                <w:szCs w:val="24"/>
              </w:rPr>
              <w:br/>
              <w:t>в различные организации в пределах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73,11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Предоставление услуг автотранспортом учреждения </w:t>
            </w:r>
            <w:r w:rsidRPr="001F0385">
              <w:rPr>
                <w:sz w:val="24"/>
                <w:szCs w:val="24"/>
              </w:rPr>
              <w:br/>
              <w:t>(по предварительному заказу)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183,67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посуды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Стирка белья в стиральной машине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Утюжка белья на дому у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B6208C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до </w:t>
            </w:r>
            <w:r w:rsidR="00B6208C">
              <w:rPr>
                <w:sz w:val="24"/>
                <w:szCs w:val="24"/>
              </w:rPr>
              <w:t>6</w:t>
            </w:r>
            <w:r w:rsidRPr="001F0385">
              <w:rPr>
                <w:sz w:val="24"/>
                <w:szCs w:val="24"/>
              </w:rPr>
              <w:t>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C8C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Развешивание белья для просушки, снятие белья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 кг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Смена постельного белья</w:t>
            </w:r>
            <w:r w:rsidR="002F4094" w:rsidRPr="001F0385">
              <w:rPr>
                <w:sz w:val="24"/>
                <w:szCs w:val="24"/>
              </w:rPr>
              <w:t xml:space="preserve"> (1 комплект)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4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18,28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Мелкий ремонт одежды (штопка, пришивание пуговицы)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Влажная уборка жилой комнаты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73,11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Влажная уборка нежилых помещений (туалет, ванная комната, кухня, коридор)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помещение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Уборка за домашними животными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20,58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CB59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внутри</w:t>
            </w:r>
            <w:r w:rsidR="00D42223" w:rsidRPr="001F0385">
              <w:rPr>
                <w:sz w:val="24"/>
                <w:szCs w:val="24"/>
              </w:rPr>
              <w:t>дворовой территории от листвы и мелкого мусора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331B88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5 кв.</w:t>
            </w:r>
            <w:r w:rsidR="004C2F4F">
              <w:rPr>
                <w:sz w:val="24"/>
                <w:szCs w:val="24"/>
              </w:rPr>
              <w:t> </w:t>
            </w:r>
            <w:r w:rsidRPr="001F0385">
              <w:rPr>
                <w:sz w:val="24"/>
                <w:szCs w:val="24"/>
              </w:rPr>
              <w:t>м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Вынос мусора, твердых (жидких) бытовых отходов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7143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18,28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Вытирание пыли с мебели, подоконников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8160A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</w:t>
            </w:r>
            <w:r w:rsidR="00C25B83">
              <w:rPr>
                <w:sz w:val="24"/>
                <w:szCs w:val="24"/>
              </w:rPr>
              <w:t xml:space="preserve"> одной</w:t>
            </w:r>
            <w:r w:rsidRPr="00347C83">
              <w:rPr>
                <w:sz w:val="24"/>
                <w:szCs w:val="24"/>
              </w:rPr>
              <w:t>раковин</w:t>
            </w:r>
            <w:r w:rsidR="00347C83" w:rsidRPr="00347C83">
              <w:rPr>
                <w:sz w:val="24"/>
                <w:szCs w:val="24"/>
              </w:rPr>
              <w:t>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 ванны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38,12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холодильника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Мытье, чистка газовой или электрической плиты </w:t>
            </w:r>
            <w:r w:rsidRPr="001F0385">
              <w:rPr>
                <w:sz w:val="24"/>
                <w:szCs w:val="24"/>
              </w:rPr>
              <w:br/>
              <w:t>(без духового шкафа), микроволновой печи</w:t>
            </w:r>
            <w:r w:rsidR="002F4094" w:rsidRPr="001F0385">
              <w:rPr>
                <w:sz w:val="24"/>
                <w:szCs w:val="24"/>
              </w:rPr>
              <w:br/>
              <w:t>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осветительных приборов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прибор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38,12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510D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радиатор</w:t>
            </w:r>
            <w:r w:rsidR="00510D96">
              <w:rPr>
                <w:sz w:val="24"/>
                <w:szCs w:val="24"/>
              </w:rPr>
              <w:t>ов</w:t>
            </w:r>
            <w:r w:rsidRPr="001F0385">
              <w:rPr>
                <w:sz w:val="24"/>
                <w:szCs w:val="24"/>
              </w:rPr>
              <w:t xml:space="preserve"> отопления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510D96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1 </w:t>
            </w:r>
            <w:r w:rsidR="00510D96">
              <w:rPr>
                <w:sz w:val="24"/>
                <w:szCs w:val="24"/>
              </w:rPr>
              <w:t>прибор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10D9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 унитаза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4149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окон (с одной стороны)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4149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Оклейка окон на зиму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4149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76,25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стен, дверей</w:t>
            </w:r>
            <w:r w:rsidR="00CB4684" w:rsidRPr="001F0385">
              <w:rPr>
                <w:sz w:val="24"/>
                <w:szCs w:val="24"/>
              </w:rPr>
              <w:t>, зеркал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6B4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Очистка от пыли </w:t>
            </w:r>
            <w:r w:rsidR="00052368" w:rsidRPr="001F0385">
              <w:rPr>
                <w:sz w:val="24"/>
                <w:szCs w:val="24"/>
              </w:rPr>
              <w:t>пола,</w:t>
            </w:r>
            <w:r w:rsidRPr="001F0385">
              <w:rPr>
                <w:sz w:val="24"/>
                <w:szCs w:val="24"/>
              </w:rPr>
              <w:t xml:space="preserve"> ковров, дорожек, ковровых покрытий (пылесосом, веником)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052368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1 </w:t>
            </w:r>
            <w:r w:rsidR="00052368" w:rsidRPr="001F0385">
              <w:rPr>
                <w:sz w:val="24"/>
                <w:szCs w:val="24"/>
              </w:rPr>
              <w:t>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38,12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Чистка пылесоса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12,19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F8122B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Снятие паутины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Повесить (снять) гардины, портьеры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проведении дезинсекционных мероприятий (уничтожение тараканов, мышей и т.п.)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A247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родственников по поручению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A247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68,59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Помощь в уходе за комнатными растениями (пересадка, мытье, полив)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47C" w:rsidRPr="001F0385" w:rsidRDefault="000A247C" w:rsidP="000A24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35.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052368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Покупка за счет средств получателя социальных услуг </w:t>
            </w:r>
            <w:r w:rsidR="00DF49F4" w:rsidRPr="001F0385">
              <w:rPr>
                <w:sz w:val="24"/>
                <w:szCs w:val="24"/>
              </w:rPr>
              <w:br/>
            </w:r>
            <w:r w:rsidRPr="001F0385">
              <w:rPr>
                <w:sz w:val="24"/>
                <w:szCs w:val="24"/>
              </w:rPr>
              <w:t xml:space="preserve">и доставка корма и товаров для домашних животных </w:t>
            </w:r>
            <w:r w:rsidR="00DF49F4" w:rsidRPr="001F0385">
              <w:rPr>
                <w:sz w:val="24"/>
                <w:szCs w:val="24"/>
              </w:rPr>
              <w:br/>
            </w:r>
            <w:r w:rsidRPr="001F0385">
              <w:rPr>
                <w:sz w:val="24"/>
                <w:szCs w:val="24"/>
              </w:rPr>
              <w:t>(вес набора не более 4 кг)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A247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20,58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Выгул домашних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2199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Доставка домашних животных в ветеринарную клинику по поручению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2199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Доставка книг, журналов из библиотеки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2199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Обработка приусадебного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331B88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</w:t>
            </w:r>
            <w:r w:rsidR="00D42223" w:rsidRPr="001F0385">
              <w:rPr>
                <w:sz w:val="24"/>
                <w:szCs w:val="24"/>
              </w:rPr>
              <w:t>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Работа по хранению овощей (сортировка, пересыпка)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85747E">
        <w:trPr>
          <w:trHeight w:val="379"/>
        </w:trPr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85747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D42223" w:rsidRPr="001F0385" w:rsidTr="00DF49F4">
        <w:trPr>
          <w:trHeight w:val="4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DF49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проведении медико-социальной экспертизы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6C6D75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медицинских учреждений с целью получения направлений, выписок, рецептов и других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Содействие в получении бесплатной зубопротезной </w:t>
            </w:r>
            <w:r w:rsidRPr="001F0385">
              <w:rPr>
                <w:sz w:val="24"/>
                <w:szCs w:val="24"/>
              </w:rPr>
              <w:br/>
              <w:t xml:space="preserve">(за исключением протезов из драгоценных металлов </w:t>
            </w:r>
            <w:r w:rsidRPr="001F0385">
              <w:rPr>
                <w:sz w:val="24"/>
                <w:szCs w:val="24"/>
              </w:rPr>
              <w:br/>
              <w:t>и других дорогостоящих материалов), протезно-ортопедической, слухопротезной помощи и очков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B1EE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направлении в стационарные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B1EE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54,84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CB46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Вызов врача на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12,19</w:t>
            </w:r>
          </w:p>
        </w:tc>
      </w:tr>
      <w:tr w:rsidR="00CB4684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84" w:rsidRPr="001F0385" w:rsidRDefault="00CB4684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84" w:rsidRPr="001F0385" w:rsidRDefault="00CB4684" w:rsidP="00CB46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обслуживаемых граждан в учреждения</w:t>
            </w:r>
            <w:r w:rsidR="002942B8" w:rsidRPr="001F0385">
              <w:rPr>
                <w:sz w:val="24"/>
                <w:szCs w:val="24"/>
              </w:rPr>
              <w:t>х</w:t>
            </w:r>
            <w:r w:rsidRPr="001F0385">
              <w:rPr>
                <w:sz w:val="24"/>
                <w:szCs w:val="24"/>
              </w:rPr>
              <w:t xml:space="preserve"> органов здравоохранения в случае госпитализации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684" w:rsidRPr="001F0385" w:rsidRDefault="001D693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684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73,11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</w:t>
            </w:r>
            <w:r w:rsidR="00CB4684" w:rsidRPr="001F0385">
              <w:rPr>
                <w:sz w:val="24"/>
                <w:szCs w:val="24"/>
              </w:rPr>
              <w:t>7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Замена подгузников, гигиеническая обработка лежачих больных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2666D5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5" w:rsidRPr="001F0385" w:rsidRDefault="002666D5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D5" w:rsidRPr="001F0385" w:rsidRDefault="002666D5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анализов в одноразовой специализированной таре в лечебно-поликлиническое учреждение (тара </w:t>
            </w:r>
            <w:r>
              <w:rPr>
                <w:sz w:val="24"/>
                <w:szCs w:val="24"/>
              </w:rPr>
              <w:br/>
              <w:t>за счет средств получателя социальных услуг)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D5" w:rsidRPr="001F0385" w:rsidRDefault="002666D5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6D5" w:rsidRDefault="002666D5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41,15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2666D5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посещении получателями социальных услуг занятий в группах взаимоподдержки и клубах общения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54,87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2666D5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Оказание помощи в подготовке и подаче жалоб </w:t>
            </w:r>
            <w:r w:rsidRPr="001F0385">
              <w:rPr>
                <w:sz w:val="24"/>
                <w:szCs w:val="24"/>
              </w:rPr>
              <w:br/>
              <w:t xml:space="preserve">на действия или бездействие социальных служб </w:t>
            </w:r>
            <w:r w:rsidRPr="001F0385">
              <w:rPr>
                <w:sz w:val="24"/>
                <w:szCs w:val="24"/>
              </w:rPr>
              <w:br/>
              <w:t xml:space="preserve">или работников этих служб, нарушающие </w:t>
            </w:r>
            <w:r w:rsidRPr="001F0385">
              <w:rPr>
                <w:sz w:val="24"/>
                <w:szCs w:val="24"/>
              </w:rPr>
              <w:br/>
              <w:t>или ущемляющие законные права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D6D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2666D5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1F03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Содействие в обращении в правоохранительные органы </w:t>
            </w:r>
            <w:r w:rsidRPr="001F0385">
              <w:rPr>
                <w:sz w:val="24"/>
                <w:szCs w:val="24"/>
              </w:rPr>
              <w:br/>
            </w:r>
            <w:r w:rsidRPr="001F0385">
              <w:rPr>
                <w:sz w:val="24"/>
                <w:szCs w:val="24"/>
              </w:rPr>
              <w:lastRenderedPageBreak/>
              <w:t>в случаях физического и психического насилия, совершенно</w:t>
            </w:r>
            <w:r w:rsidR="001F0385" w:rsidRPr="001F0385">
              <w:rPr>
                <w:sz w:val="24"/>
                <w:szCs w:val="24"/>
              </w:rPr>
              <w:t>го</w:t>
            </w:r>
            <w:r w:rsidRPr="001F0385">
              <w:rPr>
                <w:sz w:val="24"/>
                <w:szCs w:val="24"/>
              </w:rPr>
              <w:t xml:space="preserve"> в семье над престарелыми людьми </w:t>
            </w:r>
            <w:r w:rsidRPr="001F0385">
              <w:rPr>
                <w:sz w:val="24"/>
                <w:szCs w:val="24"/>
              </w:rPr>
              <w:br/>
              <w:t>и инвалидами (в том числе над детьми-инвалидами)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D6D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2666D5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52.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Получение по доверенности пенсий, пособий, страховых полисов и назначений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D6D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2666D5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получателям социальных услуг</w:t>
            </w:r>
            <w:r w:rsidRPr="001F0385">
              <w:rPr>
                <w:sz w:val="24"/>
                <w:szCs w:val="24"/>
              </w:rPr>
              <w:br/>
              <w:t>в оформлении ими предусмотренных законодательством Российской Федерации льгот, пенсий, пособий, страховых выплат, а также прочих назначений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97054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</w:tbl>
    <w:p w:rsidR="00D42223" w:rsidRPr="001F0385" w:rsidRDefault="00D42223" w:rsidP="00D42223">
      <w:pPr>
        <w:autoSpaceDE w:val="0"/>
        <w:autoSpaceDN w:val="0"/>
        <w:adjustRightInd w:val="0"/>
        <w:rPr>
          <w:szCs w:val="24"/>
        </w:rPr>
      </w:pPr>
    </w:p>
    <w:p w:rsidR="00D42223" w:rsidRPr="001F0385" w:rsidRDefault="00D42223" w:rsidP="00D42223">
      <w:pPr>
        <w:autoSpaceDE w:val="0"/>
        <w:autoSpaceDN w:val="0"/>
        <w:adjustRightInd w:val="0"/>
        <w:rPr>
          <w:szCs w:val="24"/>
        </w:rPr>
      </w:pPr>
    </w:p>
    <w:p w:rsidR="00287262" w:rsidRPr="001F0385" w:rsidRDefault="00287262" w:rsidP="00D42223">
      <w:pPr>
        <w:autoSpaceDE w:val="0"/>
        <w:autoSpaceDN w:val="0"/>
        <w:adjustRightInd w:val="0"/>
        <w:rPr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552"/>
        <w:gridCol w:w="2053"/>
      </w:tblGrid>
      <w:tr w:rsidR="00B47EBB" w:rsidRPr="00B47EBB" w:rsidTr="00CA6FCF">
        <w:tc>
          <w:tcPr>
            <w:tcW w:w="2645" w:type="pct"/>
          </w:tcPr>
          <w:p w:rsidR="00B47EBB" w:rsidRPr="00B47EBB" w:rsidRDefault="00B47EBB" w:rsidP="00B47EBB">
            <w:pPr>
              <w:tabs>
                <w:tab w:val="left" w:pos="7088"/>
              </w:tabs>
            </w:pPr>
            <w:r w:rsidRPr="00B47EBB">
              <w:t>Начальник управления</w:t>
            </w:r>
          </w:p>
          <w:p w:rsidR="00B47EBB" w:rsidRPr="00B47EBB" w:rsidRDefault="00B47EBB" w:rsidP="00B47EBB">
            <w:pPr>
              <w:tabs>
                <w:tab w:val="left" w:pos="7088"/>
              </w:tabs>
            </w:pPr>
            <w:r w:rsidRPr="00B47EBB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B47EBB" w:rsidRPr="00B47EBB" w:rsidRDefault="00B47EBB" w:rsidP="00B47EBB">
            <w:pPr>
              <w:tabs>
                <w:tab w:val="left" w:pos="7088"/>
              </w:tabs>
              <w:jc w:val="center"/>
            </w:pPr>
          </w:p>
        </w:tc>
        <w:tc>
          <w:tcPr>
            <w:tcW w:w="1050" w:type="pct"/>
          </w:tcPr>
          <w:p w:rsidR="00B47EBB" w:rsidRPr="00B47EBB" w:rsidRDefault="00B47EBB" w:rsidP="00B47EBB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B47EBB" w:rsidRPr="00B47EBB" w:rsidRDefault="00B47EBB" w:rsidP="00B47EBB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B47EBB" w:rsidRPr="00B47EBB" w:rsidRDefault="00B47EBB" w:rsidP="00B47EBB">
            <w:pPr>
              <w:keepNext/>
              <w:tabs>
                <w:tab w:val="left" w:pos="7088"/>
              </w:tabs>
              <w:jc w:val="right"/>
              <w:outlineLvl w:val="0"/>
            </w:pPr>
            <w:r w:rsidRPr="00B47EBB">
              <w:t>О.Ш. Резцова</w:t>
            </w:r>
          </w:p>
        </w:tc>
      </w:tr>
    </w:tbl>
    <w:p w:rsidR="00045ACF" w:rsidRDefault="00045ACF" w:rsidP="00B47EBB">
      <w:pPr>
        <w:rPr>
          <w:szCs w:val="28"/>
          <w:highlight w:val="cyan"/>
        </w:rPr>
      </w:pPr>
    </w:p>
    <w:p w:rsidR="00B47EBB" w:rsidRPr="006F0E17" w:rsidRDefault="00B47EBB" w:rsidP="00B47EBB">
      <w:pPr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FF0D53" w:rsidRDefault="00FF0D53" w:rsidP="00287262">
      <w:pPr>
        <w:rPr>
          <w:szCs w:val="28"/>
          <w:highlight w:val="cyan"/>
        </w:rPr>
      </w:pPr>
    </w:p>
    <w:p w:rsidR="001F0385" w:rsidRPr="006F0E17" w:rsidRDefault="001F0385" w:rsidP="00287262">
      <w:pPr>
        <w:rPr>
          <w:szCs w:val="28"/>
          <w:highlight w:val="cyan"/>
        </w:rPr>
      </w:pPr>
    </w:p>
    <w:p w:rsidR="00FF0D53" w:rsidRPr="006F0E17" w:rsidRDefault="00FF0D53" w:rsidP="00287262">
      <w:pPr>
        <w:rPr>
          <w:szCs w:val="28"/>
          <w:highlight w:val="cyan"/>
        </w:rPr>
      </w:pPr>
    </w:p>
    <w:p w:rsidR="00FF0D53" w:rsidRDefault="00FF0D53" w:rsidP="00287262">
      <w:pPr>
        <w:rPr>
          <w:szCs w:val="28"/>
          <w:highlight w:val="cyan"/>
        </w:rPr>
      </w:pPr>
    </w:p>
    <w:p w:rsidR="00323506" w:rsidRPr="006F0E17" w:rsidRDefault="00323506" w:rsidP="00287262">
      <w:pPr>
        <w:rPr>
          <w:szCs w:val="28"/>
          <w:highlight w:val="cyan"/>
        </w:rPr>
      </w:pPr>
    </w:p>
    <w:p w:rsidR="0085747E" w:rsidRDefault="0085747E" w:rsidP="003B1789">
      <w:pPr>
        <w:rPr>
          <w:szCs w:val="28"/>
          <w:highlight w:val="cyan"/>
        </w:rPr>
      </w:pPr>
    </w:p>
    <w:sectPr w:rsidR="0085747E" w:rsidSect="00954FE0">
      <w:footerReference w:type="default" r:id="rId9"/>
      <w:footerReference w:type="first" r:id="rId10"/>
      <w:pgSz w:w="11905" w:h="16840"/>
      <w:pgMar w:top="1134" w:right="567" w:bottom="1134" w:left="1701" w:header="0" w:footer="2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0BB" w:rsidRDefault="000770BB">
      <w:r>
        <w:separator/>
      </w:r>
    </w:p>
  </w:endnote>
  <w:endnote w:type="continuationSeparator" w:id="0">
    <w:p w:rsidR="000770BB" w:rsidRDefault="00077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C6C" w:rsidRPr="00954FE0" w:rsidRDefault="00C04C6C" w:rsidP="00954FE0">
    <w:pPr>
      <w:pStyle w:val="ac"/>
      <w:jc w:val="right"/>
      <w:rPr>
        <w:rFonts w:ascii="Times New Roman" w:hAnsi="Times New Roman"/>
        <w:sz w:val="28"/>
        <w:szCs w:val="28"/>
      </w:rPr>
    </w:pPr>
    <w:r w:rsidRPr="00D4252D">
      <w:rPr>
        <w:rFonts w:ascii="Times New Roman" w:hAnsi="Times New Roman"/>
        <w:sz w:val="28"/>
        <w:szCs w:val="28"/>
      </w:rPr>
      <w:fldChar w:fldCharType="begin"/>
    </w:r>
    <w:r w:rsidRPr="00D4252D">
      <w:rPr>
        <w:rFonts w:ascii="Times New Roman" w:hAnsi="Times New Roman"/>
        <w:sz w:val="28"/>
        <w:szCs w:val="28"/>
      </w:rPr>
      <w:instrText xml:space="preserve"> PAGE   \* MERGEFORMAT </w:instrText>
    </w:r>
    <w:r w:rsidRPr="00D4252D">
      <w:rPr>
        <w:rFonts w:ascii="Times New Roman" w:hAnsi="Times New Roman"/>
        <w:sz w:val="28"/>
        <w:szCs w:val="28"/>
      </w:rPr>
      <w:fldChar w:fldCharType="separate"/>
    </w:r>
    <w:r w:rsidR="00261023">
      <w:rPr>
        <w:rFonts w:ascii="Times New Roman" w:hAnsi="Times New Roman"/>
        <w:noProof/>
        <w:sz w:val="28"/>
        <w:szCs w:val="28"/>
      </w:rPr>
      <w:t>2</w:t>
    </w:r>
    <w:r w:rsidRPr="00D4252D">
      <w:rPr>
        <w:rFonts w:ascii="Times New Roman" w:hAnsi="Times New Roman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C6C" w:rsidRPr="00500024" w:rsidRDefault="00C04C6C">
    <w:pPr>
      <w:pStyle w:val="ac"/>
      <w:jc w:val="right"/>
      <w:rPr>
        <w:rFonts w:ascii="Times New Roman" w:hAnsi="Times New Roman"/>
        <w:sz w:val="28"/>
        <w:szCs w:val="28"/>
      </w:rPr>
    </w:pPr>
    <w:r w:rsidRPr="00500024">
      <w:rPr>
        <w:rFonts w:ascii="Times New Roman" w:hAnsi="Times New Roman"/>
        <w:sz w:val="28"/>
        <w:szCs w:val="28"/>
      </w:rPr>
      <w:fldChar w:fldCharType="begin"/>
    </w:r>
    <w:r w:rsidRPr="00500024">
      <w:rPr>
        <w:rFonts w:ascii="Times New Roman" w:hAnsi="Times New Roman"/>
        <w:sz w:val="28"/>
        <w:szCs w:val="28"/>
      </w:rPr>
      <w:instrText xml:space="preserve"> PAGE   \* MERGEFORMAT </w:instrText>
    </w:r>
    <w:r w:rsidRPr="00500024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14</w:t>
    </w:r>
    <w:r w:rsidRPr="00500024">
      <w:rPr>
        <w:rFonts w:ascii="Times New Roman" w:hAnsi="Times New Roman"/>
        <w:sz w:val="28"/>
        <w:szCs w:val="28"/>
      </w:rPr>
      <w:fldChar w:fldCharType="end"/>
    </w:r>
  </w:p>
  <w:p w:rsidR="00C04C6C" w:rsidRDefault="00C04C6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0BB" w:rsidRDefault="000770BB">
      <w:r>
        <w:separator/>
      </w:r>
    </w:p>
  </w:footnote>
  <w:footnote w:type="continuationSeparator" w:id="0">
    <w:p w:rsidR="000770BB" w:rsidRDefault="000770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C6D8D"/>
    <w:multiLevelType w:val="hybridMultilevel"/>
    <w:tmpl w:val="95A68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3A6178"/>
    <w:multiLevelType w:val="multilevel"/>
    <w:tmpl w:val="B4A841B8"/>
    <w:lvl w:ilvl="0">
      <w:start w:val="1"/>
      <w:numFmt w:val="decimal"/>
      <w:lvlText w:val="%1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753" w:hanging="720"/>
      </w:pPr>
    </w:lvl>
    <w:lvl w:ilvl="3">
      <w:start w:val="1"/>
      <w:numFmt w:val="decimal"/>
      <w:isLgl/>
      <w:lvlText w:val="%1.%2.%3.%4."/>
      <w:lvlJc w:val="left"/>
      <w:pPr>
        <w:ind w:left="753" w:hanging="720"/>
      </w:pPr>
    </w:lvl>
    <w:lvl w:ilvl="4">
      <w:start w:val="1"/>
      <w:numFmt w:val="decimal"/>
      <w:isLgl/>
      <w:lvlText w:val="%1.%2.%3.%4.%5."/>
      <w:lvlJc w:val="left"/>
      <w:pPr>
        <w:ind w:left="1113" w:hanging="1080"/>
      </w:pPr>
    </w:lvl>
    <w:lvl w:ilvl="5">
      <w:start w:val="1"/>
      <w:numFmt w:val="decimal"/>
      <w:isLgl/>
      <w:lvlText w:val="%1.%2.%3.%4.%5.%6."/>
      <w:lvlJc w:val="left"/>
      <w:pPr>
        <w:ind w:left="1113" w:hanging="1080"/>
      </w:pPr>
    </w:lvl>
    <w:lvl w:ilvl="6">
      <w:start w:val="1"/>
      <w:numFmt w:val="decimal"/>
      <w:isLgl/>
      <w:lvlText w:val="%1.%2.%3.%4.%5.%6.%7."/>
      <w:lvlJc w:val="left"/>
      <w:pPr>
        <w:ind w:left="1473" w:hanging="1440"/>
      </w:p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</w:lvl>
  </w:abstractNum>
  <w:abstractNum w:abstractNumId="2" w15:restartNumberingAfterBreak="0">
    <w:nsid w:val="7F7F0008"/>
    <w:multiLevelType w:val="hybridMultilevel"/>
    <w:tmpl w:val="C474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1E4B"/>
    <w:rsid w:val="000003FF"/>
    <w:rsid w:val="000027E8"/>
    <w:rsid w:val="00002F48"/>
    <w:rsid w:val="00004673"/>
    <w:rsid w:val="00005C34"/>
    <w:rsid w:val="00006B52"/>
    <w:rsid w:val="000079A0"/>
    <w:rsid w:val="000124B3"/>
    <w:rsid w:val="00013442"/>
    <w:rsid w:val="0001436C"/>
    <w:rsid w:val="00017447"/>
    <w:rsid w:val="00017E0A"/>
    <w:rsid w:val="00020959"/>
    <w:rsid w:val="00021AFA"/>
    <w:rsid w:val="0002471C"/>
    <w:rsid w:val="00026BF7"/>
    <w:rsid w:val="00030EC8"/>
    <w:rsid w:val="00034C0B"/>
    <w:rsid w:val="0004144B"/>
    <w:rsid w:val="00042329"/>
    <w:rsid w:val="00043FA4"/>
    <w:rsid w:val="00043FD0"/>
    <w:rsid w:val="00045ACF"/>
    <w:rsid w:val="00047D63"/>
    <w:rsid w:val="00052023"/>
    <w:rsid w:val="00052368"/>
    <w:rsid w:val="00053B8F"/>
    <w:rsid w:val="000559E3"/>
    <w:rsid w:val="0006251A"/>
    <w:rsid w:val="00064AC1"/>
    <w:rsid w:val="00071433"/>
    <w:rsid w:val="00073766"/>
    <w:rsid w:val="00074FCC"/>
    <w:rsid w:val="00075D24"/>
    <w:rsid w:val="0007656C"/>
    <w:rsid w:val="00076674"/>
    <w:rsid w:val="000770BB"/>
    <w:rsid w:val="0007735A"/>
    <w:rsid w:val="00080A30"/>
    <w:rsid w:val="000857FB"/>
    <w:rsid w:val="000902D0"/>
    <w:rsid w:val="00090BF3"/>
    <w:rsid w:val="000936E6"/>
    <w:rsid w:val="000969CF"/>
    <w:rsid w:val="0009725F"/>
    <w:rsid w:val="000A0818"/>
    <w:rsid w:val="000A0FC8"/>
    <w:rsid w:val="000A247C"/>
    <w:rsid w:val="000A3D74"/>
    <w:rsid w:val="000A6392"/>
    <w:rsid w:val="000A6923"/>
    <w:rsid w:val="000B77FF"/>
    <w:rsid w:val="000C03F6"/>
    <w:rsid w:val="000C1097"/>
    <w:rsid w:val="000C2B11"/>
    <w:rsid w:val="000C5F01"/>
    <w:rsid w:val="000C764F"/>
    <w:rsid w:val="000D1FDD"/>
    <w:rsid w:val="000D45B8"/>
    <w:rsid w:val="000D61F1"/>
    <w:rsid w:val="000E1235"/>
    <w:rsid w:val="000E56A3"/>
    <w:rsid w:val="000F3D74"/>
    <w:rsid w:val="001046D7"/>
    <w:rsid w:val="0011197F"/>
    <w:rsid w:val="00113635"/>
    <w:rsid w:val="00117056"/>
    <w:rsid w:val="00117BA7"/>
    <w:rsid w:val="0012376B"/>
    <w:rsid w:val="001261B0"/>
    <w:rsid w:val="001315D9"/>
    <w:rsid w:val="001347B1"/>
    <w:rsid w:val="001359D0"/>
    <w:rsid w:val="00137C1E"/>
    <w:rsid w:val="00137EBD"/>
    <w:rsid w:val="00142F6B"/>
    <w:rsid w:val="00145EA9"/>
    <w:rsid w:val="00150418"/>
    <w:rsid w:val="001516C8"/>
    <w:rsid w:val="001548F0"/>
    <w:rsid w:val="0015589E"/>
    <w:rsid w:val="00156DD1"/>
    <w:rsid w:val="00157079"/>
    <w:rsid w:val="00157BFB"/>
    <w:rsid w:val="00160AAD"/>
    <w:rsid w:val="001626F7"/>
    <w:rsid w:val="00163897"/>
    <w:rsid w:val="001638C2"/>
    <w:rsid w:val="001666C2"/>
    <w:rsid w:val="00171ADF"/>
    <w:rsid w:val="001734A5"/>
    <w:rsid w:val="001763F0"/>
    <w:rsid w:val="00177F3D"/>
    <w:rsid w:val="00181EE6"/>
    <w:rsid w:val="0019151E"/>
    <w:rsid w:val="001916A8"/>
    <w:rsid w:val="00193DF3"/>
    <w:rsid w:val="00194300"/>
    <w:rsid w:val="00196CE9"/>
    <w:rsid w:val="001A089E"/>
    <w:rsid w:val="001A18CD"/>
    <w:rsid w:val="001A2328"/>
    <w:rsid w:val="001A2D87"/>
    <w:rsid w:val="001D2A2B"/>
    <w:rsid w:val="001D50D2"/>
    <w:rsid w:val="001D6158"/>
    <w:rsid w:val="001D6173"/>
    <w:rsid w:val="001D6936"/>
    <w:rsid w:val="001D6C40"/>
    <w:rsid w:val="001D7698"/>
    <w:rsid w:val="001E1D25"/>
    <w:rsid w:val="001E3614"/>
    <w:rsid w:val="001E49C7"/>
    <w:rsid w:val="001F0385"/>
    <w:rsid w:val="001F2055"/>
    <w:rsid w:val="001F3A6B"/>
    <w:rsid w:val="001F5B40"/>
    <w:rsid w:val="001F5BE9"/>
    <w:rsid w:val="002120CE"/>
    <w:rsid w:val="00212A20"/>
    <w:rsid w:val="002160DD"/>
    <w:rsid w:val="0022515C"/>
    <w:rsid w:val="00226404"/>
    <w:rsid w:val="002270B5"/>
    <w:rsid w:val="002349F7"/>
    <w:rsid w:val="00236EDA"/>
    <w:rsid w:val="00240D20"/>
    <w:rsid w:val="0024209E"/>
    <w:rsid w:val="00242145"/>
    <w:rsid w:val="00244073"/>
    <w:rsid w:val="00244244"/>
    <w:rsid w:val="0024655D"/>
    <w:rsid w:val="00253276"/>
    <w:rsid w:val="00253667"/>
    <w:rsid w:val="00261023"/>
    <w:rsid w:val="002666C3"/>
    <w:rsid w:val="002666D5"/>
    <w:rsid w:val="00271D92"/>
    <w:rsid w:val="002724C9"/>
    <w:rsid w:val="002748C4"/>
    <w:rsid w:val="0027689A"/>
    <w:rsid w:val="00283762"/>
    <w:rsid w:val="00287262"/>
    <w:rsid w:val="00291247"/>
    <w:rsid w:val="0029252D"/>
    <w:rsid w:val="002942B8"/>
    <w:rsid w:val="00296464"/>
    <w:rsid w:val="0029756F"/>
    <w:rsid w:val="002A2815"/>
    <w:rsid w:val="002A329E"/>
    <w:rsid w:val="002A5CCB"/>
    <w:rsid w:val="002A79AF"/>
    <w:rsid w:val="002B759D"/>
    <w:rsid w:val="002C4F4F"/>
    <w:rsid w:val="002C5082"/>
    <w:rsid w:val="002C7807"/>
    <w:rsid w:val="002D3E97"/>
    <w:rsid w:val="002E622B"/>
    <w:rsid w:val="002E7CAB"/>
    <w:rsid w:val="002F4094"/>
    <w:rsid w:val="002F73F5"/>
    <w:rsid w:val="003010E4"/>
    <w:rsid w:val="0030560D"/>
    <w:rsid w:val="00310499"/>
    <w:rsid w:val="00310C7A"/>
    <w:rsid w:val="00313611"/>
    <w:rsid w:val="003142A1"/>
    <w:rsid w:val="003161A3"/>
    <w:rsid w:val="00317B31"/>
    <w:rsid w:val="00317F40"/>
    <w:rsid w:val="0032031C"/>
    <w:rsid w:val="00321BCB"/>
    <w:rsid w:val="00323506"/>
    <w:rsid w:val="00324B53"/>
    <w:rsid w:val="00326A24"/>
    <w:rsid w:val="00331B88"/>
    <w:rsid w:val="003325DA"/>
    <w:rsid w:val="0033276E"/>
    <w:rsid w:val="003402A5"/>
    <w:rsid w:val="00342DE1"/>
    <w:rsid w:val="00346CF9"/>
    <w:rsid w:val="00347C83"/>
    <w:rsid w:val="00370C76"/>
    <w:rsid w:val="00370CE2"/>
    <w:rsid w:val="003807F1"/>
    <w:rsid w:val="0038579E"/>
    <w:rsid w:val="003870EC"/>
    <w:rsid w:val="00387B9E"/>
    <w:rsid w:val="00395E43"/>
    <w:rsid w:val="0039605F"/>
    <w:rsid w:val="003A1EF0"/>
    <w:rsid w:val="003A639F"/>
    <w:rsid w:val="003A68D7"/>
    <w:rsid w:val="003A77FD"/>
    <w:rsid w:val="003B1789"/>
    <w:rsid w:val="003B4758"/>
    <w:rsid w:val="003B5146"/>
    <w:rsid w:val="003B6CB4"/>
    <w:rsid w:val="003B777A"/>
    <w:rsid w:val="003C3651"/>
    <w:rsid w:val="003C4166"/>
    <w:rsid w:val="003C59A1"/>
    <w:rsid w:val="003C5A3C"/>
    <w:rsid w:val="003D00CF"/>
    <w:rsid w:val="003D1083"/>
    <w:rsid w:val="003D46A1"/>
    <w:rsid w:val="003D55BD"/>
    <w:rsid w:val="003D6FB3"/>
    <w:rsid w:val="003E4DE8"/>
    <w:rsid w:val="003E4FE2"/>
    <w:rsid w:val="003E52D1"/>
    <w:rsid w:val="003E705B"/>
    <w:rsid w:val="003F0E2A"/>
    <w:rsid w:val="003F1807"/>
    <w:rsid w:val="003F618E"/>
    <w:rsid w:val="003F78BA"/>
    <w:rsid w:val="003F7C4D"/>
    <w:rsid w:val="003F7C63"/>
    <w:rsid w:val="00401EE7"/>
    <w:rsid w:val="004049EB"/>
    <w:rsid w:val="00405C7E"/>
    <w:rsid w:val="004104E4"/>
    <w:rsid w:val="00410B50"/>
    <w:rsid w:val="00413D14"/>
    <w:rsid w:val="00415685"/>
    <w:rsid w:val="0041655B"/>
    <w:rsid w:val="0042305B"/>
    <w:rsid w:val="00430622"/>
    <w:rsid w:val="0043225E"/>
    <w:rsid w:val="00433373"/>
    <w:rsid w:val="00433928"/>
    <w:rsid w:val="00433973"/>
    <w:rsid w:val="00434A83"/>
    <w:rsid w:val="004417E8"/>
    <w:rsid w:val="00447B20"/>
    <w:rsid w:val="00450882"/>
    <w:rsid w:val="004523C0"/>
    <w:rsid w:val="00455247"/>
    <w:rsid w:val="004670A2"/>
    <w:rsid w:val="004670CA"/>
    <w:rsid w:val="004702AD"/>
    <w:rsid w:val="00470597"/>
    <w:rsid w:val="004712D8"/>
    <w:rsid w:val="00471D52"/>
    <w:rsid w:val="00471E57"/>
    <w:rsid w:val="00476BAF"/>
    <w:rsid w:val="004846AE"/>
    <w:rsid w:val="004857CF"/>
    <w:rsid w:val="004861EF"/>
    <w:rsid w:val="0048664F"/>
    <w:rsid w:val="00491FB4"/>
    <w:rsid w:val="004921D9"/>
    <w:rsid w:val="00494211"/>
    <w:rsid w:val="00495C92"/>
    <w:rsid w:val="004963A3"/>
    <w:rsid w:val="004A3ACC"/>
    <w:rsid w:val="004A7213"/>
    <w:rsid w:val="004A7A13"/>
    <w:rsid w:val="004B0DCD"/>
    <w:rsid w:val="004B235B"/>
    <w:rsid w:val="004B2573"/>
    <w:rsid w:val="004B426D"/>
    <w:rsid w:val="004B5567"/>
    <w:rsid w:val="004C0525"/>
    <w:rsid w:val="004C2367"/>
    <w:rsid w:val="004C2F4F"/>
    <w:rsid w:val="004C44B8"/>
    <w:rsid w:val="004C666E"/>
    <w:rsid w:val="004D3774"/>
    <w:rsid w:val="004E2C94"/>
    <w:rsid w:val="004E4A1C"/>
    <w:rsid w:val="004E547B"/>
    <w:rsid w:val="004E591C"/>
    <w:rsid w:val="004F21CF"/>
    <w:rsid w:val="004F48C7"/>
    <w:rsid w:val="004F4ADB"/>
    <w:rsid w:val="00500024"/>
    <w:rsid w:val="0050317F"/>
    <w:rsid w:val="00504AE6"/>
    <w:rsid w:val="00505F82"/>
    <w:rsid w:val="00505FD9"/>
    <w:rsid w:val="00510D96"/>
    <w:rsid w:val="00513580"/>
    <w:rsid w:val="0051592F"/>
    <w:rsid w:val="00521BA7"/>
    <w:rsid w:val="0052644C"/>
    <w:rsid w:val="00533AF6"/>
    <w:rsid w:val="00535B81"/>
    <w:rsid w:val="00541E93"/>
    <w:rsid w:val="005435D6"/>
    <w:rsid w:val="00543D39"/>
    <w:rsid w:val="005444C6"/>
    <w:rsid w:val="00545531"/>
    <w:rsid w:val="005476C2"/>
    <w:rsid w:val="005514C2"/>
    <w:rsid w:val="005602E9"/>
    <w:rsid w:val="00560490"/>
    <w:rsid w:val="00560C87"/>
    <w:rsid w:val="0056495C"/>
    <w:rsid w:val="00566E49"/>
    <w:rsid w:val="00575E26"/>
    <w:rsid w:val="00583600"/>
    <w:rsid w:val="00585B73"/>
    <w:rsid w:val="00587C82"/>
    <w:rsid w:val="00595641"/>
    <w:rsid w:val="0059729F"/>
    <w:rsid w:val="005A02A3"/>
    <w:rsid w:val="005A1D5C"/>
    <w:rsid w:val="005A49D1"/>
    <w:rsid w:val="005B0E1B"/>
    <w:rsid w:val="005B1260"/>
    <w:rsid w:val="005B1B81"/>
    <w:rsid w:val="005B1CDD"/>
    <w:rsid w:val="005B1EE6"/>
    <w:rsid w:val="005B691D"/>
    <w:rsid w:val="005D3774"/>
    <w:rsid w:val="005D59DC"/>
    <w:rsid w:val="005D6D11"/>
    <w:rsid w:val="005E2607"/>
    <w:rsid w:val="005E3ED2"/>
    <w:rsid w:val="005E7983"/>
    <w:rsid w:val="006013D1"/>
    <w:rsid w:val="0060279A"/>
    <w:rsid w:val="006104D1"/>
    <w:rsid w:val="00612E2E"/>
    <w:rsid w:val="00615400"/>
    <w:rsid w:val="00631818"/>
    <w:rsid w:val="006343F8"/>
    <w:rsid w:val="00636A32"/>
    <w:rsid w:val="00640E37"/>
    <w:rsid w:val="00647EF0"/>
    <w:rsid w:val="00650038"/>
    <w:rsid w:val="00653B86"/>
    <w:rsid w:val="0065655C"/>
    <w:rsid w:val="00660F85"/>
    <w:rsid w:val="006611D1"/>
    <w:rsid w:val="0066267B"/>
    <w:rsid w:val="0066459A"/>
    <w:rsid w:val="00665BEF"/>
    <w:rsid w:val="00673EC4"/>
    <w:rsid w:val="00674B18"/>
    <w:rsid w:val="00686551"/>
    <w:rsid w:val="00692F2F"/>
    <w:rsid w:val="00693355"/>
    <w:rsid w:val="006A4296"/>
    <w:rsid w:val="006A4314"/>
    <w:rsid w:val="006A44E1"/>
    <w:rsid w:val="006A475A"/>
    <w:rsid w:val="006B0D18"/>
    <w:rsid w:val="006B3684"/>
    <w:rsid w:val="006B3B44"/>
    <w:rsid w:val="006B3E44"/>
    <w:rsid w:val="006C1A0C"/>
    <w:rsid w:val="006C1A46"/>
    <w:rsid w:val="006C319B"/>
    <w:rsid w:val="006C6BCD"/>
    <w:rsid w:val="006C6D75"/>
    <w:rsid w:val="006C72DD"/>
    <w:rsid w:val="006D071A"/>
    <w:rsid w:val="006D0F99"/>
    <w:rsid w:val="006D15F0"/>
    <w:rsid w:val="006D2707"/>
    <w:rsid w:val="006D2B29"/>
    <w:rsid w:val="006E1F64"/>
    <w:rsid w:val="006E2125"/>
    <w:rsid w:val="006E3702"/>
    <w:rsid w:val="006E46F4"/>
    <w:rsid w:val="006E4C25"/>
    <w:rsid w:val="006E4E58"/>
    <w:rsid w:val="006E5DA3"/>
    <w:rsid w:val="006F0E17"/>
    <w:rsid w:val="006F314D"/>
    <w:rsid w:val="006F38B0"/>
    <w:rsid w:val="006F45A0"/>
    <w:rsid w:val="006F4CB9"/>
    <w:rsid w:val="006F7D45"/>
    <w:rsid w:val="00703F74"/>
    <w:rsid w:val="00712013"/>
    <w:rsid w:val="00720249"/>
    <w:rsid w:val="0072199D"/>
    <w:rsid w:val="00721A57"/>
    <w:rsid w:val="007317D1"/>
    <w:rsid w:val="00735F08"/>
    <w:rsid w:val="0073717B"/>
    <w:rsid w:val="00737B6A"/>
    <w:rsid w:val="00741498"/>
    <w:rsid w:val="00743D87"/>
    <w:rsid w:val="007466C5"/>
    <w:rsid w:val="00751BBA"/>
    <w:rsid w:val="0075369A"/>
    <w:rsid w:val="00755420"/>
    <w:rsid w:val="00756DB5"/>
    <w:rsid w:val="007575DA"/>
    <w:rsid w:val="0076167E"/>
    <w:rsid w:val="007677C3"/>
    <w:rsid w:val="00767FEE"/>
    <w:rsid w:val="007710EC"/>
    <w:rsid w:val="0077272B"/>
    <w:rsid w:val="0078229A"/>
    <w:rsid w:val="00783973"/>
    <w:rsid w:val="00783CED"/>
    <w:rsid w:val="00784097"/>
    <w:rsid w:val="00785E35"/>
    <w:rsid w:val="007866F5"/>
    <w:rsid w:val="00787878"/>
    <w:rsid w:val="0078794D"/>
    <w:rsid w:val="0079178E"/>
    <w:rsid w:val="00793A24"/>
    <w:rsid w:val="007A3067"/>
    <w:rsid w:val="007A466D"/>
    <w:rsid w:val="007A5D97"/>
    <w:rsid w:val="007A5DE1"/>
    <w:rsid w:val="007B0D0D"/>
    <w:rsid w:val="007B17ED"/>
    <w:rsid w:val="007B227C"/>
    <w:rsid w:val="007B65BC"/>
    <w:rsid w:val="007C4F63"/>
    <w:rsid w:val="007C75D8"/>
    <w:rsid w:val="007C7643"/>
    <w:rsid w:val="007C7970"/>
    <w:rsid w:val="007D1B2C"/>
    <w:rsid w:val="007D2CCD"/>
    <w:rsid w:val="007D7345"/>
    <w:rsid w:val="007D76D2"/>
    <w:rsid w:val="007E36C7"/>
    <w:rsid w:val="007E4348"/>
    <w:rsid w:val="007E45DE"/>
    <w:rsid w:val="007E470F"/>
    <w:rsid w:val="007E5011"/>
    <w:rsid w:val="007E6B27"/>
    <w:rsid w:val="007E79B1"/>
    <w:rsid w:val="007F02FB"/>
    <w:rsid w:val="007F06EF"/>
    <w:rsid w:val="007F0C9E"/>
    <w:rsid w:val="007F1B42"/>
    <w:rsid w:val="007F27A3"/>
    <w:rsid w:val="007F64F2"/>
    <w:rsid w:val="008019C4"/>
    <w:rsid w:val="00806055"/>
    <w:rsid w:val="0081537C"/>
    <w:rsid w:val="008160A8"/>
    <w:rsid w:val="0081624D"/>
    <w:rsid w:val="00824E4E"/>
    <w:rsid w:val="00830DCE"/>
    <w:rsid w:val="00832D37"/>
    <w:rsid w:val="0083339E"/>
    <w:rsid w:val="00834480"/>
    <w:rsid w:val="00835BCF"/>
    <w:rsid w:val="00836AA2"/>
    <w:rsid w:val="008434D4"/>
    <w:rsid w:val="0085070A"/>
    <w:rsid w:val="00852C68"/>
    <w:rsid w:val="008532D0"/>
    <w:rsid w:val="0085747E"/>
    <w:rsid w:val="0086272E"/>
    <w:rsid w:val="008634C8"/>
    <w:rsid w:val="00871821"/>
    <w:rsid w:val="00871D57"/>
    <w:rsid w:val="00874470"/>
    <w:rsid w:val="0087486B"/>
    <w:rsid w:val="0087718A"/>
    <w:rsid w:val="00881DE1"/>
    <w:rsid w:val="00882B05"/>
    <w:rsid w:val="0088507C"/>
    <w:rsid w:val="00886086"/>
    <w:rsid w:val="00886672"/>
    <w:rsid w:val="0089234B"/>
    <w:rsid w:val="0089791E"/>
    <w:rsid w:val="008A0529"/>
    <w:rsid w:val="008A19A7"/>
    <w:rsid w:val="008A27B8"/>
    <w:rsid w:val="008A4285"/>
    <w:rsid w:val="008A4EB1"/>
    <w:rsid w:val="008B0A10"/>
    <w:rsid w:val="008B1DAA"/>
    <w:rsid w:val="008B2054"/>
    <w:rsid w:val="008B59FD"/>
    <w:rsid w:val="008C48E7"/>
    <w:rsid w:val="008C62EF"/>
    <w:rsid w:val="008C7F38"/>
    <w:rsid w:val="008D3020"/>
    <w:rsid w:val="008D30AD"/>
    <w:rsid w:val="008D38A0"/>
    <w:rsid w:val="008D4302"/>
    <w:rsid w:val="008D5DC5"/>
    <w:rsid w:val="008E031F"/>
    <w:rsid w:val="008E17EE"/>
    <w:rsid w:val="008E3BBC"/>
    <w:rsid w:val="008E4314"/>
    <w:rsid w:val="008E6FA5"/>
    <w:rsid w:val="008F1491"/>
    <w:rsid w:val="008F2762"/>
    <w:rsid w:val="008F741D"/>
    <w:rsid w:val="00900078"/>
    <w:rsid w:val="00905120"/>
    <w:rsid w:val="009072BC"/>
    <w:rsid w:val="009076CA"/>
    <w:rsid w:val="00912FB5"/>
    <w:rsid w:val="0091534C"/>
    <w:rsid w:val="00916B39"/>
    <w:rsid w:val="0092070B"/>
    <w:rsid w:val="00920C3E"/>
    <w:rsid w:val="00923C4A"/>
    <w:rsid w:val="00925C5D"/>
    <w:rsid w:val="00926DEE"/>
    <w:rsid w:val="0093005A"/>
    <w:rsid w:val="00930730"/>
    <w:rsid w:val="00930A28"/>
    <w:rsid w:val="00930ED3"/>
    <w:rsid w:val="009324EF"/>
    <w:rsid w:val="00935592"/>
    <w:rsid w:val="00944289"/>
    <w:rsid w:val="009444B6"/>
    <w:rsid w:val="00946B2E"/>
    <w:rsid w:val="00951065"/>
    <w:rsid w:val="00954FE0"/>
    <w:rsid w:val="00956ECF"/>
    <w:rsid w:val="00956F4C"/>
    <w:rsid w:val="009626EE"/>
    <w:rsid w:val="00965013"/>
    <w:rsid w:val="0097054D"/>
    <w:rsid w:val="00971645"/>
    <w:rsid w:val="0097528A"/>
    <w:rsid w:val="00982A65"/>
    <w:rsid w:val="00983555"/>
    <w:rsid w:val="009837F9"/>
    <w:rsid w:val="0098785A"/>
    <w:rsid w:val="00990355"/>
    <w:rsid w:val="00992EAF"/>
    <w:rsid w:val="00993D76"/>
    <w:rsid w:val="00996587"/>
    <w:rsid w:val="00997ADE"/>
    <w:rsid w:val="009A1650"/>
    <w:rsid w:val="009B084F"/>
    <w:rsid w:val="009B26BD"/>
    <w:rsid w:val="009C4BDF"/>
    <w:rsid w:val="009C55DC"/>
    <w:rsid w:val="009C6791"/>
    <w:rsid w:val="009D3AF0"/>
    <w:rsid w:val="009D4B3E"/>
    <w:rsid w:val="009D52CD"/>
    <w:rsid w:val="009D585A"/>
    <w:rsid w:val="009E10E7"/>
    <w:rsid w:val="009E32AE"/>
    <w:rsid w:val="009F0145"/>
    <w:rsid w:val="00A14E4E"/>
    <w:rsid w:val="00A167AC"/>
    <w:rsid w:val="00A1745F"/>
    <w:rsid w:val="00A17A7D"/>
    <w:rsid w:val="00A21E2D"/>
    <w:rsid w:val="00A2259E"/>
    <w:rsid w:val="00A22B62"/>
    <w:rsid w:val="00A24138"/>
    <w:rsid w:val="00A25A33"/>
    <w:rsid w:val="00A26B0F"/>
    <w:rsid w:val="00A27A5E"/>
    <w:rsid w:val="00A311D0"/>
    <w:rsid w:val="00A335FF"/>
    <w:rsid w:val="00A33766"/>
    <w:rsid w:val="00A33890"/>
    <w:rsid w:val="00A33FC4"/>
    <w:rsid w:val="00A34766"/>
    <w:rsid w:val="00A36901"/>
    <w:rsid w:val="00A36C41"/>
    <w:rsid w:val="00A37023"/>
    <w:rsid w:val="00A45A0C"/>
    <w:rsid w:val="00A54653"/>
    <w:rsid w:val="00A603C4"/>
    <w:rsid w:val="00A64EF9"/>
    <w:rsid w:val="00A65538"/>
    <w:rsid w:val="00A710F5"/>
    <w:rsid w:val="00A72AD1"/>
    <w:rsid w:val="00A75E2A"/>
    <w:rsid w:val="00A77388"/>
    <w:rsid w:val="00A806A8"/>
    <w:rsid w:val="00A81C4F"/>
    <w:rsid w:val="00A821FF"/>
    <w:rsid w:val="00A82D34"/>
    <w:rsid w:val="00A84A99"/>
    <w:rsid w:val="00A8710C"/>
    <w:rsid w:val="00A90A1A"/>
    <w:rsid w:val="00A9759B"/>
    <w:rsid w:val="00AA1805"/>
    <w:rsid w:val="00AA4D8F"/>
    <w:rsid w:val="00AA6E3A"/>
    <w:rsid w:val="00AA7CB1"/>
    <w:rsid w:val="00AB27FC"/>
    <w:rsid w:val="00AB2B2A"/>
    <w:rsid w:val="00AB319A"/>
    <w:rsid w:val="00AB5D22"/>
    <w:rsid w:val="00AC0C39"/>
    <w:rsid w:val="00AC564C"/>
    <w:rsid w:val="00AC67E0"/>
    <w:rsid w:val="00AD0459"/>
    <w:rsid w:val="00AE1012"/>
    <w:rsid w:val="00AE6BE8"/>
    <w:rsid w:val="00AE72D1"/>
    <w:rsid w:val="00AE789B"/>
    <w:rsid w:val="00AF50BD"/>
    <w:rsid w:val="00AF59CC"/>
    <w:rsid w:val="00B001F7"/>
    <w:rsid w:val="00B03C11"/>
    <w:rsid w:val="00B03F2D"/>
    <w:rsid w:val="00B11E51"/>
    <w:rsid w:val="00B1243C"/>
    <w:rsid w:val="00B12B99"/>
    <w:rsid w:val="00B13A11"/>
    <w:rsid w:val="00B15C38"/>
    <w:rsid w:val="00B23A06"/>
    <w:rsid w:val="00B23E78"/>
    <w:rsid w:val="00B256A2"/>
    <w:rsid w:val="00B26514"/>
    <w:rsid w:val="00B340D7"/>
    <w:rsid w:val="00B34F41"/>
    <w:rsid w:val="00B41931"/>
    <w:rsid w:val="00B43CA6"/>
    <w:rsid w:val="00B45D4E"/>
    <w:rsid w:val="00B470E5"/>
    <w:rsid w:val="00B47849"/>
    <w:rsid w:val="00B47EBB"/>
    <w:rsid w:val="00B507DD"/>
    <w:rsid w:val="00B540C9"/>
    <w:rsid w:val="00B542A5"/>
    <w:rsid w:val="00B575F9"/>
    <w:rsid w:val="00B60EB8"/>
    <w:rsid w:val="00B6208C"/>
    <w:rsid w:val="00B66445"/>
    <w:rsid w:val="00B7062B"/>
    <w:rsid w:val="00B71874"/>
    <w:rsid w:val="00B747E8"/>
    <w:rsid w:val="00B76428"/>
    <w:rsid w:val="00B76E31"/>
    <w:rsid w:val="00B76FA7"/>
    <w:rsid w:val="00B76FDC"/>
    <w:rsid w:val="00B801B8"/>
    <w:rsid w:val="00B81E4B"/>
    <w:rsid w:val="00B822F9"/>
    <w:rsid w:val="00B91CC9"/>
    <w:rsid w:val="00B91F9D"/>
    <w:rsid w:val="00B9513E"/>
    <w:rsid w:val="00BA4955"/>
    <w:rsid w:val="00BA5514"/>
    <w:rsid w:val="00BA60B1"/>
    <w:rsid w:val="00BB35FF"/>
    <w:rsid w:val="00BB51AC"/>
    <w:rsid w:val="00BB654B"/>
    <w:rsid w:val="00BC1625"/>
    <w:rsid w:val="00BC2627"/>
    <w:rsid w:val="00BC48CC"/>
    <w:rsid w:val="00BC4E6F"/>
    <w:rsid w:val="00BD16F5"/>
    <w:rsid w:val="00BD58A2"/>
    <w:rsid w:val="00BD76A5"/>
    <w:rsid w:val="00BE011E"/>
    <w:rsid w:val="00BE2483"/>
    <w:rsid w:val="00BF3BFA"/>
    <w:rsid w:val="00BF4C2B"/>
    <w:rsid w:val="00BF7064"/>
    <w:rsid w:val="00BF7EB6"/>
    <w:rsid w:val="00C04043"/>
    <w:rsid w:val="00C04C6C"/>
    <w:rsid w:val="00C075BA"/>
    <w:rsid w:val="00C1143C"/>
    <w:rsid w:val="00C20664"/>
    <w:rsid w:val="00C25B83"/>
    <w:rsid w:val="00C37D34"/>
    <w:rsid w:val="00C4409C"/>
    <w:rsid w:val="00C44308"/>
    <w:rsid w:val="00C474EC"/>
    <w:rsid w:val="00C559DC"/>
    <w:rsid w:val="00C571FD"/>
    <w:rsid w:val="00C572F2"/>
    <w:rsid w:val="00C62973"/>
    <w:rsid w:val="00C62E02"/>
    <w:rsid w:val="00C63D82"/>
    <w:rsid w:val="00C64496"/>
    <w:rsid w:val="00C740E5"/>
    <w:rsid w:val="00C747C6"/>
    <w:rsid w:val="00C76AF2"/>
    <w:rsid w:val="00C83245"/>
    <w:rsid w:val="00C833F1"/>
    <w:rsid w:val="00C85055"/>
    <w:rsid w:val="00C85415"/>
    <w:rsid w:val="00C85D7B"/>
    <w:rsid w:val="00C92799"/>
    <w:rsid w:val="00C930C2"/>
    <w:rsid w:val="00C93ED5"/>
    <w:rsid w:val="00C95BC9"/>
    <w:rsid w:val="00C964A3"/>
    <w:rsid w:val="00CA0777"/>
    <w:rsid w:val="00CA0848"/>
    <w:rsid w:val="00CA0B5D"/>
    <w:rsid w:val="00CA544A"/>
    <w:rsid w:val="00CA6FCF"/>
    <w:rsid w:val="00CB14B7"/>
    <w:rsid w:val="00CB1786"/>
    <w:rsid w:val="00CB1CEF"/>
    <w:rsid w:val="00CB4684"/>
    <w:rsid w:val="00CB59A6"/>
    <w:rsid w:val="00CB7235"/>
    <w:rsid w:val="00CC037D"/>
    <w:rsid w:val="00CC3158"/>
    <w:rsid w:val="00CC64B4"/>
    <w:rsid w:val="00CD5988"/>
    <w:rsid w:val="00CD6089"/>
    <w:rsid w:val="00CD6A62"/>
    <w:rsid w:val="00CE0B5F"/>
    <w:rsid w:val="00CE1A26"/>
    <w:rsid w:val="00CE5879"/>
    <w:rsid w:val="00D02532"/>
    <w:rsid w:val="00D051A8"/>
    <w:rsid w:val="00D12E79"/>
    <w:rsid w:val="00D30250"/>
    <w:rsid w:val="00D3042C"/>
    <w:rsid w:val="00D3060F"/>
    <w:rsid w:val="00D32140"/>
    <w:rsid w:val="00D375A7"/>
    <w:rsid w:val="00D377DF"/>
    <w:rsid w:val="00D42223"/>
    <w:rsid w:val="00D42494"/>
    <w:rsid w:val="00D4252D"/>
    <w:rsid w:val="00D43988"/>
    <w:rsid w:val="00D46A8E"/>
    <w:rsid w:val="00D475EE"/>
    <w:rsid w:val="00D478BB"/>
    <w:rsid w:val="00D53901"/>
    <w:rsid w:val="00D543C4"/>
    <w:rsid w:val="00D64BCA"/>
    <w:rsid w:val="00D67FF6"/>
    <w:rsid w:val="00D707D8"/>
    <w:rsid w:val="00D71452"/>
    <w:rsid w:val="00D71621"/>
    <w:rsid w:val="00D73C21"/>
    <w:rsid w:val="00D744A0"/>
    <w:rsid w:val="00D803A0"/>
    <w:rsid w:val="00D81365"/>
    <w:rsid w:val="00D82CEF"/>
    <w:rsid w:val="00D841AA"/>
    <w:rsid w:val="00D84FED"/>
    <w:rsid w:val="00D854DD"/>
    <w:rsid w:val="00D86853"/>
    <w:rsid w:val="00D90D08"/>
    <w:rsid w:val="00D9195B"/>
    <w:rsid w:val="00D95F69"/>
    <w:rsid w:val="00DA2128"/>
    <w:rsid w:val="00DA2A2A"/>
    <w:rsid w:val="00DA2E36"/>
    <w:rsid w:val="00DA4DDC"/>
    <w:rsid w:val="00DA6E7E"/>
    <w:rsid w:val="00DA7BAD"/>
    <w:rsid w:val="00DB6B33"/>
    <w:rsid w:val="00DC04C0"/>
    <w:rsid w:val="00DC3960"/>
    <w:rsid w:val="00DD1EA9"/>
    <w:rsid w:val="00DD22B2"/>
    <w:rsid w:val="00DD32E8"/>
    <w:rsid w:val="00DD4E80"/>
    <w:rsid w:val="00DE1368"/>
    <w:rsid w:val="00DE1403"/>
    <w:rsid w:val="00DE3125"/>
    <w:rsid w:val="00DE5141"/>
    <w:rsid w:val="00DF02BD"/>
    <w:rsid w:val="00DF49F4"/>
    <w:rsid w:val="00DF7D3A"/>
    <w:rsid w:val="00E07DDD"/>
    <w:rsid w:val="00E10B61"/>
    <w:rsid w:val="00E12123"/>
    <w:rsid w:val="00E14220"/>
    <w:rsid w:val="00E15D63"/>
    <w:rsid w:val="00E24F66"/>
    <w:rsid w:val="00E25906"/>
    <w:rsid w:val="00E26005"/>
    <w:rsid w:val="00E2696F"/>
    <w:rsid w:val="00E430F5"/>
    <w:rsid w:val="00E43F9E"/>
    <w:rsid w:val="00E52748"/>
    <w:rsid w:val="00E53ECA"/>
    <w:rsid w:val="00E57AFA"/>
    <w:rsid w:val="00E60651"/>
    <w:rsid w:val="00E61103"/>
    <w:rsid w:val="00E64B0E"/>
    <w:rsid w:val="00E66F6C"/>
    <w:rsid w:val="00E713E5"/>
    <w:rsid w:val="00E71D29"/>
    <w:rsid w:val="00E74D8E"/>
    <w:rsid w:val="00E77A38"/>
    <w:rsid w:val="00E77B15"/>
    <w:rsid w:val="00E80AC5"/>
    <w:rsid w:val="00E80EAA"/>
    <w:rsid w:val="00E86480"/>
    <w:rsid w:val="00E87715"/>
    <w:rsid w:val="00E877DD"/>
    <w:rsid w:val="00E901BB"/>
    <w:rsid w:val="00E9457B"/>
    <w:rsid w:val="00E95EB8"/>
    <w:rsid w:val="00EA095C"/>
    <w:rsid w:val="00EA36E8"/>
    <w:rsid w:val="00EB172F"/>
    <w:rsid w:val="00EB2D42"/>
    <w:rsid w:val="00EB6874"/>
    <w:rsid w:val="00EB7573"/>
    <w:rsid w:val="00EC0B4D"/>
    <w:rsid w:val="00EC2200"/>
    <w:rsid w:val="00EC24FC"/>
    <w:rsid w:val="00EC382F"/>
    <w:rsid w:val="00EC4DBD"/>
    <w:rsid w:val="00ED051C"/>
    <w:rsid w:val="00ED2651"/>
    <w:rsid w:val="00ED73BF"/>
    <w:rsid w:val="00EE0F97"/>
    <w:rsid w:val="00EE5ED1"/>
    <w:rsid w:val="00EE6488"/>
    <w:rsid w:val="00EF02AA"/>
    <w:rsid w:val="00EF0EF2"/>
    <w:rsid w:val="00EF2CF6"/>
    <w:rsid w:val="00EF6186"/>
    <w:rsid w:val="00EF667B"/>
    <w:rsid w:val="00EF715D"/>
    <w:rsid w:val="00F0069A"/>
    <w:rsid w:val="00F0071D"/>
    <w:rsid w:val="00F02091"/>
    <w:rsid w:val="00F0500B"/>
    <w:rsid w:val="00F0542E"/>
    <w:rsid w:val="00F1455C"/>
    <w:rsid w:val="00F2046E"/>
    <w:rsid w:val="00F21EBA"/>
    <w:rsid w:val="00F220A6"/>
    <w:rsid w:val="00F23C8C"/>
    <w:rsid w:val="00F2740D"/>
    <w:rsid w:val="00F27AE1"/>
    <w:rsid w:val="00F3186E"/>
    <w:rsid w:val="00F345D3"/>
    <w:rsid w:val="00F41FEC"/>
    <w:rsid w:val="00F42464"/>
    <w:rsid w:val="00F42AFE"/>
    <w:rsid w:val="00F454F0"/>
    <w:rsid w:val="00F51603"/>
    <w:rsid w:val="00F51C61"/>
    <w:rsid w:val="00F57372"/>
    <w:rsid w:val="00F57925"/>
    <w:rsid w:val="00F6492E"/>
    <w:rsid w:val="00F64A7E"/>
    <w:rsid w:val="00F6535E"/>
    <w:rsid w:val="00F677B0"/>
    <w:rsid w:val="00F67833"/>
    <w:rsid w:val="00F67A66"/>
    <w:rsid w:val="00F7220A"/>
    <w:rsid w:val="00F7562E"/>
    <w:rsid w:val="00F767A6"/>
    <w:rsid w:val="00F8122B"/>
    <w:rsid w:val="00F81BD4"/>
    <w:rsid w:val="00F83AF5"/>
    <w:rsid w:val="00F83EA9"/>
    <w:rsid w:val="00F83F57"/>
    <w:rsid w:val="00F848F8"/>
    <w:rsid w:val="00F85F39"/>
    <w:rsid w:val="00F86941"/>
    <w:rsid w:val="00F91881"/>
    <w:rsid w:val="00F91CD8"/>
    <w:rsid w:val="00F95A63"/>
    <w:rsid w:val="00FA0417"/>
    <w:rsid w:val="00FA0B58"/>
    <w:rsid w:val="00FA3B61"/>
    <w:rsid w:val="00FA56F4"/>
    <w:rsid w:val="00FA6444"/>
    <w:rsid w:val="00FA6DFF"/>
    <w:rsid w:val="00FA7F36"/>
    <w:rsid w:val="00FB0FE7"/>
    <w:rsid w:val="00FB1F34"/>
    <w:rsid w:val="00FB4C1B"/>
    <w:rsid w:val="00FC01B5"/>
    <w:rsid w:val="00FC233F"/>
    <w:rsid w:val="00FC7D1C"/>
    <w:rsid w:val="00FD1BF7"/>
    <w:rsid w:val="00FD4F8F"/>
    <w:rsid w:val="00FD52F8"/>
    <w:rsid w:val="00FD5C91"/>
    <w:rsid w:val="00FD6F01"/>
    <w:rsid w:val="00FD72E0"/>
    <w:rsid w:val="00FE2287"/>
    <w:rsid w:val="00FE5077"/>
    <w:rsid w:val="00FE68F4"/>
    <w:rsid w:val="00FE6B41"/>
    <w:rsid w:val="00FF0D53"/>
    <w:rsid w:val="00FF24DD"/>
    <w:rsid w:val="00FF4CBE"/>
    <w:rsid w:val="00FF5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3D6F44"/>
  <w15:docId w15:val="{86CFB464-3095-47D4-8A0E-EF0D94FB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D20"/>
    <w:rPr>
      <w:sz w:val="28"/>
    </w:rPr>
  </w:style>
  <w:style w:type="paragraph" w:styleId="1">
    <w:name w:val="heading 1"/>
    <w:basedOn w:val="a"/>
    <w:next w:val="a"/>
    <w:link w:val="10"/>
    <w:qFormat/>
    <w:rsid w:val="000C03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qFormat/>
    <w:rsid w:val="00053B8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053B8F"/>
    <w:rPr>
      <w:b/>
      <w:bCs/>
      <w:sz w:val="27"/>
      <w:szCs w:val="27"/>
    </w:rPr>
  </w:style>
  <w:style w:type="paragraph" w:styleId="a3">
    <w:name w:val="header"/>
    <w:basedOn w:val="a"/>
    <w:link w:val="a4"/>
    <w:uiPriority w:val="99"/>
    <w:rsid w:val="00240D2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53B8F"/>
    <w:rPr>
      <w:sz w:val="28"/>
    </w:rPr>
  </w:style>
  <w:style w:type="character" w:styleId="a5">
    <w:name w:val="page number"/>
    <w:basedOn w:val="a0"/>
    <w:rsid w:val="00240D20"/>
  </w:style>
  <w:style w:type="paragraph" w:styleId="a6">
    <w:name w:val="Body Text"/>
    <w:basedOn w:val="a"/>
    <w:link w:val="a7"/>
    <w:uiPriority w:val="99"/>
    <w:rsid w:val="00836AA2"/>
    <w:pPr>
      <w:widowControl w:val="0"/>
      <w:tabs>
        <w:tab w:val="left" w:pos="5245"/>
      </w:tabs>
      <w:autoSpaceDE w:val="0"/>
      <w:autoSpaceDN w:val="0"/>
    </w:pPr>
    <w:rPr>
      <w:szCs w:val="28"/>
    </w:rPr>
  </w:style>
  <w:style w:type="character" w:customStyle="1" w:styleId="a7">
    <w:name w:val="Основной текст Знак"/>
    <w:link w:val="a6"/>
    <w:uiPriority w:val="99"/>
    <w:rsid w:val="00836AA2"/>
    <w:rPr>
      <w:sz w:val="28"/>
      <w:szCs w:val="28"/>
    </w:rPr>
  </w:style>
  <w:style w:type="paragraph" w:styleId="a8">
    <w:name w:val="List Paragraph"/>
    <w:basedOn w:val="a"/>
    <w:qFormat/>
    <w:rsid w:val="00053B8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53B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3B8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unhideWhenUsed/>
    <w:rsid w:val="00053B8F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053B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53B8F"/>
    <w:pPr>
      <w:widowControl w:val="0"/>
    </w:pPr>
    <w:rPr>
      <w:rFonts w:ascii="Courier New" w:hAnsi="Courier New"/>
    </w:rPr>
  </w:style>
  <w:style w:type="paragraph" w:customStyle="1" w:styleId="ConsTitle">
    <w:name w:val="ConsTitle"/>
    <w:rsid w:val="00053B8F"/>
    <w:pPr>
      <w:widowControl w:val="0"/>
    </w:pPr>
    <w:rPr>
      <w:rFonts w:ascii="Arial" w:hAnsi="Arial"/>
      <w:b/>
      <w:sz w:val="16"/>
    </w:rPr>
  </w:style>
  <w:style w:type="paragraph" w:customStyle="1" w:styleId="ConsPlusTitle">
    <w:name w:val="ConsPlusTitle"/>
    <w:uiPriority w:val="99"/>
    <w:rsid w:val="00053B8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053B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uiPriority w:val="99"/>
    <w:unhideWhenUsed/>
    <w:rsid w:val="00053B8F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053B8F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link w:val="ac"/>
    <w:uiPriority w:val="99"/>
    <w:rsid w:val="00053B8F"/>
    <w:rPr>
      <w:rFonts w:ascii="Calibri" w:hAnsi="Calibri"/>
      <w:sz w:val="22"/>
      <w:szCs w:val="22"/>
    </w:rPr>
  </w:style>
  <w:style w:type="paragraph" w:styleId="ae">
    <w:name w:val="Body Text Indent"/>
    <w:basedOn w:val="a"/>
    <w:link w:val="af"/>
    <w:rsid w:val="00053B8F"/>
    <w:pPr>
      <w:ind w:firstLine="720"/>
      <w:jc w:val="both"/>
    </w:pPr>
    <w:rPr>
      <w:rFonts w:ascii="Courier New" w:hAnsi="Courier New"/>
      <w:sz w:val="24"/>
    </w:rPr>
  </w:style>
  <w:style w:type="character" w:customStyle="1" w:styleId="af">
    <w:name w:val="Основной текст с отступом Знак"/>
    <w:link w:val="ae"/>
    <w:rsid w:val="00053B8F"/>
    <w:rPr>
      <w:rFonts w:ascii="Courier New" w:hAnsi="Courier New"/>
      <w:sz w:val="24"/>
    </w:rPr>
  </w:style>
  <w:style w:type="character" w:customStyle="1" w:styleId="10">
    <w:name w:val="Заголовок 1 Знак"/>
    <w:basedOn w:val="a0"/>
    <w:link w:val="1"/>
    <w:rsid w:val="000C03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Body Text 2"/>
    <w:basedOn w:val="a"/>
    <w:link w:val="20"/>
    <w:semiHidden/>
    <w:unhideWhenUsed/>
    <w:rsid w:val="00C63D8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C63D8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rhomova\Application%20Data\Microsoft\&#1064;&#1072;&#1073;&#1083;&#1086;&#1085;&#1099;\Rasp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46F90-90B7-4940-9629-A4DEEB62A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Rasp_gor</Template>
  <TotalTime>77</TotalTime>
  <Pages>6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parhomova</dc:creator>
  <cp:lastModifiedBy>Татьяна М. Бессонова</cp:lastModifiedBy>
  <cp:revision>14</cp:revision>
  <cp:lastPrinted>2026-03-30T07:26:00Z</cp:lastPrinted>
  <dcterms:created xsi:type="dcterms:W3CDTF">2026-03-30T07:44:00Z</dcterms:created>
  <dcterms:modified xsi:type="dcterms:W3CDTF">2026-06-29T08:22:00Z</dcterms:modified>
</cp:coreProperties>
</file>