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FFC" w:rsidRPr="00BC6B5B" w:rsidRDefault="00FB7FFC" w:rsidP="00FB7FFC">
      <w:pPr>
        <w:spacing w:line="276" w:lineRule="auto"/>
        <w:ind w:firstLine="0"/>
        <w:jc w:val="center"/>
        <w:rPr>
          <w:sz w:val="32"/>
          <w:szCs w:val="32"/>
          <w:lang w:eastAsia="ar-SA"/>
        </w:rPr>
      </w:pPr>
      <w:r w:rsidRPr="00BC6B5B">
        <w:rPr>
          <w:sz w:val="32"/>
          <w:szCs w:val="32"/>
          <w:lang w:eastAsia="ar-SA"/>
        </w:rPr>
        <w:t>Департамент имущественно-земельных отношений</w:t>
      </w:r>
      <w:r w:rsidRPr="00BC6B5B">
        <w:rPr>
          <w:sz w:val="32"/>
          <w:szCs w:val="32"/>
          <w:lang w:eastAsia="ar-SA"/>
        </w:rPr>
        <w:br/>
        <w:t>города Ростова-на-Дону</w:t>
      </w: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0E03B4" w:rsidRDefault="00FB7FFC" w:rsidP="00FB7FFC">
      <w:pPr>
        <w:suppressAutoHyphens/>
        <w:spacing w:line="276" w:lineRule="auto"/>
        <w:ind w:firstLine="0"/>
        <w:jc w:val="center"/>
        <w:rPr>
          <w:b/>
          <w:sz w:val="32"/>
          <w:szCs w:val="32"/>
        </w:rPr>
      </w:pPr>
      <w:r w:rsidRPr="000D7F91">
        <w:rPr>
          <w:b/>
          <w:sz w:val="32"/>
          <w:szCs w:val="32"/>
        </w:rPr>
        <w:t xml:space="preserve">Компонент </w:t>
      </w:r>
      <w:proofErr w:type="gramStart"/>
      <w:r w:rsidRPr="000D7F91">
        <w:rPr>
          <w:b/>
          <w:sz w:val="32"/>
          <w:szCs w:val="32"/>
        </w:rPr>
        <w:t>территориально-распредел</w:t>
      </w:r>
      <w:r w:rsidR="00BB384F">
        <w:rPr>
          <w:b/>
          <w:sz w:val="32"/>
          <w:szCs w:val="32"/>
        </w:rPr>
        <w:t>енного</w:t>
      </w:r>
      <w:proofErr w:type="gramEnd"/>
    </w:p>
    <w:p w:rsidR="00FB7FFC" w:rsidRPr="00816FF7" w:rsidRDefault="00FB7FFC" w:rsidP="00FB7FFC">
      <w:pPr>
        <w:suppressAutoHyphens/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 w:rsidRPr="000D7F91">
        <w:rPr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0D7F91">
        <w:rPr>
          <w:b/>
          <w:sz w:val="32"/>
          <w:szCs w:val="32"/>
        </w:rPr>
        <w:t>геоинформационная</w:t>
      </w:r>
      <w:proofErr w:type="spellEnd"/>
      <w:r w:rsidRPr="000D7F91">
        <w:rPr>
          <w:b/>
          <w:sz w:val="32"/>
          <w:szCs w:val="32"/>
        </w:rPr>
        <w:t xml:space="preserve"> система города Ростова-на-Дону» </w:t>
      </w:r>
      <w:r w:rsidRPr="00FD49F0">
        <w:rPr>
          <w:b/>
          <w:sz w:val="32"/>
          <w:szCs w:val="32"/>
        </w:rPr>
        <w:t xml:space="preserve">– </w:t>
      </w:r>
      <w:r>
        <w:rPr>
          <w:b/>
          <w:sz w:val="32"/>
          <w:szCs w:val="32"/>
        </w:rPr>
        <w:t>реестровая информационно-аналитическая система</w:t>
      </w:r>
      <w:r w:rsidRPr="00FD49F0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РИАС</w:t>
      </w:r>
      <w:r w:rsidRPr="00FD49F0">
        <w:rPr>
          <w:b/>
          <w:sz w:val="32"/>
          <w:szCs w:val="32"/>
        </w:rPr>
        <w:t>)</w:t>
      </w: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C2911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ИНФОРМАЦИЯ ПО УСТАНОВКЕ</w:t>
      </w: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816FF7" w:rsidRDefault="00FB7FFC" w:rsidP="00FB7FF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FB7FFC" w:rsidRPr="00A2134E" w:rsidRDefault="00FB7FFC" w:rsidP="00FB7FFC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 xml:space="preserve">Разработчик: </w:t>
      </w:r>
      <w:r w:rsidRPr="00A2134E">
        <w:rPr>
          <w:lang w:eastAsia="ar-SA"/>
        </w:rPr>
        <w:t xml:space="preserve">Общество с ограниченной ответственностью </w:t>
      </w:r>
    </w:p>
    <w:p w:rsidR="00FB7FFC" w:rsidRPr="00BC6B5B" w:rsidRDefault="00FB7FFC" w:rsidP="00FB7FFC">
      <w:pPr>
        <w:spacing w:line="276" w:lineRule="auto"/>
        <w:ind w:firstLine="0"/>
        <w:jc w:val="center"/>
        <w:rPr>
          <w:lang w:eastAsia="ar-SA"/>
        </w:rPr>
      </w:pPr>
      <w:r w:rsidRPr="00A2134E">
        <w:rPr>
          <w:lang w:eastAsia="ar-SA"/>
        </w:rPr>
        <w:t>«Научно-производственный центр «Космос-2»</w:t>
      </w:r>
    </w:p>
    <w:p w:rsidR="00FB7FFC" w:rsidRPr="00497392" w:rsidRDefault="00FB7FFC" w:rsidP="00FB7FFC">
      <w:pPr>
        <w:spacing w:line="276" w:lineRule="auto"/>
        <w:ind w:firstLine="0"/>
        <w:jc w:val="center"/>
        <w:rPr>
          <w:b/>
          <w:lang w:eastAsia="ar-SA"/>
        </w:rPr>
      </w:pPr>
    </w:p>
    <w:p w:rsidR="00FB7FFC" w:rsidRPr="00BC6B5B" w:rsidRDefault="00FB7FFC" w:rsidP="00FB7FFC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г. Ростов-на-Дону</w:t>
      </w:r>
    </w:p>
    <w:p w:rsidR="00FB7FFC" w:rsidRPr="00BC6B5B" w:rsidRDefault="00FB7FFC" w:rsidP="00FB7FFC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2019 г.</w:t>
      </w:r>
    </w:p>
    <w:p w:rsidR="001E1095" w:rsidRPr="00590D5D" w:rsidRDefault="001E1095" w:rsidP="00FB7FFC">
      <w:pPr>
        <w:spacing w:after="120" w:line="276" w:lineRule="auto"/>
        <w:ind w:firstLine="0"/>
        <w:contextualSpacing w:val="0"/>
        <w:rPr>
          <w:b/>
          <w:sz w:val="28"/>
          <w:szCs w:val="28"/>
        </w:rPr>
      </w:pPr>
    </w:p>
    <w:p w:rsidR="00583882" w:rsidRPr="00590D5D" w:rsidRDefault="00583882">
      <w:pPr>
        <w:ind w:firstLine="0"/>
        <w:contextualSpacing w:val="0"/>
        <w:jc w:val="left"/>
        <w:sectPr w:rsidR="00583882" w:rsidRPr="00590D5D" w:rsidSect="00583882">
          <w:footerReference w:type="first" r:id="rId8"/>
          <w:pgSz w:w="11906" w:h="16838"/>
          <w:pgMar w:top="1134" w:right="567" w:bottom="1134" w:left="1134" w:header="709" w:footer="709" w:gutter="0"/>
          <w:pgNumType w:start="1"/>
          <w:cols w:space="708"/>
          <w:docGrid w:linePitch="360"/>
        </w:sectPr>
      </w:pPr>
    </w:p>
    <w:p w:rsidR="00AE5AAA" w:rsidRPr="00590D5D" w:rsidRDefault="00AE5AAA" w:rsidP="000427BE">
      <w:pPr>
        <w:pStyle w:val="0"/>
      </w:pPr>
      <w:bookmarkStart w:id="0" w:name="_Toc203824917"/>
      <w:bookmarkStart w:id="1" w:name="_Toc228850422"/>
      <w:bookmarkStart w:id="2" w:name="_Toc231125292"/>
      <w:bookmarkStart w:id="3" w:name="_Toc22116355"/>
      <w:r w:rsidRPr="00590D5D">
        <w:lastRenderedPageBreak/>
        <w:t>СОДЕРЖАНИЕ</w:t>
      </w:r>
      <w:bookmarkEnd w:id="0"/>
      <w:bookmarkEnd w:id="1"/>
      <w:bookmarkEnd w:id="2"/>
      <w:bookmarkEnd w:id="3"/>
    </w:p>
    <w:p w:rsidR="00D225B0" w:rsidRPr="00590D5D" w:rsidRDefault="00D225B0" w:rsidP="005229D2">
      <w:pPr>
        <w:rPr>
          <w:sz w:val="28"/>
          <w:szCs w:val="28"/>
        </w:rPr>
      </w:pPr>
    </w:p>
    <w:bookmarkStart w:id="4" w:name="_GoBack"/>
    <w:bookmarkStart w:id="5" w:name="_Toc203824918"/>
    <w:bookmarkStart w:id="6" w:name="_Toc231125293"/>
    <w:bookmarkEnd w:id="4"/>
    <w:p w:rsidR="00FB7FFC" w:rsidRDefault="005268E2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5268E2">
        <w:rPr>
          <w:bCs w:val="0"/>
          <w:caps w:val="0"/>
          <w:noProof/>
        </w:rPr>
        <w:fldChar w:fldCharType="begin"/>
      </w:r>
      <w:r w:rsidR="00A4332E" w:rsidRPr="00590D5D">
        <w:rPr>
          <w:bCs w:val="0"/>
          <w:caps w:val="0"/>
          <w:noProof/>
        </w:rPr>
        <w:instrText xml:space="preserve"> TOC \o "1-3" \h \z \t "МакЗагОгл 0;1" </w:instrText>
      </w:r>
      <w:r w:rsidRPr="005268E2">
        <w:rPr>
          <w:bCs w:val="0"/>
          <w:caps w:val="0"/>
          <w:noProof/>
        </w:rPr>
        <w:fldChar w:fldCharType="separate"/>
      </w:r>
      <w:hyperlink w:anchor="_Toc22116355" w:history="1">
        <w:r w:rsidR="00FB7FFC" w:rsidRPr="00721DEF">
          <w:rPr>
            <w:rStyle w:val="af3"/>
            <w:noProof/>
          </w:rPr>
          <w:t>СОДЕРЖАНИЕ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116356" w:history="1">
        <w:r w:rsidR="00FB7FFC" w:rsidRPr="00721DEF">
          <w:rPr>
            <w:rStyle w:val="af3"/>
            <w:noProof/>
          </w:rPr>
          <w:t>1</w:t>
        </w:r>
        <w:r w:rsidR="00FB7FFC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Требования к аппаратному обеспечению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22116357" w:history="1">
        <w:r w:rsidR="00FB7FFC" w:rsidRPr="00721DEF">
          <w:rPr>
            <w:rStyle w:val="af3"/>
            <w:noProof/>
          </w:rPr>
          <w:t>1.1</w:t>
        </w:r>
        <w:r w:rsidR="00FB7FFC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Требования к серверу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22116358" w:history="1">
        <w:r w:rsidR="00FB7FFC" w:rsidRPr="00721DEF">
          <w:rPr>
            <w:rStyle w:val="af3"/>
            <w:noProof/>
          </w:rPr>
          <w:t>1.2</w:t>
        </w:r>
        <w:r w:rsidR="00FB7FFC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Требования к компьютеру клиента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22116359" w:history="1">
        <w:r w:rsidR="00FB7FFC" w:rsidRPr="00721DEF">
          <w:rPr>
            <w:rStyle w:val="af3"/>
            <w:noProof/>
          </w:rPr>
          <w:t>1.3</w:t>
        </w:r>
        <w:r w:rsidR="00FB7FFC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Требования к сети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116360" w:history="1">
        <w:r w:rsidR="00FB7FFC" w:rsidRPr="00721DEF">
          <w:rPr>
            <w:rStyle w:val="af3"/>
            <w:noProof/>
          </w:rPr>
          <w:t>2</w:t>
        </w:r>
        <w:r w:rsidR="00FB7FFC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Состав дистрибутива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116361" w:history="1">
        <w:r w:rsidR="00FB7FFC" w:rsidRPr="00721DEF">
          <w:rPr>
            <w:rStyle w:val="af3"/>
            <w:noProof/>
          </w:rPr>
          <w:t>3</w:t>
        </w:r>
        <w:r w:rsidR="00FB7FFC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Установка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22116362" w:history="1">
        <w:r w:rsidR="00FB7FFC" w:rsidRPr="00721DEF">
          <w:rPr>
            <w:rStyle w:val="af3"/>
            <w:noProof/>
          </w:rPr>
          <w:t>3.1</w:t>
        </w:r>
        <w:r w:rsidR="00FB7FFC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Установка сервера приложений и сервера баз данных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B7FFC" w:rsidRDefault="005268E2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22116363" w:history="1">
        <w:r w:rsidR="00FB7FFC" w:rsidRPr="00721DEF">
          <w:rPr>
            <w:rStyle w:val="af3"/>
            <w:noProof/>
          </w:rPr>
          <w:t>3.2</w:t>
        </w:r>
        <w:r w:rsidR="00FB7FFC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B7FFC" w:rsidRPr="00721DEF">
          <w:rPr>
            <w:rStyle w:val="af3"/>
            <w:noProof/>
          </w:rPr>
          <w:t>Установка клиента</w:t>
        </w:r>
        <w:r w:rsidR="00FB7FF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FFC">
          <w:rPr>
            <w:noProof/>
            <w:webHidden/>
          </w:rPr>
          <w:instrText xml:space="preserve"> PAGEREF _Toc22116363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7FF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55D99" w:rsidRPr="00590D5D" w:rsidRDefault="005268E2" w:rsidP="000427BE">
      <w:pPr>
        <w:pStyle w:val="0"/>
      </w:pPr>
      <w:r w:rsidRPr="00590D5D">
        <w:rPr>
          <w:rFonts w:eastAsia="Times New Roman" w:cs="Times New Roman"/>
          <w:bCs/>
          <w:caps/>
          <w:noProof/>
          <w:sz w:val="20"/>
          <w:szCs w:val="20"/>
          <w:lang w:eastAsia="ru-RU"/>
        </w:rPr>
        <w:fldChar w:fldCharType="end"/>
      </w:r>
    </w:p>
    <w:p w:rsidR="00D55D99" w:rsidRPr="00590D5D" w:rsidRDefault="00D55D99">
      <w:pPr>
        <w:ind w:firstLine="0"/>
        <w:contextualSpacing w:val="0"/>
        <w:jc w:val="left"/>
        <w:rPr>
          <w:rFonts w:eastAsiaTheme="minorHAnsi" w:cstheme="minorBidi"/>
          <w:b/>
          <w:sz w:val="36"/>
          <w:szCs w:val="22"/>
          <w:lang w:eastAsia="en-US"/>
        </w:rPr>
      </w:pPr>
      <w:r w:rsidRPr="00590D5D">
        <w:br w:type="page"/>
      </w:r>
    </w:p>
    <w:bookmarkEnd w:id="5"/>
    <w:bookmarkEnd w:id="6"/>
    <w:p w:rsidR="00583882" w:rsidRPr="00590D5D" w:rsidRDefault="00583882" w:rsidP="00B05A58">
      <w:pPr>
        <w:pStyle w:val="1"/>
        <w:sectPr w:rsidR="00583882" w:rsidRPr="00590D5D" w:rsidSect="00583882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47435" w:rsidRDefault="002D5D00" w:rsidP="00947435">
      <w:pPr>
        <w:pStyle w:val="1"/>
      </w:pPr>
      <w:bookmarkStart w:id="7" w:name="_Toc22116356"/>
      <w:r>
        <w:lastRenderedPageBreak/>
        <w:t>Требования к аппаратному обеспечению</w:t>
      </w:r>
      <w:bookmarkEnd w:id="7"/>
    </w:p>
    <w:p w:rsidR="00947435" w:rsidRPr="00947435" w:rsidRDefault="002D5D00" w:rsidP="00947435">
      <w:pPr>
        <w:pStyle w:val="20"/>
      </w:pPr>
      <w:bookmarkStart w:id="8" w:name="_Toc22116357"/>
      <w:r w:rsidRPr="002D5D00">
        <w:rPr>
          <w:sz w:val="28"/>
          <w:szCs w:val="28"/>
        </w:rPr>
        <w:t>Требования к серверу</w:t>
      </w:r>
      <w:bookmarkEnd w:id="8"/>
    </w:p>
    <w:p w:rsidR="002D5D00" w:rsidRPr="002D5D00" w:rsidRDefault="002D5D00" w:rsidP="002D5D00">
      <w:pPr>
        <w:ind w:firstLine="567"/>
        <w:rPr>
          <w:sz w:val="28"/>
          <w:szCs w:val="28"/>
        </w:rPr>
      </w:pPr>
      <w:r w:rsidRPr="002D5D00">
        <w:rPr>
          <w:sz w:val="28"/>
          <w:szCs w:val="28"/>
        </w:rPr>
        <w:t xml:space="preserve">Требования к серверу целиком зависят от объема информационного фонда. В случае автоматизации управления </w:t>
      </w:r>
      <w:proofErr w:type="spellStart"/>
      <w:r w:rsidRPr="002D5D00">
        <w:rPr>
          <w:sz w:val="28"/>
          <w:szCs w:val="28"/>
        </w:rPr>
        <w:t>имущественно-земельным</w:t>
      </w:r>
      <w:proofErr w:type="spellEnd"/>
      <w:r w:rsidRPr="002D5D00">
        <w:rPr>
          <w:sz w:val="28"/>
          <w:szCs w:val="28"/>
        </w:rPr>
        <w:t xml:space="preserve"> комплексом муниципальных районов и городов областного подчинения, как правило, требования к серверу не превышают требований к </w:t>
      </w:r>
      <w:r w:rsidR="00FB7FFC">
        <w:rPr>
          <w:sz w:val="28"/>
          <w:szCs w:val="28"/>
        </w:rPr>
        <w:t>серверу базы данных (</w:t>
      </w:r>
      <w:proofErr w:type="spellStart"/>
      <w:r w:rsidR="00FB7FFC">
        <w:rPr>
          <w:sz w:val="28"/>
          <w:szCs w:val="28"/>
        </w:rPr>
        <w:t>PostgeSQL</w:t>
      </w:r>
      <w:proofErr w:type="spellEnd"/>
      <w:r w:rsidR="00FB7FFC">
        <w:rPr>
          <w:sz w:val="28"/>
          <w:szCs w:val="28"/>
        </w:rPr>
        <w:t>)</w:t>
      </w:r>
      <w:r w:rsidRPr="002D5D00">
        <w:rPr>
          <w:sz w:val="28"/>
          <w:szCs w:val="28"/>
        </w:rPr>
        <w:t>. В качестве сервера не обязательно использовать отдельный компьютер. Возможно совмещение сервера и клиентского рабочего места.</w:t>
      </w:r>
    </w:p>
    <w:p w:rsidR="002D5D00" w:rsidRPr="002D5D00" w:rsidRDefault="002D5D00" w:rsidP="002D5D00">
      <w:pPr>
        <w:spacing w:before="100" w:beforeAutospacing="1" w:after="100" w:afterAutospacing="1"/>
        <w:outlineLvl w:val="4"/>
        <w:rPr>
          <w:bCs/>
          <w:sz w:val="28"/>
          <w:szCs w:val="28"/>
          <w:lang w:val="en-US"/>
        </w:rPr>
      </w:pPr>
      <w:r w:rsidRPr="002D5D00">
        <w:rPr>
          <w:bCs/>
          <w:sz w:val="28"/>
          <w:szCs w:val="28"/>
        </w:rPr>
        <w:t>Компьютер сервера:</w:t>
      </w:r>
    </w:p>
    <w:tbl>
      <w:tblPr>
        <w:tblStyle w:val="aff5"/>
        <w:tblW w:w="0" w:type="auto"/>
        <w:jc w:val="center"/>
        <w:tblLook w:val="04A0"/>
      </w:tblPr>
      <w:tblGrid>
        <w:gridCol w:w="2092"/>
        <w:gridCol w:w="3401"/>
        <w:gridCol w:w="4111"/>
      </w:tblGrid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Минимальные системные требования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Рекомендуемые системные требования</w:t>
            </w:r>
          </w:p>
        </w:tc>
      </w:tr>
      <w:tr w:rsidR="002D5D00" w:rsidRPr="000E03B4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Операционная</w:t>
            </w:r>
            <w:r w:rsidRPr="002D5D00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b/>
                <w:sz w:val="28"/>
                <w:szCs w:val="28"/>
              </w:rPr>
              <w:t>система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>Windows® 7 / Windows® 8 / Windows® 10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 xml:space="preserve">Windows Server® 2008 R2 x64 </w:t>
            </w:r>
            <w:r w:rsidRPr="002D5D00">
              <w:rPr>
                <w:sz w:val="28"/>
                <w:szCs w:val="28"/>
              </w:rPr>
              <w:t>и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выше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СУБД</w:t>
            </w:r>
            <w:r w:rsidRPr="002D5D00">
              <w:rPr>
                <w:sz w:val="28"/>
                <w:szCs w:val="28"/>
              </w:rPr>
              <w:t>*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2D5D00">
              <w:rPr>
                <w:sz w:val="28"/>
                <w:szCs w:val="28"/>
                <w:lang w:val="en-US"/>
              </w:rPr>
              <w:t>PostgreSQL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 xml:space="preserve"> 9.6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или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выше</w:t>
            </w:r>
            <w:proofErr w:type="spellEnd"/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2D5D00">
              <w:rPr>
                <w:sz w:val="28"/>
                <w:szCs w:val="28"/>
                <w:lang w:val="en-US"/>
              </w:rPr>
              <w:t>PostgreSQL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 xml:space="preserve"> 9.6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или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выше</w:t>
            </w:r>
            <w:proofErr w:type="spellEnd"/>
          </w:p>
        </w:tc>
      </w:tr>
      <w:tr w:rsidR="002D5D00" w:rsidRPr="000E03B4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Процессор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 xml:space="preserve">Intel® Core™ 2 Duo E4300 </w:t>
            </w:r>
            <w:r w:rsidRPr="002D5D00">
              <w:rPr>
                <w:sz w:val="28"/>
                <w:szCs w:val="28"/>
              </w:rPr>
              <w:t>или</w:t>
            </w:r>
            <w:r w:rsidRPr="002D5D00">
              <w:rPr>
                <w:sz w:val="28"/>
                <w:szCs w:val="28"/>
                <w:lang w:val="en-US"/>
              </w:rPr>
              <w:t xml:space="preserve"> AMD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Athlon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>™  64 X2 5200+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>Intel® Core™ i5 2300,</w:t>
            </w:r>
          </w:p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>AMD FX™</w:t>
            </w:r>
            <w:r w:rsidRPr="002D5D00">
              <w:rPr>
                <w:rFonts w:ascii="Arial" w:hAnsi="Arial" w:cs="Arial"/>
                <w:color w:val="4A4A4A"/>
                <w:sz w:val="28"/>
                <w:szCs w:val="28"/>
                <w:shd w:val="clear" w:color="auto" w:fill="EBEBEB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  <w:lang w:val="en-US"/>
              </w:rPr>
              <w:t xml:space="preserve">6100, </w:t>
            </w:r>
            <w:r w:rsidRPr="002D5D00">
              <w:rPr>
                <w:sz w:val="28"/>
                <w:szCs w:val="28"/>
              </w:rPr>
              <w:t>или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лучше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Оперативная память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2 ГБ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</w:rPr>
              <w:t>от 8 ГБ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Свободное место на жестком диске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10 ГБ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</w:rPr>
              <w:t>От 50 ГБ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Используемые TCP/IP порты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1433, 211, 13050, 11020-11030</w:t>
            </w:r>
          </w:p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(850 резервный порт)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1433, 211, 13050, 11020-11030</w:t>
            </w:r>
          </w:p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(850 резервный порт)</w:t>
            </w:r>
          </w:p>
        </w:tc>
      </w:tr>
    </w:tbl>
    <w:p w:rsidR="002D5D00" w:rsidRPr="002D5D00" w:rsidRDefault="002D5D00" w:rsidP="008374D1">
      <w:pPr>
        <w:ind w:firstLine="567"/>
        <w:rPr>
          <w:sz w:val="28"/>
          <w:szCs w:val="28"/>
        </w:rPr>
      </w:pPr>
      <w:r w:rsidRPr="002D5D00">
        <w:rPr>
          <w:sz w:val="28"/>
          <w:szCs w:val="28"/>
        </w:rPr>
        <w:t xml:space="preserve">* </w:t>
      </w:r>
      <w:r w:rsidR="008374D1">
        <w:rPr>
          <w:sz w:val="28"/>
          <w:szCs w:val="28"/>
        </w:rPr>
        <w:t xml:space="preserve">Дистрибутив </w:t>
      </w:r>
      <w:proofErr w:type="spellStart"/>
      <w:r w:rsidR="008374D1">
        <w:rPr>
          <w:sz w:val="28"/>
          <w:szCs w:val="28"/>
        </w:rPr>
        <w:t>PostgreSQL</w:t>
      </w:r>
      <w:proofErr w:type="spellEnd"/>
      <w:r w:rsidR="008374D1">
        <w:rPr>
          <w:sz w:val="28"/>
          <w:szCs w:val="28"/>
        </w:rPr>
        <w:t xml:space="preserve"> 9.6</w:t>
      </w:r>
      <w:r w:rsidR="008374D1" w:rsidRPr="008374D1">
        <w:rPr>
          <w:sz w:val="28"/>
          <w:szCs w:val="28"/>
        </w:rPr>
        <w:t xml:space="preserve"> и включенные в него компоненты </w:t>
      </w:r>
      <w:proofErr w:type="gramStart"/>
      <w:r w:rsidR="008374D1" w:rsidRPr="008374D1">
        <w:rPr>
          <w:sz w:val="28"/>
          <w:szCs w:val="28"/>
        </w:rPr>
        <w:t>является свободно</w:t>
      </w:r>
      <w:r w:rsidR="008374D1">
        <w:rPr>
          <w:sz w:val="28"/>
          <w:szCs w:val="28"/>
        </w:rPr>
        <w:t xml:space="preserve"> </w:t>
      </w:r>
      <w:r w:rsidR="008374D1" w:rsidRPr="008374D1">
        <w:rPr>
          <w:sz w:val="28"/>
          <w:szCs w:val="28"/>
        </w:rPr>
        <w:t>распространяемым продуктом и используется</w:t>
      </w:r>
      <w:proofErr w:type="gramEnd"/>
      <w:r w:rsidR="008374D1" w:rsidRPr="008374D1">
        <w:rPr>
          <w:sz w:val="28"/>
          <w:szCs w:val="28"/>
        </w:rPr>
        <w:t xml:space="preserve"> в составе </w:t>
      </w:r>
      <w:r w:rsidR="008374D1">
        <w:rPr>
          <w:sz w:val="28"/>
          <w:szCs w:val="28"/>
        </w:rPr>
        <w:t>РИАС</w:t>
      </w:r>
      <w:r w:rsidR="008374D1" w:rsidRPr="008374D1">
        <w:rPr>
          <w:sz w:val="28"/>
          <w:szCs w:val="28"/>
        </w:rPr>
        <w:t xml:space="preserve"> без каких-либо модификаций в соответствии с лицензией</w:t>
      </w:r>
      <w:r w:rsidR="008374D1">
        <w:rPr>
          <w:sz w:val="28"/>
          <w:szCs w:val="28"/>
        </w:rPr>
        <w:t xml:space="preserve"> </w:t>
      </w:r>
      <w:r w:rsidR="008374D1" w:rsidRPr="008374D1">
        <w:rPr>
          <w:sz w:val="28"/>
          <w:szCs w:val="28"/>
        </w:rPr>
        <w:t xml:space="preserve">(www.postgresql.org/about/licence/). Авторское право на </w:t>
      </w:r>
      <w:proofErr w:type="spellStart"/>
      <w:r w:rsidR="008374D1" w:rsidRPr="008374D1">
        <w:rPr>
          <w:sz w:val="28"/>
          <w:szCs w:val="28"/>
        </w:rPr>
        <w:t>PostgreSQL</w:t>
      </w:r>
      <w:proofErr w:type="spellEnd"/>
      <w:r w:rsidR="008374D1" w:rsidRPr="008374D1">
        <w:rPr>
          <w:sz w:val="28"/>
          <w:szCs w:val="28"/>
        </w:rPr>
        <w:t xml:space="preserve"> принадлежит</w:t>
      </w:r>
      <w:r w:rsidR="008374D1">
        <w:rPr>
          <w:sz w:val="28"/>
          <w:szCs w:val="28"/>
        </w:rPr>
        <w:t xml:space="preserve"> </w:t>
      </w:r>
      <w:proofErr w:type="spellStart"/>
      <w:r w:rsidR="008374D1" w:rsidRPr="008374D1">
        <w:rPr>
          <w:sz w:val="28"/>
          <w:szCs w:val="28"/>
        </w:rPr>
        <w:t>PostgreSQL</w:t>
      </w:r>
      <w:proofErr w:type="spellEnd"/>
      <w:r w:rsidR="008374D1" w:rsidRPr="008374D1">
        <w:rPr>
          <w:sz w:val="28"/>
          <w:szCs w:val="28"/>
        </w:rPr>
        <w:t xml:space="preserve"> </w:t>
      </w:r>
      <w:proofErr w:type="spellStart"/>
      <w:r w:rsidR="008374D1" w:rsidRPr="008374D1">
        <w:rPr>
          <w:sz w:val="28"/>
          <w:szCs w:val="28"/>
        </w:rPr>
        <w:t>Global</w:t>
      </w:r>
      <w:proofErr w:type="spellEnd"/>
      <w:r w:rsidR="008374D1" w:rsidRPr="008374D1">
        <w:rPr>
          <w:sz w:val="28"/>
          <w:szCs w:val="28"/>
        </w:rPr>
        <w:t xml:space="preserve"> </w:t>
      </w:r>
      <w:proofErr w:type="spellStart"/>
      <w:r w:rsidR="008374D1" w:rsidRPr="008374D1">
        <w:rPr>
          <w:sz w:val="28"/>
          <w:szCs w:val="28"/>
        </w:rPr>
        <w:t>Development</w:t>
      </w:r>
      <w:proofErr w:type="spellEnd"/>
      <w:r w:rsidR="008374D1" w:rsidRPr="008374D1">
        <w:rPr>
          <w:sz w:val="28"/>
          <w:szCs w:val="28"/>
        </w:rPr>
        <w:t xml:space="preserve"> </w:t>
      </w:r>
      <w:proofErr w:type="spellStart"/>
      <w:r w:rsidR="008374D1" w:rsidRPr="008374D1">
        <w:rPr>
          <w:sz w:val="28"/>
          <w:szCs w:val="28"/>
        </w:rPr>
        <w:t>Group</w:t>
      </w:r>
      <w:proofErr w:type="spellEnd"/>
      <w:r w:rsidR="008374D1" w:rsidRPr="008374D1">
        <w:rPr>
          <w:sz w:val="28"/>
          <w:szCs w:val="28"/>
        </w:rPr>
        <w:t>.</w:t>
      </w:r>
    </w:p>
    <w:p w:rsidR="002D5D00" w:rsidRPr="002D5D00" w:rsidRDefault="002D5D00" w:rsidP="002D5D00">
      <w:pPr>
        <w:ind w:firstLine="567"/>
        <w:rPr>
          <w:sz w:val="28"/>
          <w:szCs w:val="28"/>
        </w:rPr>
      </w:pPr>
    </w:p>
    <w:p w:rsidR="002D5D00" w:rsidRPr="00947435" w:rsidRDefault="002D5D00" w:rsidP="002D5D00">
      <w:pPr>
        <w:pStyle w:val="20"/>
      </w:pPr>
      <w:bookmarkStart w:id="9" w:name="_Toc22116358"/>
      <w:r w:rsidRPr="002D5D00">
        <w:rPr>
          <w:sz w:val="28"/>
          <w:szCs w:val="28"/>
        </w:rPr>
        <w:t xml:space="preserve">Требования к </w:t>
      </w:r>
      <w:r>
        <w:rPr>
          <w:sz w:val="28"/>
          <w:szCs w:val="28"/>
        </w:rPr>
        <w:t>компьютеру клиента</w:t>
      </w:r>
      <w:bookmarkEnd w:id="9"/>
    </w:p>
    <w:p w:rsidR="002D5D00" w:rsidRPr="002D5D00" w:rsidRDefault="002D5D00" w:rsidP="002D5D00">
      <w:pPr>
        <w:ind w:firstLine="567"/>
        <w:rPr>
          <w:sz w:val="28"/>
          <w:szCs w:val="28"/>
        </w:rPr>
      </w:pPr>
      <w:r w:rsidRPr="002D5D00">
        <w:rPr>
          <w:sz w:val="28"/>
          <w:szCs w:val="28"/>
        </w:rPr>
        <w:t>Компьютер клиента:</w:t>
      </w:r>
    </w:p>
    <w:tbl>
      <w:tblPr>
        <w:tblStyle w:val="aff5"/>
        <w:tblW w:w="0" w:type="auto"/>
        <w:jc w:val="center"/>
        <w:tblLook w:val="04A0"/>
      </w:tblPr>
      <w:tblGrid>
        <w:gridCol w:w="2092"/>
        <w:gridCol w:w="3401"/>
        <w:gridCol w:w="4111"/>
      </w:tblGrid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Минимальные системные требования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Рекомендуемые системные требования</w:t>
            </w:r>
          </w:p>
        </w:tc>
      </w:tr>
      <w:tr w:rsidR="002D5D00" w:rsidRPr="000E03B4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b/>
                <w:sz w:val="28"/>
                <w:szCs w:val="28"/>
              </w:rPr>
              <w:t>Операционная</w:t>
            </w:r>
            <w:r w:rsidRPr="002D5D00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b/>
                <w:sz w:val="28"/>
                <w:szCs w:val="28"/>
              </w:rPr>
              <w:t>система</w:t>
            </w:r>
          </w:p>
        </w:tc>
        <w:tc>
          <w:tcPr>
            <w:tcW w:w="7512" w:type="dxa"/>
            <w:gridSpan w:val="2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 xml:space="preserve">Windows® XP SP2 / Windows Vista® / Windows® 7 / Windows® 8 / Windows® 10 </w:t>
            </w:r>
            <w:r w:rsidRPr="002D5D00">
              <w:rPr>
                <w:sz w:val="28"/>
                <w:szCs w:val="28"/>
              </w:rPr>
              <w:t>с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последним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пакетом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обновлений</w:t>
            </w:r>
          </w:p>
        </w:tc>
      </w:tr>
      <w:tr w:rsidR="002D5D00" w:rsidRPr="000E03B4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Процессор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 xml:space="preserve">Intel® Celeron™ 450 </w:t>
            </w:r>
            <w:r w:rsidRPr="002D5D00">
              <w:rPr>
                <w:sz w:val="28"/>
                <w:szCs w:val="28"/>
              </w:rPr>
              <w:t>или</w:t>
            </w:r>
            <w:r w:rsidRPr="002D5D00">
              <w:rPr>
                <w:sz w:val="28"/>
                <w:szCs w:val="28"/>
                <w:lang w:val="en-US"/>
              </w:rPr>
              <w:br/>
              <w:t xml:space="preserve">AMD </w:t>
            </w:r>
            <w:proofErr w:type="spellStart"/>
            <w:r w:rsidRPr="002D5D00">
              <w:rPr>
                <w:sz w:val="28"/>
                <w:szCs w:val="28"/>
                <w:lang w:val="en-US"/>
              </w:rPr>
              <w:t>Athlon</w:t>
            </w:r>
            <w:proofErr w:type="spellEnd"/>
            <w:r w:rsidRPr="002D5D00">
              <w:rPr>
                <w:sz w:val="28"/>
                <w:szCs w:val="28"/>
                <w:lang w:val="en-US"/>
              </w:rPr>
              <w:t>™ 64 3200+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>Intel® Core™ i3 2100,</w:t>
            </w:r>
          </w:p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  <w:lang w:val="en-US"/>
              </w:rPr>
            </w:pPr>
            <w:r w:rsidRPr="002D5D00">
              <w:rPr>
                <w:sz w:val="28"/>
                <w:szCs w:val="28"/>
                <w:lang w:val="en-US"/>
              </w:rPr>
              <w:t xml:space="preserve">AMD FX™ 4100, </w:t>
            </w:r>
            <w:r w:rsidRPr="002D5D00">
              <w:rPr>
                <w:sz w:val="28"/>
                <w:szCs w:val="28"/>
              </w:rPr>
              <w:t>или</w:t>
            </w:r>
            <w:r w:rsidRPr="002D5D00">
              <w:rPr>
                <w:sz w:val="28"/>
                <w:szCs w:val="28"/>
                <w:lang w:val="en-US"/>
              </w:rPr>
              <w:t xml:space="preserve"> </w:t>
            </w:r>
            <w:r w:rsidRPr="002D5D00">
              <w:rPr>
                <w:sz w:val="28"/>
                <w:szCs w:val="28"/>
              </w:rPr>
              <w:t>лучше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lastRenderedPageBreak/>
              <w:t>Оперативная память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 xml:space="preserve">1 ГБ (500 МБ </w:t>
            </w:r>
            <w:r w:rsidRPr="002D5D00">
              <w:rPr>
                <w:sz w:val="28"/>
                <w:szCs w:val="28"/>
                <w:lang w:val="en-US"/>
              </w:rPr>
              <w:t>Windows</w:t>
            </w:r>
            <w:r w:rsidRPr="002D5D00">
              <w:rPr>
                <w:sz w:val="28"/>
                <w:szCs w:val="28"/>
              </w:rPr>
              <w:t xml:space="preserve">® </w:t>
            </w:r>
            <w:r w:rsidRPr="002D5D00">
              <w:rPr>
                <w:sz w:val="28"/>
                <w:szCs w:val="28"/>
                <w:lang w:val="en-US"/>
              </w:rPr>
              <w:t>XP</w:t>
            </w:r>
            <w:r w:rsidRPr="002D5D00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2 ГБ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Свободное место на жестком диске</w:t>
            </w:r>
          </w:p>
        </w:tc>
        <w:tc>
          <w:tcPr>
            <w:tcW w:w="340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500 МБ</w:t>
            </w:r>
          </w:p>
        </w:tc>
        <w:tc>
          <w:tcPr>
            <w:tcW w:w="4111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1 ГБ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Минимальное разрешение экрана</w:t>
            </w:r>
          </w:p>
        </w:tc>
        <w:tc>
          <w:tcPr>
            <w:tcW w:w="7512" w:type="dxa"/>
            <w:gridSpan w:val="2"/>
            <w:vAlign w:val="center"/>
          </w:tcPr>
          <w:p w:rsidR="002D5D00" w:rsidRPr="002D5D00" w:rsidRDefault="002D5D00" w:rsidP="00434BE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>1024х768</w:t>
            </w:r>
          </w:p>
        </w:tc>
      </w:tr>
      <w:tr w:rsidR="002D5D00" w:rsidRPr="002D5D00" w:rsidTr="00434BEC">
        <w:trPr>
          <w:jc w:val="center"/>
        </w:trPr>
        <w:tc>
          <w:tcPr>
            <w:tcW w:w="1844" w:type="dxa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b/>
                <w:sz w:val="28"/>
                <w:szCs w:val="28"/>
              </w:rPr>
            </w:pPr>
            <w:r w:rsidRPr="002D5D00">
              <w:rPr>
                <w:b/>
                <w:sz w:val="28"/>
                <w:szCs w:val="28"/>
              </w:rPr>
              <w:t>Офисный пакет приложений</w:t>
            </w:r>
          </w:p>
        </w:tc>
        <w:tc>
          <w:tcPr>
            <w:tcW w:w="7512" w:type="dxa"/>
            <w:gridSpan w:val="2"/>
            <w:vAlign w:val="center"/>
          </w:tcPr>
          <w:p w:rsidR="002D5D00" w:rsidRPr="002D5D00" w:rsidRDefault="002D5D00" w:rsidP="00434BEC">
            <w:pPr>
              <w:spacing w:before="100" w:beforeAutospacing="1" w:after="100" w:afterAutospacing="1"/>
              <w:jc w:val="center"/>
              <w:outlineLvl w:val="4"/>
              <w:rPr>
                <w:sz w:val="28"/>
                <w:szCs w:val="28"/>
              </w:rPr>
            </w:pPr>
            <w:r w:rsidRPr="002D5D00">
              <w:rPr>
                <w:sz w:val="28"/>
                <w:szCs w:val="28"/>
              </w:rPr>
              <w:t xml:space="preserve">Пакет </w:t>
            </w:r>
            <w:r w:rsidRPr="002D5D00">
              <w:rPr>
                <w:sz w:val="28"/>
                <w:szCs w:val="28"/>
                <w:lang w:val="en-US"/>
              </w:rPr>
              <w:t>Microsoft</w:t>
            </w:r>
            <w:r w:rsidRPr="002D5D00">
              <w:rPr>
                <w:sz w:val="28"/>
                <w:szCs w:val="28"/>
              </w:rPr>
              <w:t xml:space="preserve">® </w:t>
            </w:r>
            <w:r w:rsidRPr="002D5D00">
              <w:rPr>
                <w:sz w:val="28"/>
                <w:szCs w:val="28"/>
                <w:lang w:val="en-US"/>
              </w:rPr>
              <w:t>Office</w:t>
            </w:r>
            <w:r w:rsidRPr="002D5D00">
              <w:rPr>
                <w:sz w:val="28"/>
                <w:szCs w:val="28"/>
              </w:rPr>
              <w:t xml:space="preserve">™ 2003 и выше, </w:t>
            </w:r>
            <w:r w:rsidRPr="002D5D00">
              <w:rPr>
                <w:sz w:val="28"/>
                <w:szCs w:val="28"/>
                <w:lang w:val="en-US"/>
              </w:rPr>
              <w:t>Word</w:t>
            </w:r>
            <w:r w:rsidRPr="002D5D00">
              <w:rPr>
                <w:sz w:val="28"/>
                <w:szCs w:val="28"/>
              </w:rPr>
              <w:t xml:space="preserve">™ и </w:t>
            </w:r>
            <w:r w:rsidRPr="002D5D00">
              <w:rPr>
                <w:sz w:val="28"/>
                <w:szCs w:val="28"/>
                <w:lang w:val="en-US"/>
              </w:rPr>
              <w:t>Excel</w:t>
            </w:r>
            <w:r w:rsidRPr="002D5D00">
              <w:rPr>
                <w:sz w:val="28"/>
                <w:szCs w:val="28"/>
              </w:rPr>
              <w:t xml:space="preserve">™, 32 </w:t>
            </w:r>
            <w:proofErr w:type="spellStart"/>
            <w:r w:rsidRPr="002D5D00">
              <w:rPr>
                <w:sz w:val="28"/>
                <w:szCs w:val="28"/>
              </w:rPr>
              <w:t>bit</w:t>
            </w:r>
            <w:proofErr w:type="spellEnd"/>
            <w:r w:rsidRPr="002D5D00">
              <w:rPr>
                <w:sz w:val="28"/>
                <w:szCs w:val="28"/>
              </w:rPr>
              <w:t xml:space="preserve"> (для работы с отчетами и печатными формами)</w:t>
            </w:r>
          </w:p>
        </w:tc>
      </w:tr>
    </w:tbl>
    <w:p w:rsidR="002D5D00" w:rsidRPr="002D5D00" w:rsidRDefault="002D5D00" w:rsidP="002D5D00">
      <w:pPr>
        <w:ind w:firstLine="567"/>
        <w:rPr>
          <w:sz w:val="28"/>
          <w:szCs w:val="28"/>
        </w:rPr>
      </w:pPr>
    </w:p>
    <w:p w:rsidR="002D5D00" w:rsidRDefault="002D5D00" w:rsidP="002D5D00">
      <w:pPr>
        <w:pStyle w:val="20"/>
      </w:pPr>
      <w:bookmarkStart w:id="10" w:name="_Toc22116359"/>
      <w:r>
        <w:t>Требования к сети</w:t>
      </w:r>
      <w:bookmarkEnd w:id="10"/>
    </w:p>
    <w:p w:rsidR="002D5D00" w:rsidRPr="002D5D00" w:rsidRDefault="002D5D00" w:rsidP="002D5D00">
      <w:pPr>
        <w:ind w:firstLine="567"/>
        <w:rPr>
          <w:sz w:val="28"/>
          <w:szCs w:val="28"/>
        </w:rPr>
      </w:pPr>
      <w:r w:rsidRPr="002D5D00">
        <w:rPr>
          <w:sz w:val="28"/>
          <w:szCs w:val="28"/>
        </w:rPr>
        <w:t>Локальная сеть: 100 Мбит/сек или больше. Возможна организация связи клиентских мест с сервером посредством выделенных линий, сети интернет (VPN) с пропускной способностью от 4 Мбит/сек.</w:t>
      </w:r>
    </w:p>
    <w:p w:rsidR="002D5D00" w:rsidRPr="002D5D00" w:rsidRDefault="002D5D00" w:rsidP="00947435">
      <w:pPr>
        <w:ind w:firstLine="567"/>
        <w:rPr>
          <w:sz w:val="28"/>
          <w:szCs w:val="28"/>
        </w:rPr>
      </w:pPr>
    </w:p>
    <w:p w:rsidR="00D153FC" w:rsidRDefault="00947435" w:rsidP="0054195E">
      <w:pPr>
        <w:pStyle w:val="1"/>
      </w:pPr>
      <w:bookmarkStart w:id="11" w:name="_Toc203824922"/>
      <w:bookmarkStart w:id="12" w:name="_Toc231125297"/>
      <w:r w:rsidRPr="00947435">
        <w:br w:type="page"/>
      </w:r>
      <w:bookmarkStart w:id="13" w:name="_Toc22116360"/>
      <w:bookmarkEnd w:id="11"/>
      <w:bookmarkEnd w:id="12"/>
      <w:r w:rsidR="0054195E">
        <w:lastRenderedPageBreak/>
        <w:t>Состав дистрибутива</w:t>
      </w:r>
      <w:bookmarkEnd w:id="13"/>
    </w:p>
    <w:p w:rsidR="0054195E" w:rsidRDefault="0054195E" w:rsidP="0054195E">
      <w:pPr>
        <w:ind w:firstLine="567"/>
        <w:rPr>
          <w:sz w:val="28"/>
          <w:szCs w:val="28"/>
        </w:rPr>
      </w:pPr>
      <w:r w:rsidRPr="0054195E">
        <w:rPr>
          <w:sz w:val="28"/>
          <w:szCs w:val="28"/>
        </w:rPr>
        <w:t xml:space="preserve">В состав дистрибутива </w:t>
      </w:r>
      <w:proofErr w:type="gramStart"/>
      <w:r w:rsidRPr="0054195E">
        <w:rPr>
          <w:sz w:val="28"/>
          <w:szCs w:val="28"/>
        </w:rPr>
        <w:t>включены</w:t>
      </w:r>
      <w:proofErr w:type="gramEnd"/>
      <w:r>
        <w:rPr>
          <w:sz w:val="28"/>
          <w:szCs w:val="28"/>
        </w:rPr>
        <w:t>:</w:t>
      </w:r>
    </w:p>
    <w:p w:rsidR="0054195E" w:rsidRPr="003D0933" w:rsidRDefault="0054195E" w:rsidP="003D0933">
      <w:pPr>
        <w:pStyle w:val="afa"/>
        <w:numPr>
          <w:ilvl w:val="0"/>
          <w:numId w:val="85"/>
        </w:numPr>
        <w:rPr>
          <w:sz w:val="28"/>
          <w:szCs w:val="28"/>
        </w:rPr>
      </w:pPr>
      <w:r w:rsidRPr="003D0933">
        <w:rPr>
          <w:sz w:val="28"/>
          <w:szCs w:val="28"/>
        </w:rPr>
        <w:t xml:space="preserve">Дистрибутив сервера баз данных </w:t>
      </w:r>
      <w:proofErr w:type="spellStart"/>
      <w:r w:rsidRPr="003D0933">
        <w:rPr>
          <w:sz w:val="28"/>
          <w:szCs w:val="28"/>
        </w:rPr>
        <w:t>PostgreSQL</w:t>
      </w:r>
      <w:proofErr w:type="spellEnd"/>
      <w:r w:rsidR="003D0933" w:rsidRPr="003D0933">
        <w:rPr>
          <w:sz w:val="28"/>
          <w:szCs w:val="28"/>
        </w:rPr>
        <w:t xml:space="preserve"> 9.6</w:t>
      </w:r>
      <w:r w:rsidRPr="003D0933">
        <w:rPr>
          <w:sz w:val="28"/>
          <w:szCs w:val="28"/>
        </w:rPr>
        <w:t>.</w:t>
      </w:r>
    </w:p>
    <w:p w:rsidR="0054195E" w:rsidRPr="003D0933" w:rsidRDefault="0054195E" w:rsidP="003D0933">
      <w:pPr>
        <w:pStyle w:val="afa"/>
        <w:numPr>
          <w:ilvl w:val="0"/>
          <w:numId w:val="85"/>
        </w:numPr>
        <w:rPr>
          <w:sz w:val="28"/>
          <w:szCs w:val="28"/>
        </w:rPr>
      </w:pPr>
      <w:r w:rsidRPr="003D0933">
        <w:rPr>
          <w:sz w:val="28"/>
          <w:szCs w:val="28"/>
        </w:rPr>
        <w:t>Сервер приложений.</w:t>
      </w:r>
    </w:p>
    <w:p w:rsidR="003D0933" w:rsidRPr="003D0933" w:rsidRDefault="003D0933" w:rsidP="003D0933">
      <w:pPr>
        <w:pStyle w:val="afa"/>
        <w:numPr>
          <w:ilvl w:val="0"/>
          <w:numId w:val="85"/>
        </w:numPr>
        <w:rPr>
          <w:sz w:val="28"/>
          <w:szCs w:val="28"/>
        </w:rPr>
      </w:pPr>
      <w:r w:rsidRPr="003D0933">
        <w:rPr>
          <w:sz w:val="28"/>
          <w:szCs w:val="28"/>
        </w:rPr>
        <w:t>Клиентское приложение.</w:t>
      </w:r>
    </w:p>
    <w:p w:rsidR="003D0933" w:rsidRDefault="003D0933" w:rsidP="003D0933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Дистрибутив </w:t>
      </w:r>
      <w:proofErr w:type="spellStart"/>
      <w:r>
        <w:rPr>
          <w:sz w:val="28"/>
          <w:szCs w:val="28"/>
        </w:rPr>
        <w:t>PostgreSQL</w:t>
      </w:r>
      <w:proofErr w:type="spellEnd"/>
      <w:r>
        <w:rPr>
          <w:sz w:val="28"/>
          <w:szCs w:val="28"/>
        </w:rPr>
        <w:t xml:space="preserve"> 9.6</w:t>
      </w:r>
      <w:r w:rsidRPr="008374D1">
        <w:rPr>
          <w:sz w:val="28"/>
          <w:szCs w:val="28"/>
        </w:rPr>
        <w:t xml:space="preserve"> и включенные в него компоненты </w:t>
      </w:r>
      <w:proofErr w:type="gramStart"/>
      <w:r w:rsidRPr="008374D1">
        <w:rPr>
          <w:sz w:val="28"/>
          <w:szCs w:val="28"/>
        </w:rPr>
        <w:t>является свободно</w:t>
      </w:r>
      <w:r>
        <w:rPr>
          <w:sz w:val="28"/>
          <w:szCs w:val="28"/>
        </w:rPr>
        <w:t xml:space="preserve"> </w:t>
      </w:r>
      <w:r w:rsidRPr="008374D1">
        <w:rPr>
          <w:sz w:val="28"/>
          <w:szCs w:val="28"/>
        </w:rPr>
        <w:t>распространяемым продуктом и используется</w:t>
      </w:r>
      <w:proofErr w:type="gramEnd"/>
      <w:r w:rsidRPr="008374D1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РИАС</w:t>
      </w:r>
      <w:r w:rsidRPr="008374D1">
        <w:rPr>
          <w:sz w:val="28"/>
          <w:szCs w:val="28"/>
        </w:rPr>
        <w:t xml:space="preserve"> без каких-либо модификаций в соответствии с лицензией</w:t>
      </w:r>
      <w:r>
        <w:rPr>
          <w:sz w:val="28"/>
          <w:szCs w:val="28"/>
        </w:rPr>
        <w:t xml:space="preserve"> </w:t>
      </w:r>
      <w:r w:rsidRPr="008374D1">
        <w:rPr>
          <w:sz w:val="28"/>
          <w:szCs w:val="28"/>
        </w:rPr>
        <w:t xml:space="preserve">(www.postgresql.org/about/licence/). Авторское право на </w:t>
      </w:r>
      <w:proofErr w:type="spellStart"/>
      <w:r w:rsidRPr="008374D1">
        <w:rPr>
          <w:sz w:val="28"/>
          <w:szCs w:val="28"/>
        </w:rPr>
        <w:t>PostgreSQL</w:t>
      </w:r>
      <w:proofErr w:type="spellEnd"/>
      <w:r w:rsidRPr="008374D1">
        <w:rPr>
          <w:sz w:val="28"/>
          <w:szCs w:val="28"/>
        </w:rPr>
        <w:t xml:space="preserve"> принадлежит</w:t>
      </w:r>
      <w:r>
        <w:rPr>
          <w:sz w:val="28"/>
          <w:szCs w:val="28"/>
        </w:rPr>
        <w:t xml:space="preserve"> </w:t>
      </w:r>
      <w:proofErr w:type="spellStart"/>
      <w:r w:rsidRPr="008374D1">
        <w:rPr>
          <w:sz w:val="28"/>
          <w:szCs w:val="28"/>
        </w:rPr>
        <w:t>PostgreSQL</w:t>
      </w:r>
      <w:proofErr w:type="spellEnd"/>
      <w:r w:rsidRPr="008374D1">
        <w:rPr>
          <w:sz w:val="28"/>
          <w:szCs w:val="28"/>
        </w:rPr>
        <w:t xml:space="preserve"> </w:t>
      </w:r>
      <w:proofErr w:type="spellStart"/>
      <w:r w:rsidRPr="008374D1">
        <w:rPr>
          <w:sz w:val="28"/>
          <w:szCs w:val="28"/>
        </w:rPr>
        <w:t>Global</w:t>
      </w:r>
      <w:proofErr w:type="spellEnd"/>
      <w:r w:rsidRPr="008374D1">
        <w:rPr>
          <w:sz w:val="28"/>
          <w:szCs w:val="28"/>
        </w:rPr>
        <w:t xml:space="preserve"> </w:t>
      </w:r>
      <w:proofErr w:type="spellStart"/>
      <w:r w:rsidRPr="008374D1">
        <w:rPr>
          <w:sz w:val="28"/>
          <w:szCs w:val="28"/>
        </w:rPr>
        <w:t>Development</w:t>
      </w:r>
      <w:proofErr w:type="spellEnd"/>
      <w:r w:rsidRPr="008374D1">
        <w:rPr>
          <w:sz w:val="28"/>
          <w:szCs w:val="28"/>
        </w:rPr>
        <w:t xml:space="preserve"> </w:t>
      </w:r>
      <w:proofErr w:type="spellStart"/>
      <w:r w:rsidRPr="008374D1">
        <w:rPr>
          <w:sz w:val="28"/>
          <w:szCs w:val="28"/>
        </w:rPr>
        <w:t>Group</w:t>
      </w:r>
      <w:proofErr w:type="spellEnd"/>
      <w:r w:rsidRPr="008374D1">
        <w:rPr>
          <w:sz w:val="28"/>
          <w:szCs w:val="28"/>
        </w:rPr>
        <w:t>.</w:t>
      </w:r>
    </w:p>
    <w:p w:rsidR="003D0933" w:rsidRDefault="003D0933">
      <w:pPr>
        <w:ind w:firstLine="0"/>
        <w:contextualSpacing w:val="0"/>
        <w:jc w:val="left"/>
        <w:rPr>
          <w:lang w:eastAsia="en-US"/>
        </w:rPr>
      </w:pPr>
      <w:r>
        <w:rPr>
          <w:lang w:eastAsia="en-US"/>
        </w:rPr>
        <w:br w:type="page"/>
      </w:r>
    </w:p>
    <w:p w:rsidR="0054195E" w:rsidRDefault="0054195E" w:rsidP="0054195E">
      <w:pPr>
        <w:rPr>
          <w:lang w:eastAsia="en-US"/>
        </w:rPr>
      </w:pPr>
    </w:p>
    <w:p w:rsidR="003D0933" w:rsidRDefault="003D0933" w:rsidP="003D0933">
      <w:pPr>
        <w:pStyle w:val="1"/>
      </w:pPr>
      <w:bookmarkStart w:id="14" w:name="_Toc22116361"/>
      <w:r>
        <w:t>Установка</w:t>
      </w:r>
      <w:bookmarkEnd w:id="14"/>
    </w:p>
    <w:p w:rsidR="003D0933" w:rsidRDefault="003D0933" w:rsidP="003D0933">
      <w:pPr>
        <w:pStyle w:val="20"/>
      </w:pPr>
      <w:bookmarkStart w:id="15" w:name="_Toc22116362"/>
      <w:r>
        <w:t>Установка сервера приложений и сервера баз данных</w:t>
      </w:r>
      <w:bookmarkEnd w:id="15"/>
    </w:p>
    <w:p w:rsidR="003D0933" w:rsidRPr="003D0933" w:rsidRDefault="003D0933" w:rsidP="003D0933">
      <w:pPr>
        <w:ind w:firstLine="567"/>
        <w:rPr>
          <w:sz w:val="28"/>
          <w:szCs w:val="28"/>
        </w:rPr>
      </w:pPr>
      <w:r w:rsidRPr="003D0933">
        <w:rPr>
          <w:sz w:val="28"/>
          <w:szCs w:val="28"/>
        </w:rPr>
        <w:t>Сервер приложений и сервер баз данных могут располагаться как на разных физических серверах так и на едином физическом сервере.</w:t>
      </w:r>
    </w:p>
    <w:p w:rsidR="003D0933" w:rsidRPr="003D0933" w:rsidRDefault="003D0933" w:rsidP="003D0933">
      <w:pPr>
        <w:ind w:left="567" w:firstLine="0"/>
        <w:rPr>
          <w:sz w:val="28"/>
          <w:szCs w:val="28"/>
        </w:rPr>
      </w:pPr>
      <w:r w:rsidRPr="003D0933">
        <w:rPr>
          <w:sz w:val="28"/>
          <w:szCs w:val="28"/>
        </w:rPr>
        <w:t>Последовательность установки: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Скопируйте файл инсталлятора на физический сервер.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Запустите инсталлятор с правами локального Администратора.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Не меняйте никаких опций в ходе инсталляции. По умолчанию все компоненты системы в меню инсталлятора уже выбраны.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Все необходимые службы приложения будут автоматически запущены.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Перезапуск системы делать не требуется.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При перезагрузке системы все службы будет запущенны в нужном порядке.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Запустите клиент, что бы убедится, что установка прошла успешно.</w:t>
      </w:r>
    </w:p>
    <w:p w:rsidR="003D0933" w:rsidRDefault="003D0933" w:rsidP="003D0933">
      <w:pPr>
        <w:ind w:firstLine="567"/>
        <w:rPr>
          <w:sz w:val="28"/>
          <w:szCs w:val="28"/>
        </w:rPr>
      </w:pPr>
    </w:p>
    <w:p w:rsidR="003D0933" w:rsidRDefault="003D0933" w:rsidP="003D0933">
      <w:pPr>
        <w:pStyle w:val="20"/>
      </w:pPr>
      <w:bookmarkStart w:id="16" w:name="_Toc22116363"/>
      <w:r>
        <w:t>Установка клиента</w:t>
      </w:r>
      <w:bookmarkEnd w:id="16"/>
    </w:p>
    <w:p w:rsidR="003D0933" w:rsidRPr="003D0933" w:rsidRDefault="003D0933" w:rsidP="003D0933">
      <w:pPr>
        <w:ind w:left="567" w:firstLine="0"/>
        <w:rPr>
          <w:sz w:val="28"/>
          <w:szCs w:val="28"/>
        </w:rPr>
      </w:pPr>
      <w:r w:rsidRPr="003D0933">
        <w:rPr>
          <w:sz w:val="28"/>
          <w:szCs w:val="28"/>
        </w:rPr>
        <w:t>Последовательность установки: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Скопируйте файл инсталлятора на физический сервер.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Запустите инсталлятор с правами локального Администратора.</w:t>
      </w:r>
    </w:p>
    <w:p w:rsidR="003D0933" w:rsidRPr="003D0933" w:rsidRDefault="007F31BE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Уберите в меню инсталлятора все галочки, кроме выбора инсталляции клиента</w:t>
      </w:r>
      <w:r w:rsidR="003D0933" w:rsidRPr="003D0933">
        <w:rPr>
          <w:sz w:val="28"/>
          <w:szCs w:val="28"/>
        </w:rPr>
        <w:t>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Все необходимые службы приложения будут автоматически запущены.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Перезапуск системы делать не требуется.</w:t>
      </w:r>
    </w:p>
    <w:p w:rsidR="003D0933" w:rsidRPr="003D0933" w:rsidRDefault="003D0933" w:rsidP="003D0933">
      <w:pPr>
        <w:pStyle w:val="afa"/>
        <w:numPr>
          <w:ilvl w:val="0"/>
          <w:numId w:val="86"/>
        </w:numPr>
        <w:rPr>
          <w:sz w:val="28"/>
          <w:szCs w:val="28"/>
        </w:rPr>
      </w:pPr>
      <w:r w:rsidRPr="003D0933">
        <w:rPr>
          <w:sz w:val="28"/>
          <w:szCs w:val="28"/>
        </w:rPr>
        <w:t>Запустите клиент, что бы убедится, что установка прошла успешно.</w:t>
      </w:r>
    </w:p>
    <w:p w:rsidR="00B963EE" w:rsidRPr="00B963EE" w:rsidRDefault="00B963EE" w:rsidP="00B963EE">
      <w:pPr>
        <w:ind w:firstLine="578"/>
        <w:contextualSpacing w:val="0"/>
        <w:rPr>
          <w:rFonts w:eastAsia="MS Mincho"/>
        </w:rPr>
      </w:pPr>
    </w:p>
    <w:sectPr w:rsidR="00B963EE" w:rsidRPr="00B963EE" w:rsidSect="00583882">
      <w:headerReference w:type="default" r:id="rId1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EEB" w:rsidRDefault="00E25EEB">
      <w:r>
        <w:separator/>
      </w:r>
    </w:p>
  </w:endnote>
  <w:endnote w:type="continuationSeparator" w:id="0">
    <w:p w:rsidR="00E25EEB" w:rsidRDefault="00E2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01" w:rsidRDefault="004E0301">
    <w:pPr>
      <w:pStyle w:val="af4"/>
    </w:pPr>
    <w:r>
      <w:t xml:space="preserve">РИАС Рабочий проект </w:t>
    </w:r>
    <w:r>
      <w:tab/>
    </w:r>
    <w:r>
      <w:tab/>
    </w:r>
    <w:r>
      <w:tab/>
    </w:r>
    <w:sdt>
      <w:sdtPr>
        <w:id w:val="-1768225464"/>
        <w:docPartObj>
          <w:docPartGallery w:val="Page Numbers (Bottom of Page)"/>
          <w:docPartUnique/>
        </w:docPartObj>
      </w:sdtPr>
      <w:sdtContent>
        <w:r w:rsidR="005268E2">
          <w:fldChar w:fldCharType="begin"/>
        </w:r>
        <w:r>
          <w:instrText>PAGE   \* MERGEFORMAT</w:instrText>
        </w:r>
        <w:r w:rsidR="005268E2">
          <w:fldChar w:fldCharType="separate"/>
        </w:r>
        <w:r>
          <w:rPr>
            <w:noProof/>
          </w:rPr>
          <w:t>1</w:t>
        </w:r>
        <w:r w:rsidR="005268E2">
          <w:fldChar w:fldCharType="end"/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01" w:rsidRDefault="004E0301" w:rsidP="00CA49DA">
    <w:pPr>
      <w:pStyle w:val="af4"/>
      <w:ind w:firstLine="0"/>
    </w:pPr>
    <w:r>
      <w:tab/>
    </w:r>
    <w:r>
      <w:tab/>
    </w:r>
    <w:sdt>
      <w:sdtPr>
        <w:id w:val="-1197917886"/>
        <w:docPartObj>
          <w:docPartGallery w:val="Page Numbers (Bottom of Page)"/>
          <w:docPartUnique/>
        </w:docPartObj>
      </w:sdtPr>
      <w:sdtContent>
        <w:r w:rsidR="005268E2">
          <w:fldChar w:fldCharType="begin"/>
        </w:r>
        <w:r>
          <w:instrText>PAGE   \* MERGEFORMAT</w:instrText>
        </w:r>
        <w:r w:rsidR="005268E2">
          <w:fldChar w:fldCharType="separate"/>
        </w:r>
        <w:r w:rsidR="000E03B4">
          <w:rPr>
            <w:noProof/>
          </w:rPr>
          <w:t>2</w:t>
        </w:r>
        <w:r w:rsidR="005268E2"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EEB" w:rsidRDefault="00E25EEB">
      <w:r>
        <w:separator/>
      </w:r>
    </w:p>
  </w:footnote>
  <w:footnote w:type="continuationSeparator" w:id="0">
    <w:p w:rsidR="00E25EEB" w:rsidRDefault="00E2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01" w:rsidRPr="00954190" w:rsidRDefault="004E0301" w:rsidP="00583882">
    <w:pPr>
      <w:tabs>
        <w:tab w:val="center" w:pos="4677"/>
        <w:tab w:val="right" w:pos="9355"/>
      </w:tabs>
      <w:ind w:firstLine="0"/>
      <w:contextualSpacing w:val="0"/>
      <w:rPr>
        <w:sz w:val="28"/>
        <w:szCs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01" w:rsidRPr="00954190" w:rsidRDefault="004E0301" w:rsidP="00583882">
    <w:pPr>
      <w:tabs>
        <w:tab w:val="center" w:pos="4677"/>
        <w:tab w:val="right" w:pos="9355"/>
      </w:tabs>
      <w:ind w:firstLine="0"/>
      <w:contextualSpacing w:val="0"/>
      <w:rPr>
        <w:sz w:val="28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559CDC50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B61CDBC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81C0292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982C4F9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95A8C1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6610103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0000007"/>
    <w:multiLevelType w:val="singleLevel"/>
    <w:tmpl w:val="00000007"/>
    <w:name w:val="WW8Num2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sz w:val="28"/>
        <w:szCs w:val="28"/>
      </w:rPr>
    </w:lvl>
  </w:abstractNum>
  <w:abstractNum w:abstractNumId="7">
    <w:nsid w:val="04264C5E"/>
    <w:multiLevelType w:val="hybridMultilevel"/>
    <w:tmpl w:val="FBAEEE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56F239D"/>
    <w:multiLevelType w:val="hybridMultilevel"/>
    <w:tmpl w:val="DD00E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2E3636"/>
    <w:multiLevelType w:val="hybridMultilevel"/>
    <w:tmpl w:val="D6A4EE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06604377"/>
    <w:multiLevelType w:val="hybridMultilevel"/>
    <w:tmpl w:val="BDB8E590"/>
    <w:lvl w:ilvl="0" w:tplc="BBC28A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7A626BE"/>
    <w:multiLevelType w:val="multilevel"/>
    <w:tmpl w:val="811C7E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082D43F6"/>
    <w:multiLevelType w:val="hybridMultilevel"/>
    <w:tmpl w:val="079C6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330CC9"/>
    <w:multiLevelType w:val="hybridMultilevel"/>
    <w:tmpl w:val="DEECB5E8"/>
    <w:lvl w:ilvl="0" w:tplc="4EEC1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09C15892"/>
    <w:multiLevelType w:val="multilevel"/>
    <w:tmpl w:val="7626F0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0AF46390"/>
    <w:multiLevelType w:val="hybridMultilevel"/>
    <w:tmpl w:val="BF747C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0C62426A"/>
    <w:multiLevelType w:val="hybridMultilevel"/>
    <w:tmpl w:val="B0009080"/>
    <w:lvl w:ilvl="0" w:tplc="E536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0C6C3C0C"/>
    <w:multiLevelType w:val="hybridMultilevel"/>
    <w:tmpl w:val="5AEA4E98"/>
    <w:lvl w:ilvl="0" w:tplc="EEC81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FE9221A"/>
    <w:multiLevelType w:val="hybridMultilevel"/>
    <w:tmpl w:val="44747FBC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0B10D5A"/>
    <w:multiLevelType w:val="hybridMultilevel"/>
    <w:tmpl w:val="EE560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2910183"/>
    <w:multiLevelType w:val="multilevel"/>
    <w:tmpl w:val="2CCC102E"/>
    <w:styleLink w:val="a1"/>
    <w:lvl w:ilvl="0">
      <w:start w:val="1"/>
      <w:numFmt w:val="decimal"/>
      <w:lvlText w:val="%1."/>
      <w:lvlJc w:val="left"/>
      <w:pPr>
        <w:tabs>
          <w:tab w:val="num" w:pos="1004"/>
        </w:tabs>
        <w:ind w:left="992" w:hanging="284"/>
      </w:pPr>
      <w:rPr>
        <w:rFonts w:ascii="Times New Roman" w:eastAsia="Times New Roman" w:hAnsi="Times New Roman" w:cs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136967D0"/>
    <w:multiLevelType w:val="hybridMultilevel"/>
    <w:tmpl w:val="8A069C96"/>
    <w:lvl w:ilvl="0" w:tplc="AFE68D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C35FE9"/>
    <w:multiLevelType w:val="hybridMultilevel"/>
    <w:tmpl w:val="923E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722672"/>
    <w:multiLevelType w:val="multilevel"/>
    <w:tmpl w:val="ACE6A1AC"/>
    <w:styleLink w:val="a2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6"/>
        <w:vertAlign w:val="baseline"/>
      </w:rPr>
    </w:lvl>
    <w:lvl w:ilvl="1">
      <w:start w:val="1"/>
      <w:numFmt w:val="decimal"/>
      <w:pStyle w:val="20"/>
      <w:lvlText w:val="%1.%2"/>
      <w:lvlJc w:val="left"/>
      <w:pPr>
        <w:tabs>
          <w:tab w:val="num" w:pos="0"/>
        </w:tabs>
        <w:ind w:left="851" w:hanging="851"/>
      </w:pPr>
      <w:rPr>
        <w:rFonts w:hint="default"/>
        <w:b/>
        <w:sz w:val="32"/>
      </w:rPr>
    </w:lvl>
    <w:lvl w:ilvl="2">
      <w:start w:val="1"/>
      <w:numFmt w:val="decimal"/>
      <w:pStyle w:val="30"/>
      <w:lvlText w:val="%1.%2.%3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8">
      <w:start w:val="1"/>
      <w:numFmt w:val="decimal"/>
      <w:lvlRestart w:val="1"/>
      <w:pStyle w:val="9"/>
      <w:lvlText w:val="Рис. %1.%9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sz w:val="16"/>
      </w:rPr>
    </w:lvl>
  </w:abstractNum>
  <w:abstractNum w:abstractNumId="24">
    <w:nsid w:val="18CD1741"/>
    <w:multiLevelType w:val="hybridMultilevel"/>
    <w:tmpl w:val="B632506E"/>
    <w:lvl w:ilvl="0" w:tplc="917015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1A766877"/>
    <w:multiLevelType w:val="multilevel"/>
    <w:tmpl w:val="7E2A8718"/>
    <w:lvl w:ilvl="0">
      <w:start w:val="1"/>
      <w:numFmt w:val="decimal"/>
      <w:isLgl/>
      <w:lvlText w:val="%1."/>
      <w:lvlJc w:val="left"/>
      <w:pPr>
        <w:tabs>
          <w:tab w:val="num" w:pos="-30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300"/>
        </w:tabs>
        <w:ind w:left="420" w:hanging="360"/>
      </w:pPr>
      <w:rPr>
        <w:rFonts w:hint="default"/>
      </w:rPr>
    </w:lvl>
    <w:lvl w:ilvl="2">
      <w:start w:val="1"/>
      <w:numFmt w:val="decimal"/>
      <w:pStyle w:val="50"/>
      <w:isLgl/>
      <w:lvlText w:val="%1.%2.%3."/>
      <w:lvlJc w:val="left"/>
      <w:pPr>
        <w:tabs>
          <w:tab w:val="num" w:pos="-300"/>
        </w:tabs>
        <w:ind w:left="780" w:hanging="720"/>
      </w:pPr>
      <w:rPr>
        <w:rFonts w:hint="default"/>
      </w:rPr>
    </w:lvl>
    <w:lvl w:ilvl="3">
      <w:start w:val="1"/>
      <w:numFmt w:val="decimal"/>
      <w:pStyle w:val="6"/>
      <w:isLgl/>
      <w:lvlText w:val="%1.%2.%3.%4."/>
      <w:lvlJc w:val="left"/>
      <w:pPr>
        <w:tabs>
          <w:tab w:val="num" w:pos="49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-30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-30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-300"/>
        </w:tabs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-300"/>
        </w:tabs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-300"/>
        </w:tabs>
        <w:ind w:left="1860" w:hanging="1800"/>
      </w:pPr>
      <w:rPr>
        <w:rFonts w:hint="default"/>
      </w:rPr>
    </w:lvl>
  </w:abstractNum>
  <w:abstractNum w:abstractNumId="26">
    <w:nsid w:val="1E392F4A"/>
    <w:multiLevelType w:val="hybridMultilevel"/>
    <w:tmpl w:val="B4FA4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E4D3173"/>
    <w:multiLevelType w:val="multilevel"/>
    <w:tmpl w:val="F7EA8B4C"/>
    <w:lvl w:ilvl="0">
      <w:start w:val="1"/>
      <w:numFmt w:val="bullet"/>
      <w:pStyle w:val="10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>
    <w:nsid w:val="1E571AD9"/>
    <w:multiLevelType w:val="multilevel"/>
    <w:tmpl w:val="3EE09C82"/>
    <w:lvl w:ilvl="0">
      <w:start w:val="1"/>
      <w:numFmt w:val="decimal"/>
      <w:pStyle w:val="02statia2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1"/>
      <w:lvlText w:val="%4)"/>
      <w:lvlJc w:val="left"/>
      <w:pPr>
        <w:tabs>
          <w:tab w:val="num" w:pos="687"/>
        </w:tabs>
        <w:ind w:left="687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9">
    <w:nsid w:val="1EA31384"/>
    <w:multiLevelType w:val="multilevel"/>
    <w:tmpl w:val="E1EA4D0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3"/>
      <w:numFmt w:val="decimal"/>
      <w:isLgl/>
      <w:lvlText w:val="%1.%2."/>
      <w:lvlJc w:val="left"/>
      <w:pPr>
        <w:ind w:left="2100" w:hanging="1020"/>
      </w:pPr>
      <w:rPr>
        <w:rFonts w:hint="default"/>
      </w:rPr>
    </w:lvl>
    <w:lvl w:ilvl="2">
      <w:start w:val="17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2100" w:hanging="1020"/>
      </w:pPr>
      <w:rPr>
        <w:rFonts w:hint="default"/>
      </w:rPr>
    </w:lvl>
    <w:lvl w:ilvl="4">
      <w:start w:val="3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0">
    <w:nsid w:val="1F6D4027"/>
    <w:multiLevelType w:val="hybridMultilevel"/>
    <w:tmpl w:val="61462948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201E4731"/>
    <w:multiLevelType w:val="multilevel"/>
    <w:tmpl w:val="A06E0C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2">
    <w:nsid w:val="24050E32"/>
    <w:multiLevelType w:val="hybridMultilevel"/>
    <w:tmpl w:val="7FF4345E"/>
    <w:lvl w:ilvl="0" w:tplc="8A02DF3C">
      <w:start w:val="1"/>
      <w:numFmt w:val="bullet"/>
      <w:pStyle w:val="a3"/>
      <w:lvlText w:val=""/>
      <w:lvlJc w:val="left"/>
      <w:pPr>
        <w:ind w:left="68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243545E1"/>
    <w:multiLevelType w:val="hybridMultilevel"/>
    <w:tmpl w:val="0720B98E"/>
    <w:lvl w:ilvl="0" w:tplc="2BD4A7BA">
      <w:start w:val="1"/>
      <w:numFmt w:val="decimal"/>
      <w:lvlText w:val="%1."/>
      <w:lvlJc w:val="left"/>
      <w:pPr>
        <w:ind w:left="4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29" w:hanging="360"/>
      </w:pPr>
    </w:lvl>
    <w:lvl w:ilvl="2" w:tplc="0419001B" w:tentative="1">
      <w:start w:val="1"/>
      <w:numFmt w:val="lowerRoman"/>
      <w:lvlText w:val="%3."/>
      <w:lvlJc w:val="right"/>
      <w:pPr>
        <w:ind w:left="5749" w:hanging="180"/>
      </w:pPr>
    </w:lvl>
    <w:lvl w:ilvl="3" w:tplc="0419000F" w:tentative="1">
      <w:start w:val="1"/>
      <w:numFmt w:val="decimal"/>
      <w:lvlText w:val="%4."/>
      <w:lvlJc w:val="left"/>
      <w:pPr>
        <w:ind w:left="6469" w:hanging="360"/>
      </w:pPr>
    </w:lvl>
    <w:lvl w:ilvl="4" w:tplc="04190019" w:tentative="1">
      <w:start w:val="1"/>
      <w:numFmt w:val="lowerLetter"/>
      <w:lvlText w:val="%5."/>
      <w:lvlJc w:val="left"/>
      <w:pPr>
        <w:ind w:left="7189" w:hanging="360"/>
      </w:pPr>
    </w:lvl>
    <w:lvl w:ilvl="5" w:tplc="0419001B" w:tentative="1">
      <w:start w:val="1"/>
      <w:numFmt w:val="lowerRoman"/>
      <w:lvlText w:val="%6."/>
      <w:lvlJc w:val="right"/>
      <w:pPr>
        <w:ind w:left="7909" w:hanging="180"/>
      </w:pPr>
    </w:lvl>
    <w:lvl w:ilvl="6" w:tplc="0419000F" w:tentative="1">
      <w:start w:val="1"/>
      <w:numFmt w:val="decimal"/>
      <w:lvlText w:val="%7."/>
      <w:lvlJc w:val="left"/>
      <w:pPr>
        <w:ind w:left="8629" w:hanging="360"/>
      </w:pPr>
    </w:lvl>
    <w:lvl w:ilvl="7" w:tplc="04190019" w:tentative="1">
      <w:start w:val="1"/>
      <w:numFmt w:val="lowerLetter"/>
      <w:lvlText w:val="%8."/>
      <w:lvlJc w:val="left"/>
      <w:pPr>
        <w:ind w:left="9349" w:hanging="360"/>
      </w:pPr>
    </w:lvl>
    <w:lvl w:ilvl="8" w:tplc="0419001B" w:tentative="1">
      <w:start w:val="1"/>
      <w:numFmt w:val="lowerRoman"/>
      <w:lvlText w:val="%9."/>
      <w:lvlJc w:val="right"/>
      <w:pPr>
        <w:ind w:left="10069" w:hanging="180"/>
      </w:pPr>
    </w:lvl>
  </w:abstractNum>
  <w:abstractNum w:abstractNumId="34">
    <w:nsid w:val="280B638D"/>
    <w:multiLevelType w:val="hybridMultilevel"/>
    <w:tmpl w:val="DE3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F77575"/>
    <w:multiLevelType w:val="multilevel"/>
    <w:tmpl w:val="4EB853B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8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36">
    <w:nsid w:val="2CAF6B5B"/>
    <w:multiLevelType w:val="hybridMultilevel"/>
    <w:tmpl w:val="ACE419B8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2911F88"/>
    <w:multiLevelType w:val="hybridMultilevel"/>
    <w:tmpl w:val="C1706D4C"/>
    <w:lvl w:ilvl="0" w:tplc="04190001">
      <w:start w:val="1"/>
      <w:numFmt w:val="bullet"/>
      <w:lvlText w:val=""/>
      <w:lvlJc w:val="left"/>
      <w:pPr>
        <w:ind w:left="21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8">
    <w:nsid w:val="363261A9"/>
    <w:multiLevelType w:val="hybridMultilevel"/>
    <w:tmpl w:val="445A9672"/>
    <w:lvl w:ilvl="0" w:tplc="DB9A30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37A44F44"/>
    <w:multiLevelType w:val="multilevel"/>
    <w:tmpl w:val="4118C36C"/>
    <w:lvl w:ilvl="0">
      <w:start w:val="1"/>
      <w:numFmt w:val="decimal"/>
      <w:lvlText w:val="%1.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2" w:hanging="360"/>
      </w:pPr>
    </w:lvl>
    <w:lvl w:ilvl="2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512" w:hanging="720"/>
      </w:pPr>
    </w:lvl>
    <w:lvl w:ilvl="4">
      <w:start w:val="1"/>
      <w:numFmt w:val="decimal"/>
      <w:isLgl/>
      <w:lvlText w:val="%1.%2.%3.%4.%5."/>
      <w:lvlJc w:val="left"/>
      <w:pPr>
        <w:ind w:left="1872" w:hanging="1080"/>
      </w:pPr>
    </w:lvl>
    <w:lvl w:ilvl="5">
      <w:start w:val="1"/>
      <w:numFmt w:val="decimal"/>
      <w:isLgl/>
      <w:lvlText w:val="%1.%2.%3.%4.%5.%6."/>
      <w:lvlJc w:val="left"/>
      <w:pPr>
        <w:ind w:left="1872" w:hanging="1080"/>
      </w:pPr>
    </w:lvl>
    <w:lvl w:ilvl="6">
      <w:start w:val="1"/>
      <w:numFmt w:val="decimal"/>
      <w:isLgl/>
      <w:lvlText w:val="%1.%2.%3.%4.%5.%6.%7."/>
      <w:lvlJc w:val="left"/>
      <w:pPr>
        <w:ind w:left="2232" w:hanging="1440"/>
      </w:p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</w:lvl>
    <w:lvl w:ilvl="8">
      <w:start w:val="1"/>
      <w:numFmt w:val="decimal"/>
      <w:isLgl/>
      <w:lvlText w:val="%1.%2.%3.%4.%5.%6.%7.%8.%9."/>
      <w:lvlJc w:val="left"/>
      <w:pPr>
        <w:ind w:left="2592" w:hanging="1800"/>
      </w:pPr>
    </w:lvl>
  </w:abstractNum>
  <w:abstractNum w:abstractNumId="40">
    <w:nsid w:val="37B3037F"/>
    <w:multiLevelType w:val="hybridMultilevel"/>
    <w:tmpl w:val="92CAD16E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37BB2CFC"/>
    <w:multiLevelType w:val="hybridMultilevel"/>
    <w:tmpl w:val="46081346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3BF322C4"/>
    <w:multiLevelType w:val="hybridMultilevel"/>
    <w:tmpl w:val="BF72F8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3BF5682A"/>
    <w:multiLevelType w:val="multilevel"/>
    <w:tmpl w:val="DA18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1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>
    <w:nsid w:val="3CFD0709"/>
    <w:multiLevelType w:val="hybridMultilevel"/>
    <w:tmpl w:val="052A5CD0"/>
    <w:lvl w:ilvl="0" w:tplc="032AD4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3DEF2E36"/>
    <w:multiLevelType w:val="hybridMultilevel"/>
    <w:tmpl w:val="061492FC"/>
    <w:lvl w:ilvl="0" w:tplc="91701562">
      <w:start w:val="1"/>
      <w:numFmt w:val="bullet"/>
      <w:lvlText w:val=""/>
      <w:lvlJc w:val="left"/>
      <w:pPr>
        <w:ind w:left="68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7549" w:hanging="360"/>
      </w:pPr>
    </w:lvl>
    <w:lvl w:ilvl="2" w:tplc="0419001B" w:tentative="1">
      <w:start w:val="1"/>
      <w:numFmt w:val="lowerRoman"/>
      <w:lvlText w:val="%3."/>
      <w:lvlJc w:val="right"/>
      <w:pPr>
        <w:ind w:left="8269" w:hanging="180"/>
      </w:p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46">
    <w:nsid w:val="40D8551C"/>
    <w:multiLevelType w:val="multilevel"/>
    <w:tmpl w:val="2CCC102E"/>
    <w:numStyleLink w:val="a1"/>
  </w:abstractNum>
  <w:abstractNum w:abstractNumId="47">
    <w:nsid w:val="41370E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41E952E2"/>
    <w:multiLevelType w:val="multilevel"/>
    <w:tmpl w:val="1B74B88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080"/>
      </w:pPr>
      <w:rPr>
        <w:rFonts w:hint="default"/>
      </w:rPr>
    </w:lvl>
    <w:lvl w:ilvl="2">
      <w:start w:val="17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1222" w:hanging="1080"/>
      </w:pPr>
      <w:rPr>
        <w:rFonts w:hint="default"/>
        <w:b w:val="0"/>
      </w:rPr>
    </w:lvl>
    <w:lvl w:ilvl="4">
      <w:start w:val="3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9">
    <w:nsid w:val="42CC5085"/>
    <w:multiLevelType w:val="hybridMultilevel"/>
    <w:tmpl w:val="E2E87644"/>
    <w:lvl w:ilvl="0" w:tplc="04190019">
      <w:start w:val="1"/>
      <w:numFmt w:val="lowerLetter"/>
      <w:lvlText w:val="%1."/>
      <w:lvlJc w:val="left"/>
      <w:pPr>
        <w:ind w:left="6829" w:hanging="360"/>
      </w:pPr>
    </w:lvl>
    <w:lvl w:ilvl="1" w:tplc="04190001">
      <w:start w:val="1"/>
      <w:numFmt w:val="bullet"/>
      <w:lvlText w:val=""/>
      <w:lvlJc w:val="left"/>
      <w:pPr>
        <w:ind w:left="7549" w:hanging="360"/>
      </w:pPr>
      <w:rPr>
        <w:rFonts w:ascii="Symbol" w:hAnsi="Symbol" w:hint="default"/>
      </w:rPr>
    </w:lvl>
    <w:lvl w:ilvl="2" w:tplc="764A81AA">
      <w:start w:val="1"/>
      <w:numFmt w:val="decimal"/>
      <w:lvlText w:val="%3."/>
      <w:lvlJc w:val="left"/>
      <w:pPr>
        <w:ind w:left="84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50">
    <w:nsid w:val="43746C3B"/>
    <w:multiLevelType w:val="hybridMultilevel"/>
    <w:tmpl w:val="DC56764C"/>
    <w:lvl w:ilvl="0" w:tplc="91701562">
      <w:start w:val="1"/>
      <w:numFmt w:val="bullet"/>
      <w:lvlText w:val=""/>
      <w:lvlJc w:val="left"/>
      <w:pPr>
        <w:ind w:left="68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7549" w:hanging="360"/>
      </w:pPr>
    </w:lvl>
    <w:lvl w:ilvl="2" w:tplc="0419001B" w:tentative="1">
      <w:start w:val="1"/>
      <w:numFmt w:val="lowerRoman"/>
      <w:lvlText w:val="%3."/>
      <w:lvlJc w:val="right"/>
      <w:pPr>
        <w:ind w:left="8269" w:hanging="180"/>
      </w:p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51">
    <w:nsid w:val="47932346"/>
    <w:multiLevelType w:val="hybridMultilevel"/>
    <w:tmpl w:val="E40E73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49296327"/>
    <w:multiLevelType w:val="hybridMultilevel"/>
    <w:tmpl w:val="58A646FE"/>
    <w:lvl w:ilvl="0" w:tplc="3056D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4B844B18"/>
    <w:multiLevelType w:val="multilevel"/>
    <w:tmpl w:val="7EB458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4">
    <w:nsid w:val="4D004DAE"/>
    <w:multiLevelType w:val="hybridMultilevel"/>
    <w:tmpl w:val="CA7C6FF4"/>
    <w:lvl w:ilvl="0" w:tplc="6388C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>
    <w:nsid w:val="4D034428"/>
    <w:multiLevelType w:val="multilevel"/>
    <w:tmpl w:val="022A47E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6">
    <w:nsid w:val="4D754088"/>
    <w:multiLevelType w:val="hybridMultilevel"/>
    <w:tmpl w:val="5CEAE0B8"/>
    <w:lvl w:ilvl="0" w:tplc="039E0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89CCD73C">
      <w:start w:val="1"/>
      <w:numFmt w:val="bullet"/>
      <w:lvlText w:val=""/>
      <w:lvlJc w:val="left"/>
      <w:pPr>
        <w:ind w:left="3739" w:hanging="141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>
    <w:nsid w:val="51A26F27"/>
    <w:multiLevelType w:val="hybridMultilevel"/>
    <w:tmpl w:val="B52021B2"/>
    <w:lvl w:ilvl="0" w:tplc="89CCD7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51EE58EE"/>
    <w:multiLevelType w:val="hybridMultilevel"/>
    <w:tmpl w:val="D23E116A"/>
    <w:lvl w:ilvl="0" w:tplc="2F3EBAAA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548115B2"/>
    <w:multiLevelType w:val="hybridMultilevel"/>
    <w:tmpl w:val="A216D282"/>
    <w:lvl w:ilvl="0" w:tplc="838043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5AC508C7"/>
    <w:multiLevelType w:val="hybridMultilevel"/>
    <w:tmpl w:val="CC5C9696"/>
    <w:lvl w:ilvl="0" w:tplc="BE60F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>
    <w:nsid w:val="5B9116D5"/>
    <w:multiLevelType w:val="multilevel"/>
    <w:tmpl w:val="AF2C96A4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2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60" w:hanging="1800"/>
      </w:pPr>
      <w:rPr>
        <w:rFonts w:hint="default"/>
      </w:rPr>
    </w:lvl>
  </w:abstractNum>
  <w:abstractNum w:abstractNumId="62">
    <w:nsid w:val="5D653860"/>
    <w:multiLevelType w:val="hybridMultilevel"/>
    <w:tmpl w:val="10A859DA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>
    <w:nsid w:val="5D8A3E71"/>
    <w:multiLevelType w:val="hybridMultilevel"/>
    <w:tmpl w:val="E708C0E8"/>
    <w:lvl w:ilvl="0" w:tplc="039E0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75E22A2">
      <w:start w:val="1"/>
      <w:numFmt w:val="decimal"/>
      <w:lvlText w:val="%3)"/>
      <w:lvlJc w:val="left"/>
      <w:pPr>
        <w:ind w:left="3739" w:hanging="141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5E0A6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>
    <w:nsid w:val="5E0D5782"/>
    <w:multiLevelType w:val="hybridMultilevel"/>
    <w:tmpl w:val="C640FBC8"/>
    <w:lvl w:ilvl="0" w:tplc="91701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>
    <w:nsid w:val="5E6A54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6020739F"/>
    <w:multiLevelType w:val="hybridMultilevel"/>
    <w:tmpl w:val="E94E10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>
    <w:nsid w:val="6063751E"/>
    <w:multiLevelType w:val="hybridMultilevel"/>
    <w:tmpl w:val="88AC9826"/>
    <w:lvl w:ilvl="0" w:tplc="9182C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088183C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>
    <w:nsid w:val="65B114F1"/>
    <w:multiLevelType w:val="hybridMultilevel"/>
    <w:tmpl w:val="C0EE1610"/>
    <w:lvl w:ilvl="0" w:tplc="BCB02A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>
    <w:nsid w:val="67020155"/>
    <w:multiLevelType w:val="hybridMultilevel"/>
    <w:tmpl w:val="358E03B4"/>
    <w:lvl w:ilvl="0" w:tplc="198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>
    <w:nsid w:val="68292E6F"/>
    <w:multiLevelType w:val="hybridMultilevel"/>
    <w:tmpl w:val="A4DCFB50"/>
    <w:lvl w:ilvl="0" w:tplc="BD482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>
    <w:nsid w:val="6B3E009B"/>
    <w:multiLevelType w:val="hybridMultilevel"/>
    <w:tmpl w:val="F208E73A"/>
    <w:lvl w:ilvl="0" w:tplc="2BD4A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331653E6">
      <w:start w:val="1"/>
      <w:numFmt w:val="decimal"/>
      <w:lvlText w:val="%5."/>
      <w:lvlJc w:val="left"/>
      <w:pPr>
        <w:ind w:left="4309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6CF70BC1"/>
    <w:multiLevelType w:val="multilevel"/>
    <w:tmpl w:val="5BEABA66"/>
    <w:lvl w:ilvl="0">
      <w:start w:val="1"/>
      <w:numFmt w:val="decimal"/>
      <w:pStyle w:val="1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307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4">
    <w:nsid w:val="6EFB555B"/>
    <w:multiLevelType w:val="hybridMultilevel"/>
    <w:tmpl w:val="10A859DA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5">
    <w:nsid w:val="71CF66BB"/>
    <w:multiLevelType w:val="hybridMultilevel"/>
    <w:tmpl w:val="64E8B8B6"/>
    <w:lvl w:ilvl="0" w:tplc="89CCD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3014EEE"/>
    <w:multiLevelType w:val="hybridMultilevel"/>
    <w:tmpl w:val="9ECA5D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>
    <w:nsid w:val="734F68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>
    <w:nsid w:val="73CD4F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>
    <w:nsid w:val="74384674"/>
    <w:multiLevelType w:val="hybridMultilevel"/>
    <w:tmpl w:val="17A6B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5371CCD"/>
    <w:multiLevelType w:val="hybridMultilevel"/>
    <w:tmpl w:val="A664BA20"/>
    <w:lvl w:ilvl="0" w:tplc="8DF68E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>
    <w:nsid w:val="79ED45C5"/>
    <w:multiLevelType w:val="multilevel"/>
    <w:tmpl w:val="80EE994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2512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93" w:hanging="2160"/>
      </w:pPr>
      <w:rPr>
        <w:rFonts w:hint="default"/>
      </w:rPr>
    </w:lvl>
  </w:abstractNum>
  <w:abstractNum w:abstractNumId="82">
    <w:nsid w:val="7C1051F4"/>
    <w:multiLevelType w:val="hybridMultilevel"/>
    <w:tmpl w:val="70C232C0"/>
    <w:lvl w:ilvl="0" w:tplc="91701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>
    <w:nsid w:val="7C4540F6"/>
    <w:multiLevelType w:val="hybridMultilevel"/>
    <w:tmpl w:val="811C7E10"/>
    <w:lvl w:ilvl="0" w:tplc="C8501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4">
    <w:nsid w:val="7D2B2141"/>
    <w:multiLevelType w:val="hybridMultilevel"/>
    <w:tmpl w:val="08223DCC"/>
    <w:lvl w:ilvl="0" w:tplc="11FE8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</w:num>
  <w:num w:numId="2">
    <w:abstractNumId w:val="14"/>
  </w:num>
  <w:num w:numId="3">
    <w:abstractNumId w:val="24"/>
  </w:num>
  <w:num w:numId="4">
    <w:abstractNumId w:val="20"/>
  </w:num>
  <w:num w:numId="5">
    <w:abstractNumId w:val="28"/>
  </w:num>
  <w:num w:numId="6">
    <w:abstractNumId w:val="59"/>
  </w:num>
  <w:num w:numId="7">
    <w:abstractNumId w:val="27"/>
  </w:num>
  <w:num w:numId="8">
    <w:abstractNumId w:val="55"/>
  </w:num>
  <w:num w:numId="9">
    <w:abstractNumId w:val="32"/>
  </w:num>
  <w:num w:numId="10">
    <w:abstractNumId w:val="25"/>
  </w:num>
  <w:num w:numId="11">
    <w:abstractNumId w:val="46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8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2"/>
  </w:num>
  <w:num w:numId="19">
    <w:abstractNumId w:val="17"/>
  </w:num>
  <w:num w:numId="20">
    <w:abstractNumId w:val="54"/>
  </w:num>
  <w:num w:numId="21">
    <w:abstractNumId w:val="10"/>
  </w:num>
  <w:num w:numId="22">
    <w:abstractNumId w:val="58"/>
  </w:num>
  <w:num w:numId="23">
    <w:abstractNumId w:val="68"/>
  </w:num>
  <w:num w:numId="24">
    <w:abstractNumId w:val="35"/>
  </w:num>
  <w:num w:numId="25">
    <w:abstractNumId w:val="31"/>
  </w:num>
  <w:num w:numId="26">
    <w:abstractNumId w:val="78"/>
  </w:num>
  <w:num w:numId="27">
    <w:abstractNumId w:val="79"/>
  </w:num>
  <w:num w:numId="28">
    <w:abstractNumId w:val="34"/>
  </w:num>
  <w:num w:numId="29">
    <w:abstractNumId w:val="77"/>
  </w:num>
  <w:num w:numId="30">
    <w:abstractNumId w:val="19"/>
  </w:num>
  <w:num w:numId="31">
    <w:abstractNumId w:val="66"/>
  </w:num>
  <w:num w:numId="32">
    <w:abstractNumId w:val="67"/>
  </w:num>
  <w:num w:numId="33">
    <w:abstractNumId w:val="22"/>
  </w:num>
  <w:num w:numId="34">
    <w:abstractNumId w:val="64"/>
  </w:num>
  <w:num w:numId="35">
    <w:abstractNumId w:val="40"/>
  </w:num>
  <w:num w:numId="36">
    <w:abstractNumId w:val="30"/>
  </w:num>
  <w:num w:numId="37">
    <w:abstractNumId w:val="36"/>
  </w:num>
  <w:num w:numId="38">
    <w:abstractNumId w:val="18"/>
  </w:num>
  <w:num w:numId="39">
    <w:abstractNumId w:val="12"/>
  </w:num>
  <w:num w:numId="40">
    <w:abstractNumId w:val="83"/>
  </w:num>
  <w:num w:numId="41">
    <w:abstractNumId w:val="11"/>
  </w:num>
  <w:num w:numId="42">
    <w:abstractNumId w:val="75"/>
  </w:num>
  <w:num w:numId="43">
    <w:abstractNumId w:val="3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63"/>
  </w:num>
  <w:num w:numId="46">
    <w:abstractNumId w:val="44"/>
  </w:num>
  <w:num w:numId="47">
    <w:abstractNumId w:val="8"/>
  </w:num>
  <w:num w:numId="48">
    <w:abstractNumId w:val="53"/>
  </w:num>
  <w:num w:numId="49">
    <w:abstractNumId w:val="84"/>
  </w:num>
  <w:num w:numId="50">
    <w:abstractNumId w:val="57"/>
  </w:num>
  <w:num w:numId="51">
    <w:abstractNumId w:val="26"/>
  </w:num>
  <w:num w:numId="52">
    <w:abstractNumId w:val="56"/>
  </w:num>
  <w:num w:numId="53">
    <w:abstractNumId w:val="38"/>
  </w:num>
  <w:num w:numId="54">
    <w:abstractNumId w:val="52"/>
  </w:num>
  <w:num w:numId="55">
    <w:abstractNumId w:val="47"/>
  </w:num>
  <w:num w:numId="56">
    <w:abstractNumId w:val="60"/>
  </w:num>
  <w:num w:numId="57">
    <w:abstractNumId w:val="61"/>
  </w:num>
  <w:num w:numId="58">
    <w:abstractNumId w:val="70"/>
  </w:num>
  <w:num w:numId="59">
    <w:abstractNumId w:val="69"/>
  </w:num>
  <w:num w:numId="60">
    <w:abstractNumId w:val="71"/>
  </w:num>
  <w:num w:numId="61">
    <w:abstractNumId w:val="16"/>
  </w:num>
  <w:num w:numId="62">
    <w:abstractNumId w:val="74"/>
  </w:num>
  <w:num w:numId="63">
    <w:abstractNumId w:val="33"/>
  </w:num>
  <w:num w:numId="64">
    <w:abstractNumId w:val="72"/>
  </w:num>
  <w:num w:numId="65">
    <w:abstractNumId w:val="13"/>
  </w:num>
  <w:num w:numId="66">
    <w:abstractNumId w:val="21"/>
  </w:num>
  <w:num w:numId="67">
    <w:abstractNumId w:val="49"/>
  </w:num>
  <w:num w:numId="68">
    <w:abstractNumId w:val="50"/>
  </w:num>
  <w:num w:numId="69">
    <w:abstractNumId w:val="45"/>
  </w:num>
  <w:num w:numId="70">
    <w:abstractNumId w:val="62"/>
  </w:num>
  <w:num w:numId="71">
    <w:abstractNumId w:val="41"/>
  </w:num>
  <w:num w:numId="72">
    <w:abstractNumId w:val="80"/>
  </w:num>
  <w:num w:numId="73">
    <w:abstractNumId w:val="65"/>
  </w:num>
  <w:num w:numId="74">
    <w:abstractNumId w:val="82"/>
  </w:num>
  <w:num w:numId="75">
    <w:abstractNumId w:val="43"/>
  </w:num>
  <w:num w:numId="76">
    <w:abstractNumId w:val="23"/>
  </w:num>
  <w:num w:numId="77">
    <w:abstractNumId w:val="5"/>
  </w:num>
  <w:num w:numId="78">
    <w:abstractNumId w:val="3"/>
  </w:num>
  <w:num w:numId="79">
    <w:abstractNumId w:val="2"/>
  </w:num>
  <w:num w:numId="80">
    <w:abstractNumId w:val="1"/>
  </w:num>
  <w:num w:numId="81">
    <w:abstractNumId w:val="0"/>
  </w:num>
  <w:num w:numId="82">
    <w:abstractNumId w:val="4"/>
  </w:num>
  <w:num w:numId="83">
    <w:abstractNumId w:val="23"/>
  </w:num>
  <w:num w:numId="84">
    <w:abstractNumId w:val="7"/>
  </w:num>
  <w:num w:numId="85">
    <w:abstractNumId w:val="76"/>
  </w:num>
  <w:num w:numId="86">
    <w:abstractNumId w:val="51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6E6BDB"/>
    <w:rsid w:val="0000138D"/>
    <w:rsid w:val="00001626"/>
    <w:rsid w:val="00002C27"/>
    <w:rsid w:val="0000302A"/>
    <w:rsid w:val="00005B52"/>
    <w:rsid w:val="00006384"/>
    <w:rsid w:val="0000691C"/>
    <w:rsid w:val="00007797"/>
    <w:rsid w:val="00007879"/>
    <w:rsid w:val="0001280A"/>
    <w:rsid w:val="00012914"/>
    <w:rsid w:val="00013216"/>
    <w:rsid w:val="0001337A"/>
    <w:rsid w:val="00013A87"/>
    <w:rsid w:val="00015064"/>
    <w:rsid w:val="0002068B"/>
    <w:rsid w:val="00020C9A"/>
    <w:rsid w:val="0002100C"/>
    <w:rsid w:val="00021048"/>
    <w:rsid w:val="00023745"/>
    <w:rsid w:val="00023FB5"/>
    <w:rsid w:val="000241FF"/>
    <w:rsid w:val="000251FD"/>
    <w:rsid w:val="000256BF"/>
    <w:rsid w:val="0002574A"/>
    <w:rsid w:val="000266CD"/>
    <w:rsid w:val="000300F8"/>
    <w:rsid w:val="00031DE5"/>
    <w:rsid w:val="00033080"/>
    <w:rsid w:val="00033630"/>
    <w:rsid w:val="00035CE0"/>
    <w:rsid w:val="0003624B"/>
    <w:rsid w:val="000410C1"/>
    <w:rsid w:val="000411AA"/>
    <w:rsid w:val="000427BE"/>
    <w:rsid w:val="00052046"/>
    <w:rsid w:val="00052F36"/>
    <w:rsid w:val="00053C94"/>
    <w:rsid w:val="00055DD9"/>
    <w:rsid w:val="0006006B"/>
    <w:rsid w:val="0006045E"/>
    <w:rsid w:val="00060FE7"/>
    <w:rsid w:val="000611EC"/>
    <w:rsid w:val="00061C1D"/>
    <w:rsid w:val="0006216A"/>
    <w:rsid w:val="00065092"/>
    <w:rsid w:val="000658C2"/>
    <w:rsid w:val="00066C85"/>
    <w:rsid w:val="00067CE2"/>
    <w:rsid w:val="00070A44"/>
    <w:rsid w:val="00073D20"/>
    <w:rsid w:val="00081385"/>
    <w:rsid w:val="000833EB"/>
    <w:rsid w:val="000838AD"/>
    <w:rsid w:val="00085FD8"/>
    <w:rsid w:val="00086C2D"/>
    <w:rsid w:val="00087123"/>
    <w:rsid w:val="000878D3"/>
    <w:rsid w:val="00092CC9"/>
    <w:rsid w:val="00092D38"/>
    <w:rsid w:val="00092EF7"/>
    <w:rsid w:val="00093075"/>
    <w:rsid w:val="00094990"/>
    <w:rsid w:val="000959F8"/>
    <w:rsid w:val="0009614A"/>
    <w:rsid w:val="00096425"/>
    <w:rsid w:val="000A1246"/>
    <w:rsid w:val="000A2C01"/>
    <w:rsid w:val="000A4268"/>
    <w:rsid w:val="000A4463"/>
    <w:rsid w:val="000A688F"/>
    <w:rsid w:val="000A7C4F"/>
    <w:rsid w:val="000B0A6E"/>
    <w:rsid w:val="000B130B"/>
    <w:rsid w:val="000B2C67"/>
    <w:rsid w:val="000B3953"/>
    <w:rsid w:val="000B3C7F"/>
    <w:rsid w:val="000B5DBF"/>
    <w:rsid w:val="000B6D87"/>
    <w:rsid w:val="000C08BF"/>
    <w:rsid w:val="000C0B6E"/>
    <w:rsid w:val="000C2C20"/>
    <w:rsid w:val="000C3CB8"/>
    <w:rsid w:val="000D1C91"/>
    <w:rsid w:val="000D4297"/>
    <w:rsid w:val="000D5042"/>
    <w:rsid w:val="000D624C"/>
    <w:rsid w:val="000D6353"/>
    <w:rsid w:val="000D7E8D"/>
    <w:rsid w:val="000D7EA6"/>
    <w:rsid w:val="000E03B4"/>
    <w:rsid w:val="000E0870"/>
    <w:rsid w:val="000E18EB"/>
    <w:rsid w:val="000E2543"/>
    <w:rsid w:val="000E33D6"/>
    <w:rsid w:val="000E4622"/>
    <w:rsid w:val="000E49C4"/>
    <w:rsid w:val="000E50D7"/>
    <w:rsid w:val="000E5B8D"/>
    <w:rsid w:val="000E69C4"/>
    <w:rsid w:val="000F7559"/>
    <w:rsid w:val="000F7B13"/>
    <w:rsid w:val="000F7F42"/>
    <w:rsid w:val="0010017E"/>
    <w:rsid w:val="00100E43"/>
    <w:rsid w:val="001016A6"/>
    <w:rsid w:val="001027AE"/>
    <w:rsid w:val="00103807"/>
    <w:rsid w:val="00104130"/>
    <w:rsid w:val="00104BBA"/>
    <w:rsid w:val="001073FD"/>
    <w:rsid w:val="00111A30"/>
    <w:rsid w:val="00112274"/>
    <w:rsid w:val="00112A53"/>
    <w:rsid w:val="00112DAD"/>
    <w:rsid w:val="00112F7F"/>
    <w:rsid w:val="0011347E"/>
    <w:rsid w:val="00115C14"/>
    <w:rsid w:val="001165F4"/>
    <w:rsid w:val="0012104B"/>
    <w:rsid w:val="0012145F"/>
    <w:rsid w:val="00126498"/>
    <w:rsid w:val="0013050C"/>
    <w:rsid w:val="0013090D"/>
    <w:rsid w:val="00131EC3"/>
    <w:rsid w:val="0013250F"/>
    <w:rsid w:val="00132964"/>
    <w:rsid w:val="00133BB7"/>
    <w:rsid w:val="00133BC9"/>
    <w:rsid w:val="00134AA6"/>
    <w:rsid w:val="00136C2D"/>
    <w:rsid w:val="00136CC3"/>
    <w:rsid w:val="00137279"/>
    <w:rsid w:val="0014028A"/>
    <w:rsid w:val="00140AAD"/>
    <w:rsid w:val="00141A5D"/>
    <w:rsid w:val="0014242B"/>
    <w:rsid w:val="00144F31"/>
    <w:rsid w:val="00146163"/>
    <w:rsid w:val="00152193"/>
    <w:rsid w:val="001550A6"/>
    <w:rsid w:val="001563DC"/>
    <w:rsid w:val="00157853"/>
    <w:rsid w:val="00161F45"/>
    <w:rsid w:val="00162493"/>
    <w:rsid w:val="00162F9B"/>
    <w:rsid w:val="00163237"/>
    <w:rsid w:val="0016375C"/>
    <w:rsid w:val="00165581"/>
    <w:rsid w:val="001664D2"/>
    <w:rsid w:val="00167BF2"/>
    <w:rsid w:val="001734D7"/>
    <w:rsid w:val="00174CEA"/>
    <w:rsid w:val="00174E69"/>
    <w:rsid w:val="00175D98"/>
    <w:rsid w:val="00181A66"/>
    <w:rsid w:val="00185818"/>
    <w:rsid w:val="00186172"/>
    <w:rsid w:val="00194120"/>
    <w:rsid w:val="00195C0B"/>
    <w:rsid w:val="00197A01"/>
    <w:rsid w:val="00197AAA"/>
    <w:rsid w:val="001A0669"/>
    <w:rsid w:val="001A0963"/>
    <w:rsid w:val="001A378B"/>
    <w:rsid w:val="001A537C"/>
    <w:rsid w:val="001A59EF"/>
    <w:rsid w:val="001A65A0"/>
    <w:rsid w:val="001A65A5"/>
    <w:rsid w:val="001A6ED7"/>
    <w:rsid w:val="001A6FDF"/>
    <w:rsid w:val="001B0636"/>
    <w:rsid w:val="001B2EB4"/>
    <w:rsid w:val="001C1F30"/>
    <w:rsid w:val="001C2C35"/>
    <w:rsid w:val="001C31B6"/>
    <w:rsid w:val="001C4038"/>
    <w:rsid w:val="001C5C45"/>
    <w:rsid w:val="001C5D49"/>
    <w:rsid w:val="001D0FAD"/>
    <w:rsid w:val="001D19B2"/>
    <w:rsid w:val="001D49EC"/>
    <w:rsid w:val="001E086B"/>
    <w:rsid w:val="001E108C"/>
    <w:rsid w:val="001E1095"/>
    <w:rsid w:val="001E245A"/>
    <w:rsid w:val="001E3761"/>
    <w:rsid w:val="001E6B12"/>
    <w:rsid w:val="001E7384"/>
    <w:rsid w:val="001F0AA2"/>
    <w:rsid w:val="001F11B2"/>
    <w:rsid w:val="001F1D5A"/>
    <w:rsid w:val="001F2DF8"/>
    <w:rsid w:val="001F3071"/>
    <w:rsid w:val="001F6D26"/>
    <w:rsid w:val="00200F9C"/>
    <w:rsid w:val="0020357C"/>
    <w:rsid w:val="0020389B"/>
    <w:rsid w:val="002041D0"/>
    <w:rsid w:val="002069D6"/>
    <w:rsid w:val="0021162E"/>
    <w:rsid w:val="00212820"/>
    <w:rsid w:val="00213F1A"/>
    <w:rsid w:val="00214BFA"/>
    <w:rsid w:val="00215582"/>
    <w:rsid w:val="002178F2"/>
    <w:rsid w:val="00220AE5"/>
    <w:rsid w:val="00221C93"/>
    <w:rsid w:val="00222D0B"/>
    <w:rsid w:val="0022449C"/>
    <w:rsid w:val="00224BA2"/>
    <w:rsid w:val="00224C62"/>
    <w:rsid w:val="00225763"/>
    <w:rsid w:val="00226EE9"/>
    <w:rsid w:val="002272FA"/>
    <w:rsid w:val="00227C47"/>
    <w:rsid w:val="0023089D"/>
    <w:rsid w:val="002320EC"/>
    <w:rsid w:val="002329D0"/>
    <w:rsid w:val="00235B50"/>
    <w:rsid w:val="00236222"/>
    <w:rsid w:val="002405AE"/>
    <w:rsid w:val="002464CE"/>
    <w:rsid w:val="0025085E"/>
    <w:rsid w:val="00251798"/>
    <w:rsid w:val="00251FF3"/>
    <w:rsid w:val="002527C4"/>
    <w:rsid w:val="002570A9"/>
    <w:rsid w:val="002571C1"/>
    <w:rsid w:val="002576CD"/>
    <w:rsid w:val="002579BC"/>
    <w:rsid w:val="00260118"/>
    <w:rsid w:val="0026013B"/>
    <w:rsid w:val="00260180"/>
    <w:rsid w:val="00262E5A"/>
    <w:rsid w:val="00263A66"/>
    <w:rsid w:val="002643BB"/>
    <w:rsid w:val="00267778"/>
    <w:rsid w:val="00272175"/>
    <w:rsid w:val="002722DC"/>
    <w:rsid w:val="0027295A"/>
    <w:rsid w:val="00273231"/>
    <w:rsid w:val="00273518"/>
    <w:rsid w:val="00275DCA"/>
    <w:rsid w:val="0027684A"/>
    <w:rsid w:val="00277826"/>
    <w:rsid w:val="00280270"/>
    <w:rsid w:val="00280A63"/>
    <w:rsid w:val="00281196"/>
    <w:rsid w:val="00281583"/>
    <w:rsid w:val="00282672"/>
    <w:rsid w:val="002849E5"/>
    <w:rsid w:val="00285A17"/>
    <w:rsid w:val="00286AF5"/>
    <w:rsid w:val="0028795B"/>
    <w:rsid w:val="002906C3"/>
    <w:rsid w:val="00292BFE"/>
    <w:rsid w:val="0029386A"/>
    <w:rsid w:val="0029675C"/>
    <w:rsid w:val="00296FF2"/>
    <w:rsid w:val="00297B83"/>
    <w:rsid w:val="00297EA7"/>
    <w:rsid w:val="002A2EBD"/>
    <w:rsid w:val="002A3F82"/>
    <w:rsid w:val="002A5774"/>
    <w:rsid w:val="002A6E4B"/>
    <w:rsid w:val="002B01C4"/>
    <w:rsid w:val="002B3EA1"/>
    <w:rsid w:val="002B4D9B"/>
    <w:rsid w:val="002B6131"/>
    <w:rsid w:val="002B7D54"/>
    <w:rsid w:val="002C09AC"/>
    <w:rsid w:val="002C124D"/>
    <w:rsid w:val="002C18B5"/>
    <w:rsid w:val="002C1A9D"/>
    <w:rsid w:val="002C2B6B"/>
    <w:rsid w:val="002C310F"/>
    <w:rsid w:val="002C50D6"/>
    <w:rsid w:val="002C53C7"/>
    <w:rsid w:val="002C53EA"/>
    <w:rsid w:val="002C5DBC"/>
    <w:rsid w:val="002C6191"/>
    <w:rsid w:val="002C6C44"/>
    <w:rsid w:val="002C7CBB"/>
    <w:rsid w:val="002D008D"/>
    <w:rsid w:val="002D03A0"/>
    <w:rsid w:val="002D28C4"/>
    <w:rsid w:val="002D2A6A"/>
    <w:rsid w:val="002D4BA5"/>
    <w:rsid w:val="002D59C2"/>
    <w:rsid w:val="002D5AAD"/>
    <w:rsid w:val="002D5D00"/>
    <w:rsid w:val="002D78EF"/>
    <w:rsid w:val="002E1BBC"/>
    <w:rsid w:val="002E4279"/>
    <w:rsid w:val="002E5323"/>
    <w:rsid w:val="002E7B5E"/>
    <w:rsid w:val="002F01BC"/>
    <w:rsid w:val="002F0F6F"/>
    <w:rsid w:val="002F2387"/>
    <w:rsid w:val="002F276B"/>
    <w:rsid w:val="002F27C5"/>
    <w:rsid w:val="002F2A12"/>
    <w:rsid w:val="002F3974"/>
    <w:rsid w:val="002F3F8D"/>
    <w:rsid w:val="002F4FBE"/>
    <w:rsid w:val="002F5167"/>
    <w:rsid w:val="002F5798"/>
    <w:rsid w:val="002F5ACD"/>
    <w:rsid w:val="002F5C95"/>
    <w:rsid w:val="002F63ED"/>
    <w:rsid w:val="002F7068"/>
    <w:rsid w:val="0030071C"/>
    <w:rsid w:val="00300A9C"/>
    <w:rsid w:val="003036B2"/>
    <w:rsid w:val="003059B5"/>
    <w:rsid w:val="003066CD"/>
    <w:rsid w:val="003074A7"/>
    <w:rsid w:val="0031055D"/>
    <w:rsid w:val="003105CA"/>
    <w:rsid w:val="00315234"/>
    <w:rsid w:val="003215B1"/>
    <w:rsid w:val="00323AB1"/>
    <w:rsid w:val="00324494"/>
    <w:rsid w:val="00325506"/>
    <w:rsid w:val="00325DFF"/>
    <w:rsid w:val="00326013"/>
    <w:rsid w:val="00326A96"/>
    <w:rsid w:val="00326CAF"/>
    <w:rsid w:val="003279F9"/>
    <w:rsid w:val="00331DD5"/>
    <w:rsid w:val="003324D2"/>
    <w:rsid w:val="00332774"/>
    <w:rsid w:val="0033387F"/>
    <w:rsid w:val="003346E6"/>
    <w:rsid w:val="003349AF"/>
    <w:rsid w:val="003359B0"/>
    <w:rsid w:val="003368B1"/>
    <w:rsid w:val="00337FF0"/>
    <w:rsid w:val="00340137"/>
    <w:rsid w:val="0034029C"/>
    <w:rsid w:val="00340318"/>
    <w:rsid w:val="00341D30"/>
    <w:rsid w:val="00341F1E"/>
    <w:rsid w:val="00346589"/>
    <w:rsid w:val="00346B30"/>
    <w:rsid w:val="00350472"/>
    <w:rsid w:val="0035075B"/>
    <w:rsid w:val="0035136A"/>
    <w:rsid w:val="003522F5"/>
    <w:rsid w:val="00352586"/>
    <w:rsid w:val="00352614"/>
    <w:rsid w:val="00352728"/>
    <w:rsid w:val="00352ED0"/>
    <w:rsid w:val="0035359B"/>
    <w:rsid w:val="00354A81"/>
    <w:rsid w:val="00355BF0"/>
    <w:rsid w:val="0035781C"/>
    <w:rsid w:val="00357B3A"/>
    <w:rsid w:val="00357FFB"/>
    <w:rsid w:val="00360876"/>
    <w:rsid w:val="00361433"/>
    <w:rsid w:val="00363CD8"/>
    <w:rsid w:val="003640A2"/>
    <w:rsid w:val="0036436A"/>
    <w:rsid w:val="00364379"/>
    <w:rsid w:val="0036444B"/>
    <w:rsid w:val="00365D21"/>
    <w:rsid w:val="00367DFB"/>
    <w:rsid w:val="00373545"/>
    <w:rsid w:val="00373AAF"/>
    <w:rsid w:val="00373DC3"/>
    <w:rsid w:val="00374782"/>
    <w:rsid w:val="00374FFE"/>
    <w:rsid w:val="003752CC"/>
    <w:rsid w:val="00375E00"/>
    <w:rsid w:val="00376754"/>
    <w:rsid w:val="00376D70"/>
    <w:rsid w:val="0038271E"/>
    <w:rsid w:val="00384573"/>
    <w:rsid w:val="003869D9"/>
    <w:rsid w:val="00386C6E"/>
    <w:rsid w:val="00387540"/>
    <w:rsid w:val="00387B9F"/>
    <w:rsid w:val="0039040B"/>
    <w:rsid w:val="003912AB"/>
    <w:rsid w:val="00391322"/>
    <w:rsid w:val="00391BA2"/>
    <w:rsid w:val="00391D25"/>
    <w:rsid w:val="00392D3E"/>
    <w:rsid w:val="00395B84"/>
    <w:rsid w:val="00396096"/>
    <w:rsid w:val="003A0E13"/>
    <w:rsid w:val="003A11D1"/>
    <w:rsid w:val="003A1D21"/>
    <w:rsid w:val="003A225E"/>
    <w:rsid w:val="003A232E"/>
    <w:rsid w:val="003A36DD"/>
    <w:rsid w:val="003A3A11"/>
    <w:rsid w:val="003A4CAE"/>
    <w:rsid w:val="003A4DE6"/>
    <w:rsid w:val="003A614B"/>
    <w:rsid w:val="003B007E"/>
    <w:rsid w:val="003B085F"/>
    <w:rsid w:val="003B12D5"/>
    <w:rsid w:val="003B15FD"/>
    <w:rsid w:val="003B3233"/>
    <w:rsid w:val="003B3FFE"/>
    <w:rsid w:val="003B5FB6"/>
    <w:rsid w:val="003B64E5"/>
    <w:rsid w:val="003B7865"/>
    <w:rsid w:val="003C0032"/>
    <w:rsid w:val="003C1799"/>
    <w:rsid w:val="003C2AA9"/>
    <w:rsid w:val="003C5E99"/>
    <w:rsid w:val="003C779C"/>
    <w:rsid w:val="003D0933"/>
    <w:rsid w:val="003D1B3E"/>
    <w:rsid w:val="003D4BE0"/>
    <w:rsid w:val="003D51DB"/>
    <w:rsid w:val="003D6BEC"/>
    <w:rsid w:val="003D74E2"/>
    <w:rsid w:val="003E1A60"/>
    <w:rsid w:val="003E4495"/>
    <w:rsid w:val="003E4D15"/>
    <w:rsid w:val="003F168D"/>
    <w:rsid w:val="003F1F64"/>
    <w:rsid w:val="003F2336"/>
    <w:rsid w:val="003F49E0"/>
    <w:rsid w:val="004008B0"/>
    <w:rsid w:val="00401591"/>
    <w:rsid w:val="00404184"/>
    <w:rsid w:val="00404554"/>
    <w:rsid w:val="00404F5E"/>
    <w:rsid w:val="00406C0B"/>
    <w:rsid w:val="00410B8D"/>
    <w:rsid w:val="00410C32"/>
    <w:rsid w:val="004115EC"/>
    <w:rsid w:val="004118F1"/>
    <w:rsid w:val="00413A23"/>
    <w:rsid w:val="004157B6"/>
    <w:rsid w:val="00416AC5"/>
    <w:rsid w:val="004218A2"/>
    <w:rsid w:val="00424EC5"/>
    <w:rsid w:val="00425002"/>
    <w:rsid w:val="004258BF"/>
    <w:rsid w:val="00426BD2"/>
    <w:rsid w:val="004276B7"/>
    <w:rsid w:val="00427E3D"/>
    <w:rsid w:val="00433680"/>
    <w:rsid w:val="004348FA"/>
    <w:rsid w:val="0043766D"/>
    <w:rsid w:val="00437D2C"/>
    <w:rsid w:val="00437DE3"/>
    <w:rsid w:val="00437EFA"/>
    <w:rsid w:val="00437F38"/>
    <w:rsid w:val="0044221F"/>
    <w:rsid w:val="00444A89"/>
    <w:rsid w:val="00445CDE"/>
    <w:rsid w:val="00446E4F"/>
    <w:rsid w:val="00446E6D"/>
    <w:rsid w:val="00447106"/>
    <w:rsid w:val="00447AFA"/>
    <w:rsid w:val="0045157E"/>
    <w:rsid w:val="00453EFF"/>
    <w:rsid w:val="0045610C"/>
    <w:rsid w:val="00457326"/>
    <w:rsid w:val="00457AF3"/>
    <w:rsid w:val="00461BA0"/>
    <w:rsid w:val="0046398D"/>
    <w:rsid w:val="00465A7E"/>
    <w:rsid w:val="00466B02"/>
    <w:rsid w:val="0046729D"/>
    <w:rsid w:val="00471813"/>
    <w:rsid w:val="00472C17"/>
    <w:rsid w:val="0047336D"/>
    <w:rsid w:val="00473B88"/>
    <w:rsid w:val="004778C2"/>
    <w:rsid w:val="00480A18"/>
    <w:rsid w:val="00480BBE"/>
    <w:rsid w:val="0048261B"/>
    <w:rsid w:val="004833E3"/>
    <w:rsid w:val="00487C43"/>
    <w:rsid w:val="00491FC9"/>
    <w:rsid w:val="00497CB5"/>
    <w:rsid w:val="004A065E"/>
    <w:rsid w:val="004A06BC"/>
    <w:rsid w:val="004A0C0A"/>
    <w:rsid w:val="004A2009"/>
    <w:rsid w:val="004A2153"/>
    <w:rsid w:val="004A4E05"/>
    <w:rsid w:val="004B5D6B"/>
    <w:rsid w:val="004C00E9"/>
    <w:rsid w:val="004C0710"/>
    <w:rsid w:val="004C0861"/>
    <w:rsid w:val="004C3576"/>
    <w:rsid w:val="004C4660"/>
    <w:rsid w:val="004C48A3"/>
    <w:rsid w:val="004C5333"/>
    <w:rsid w:val="004C5F90"/>
    <w:rsid w:val="004C61E8"/>
    <w:rsid w:val="004C6A07"/>
    <w:rsid w:val="004C6C3D"/>
    <w:rsid w:val="004C7970"/>
    <w:rsid w:val="004C7AE3"/>
    <w:rsid w:val="004D06BC"/>
    <w:rsid w:val="004E02D6"/>
    <w:rsid w:val="004E0301"/>
    <w:rsid w:val="004E0728"/>
    <w:rsid w:val="004E6BB3"/>
    <w:rsid w:val="004E76C6"/>
    <w:rsid w:val="004F08ED"/>
    <w:rsid w:val="004F1E8E"/>
    <w:rsid w:val="004F283F"/>
    <w:rsid w:val="004F3CAA"/>
    <w:rsid w:val="004F46FC"/>
    <w:rsid w:val="004F515F"/>
    <w:rsid w:val="004F65C3"/>
    <w:rsid w:val="004F7509"/>
    <w:rsid w:val="004F76A7"/>
    <w:rsid w:val="005001B8"/>
    <w:rsid w:val="005010A2"/>
    <w:rsid w:val="00502392"/>
    <w:rsid w:val="00502429"/>
    <w:rsid w:val="00504228"/>
    <w:rsid w:val="0050561F"/>
    <w:rsid w:val="00507944"/>
    <w:rsid w:val="00507A60"/>
    <w:rsid w:val="00510177"/>
    <w:rsid w:val="005107DB"/>
    <w:rsid w:val="00511B97"/>
    <w:rsid w:val="0051219B"/>
    <w:rsid w:val="00513DE2"/>
    <w:rsid w:val="005201BC"/>
    <w:rsid w:val="005207FD"/>
    <w:rsid w:val="005229D2"/>
    <w:rsid w:val="00522FEA"/>
    <w:rsid w:val="00523652"/>
    <w:rsid w:val="00523996"/>
    <w:rsid w:val="00524840"/>
    <w:rsid w:val="00526483"/>
    <w:rsid w:val="005265D7"/>
    <w:rsid w:val="005268E2"/>
    <w:rsid w:val="00526941"/>
    <w:rsid w:val="0052708F"/>
    <w:rsid w:val="00530EA8"/>
    <w:rsid w:val="005333D7"/>
    <w:rsid w:val="00534A72"/>
    <w:rsid w:val="00537343"/>
    <w:rsid w:val="0054003F"/>
    <w:rsid w:val="0054195E"/>
    <w:rsid w:val="00542B02"/>
    <w:rsid w:val="00543103"/>
    <w:rsid w:val="0054403F"/>
    <w:rsid w:val="005454F5"/>
    <w:rsid w:val="005500EC"/>
    <w:rsid w:val="00550B45"/>
    <w:rsid w:val="0055315A"/>
    <w:rsid w:val="00553596"/>
    <w:rsid w:val="00553FB4"/>
    <w:rsid w:val="00554AAC"/>
    <w:rsid w:val="005560E7"/>
    <w:rsid w:val="00556537"/>
    <w:rsid w:val="00557F9B"/>
    <w:rsid w:val="00560F2F"/>
    <w:rsid w:val="00562ADE"/>
    <w:rsid w:val="00564BE8"/>
    <w:rsid w:val="005658FC"/>
    <w:rsid w:val="005660BD"/>
    <w:rsid w:val="00567972"/>
    <w:rsid w:val="00570510"/>
    <w:rsid w:val="00570F74"/>
    <w:rsid w:val="005717F7"/>
    <w:rsid w:val="005740DC"/>
    <w:rsid w:val="005763AB"/>
    <w:rsid w:val="00576BD8"/>
    <w:rsid w:val="00580500"/>
    <w:rsid w:val="00580716"/>
    <w:rsid w:val="0058106F"/>
    <w:rsid w:val="00581817"/>
    <w:rsid w:val="00582628"/>
    <w:rsid w:val="005826BD"/>
    <w:rsid w:val="005831D2"/>
    <w:rsid w:val="00583343"/>
    <w:rsid w:val="00583882"/>
    <w:rsid w:val="005859D6"/>
    <w:rsid w:val="00585F49"/>
    <w:rsid w:val="00586E7D"/>
    <w:rsid w:val="00590D5D"/>
    <w:rsid w:val="005953F1"/>
    <w:rsid w:val="00596557"/>
    <w:rsid w:val="005966FE"/>
    <w:rsid w:val="00596832"/>
    <w:rsid w:val="00597C9E"/>
    <w:rsid w:val="005A0EE2"/>
    <w:rsid w:val="005A5BD9"/>
    <w:rsid w:val="005B015B"/>
    <w:rsid w:val="005B0C37"/>
    <w:rsid w:val="005B217E"/>
    <w:rsid w:val="005B2E6B"/>
    <w:rsid w:val="005B311A"/>
    <w:rsid w:val="005B42F6"/>
    <w:rsid w:val="005B532C"/>
    <w:rsid w:val="005B54E9"/>
    <w:rsid w:val="005B69B4"/>
    <w:rsid w:val="005B69FE"/>
    <w:rsid w:val="005C0341"/>
    <w:rsid w:val="005C0894"/>
    <w:rsid w:val="005C2DBE"/>
    <w:rsid w:val="005C4F4D"/>
    <w:rsid w:val="005C51B2"/>
    <w:rsid w:val="005D04E1"/>
    <w:rsid w:val="005D11D6"/>
    <w:rsid w:val="005D385F"/>
    <w:rsid w:val="005D3B8D"/>
    <w:rsid w:val="005D4D28"/>
    <w:rsid w:val="005D5099"/>
    <w:rsid w:val="005E0252"/>
    <w:rsid w:val="005E0CAA"/>
    <w:rsid w:val="005E1084"/>
    <w:rsid w:val="005E1817"/>
    <w:rsid w:val="005E19BD"/>
    <w:rsid w:val="005E1BDF"/>
    <w:rsid w:val="005E1E08"/>
    <w:rsid w:val="005E1FF7"/>
    <w:rsid w:val="005E2832"/>
    <w:rsid w:val="005E4AA3"/>
    <w:rsid w:val="005E6215"/>
    <w:rsid w:val="005E7D81"/>
    <w:rsid w:val="005F2555"/>
    <w:rsid w:val="005F5147"/>
    <w:rsid w:val="005F5865"/>
    <w:rsid w:val="005F6252"/>
    <w:rsid w:val="005F6824"/>
    <w:rsid w:val="005F6F70"/>
    <w:rsid w:val="005F7E07"/>
    <w:rsid w:val="00600659"/>
    <w:rsid w:val="00603D31"/>
    <w:rsid w:val="00604AFA"/>
    <w:rsid w:val="006053A4"/>
    <w:rsid w:val="00605698"/>
    <w:rsid w:val="006075B8"/>
    <w:rsid w:val="00610197"/>
    <w:rsid w:val="00612660"/>
    <w:rsid w:val="00613260"/>
    <w:rsid w:val="0061554D"/>
    <w:rsid w:val="00615986"/>
    <w:rsid w:val="00622274"/>
    <w:rsid w:val="006223D3"/>
    <w:rsid w:val="00623A49"/>
    <w:rsid w:val="00624521"/>
    <w:rsid w:val="00627B8E"/>
    <w:rsid w:val="00627F76"/>
    <w:rsid w:val="00630DED"/>
    <w:rsid w:val="006315C1"/>
    <w:rsid w:val="00632EDB"/>
    <w:rsid w:val="0063309B"/>
    <w:rsid w:val="006331E8"/>
    <w:rsid w:val="00633AAF"/>
    <w:rsid w:val="00635957"/>
    <w:rsid w:val="00635F10"/>
    <w:rsid w:val="006360EF"/>
    <w:rsid w:val="006400BE"/>
    <w:rsid w:val="0064088E"/>
    <w:rsid w:val="00640C84"/>
    <w:rsid w:val="00642EAC"/>
    <w:rsid w:val="006456DA"/>
    <w:rsid w:val="00645BFD"/>
    <w:rsid w:val="00645FAE"/>
    <w:rsid w:val="00647819"/>
    <w:rsid w:val="0065229D"/>
    <w:rsid w:val="00652B9A"/>
    <w:rsid w:val="00653019"/>
    <w:rsid w:val="00654AE0"/>
    <w:rsid w:val="006566AD"/>
    <w:rsid w:val="0065682B"/>
    <w:rsid w:val="00660337"/>
    <w:rsid w:val="00662A31"/>
    <w:rsid w:val="006651C1"/>
    <w:rsid w:val="00665A6C"/>
    <w:rsid w:val="00667070"/>
    <w:rsid w:val="00671DE3"/>
    <w:rsid w:val="00673CDD"/>
    <w:rsid w:val="006750EA"/>
    <w:rsid w:val="00676FB2"/>
    <w:rsid w:val="00677AD2"/>
    <w:rsid w:val="0068082C"/>
    <w:rsid w:val="00680976"/>
    <w:rsid w:val="00682B06"/>
    <w:rsid w:val="00683913"/>
    <w:rsid w:val="006900DB"/>
    <w:rsid w:val="006937AE"/>
    <w:rsid w:val="00693E67"/>
    <w:rsid w:val="00693EA2"/>
    <w:rsid w:val="00694F06"/>
    <w:rsid w:val="00696AF5"/>
    <w:rsid w:val="006A02E3"/>
    <w:rsid w:val="006A144D"/>
    <w:rsid w:val="006A224B"/>
    <w:rsid w:val="006A294B"/>
    <w:rsid w:val="006A2A0F"/>
    <w:rsid w:val="006A2C40"/>
    <w:rsid w:val="006A56D1"/>
    <w:rsid w:val="006A57A5"/>
    <w:rsid w:val="006A616A"/>
    <w:rsid w:val="006A6610"/>
    <w:rsid w:val="006A69A7"/>
    <w:rsid w:val="006B1205"/>
    <w:rsid w:val="006B18A5"/>
    <w:rsid w:val="006B2335"/>
    <w:rsid w:val="006B4333"/>
    <w:rsid w:val="006B436C"/>
    <w:rsid w:val="006B7968"/>
    <w:rsid w:val="006C011D"/>
    <w:rsid w:val="006C1353"/>
    <w:rsid w:val="006C212E"/>
    <w:rsid w:val="006C3854"/>
    <w:rsid w:val="006C3B90"/>
    <w:rsid w:val="006C46D8"/>
    <w:rsid w:val="006C75CA"/>
    <w:rsid w:val="006D1FB5"/>
    <w:rsid w:val="006D3137"/>
    <w:rsid w:val="006D4514"/>
    <w:rsid w:val="006D4E8C"/>
    <w:rsid w:val="006D5068"/>
    <w:rsid w:val="006D6B63"/>
    <w:rsid w:val="006D797B"/>
    <w:rsid w:val="006E0A68"/>
    <w:rsid w:val="006E1BC3"/>
    <w:rsid w:val="006E2FF9"/>
    <w:rsid w:val="006E3780"/>
    <w:rsid w:val="006E525D"/>
    <w:rsid w:val="006E6BDB"/>
    <w:rsid w:val="006E7012"/>
    <w:rsid w:val="006E7A02"/>
    <w:rsid w:val="006E7ACE"/>
    <w:rsid w:val="006F016F"/>
    <w:rsid w:val="006F0978"/>
    <w:rsid w:val="006F0F54"/>
    <w:rsid w:val="006F1390"/>
    <w:rsid w:val="006F3658"/>
    <w:rsid w:val="006F4F19"/>
    <w:rsid w:val="006F6897"/>
    <w:rsid w:val="006F73AF"/>
    <w:rsid w:val="006F7659"/>
    <w:rsid w:val="006F7683"/>
    <w:rsid w:val="006F78D0"/>
    <w:rsid w:val="00701DD8"/>
    <w:rsid w:val="00702529"/>
    <w:rsid w:val="00705D38"/>
    <w:rsid w:val="007068B7"/>
    <w:rsid w:val="00707B9A"/>
    <w:rsid w:val="00713640"/>
    <w:rsid w:val="00714F25"/>
    <w:rsid w:val="0071654E"/>
    <w:rsid w:val="00716692"/>
    <w:rsid w:val="00720E17"/>
    <w:rsid w:val="0072383F"/>
    <w:rsid w:val="00725723"/>
    <w:rsid w:val="00726217"/>
    <w:rsid w:val="00726F09"/>
    <w:rsid w:val="007309DA"/>
    <w:rsid w:val="00730B8D"/>
    <w:rsid w:val="00731305"/>
    <w:rsid w:val="007339E6"/>
    <w:rsid w:val="00733B26"/>
    <w:rsid w:val="00733C6A"/>
    <w:rsid w:val="00734419"/>
    <w:rsid w:val="0073499B"/>
    <w:rsid w:val="00734AD0"/>
    <w:rsid w:val="0073606F"/>
    <w:rsid w:val="00736A2E"/>
    <w:rsid w:val="00736D69"/>
    <w:rsid w:val="00736DE9"/>
    <w:rsid w:val="00740519"/>
    <w:rsid w:val="007412D9"/>
    <w:rsid w:val="007420D9"/>
    <w:rsid w:val="00742FB7"/>
    <w:rsid w:val="0074494A"/>
    <w:rsid w:val="00744D4F"/>
    <w:rsid w:val="00747FC2"/>
    <w:rsid w:val="007548B0"/>
    <w:rsid w:val="00755E81"/>
    <w:rsid w:val="00757BEA"/>
    <w:rsid w:val="00757E4B"/>
    <w:rsid w:val="00762063"/>
    <w:rsid w:val="007621B1"/>
    <w:rsid w:val="007623A8"/>
    <w:rsid w:val="00762619"/>
    <w:rsid w:val="007630DB"/>
    <w:rsid w:val="007639FC"/>
    <w:rsid w:val="007649BD"/>
    <w:rsid w:val="0076527B"/>
    <w:rsid w:val="007654FA"/>
    <w:rsid w:val="00765FA4"/>
    <w:rsid w:val="00766D62"/>
    <w:rsid w:val="007675DE"/>
    <w:rsid w:val="00771532"/>
    <w:rsid w:val="00771DC1"/>
    <w:rsid w:val="007734F8"/>
    <w:rsid w:val="00776C12"/>
    <w:rsid w:val="00777A25"/>
    <w:rsid w:val="00780B8F"/>
    <w:rsid w:val="00782D92"/>
    <w:rsid w:val="007834DB"/>
    <w:rsid w:val="00784678"/>
    <w:rsid w:val="00784BF5"/>
    <w:rsid w:val="007857CE"/>
    <w:rsid w:val="007869DB"/>
    <w:rsid w:val="0079024F"/>
    <w:rsid w:val="007917FA"/>
    <w:rsid w:val="0079412D"/>
    <w:rsid w:val="007A35CC"/>
    <w:rsid w:val="007B06B7"/>
    <w:rsid w:val="007B0757"/>
    <w:rsid w:val="007B0F43"/>
    <w:rsid w:val="007B33EA"/>
    <w:rsid w:val="007B34F4"/>
    <w:rsid w:val="007B36F0"/>
    <w:rsid w:val="007B4894"/>
    <w:rsid w:val="007B5E6E"/>
    <w:rsid w:val="007B64E0"/>
    <w:rsid w:val="007C044C"/>
    <w:rsid w:val="007C0662"/>
    <w:rsid w:val="007C3022"/>
    <w:rsid w:val="007C3B43"/>
    <w:rsid w:val="007C4DDA"/>
    <w:rsid w:val="007C517A"/>
    <w:rsid w:val="007C5D7E"/>
    <w:rsid w:val="007C6045"/>
    <w:rsid w:val="007C6CB7"/>
    <w:rsid w:val="007C7083"/>
    <w:rsid w:val="007D1E6A"/>
    <w:rsid w:val="007D2340"/>
    <w:rsid w:val="007D2CA7"/>
    <w:rsid w:val="007D4DB9"/>
    <w:rsid w:val="007D58B1"/>
    <w:rsid w:val="007D6878"/>
    <w:rsid w:val="007D6A87"/>
    <w:rsid w:val="007D6EAB"/>
    <w:rsid w:val="007D7D02"/>
    <w:rsid w:val="007E11E8"/>
    <w:rsid w:val="007E3715"/>
    <w:rsid w:val="007E40BE"/>
    <w:rsid w:val="007E55C3"/>
    <w:rsid w:val="007E72ED"/>
    <w:rsid w:val="007E77A2"/>
    <w:rsid w:val="007E79EE"/>
    <w:rsid w:val="007F0B10"/>
    <w:rsid w:val="007F0CD7"/>
    <w:rsid w:val="007F16B7"/>
    <w:rsid w:val="007F1DCF"/>
    <w:rsid w:val="007F31BE"/>
    <w:rsid w:val="007F3241"/>
    <w:rsid w:val="007F69E4"/>
    <w:rsid w:val="007F7473"/>
    <w:rsid w:val="007F7D9D"/>
    <w:rsid w:val="007F7EE5"/>
    <w:rsid w:val="00806694"/>
    <w:rsid w:val="00815886"/>
    <w:rsid w:val="00815FFE"/>
    <w:rsid w:val="0081685B"/>
    <w:rsid w:val="00816F78"/>
    <w:rsid w:val="008222F9"/>
    <w:rsid w:val="00826136"/>
    <w:rsid w:val="00827ACD"/>
    <w:rsid w:val="008340A4"/>
    <w:rsid w:val="008346EE"/>
    <w:rsid w:val="00834A56"/>
    <w:rsid w:val="008353B0"/>
    <w:rsid w:val="00836E62"/>
    <w:rsid w:val="008374D1"/>
    <w:rsid w:val="00840149"/>
    <w:rsid w:val="00840DC9"/>
    <w:rsid w:val="008417C3"/>
    <w:rsid w:val="008522B7"/>
    <w:rsid w:val="00852EF8"/>
    <w:rsid w:val="00855C98"/>
    <w:rsid w:val="008569F3"/>
    <w:rsid w:val="00856CC8"/>
    <w:rsid w:val="00860591"/>
    <w:rsid w:val="0086179E"/>
    <w:rsid w:val="00863439"/>
    <w:rsid w:val="00863B2E"/>
    <w:rsid w:val="00863D1B"/>
    <w:rsid w:val="008647E3"/>
    <w:rsid w:val="008655B3"/>
    <w:rsid w:val="0086798F"/>
    <w:rsid w:val="0087132B"/>
    <w:rsid w:val="008732CB"/>
    <w:rsid w:val="0087348C"/>
    <w:rsid w:val="00874127"/>
    <w:rsid w:val="0087434A"/>
    <w:rsid w:val="00874690"/>
    <w:rsid w:val="00875EBE"/>
    <w:rsid w:val="00877676"/>
    <w:rsid w:val="00877CB4"/>
    <w:rsid w:val="008826F3"/>
    <w:rsid w:val="00883E62"/>
    <w:rsid w:val="00884BEF"/>
    <w:rsid w:val="00885089"/>
    <w:rsid w:val="0088535D"/>
    <w:rsid w:val="00886D65"/>
    <w:rsid w:val="00886F56"/>
    <w:rsid w:val="0088711B"/>
    <w:rsid w:val="00890795"/>
    <w:rsid w:val="00890CBC"/>
    <w:rsid w:val="008915AF"/>
    <w:rsid w:val="00892ADB"/>
    <w:rsid w:val="00893599"/>
    <w:rsid w:val="008943DD"/>
    <w:rsid w:val="008946DC"/>
    <w:rsid w:val="008976AA"/>
    <w:rsid w:val="008A290D"/>
    <w:rsid w:val="008A295A"/>
    <w:rsid w:val="008A2D87"/>
    <w:rsid w:val="008A568B"/>
    <w:rsid w:val="008A583D"/>
    <w:rsid w:val="008A6E31"/>
    <w:rsid w:val="008B038F"/>
    <w:rsid w:val="008B43C8"/>
    <w:rsid w:val="008B5D35"/>
    <w:rsid w:val="008B5FBF"/>
    <w:rsid w:val="008B6B9E"/>
    <w:rsid w:val="008B7270"/>
    <w:rsid w:val="008C2EE9"/>
    <w:rsid w:val="008C5946"/>
    <w:rsid w:val="008C5D50"/>
    <w:rsid w:val="008C76FB"/>
    <w:rsid w:val="008D2791"/>
    <w:rsid w:val="008D69B4"/>
    <w:rsid w:val="008D6C63"/>
    <w:rsid w:val="008E0518"/>
    <w:rsid w:val="008E0D3A"/>
    <w:rsid w:val="008E242C"/>
    <w:rsid w:val="008F250C"/>
    <w:rsid w:val="008F3620"/>
    <w:rsid w:val="008F3C5D"/>
    <w:rsid w:val="008F4D36"/>
    <w:rsid w:val="008F6386"/>
    <w:rsid w:val="008F677B"/>
    <w:rsid w:val="008F7601"/>
    <w:rsid w:val="008F7A39"/>
    <w:rsid w:val="00900D16"/>
    <w:rsid w:val="00900D54"/>
    <w:rsid w:val="009039B9"/>
    <w:rsid w:val="00904860"/>
    <w:rsid w:val="00905CB8"/>
    <w:rsid w:val="00905F52"/>
    <w:rsid w:val="009071AF"/>
    <w:rsid w:val="00910714"/>
    <w:rsid w:val="00910E57"/>
    <w:rsid w:val="009111BA"/>
    <w:rsid w:val="00913EAD"/>
    <w:rsid w:val="009149D4"/>
    <w:rsid w:val="00917BC0"/>
    <w:rsid w:val="009211C2"/>
    <w:rsid w:val="0092180F"/>
    <w:rsid w:val="00923354"/>
    <w:rsid w:val="00923B9C"/>
    <w:rsid w:val="00924996"/>
    <w:rsid w:val="00924C48"/>
    <w:rsid w:val="009258CA"/>
    <w:rsid w:val="00926F4C"/>
    <w:rsid w:val="00927B8C"/>
    <w:rsid w:val="00930737"/>
    <w:rsid w:val="009310B0"/>
    <w:rsid w:val="00931D0B"/>
    <w:rsid w:val="0093220A"/>
    <w:rsid w:val="00933EB7"/>
    <w:rsid w:val="009355DB"/>
    <w:rsid w:val="009364F8"/>
    <w:rsid w:val="00941908"/>
    <w:rsid w:val="009421EF"/>
    <w:rsid w:val="00943BFA"/>
    <w:rsid w:val="0094424A"/>
    <w:rsid w:val="00944F1C"/>
    <w:rsid w:val="00946AFA"/>
    <w:rsid w:val="00947435"/>
    <w:rsid w:val="00947572"/>
    <w:rsid w:val="00950B56"/>
    <w:rsid w:val="00950DBE"/>
    <w:rsid w:val="00951EEF"/>
    <w:rsid w:val="00952C85"/>
    <w:rsid w:val="00953B32"/>
    <w:rsid w:val="00954190"/>
    <w:rsid w:val="0095707E"/>
    <w:rsid w:val="00962CD1"/>
    <w:rsid w:val="00962D88"/>
    <w:rsid w:val="009637A2"/>
    <w:rsid w:val="00963F5E"/>
    <w:rsid w:val="00964ADC"/>
    <w:rsid w:val="00967DE1"/>
    <w:rsid w:val="00970298"/>
    <w:rsid w:val="00971515"/>
    <w:rsid w:val="00980B40"/>
    <w:rsid w:val="00980DD3"/>
    <w:rsid w:val="009822C2"/>
    <w:rsid w:val="0098273B"/>
    <w:rsid w:val="009857A9"/>
    <w:rsid w:val="00993607"/>
    <w:rsid w:val="009945FA"/>
    <w:rsid w:val="009961EF"/>
    <w:rsid w:val="009970C9"/>
    <w:rsid w:val="00997A16"/>
    <w:rsid w:val="009A0144"/>
    <w:rsid w:val="009A17A7"/>
    <w:rsid w:val="009A28E1"/>
    <w:rsid w:val="009A4C15"/>
    <w:rsid w:val="009A5849"/>
    <w:rsid w:val="009A6C60"/>
    <w:rsid w:val="009A79D5"/>
    <w:rsid w:val="009B320F"/>
    <w:rsid w:val="009B5E0C"/>
    <w:rsid w:val="009B655A"/>
    <w:rsid w:val="009B70F9"/>
    <w:rsid w:val="009B7B76"/>
    <w:rsid w:val="009C11F1"/>
    <w:rsid w:val="009C2445"/>
    <w:rsid w:val="009C310C"/>
    <w:rsid w:val="009C3FF9"/>
    <w:rsid w:val="009C5AD1"/>
    <w:rsid w:val="009C5D33"/>
    <w:rsid w:val="009D1C9F"/>
    <w:rsid w:val="009D58BA"/>
    <w:rsid w:val="009D703F"/>
    <w:rsid w:val="009D7D12"/>
    <w:rsid w:val="009E2D0C"/>
    <w:rsid w:val="009E3A1D"/>
    <w:rsid w:val="009F01CF"/>
    <w:rsid w:val="009F02BB"/>
    <w:rsid w:val="009F0E80"/>
    <w:rsid w:val="009F35A5"/>
    <w:rsid w:val="009F5C96"/>
    <w:rsid w:val="009F7DE5"/>
    <w:rsid w:val="00A01DFA"/>
    <w:rsid w:val="00A01E84"/>
    <w:rsid w:val="00A01F70"/>
    <w:rsid w:val="00A05EE7"/>
    <w:rsid w:val="00A07330"/>
    <w:rsid w:val="00A10801"/>
    <w:rsid w:val="00A10FA5"/>
    <w:rsid w:val="00A11BC2"/>
    <w:rsid w:val="00A13764"/>
    <w:rsid w:val="00A148CB"/>
    <w:rsid w:val="00A15965"/>
    <w:rsid w:val="00A16F4C"/>
    <w:rsid w:val="00A2067B"/>
    <w:rsid w:val="00A213A1"/>
    <w:rsid w:val="00A2165A"/>
    <w:rsid w:val="00A270B9"/>
    <w:rsid w:val="00A27E44"/>
    <w:rsid w:val="00A27E87"/>
    <w:rsid w:val="00A30DCA"/>
    <w:rsid w:val="00A324E6"/>
    <w:rsid w:val="00A32AAF"/>
    <w:rsid w:val="00A37210"/>
    <w:rsid w:val="00A37BED"/>
    <w:rsid w:val="00A37BF6"/>
    <w:rsid w:val="00A40D29"/>
    <w:rsid w:val="00A4113C"/>
    <w:rsid w:val="00A41877"/>
    <w:rsid w:val="00A41AB8"/>
    <w:rsid w:val="00A427F5"/>
    <w:rsid w:val="00A4332E"/>
    <w:rsid w:val="00A47D49"/>
    <w:rsid w:val="00A51B14"/>
    <w:rsid w:val="00A5377F"/>
    <w:rsid w:val="00A54B68"/>
    <w:rsid w:val="00A55491"/>
    <w:rsid w:val="00A566DD"/>
    <w:rsid w:val="00A60B83"/>
    <w:rsid w:val="00A6186A"/>
    <w:rsid w:val="00A63181"/>
    <w:rsid w:val="00A64E5B"/>
    <w:rsid w:val="00A66845"/>
    <w:rsid w:val="00A6722D"/>
    <w:rsid w:val="00A70DBE"/>
    <w:rsid w:val="00A72AE5"/>
    <w:rsid w:val="00A731E0"/>
    <w:rsid w:val="00A73702"/>
    <w:rsid w:val="00A74113"/>
    <w:rsid w:val="00A742AE"/>
    <w:rsid w:val="00A76492"/>
    <w:rsid w:val="00A82299"/>
    <w:rsid w:val="00A829C3"/>
    <w:rsid w:val="00A82BCE"/>
    <w:rsid w:val="00A84D83"/>
    <w:rsid w:val="00A8650D"/>
    <w:rsid w:val="00A90432"/>
    <w:rsid w:val="00A913B4"/>
    <w:rsid w:val="00A94015"/>
    <w:rsid w:val="00AA1E33"/>
    <w:rsid w:val="00AA1E9F"/>
    <w:rsid w:val="00AA2789"/>
    <w:rsid w:val="00AA2EC0"/>
    <w:rsid w:val="00AA367C"/>
    <w:rsid w:val="00AA704F"/>
    <w:rsid w:val="00AB0076"/>
    <w:rsid w:val="00AB0CA8"/>
    <w:rsid w:val="00AB10BC"/>
    <w:rsid w:val="00AB3EC8"/>
    <w:rsid w:val="00AB555D"/>
    <w:rsid w:val="00AB55A2"/>
    <w:rsid w:val="00AB5B05"/>
    <w:rsid w:val="00AB60C0"/>
    <w:rsid w:val="00AB75F6"/>
    <w:rsid w:val="00AC567A"/>
    <w:rsid w:val="00AC5987"/>
    <w:rsid w:val="00AC5E72"/>
    <w:rsid w:val="00AC739F"/>
    <w:rsid w:val="00AC79CD"/>
    <w:rsid w:val="00AC7B86"/>
    <w:rsid w:val="00AD2632"/>
    <w:rsid w:val="00AD351B"/>
    <w:rsid w:val="00AD3BD2"/>
    <w:rsid w:val="00AD4965"/>
    <w:rsid w:val="00AD4C11"/>
    <w:rsid w:val="00AD5B9F"/>
    <w:rsid w:val="00AD6587"/>
    <w:rsid w:val="00AD6EE4"/>
    <w:rsid w:val="00AD7638"/>
    <w:rsid w:val="00AE0E77"/>
    <w:rsid w:val="00AE1E4E"/>
    <w:rsid w:val="00AE5AAA"/>
    <w:rsid w:val="00AE6272"/>
    <w:rsid w:val="00AF255B"/>
    <w:rsid w:val="00AF278B"/>
    <w:rsid w:val="00AF3147"/>
    <w:rsid w:val="00AF3461"/>
    <w:rsid w:val="00AF66D6"/>
    <w:rsid w:val="00AF7A14"/>
    <w:rsid w:val="00AF7E0D"/>
    <w:rsid w:val="00B02591"/>
    <w:rsid w:val="00B02886"/>
    <w:rsid w:val="00B02FB3"/>
    <w:rsid w:val="00B03A38"/>
    <w:rsid w:val="00B05078"/>
    <w:rsid w:val="00B05A58"/>
    <w:rsid w:val="00B0621C"/>
    <w:rsid w:val="00B076F7"/>
    <w:rsid w:val="00B10BBC"/>
    <w:rsid w:val="00B14B24"/>
    <w:rsid w:val="00B1566F"/>
    <w:rsid w:val="00B17A0B"/>
    <w:rsid w:val="00B20DC5"/>
    <w:rsid w:val="00B22132"/>
    <w:rsid w:val="00B23FAB"/>
    <w:rsid w:val="00B24369"/>
    <w:rsid w:val="00B24BD3"/>
    <w:rsid w:val="00B31149"/>
    <w:rsid w:val="00B31B7D"/>
    <w:rsid w:val="00B32883"/>
    <w:rsid w:val="00B33C7B"/>
    <w:rsid w:val="00B3456E"/>
    <w:rsid w:val="00B35B85"/>
    <w:rsid w:val="00B35ED1"/>
    <w:rsid w:val="00B36A47"/>
    <w:rsid w:val="00B40B9A"/>
    <w:rsid w:val="00B436CF"/>
    <w:rsid w:val="00B43EB2"/>
    <w:rsid w:val="00B45CFB"/>
    <w:rsid w:val="00B5187F"/>
    <w:rsid w:val="00B51996"/>
    <w:rsid w:val="00B5276E"/>
    <w:rsid w:val="00B531AA"/>
    <w:rsid w:val="00B53738"/>
    <w:rsid w:val="00B543A3"/>
    <w:rsid w:val="00B54CC7"/>
    <w:rsid w:val="00B551E4"/>
    <w:rsid w:val="00B5522A"/>
    <w:rsid w:val="00B55B4B"/>
    <w:rsid w:val="00B5610E"/>
    <w:rsid w:val="00B561EE"/>
    <w:rsid w:val="00B57192"/>
    <w:rsid w:val="00B60C76"/>
    <w:rsid w:val="00B6115E"/>
    <w:rsid w:val="00B64E28"/>
    <w:rsid w:val="00B66AC9"/>
    <w:rsid w:val="00B66BB3"/>
    <w:rsid w:val="00B66F5F"/>
    <w:rsid w:val="00B674A2"/>
    <w:rsid w:val="00B677C1"/>
    <w:rsid w:val="00B7053C"/>
    <w:rsid w:val="00B70BB1"/>
    <w:rsid w:val="00B7122B"/>
    <w:rsid w:val="00B71F2F"/>
    <w:rsid w:val="00B723FF"/>
    <w:rsid w:val="00B72BE5"/>
    <w:rsid w:val="00B73B8E"/>
    <w:rsid w:val="00B75051"/>
    <w:rsid w:val="00B816E7"/>
    <w:rsid w:val="00B81F24"/>
    <w:rsid w:val="00B821F7"/>
    <w:rsid w:val="00B8300A"/>
    <w:rsid w:val="00B843F7"/>
    <w:rsid w:val="00B8449B"/>
    <w:rsid w:val="00B85C2D"/>
    <w:rsid w:val="00B87220"/>
    <w:rsid w:val="00B87ADF"/>
    <w:rsid w:val="00B90055"/>
    <w:rsid w:val="00B951B2"/>
    <w:rsid w:val="00B963EE"/>
    <w:rsid w:val="00B97F66"/>
    <w:rsid w:val="00BA1D4B"/>
    <w:rsid w:val="00BA3BA5"/>
    <w:rsid w:val="00BA5CEF"/>
    <w:rsid w:val="00BB098B"/>
    <w:rsid w:val="00BB0B7E"/>
    <w:rsid w:val="00BB2E93"/>
    <w:rsid w:val="00BB384F"/>
    <w:rsid w:val="00BB3950"/>
    <w:rsid w:val="00BB4DB5"/>
    <w:rsid w:val="00BB544C"/>
    <w:rsid w:val="00BB624D"/>
    <w:rsid w:val="00BC052E"/>
    <w:rsid w:val="00BC0C38"/>
    <w:rsid w:val="00BC1934"/>
    <w:rsid w:val="00BC2887"/>
    <w:rsid w:val="00BC4237"/>
    <w:rsid w:val="00BC68E1"/>
    <w:rsid w:val="00BC6A8F"/>
    <w:rsid w:val="00BC70DC"/>
    <w:rsid w:val="00BD0338"/>
    <w:rsid w:val="00BD1132"/>
    <w:rsid w:val="00BD1D12"/>
    <w:rsid w:val="00BD3451"/>
    <w:rsid w:val="00BD3AB6"/>
    <w:rsid w:val="00BD3C40"/>
    <w:rsid w:val="00BD46EB"/>
    <w:rsid w:val="00BD75F7"/>
    <w:rsid w:val="00BE1023"/>
    <w:rsid w:val="00BE1AA8"/>
    <w:rsid w:val="00BE1B6C"/>
    <w:rsid w:val="00BE48D3"/>
    <w:rsid w:val="00BE5556"/>
    <w:rsid w:val="00BE6C3C"/>
    <w:rsid w:val="00BE6EFF"/>
    <w:rsid w:val="00BE74BC"/>
    <w:rsid w:val="00BE7D43"/>
    <w:rsid w:val="00BF27EA"/>
    <w:rsid w:val="00BF2EC6"/>
    <w:rsid w:val="00BF369D"/>
    <w:rsid w:val="00BF4B1B"/>
    <w:rsid w:val="00BF587D"/>
    <w:rsid w:val="00BF60F1"/>
    <w:rsid w:val="00BF64A2"/>
    <w:rsid w:val="00C01307"/>
    <w:rsid w:val="00C014F3"/>
    <w:rsid w:val="00C039A4"/>
    <w:rsid w:val="00C03E3C"/>
    <w:rsid w:val="00C03EA8"/>
    <w:rsid w:val="00C044C2"/>
    <w:rsid w:val="00C046A2"/>
    <w:rsid w:val="00C04D9D"/>
    <w:rsid w:val="00C060BE"/>
    <w:rsid w:val="00C07A27"/>
    <w:rsid w:val="00C07CC3"/>
    <w:rsid w:val="00C118FD"/>
    <w:rsid w:val="00C14320"/>
    <w:rsid w:val="00C205D6"/>
    <w:rsid w:val="00C220CA"/>
    <w:rsid w:val="00C22788"/>
    <w:rsid w:val="00C25AED"/>
    <w:rsid w:val="00C30DA6"/>
    <w:rsid w:val="00C348C6"/>
    <w:rsid w:val="00C34A6C"/>
    <w:rsid w:val="00C35949"/>
    <w:rsid w:val="00C37167"/>
    <w:rsid w:val="00C45B44"/>
    <w:rsid w:val="00C46937"/>
    <w:rsid w:val="00C47BD2"/>
    <w:rsid w:val="00C51A0A"/>
    <w:rsid w:val="00C526C1"/>
    <w:rsid w:val="00C5317B"/>
    <w:rsid w:val="00C53D23"/>
    <w:rsid w:val="00C558F5"/>
    <w:rsid w:val="00C565D5"/>
    <w:rsid w:val="00C57FC5"/>
    <w:rsid w:val="00C606EE"/>
    <w:rsid w:val="00C61D5B"/>
    <w:rsid w:val="00C64668"/>
    <w:rsid w:val="00C67F6F"/>
    <w:rsid w:val="00C72B5C"/>
    <w:rsid w:val="00C7643E"/>
    <w:rsid w:val="00C767EA"/>
    <w:rsid w:val="00C8162D"/>
    <w:rsid w:val="00C81D83"/>
    <w:rsid w:val="00C827C3"/>
    <w:rsid w:val="00C85F0F"/>
    <w:rsid w:val="00C91B5B"/>
    <w:rsid w:val="00C9249D"/>
    <w:rsid w:val="00C95491"/>
    <w:rsid w:val="00C95EE2"/>
    <w:rsid w:val="00C9638A"/>
    <w:rsid w:val="00C97580"/>
    <w:rsid w:val="00CA133D"/>
    <w:rsid w:val="00CA159C"/>
    <w:rsid w:val="00CA34B6"/>
    <w:rsid w:val="00CA3CBA"/>
    <w:rsid w:val="00CA49DA"/>
    <w:rsid w:val="00CA4EF4"/>
    <w:rsid w:val="00CA60F4"/>
    <w:rsid w:val="00CA63FA"/>
    <w:rsid w:val="00CA73E6"/>
    <w:rsid w:val="00CB2A97"/>
    <w:rsid w:val="00CB3C67"/>
    <w:rsid w:val="00CC0BA1"/>
    <w:rsid w:val="00CC2676"/>
    <w:rsid w:val="00CC2C50"/>
    <w:rsid w:val="00CC636C"/>
    <w:rsid w:val="00CD1782"/>
    <w:rsid w:val="00CD361C"/>
    <w:rsid w:val="00CD4294"/>
    <w:rsid w:val="00CD6092"/>
    <w:rsid w:val="00CD632E"/>
    <w:rsid w:val="00CD66DA"/>
    <w:rsid w:val="00CD6707"/>
    <w:rsid w:val="00CD6878"/>
    <w:rsid w:val="00CD6FDF"/>
    <w:rsid w:val="00CD7C64"/>
    <w:rsid w:val="00CD7F52"/>
    <w:rsid w:val="00CE0479"/>
    <w:rsid w:val="00CE1BA4"/>
    <w:rsid w:val="00CE6ADD"/>
    <w:rsid w:val="00CE7C74"/>
    <w:rsid w:val="00CF00C0"/>
    <w:rsid w:val="00CF0D39"/>
    <w:rsid w:val="00CF1C92"/>
    <w:rsid w:val="00CF4AC5"/>
    <w:rsid w:val="00D00F6C"/>
    <w:rsid w:val="00D02B66"/>
    <w:rsid w:val="00D07A06"/>
    <w:rsid w:val="00D11998"/>
    <w:rsid w:val="00D122F7"/>
    <w:rsid w:val="00D1286A"/>
    <w:rsid w:val="00D1306F"/>
    <w:rsid w:val="00D1469C"/>
    <w:rsid w:val="00D147A9"/>
    <w:rsid w:val="00D153FC"/>
    <w:rsid w:val="00D1586E"/>
    <w:rsid w:val="00D158B8"/>
    <w:rsid w:val="00D16B2B"/>
    <w:rsid w:val="00D176DB"/>
    <w:rsid w:val="00D2160F"/>
    <w:rsid w:val="00D221CE"/>
    <w:rsid w:val="00D225B0"/>
    <w:rsid w:val="00D258A7"/>
    <w:rsid w:val="00D25ACA"/>
    <w:rsid w:val="00D2634D"/>
    <w:rsid w:val="00D265FA"/>
    <w:rsid w:val="00D2785E"/>
    <w:rsid w:val="00D301AD"/>
    <w:rsid w:val="00D30F9B"/>
    <w:rsid w:val="00D30FA3"/>
    <w:rsid w:val="00D32070"/>
    <w:rsid w:val="00D358DC"/>
    <w:rsid w:val="00D36F38"/>
    <w:rsid w:val="00D37EEB"/>
    <w:rsid w:val="00D44D69"/>
    <w:rsid w:val="00D44F62"/>
    <w:rsid w:val="00D45EB6"/>
    <w:rsid w:val="00D461A5"/>
    <w:rsid w:val="00D478A6"/>
    <w:rsid w:val="00D47A75"/>
    <w:rsid w:val="00D53176"/>
    <w:rsid w:val="00D5356A"/>
    <w:rsid w:val="00D53E2A"/>
    <w:rsid w:val="00D54C92"/>
    <w:rsid w:val="00D54F8E"/>
    <w:rsid w:val="00D55D99"/>
    <w:rsid w:val="00D56258"/>
    <w:rsid w:val="00D56677"/>
    <w:rsid w:val="00D62AB7"/>
    <w:rsid w:val="00D635B8"/>
    <w:rsid w:val="00D65374"/>
    <w:rsid w:val="00D65C1F"/>
    <w:rsid w:val="00D66AC8"/>
    <w:rsid w:val="00D67064"/>
    <w:rsid w:val="00D674A5"/>
    <w:rsid w:val="00D70F17"/>
    <w:rsid w:val="00D722B4"/>
    <w:rsid w:val="00D72E2F"/>
    <w:rsid w:val="00D739F6"/>
    <w:rsid w:val="00D73A3D"/>
    <w:rsid w:val="00D75880"/>
    <w:rsid w:val="00D765C2"/>
    <w:rsid w:val="00D8113D"/>
    <w:rsid w:val="00D82F36"/>
    <w:rsid w:val="00D83C62"/>
    <w:rsid w:val="00D84281"/>
    <w:rsid w:val="00D845D7"/>
    <w:rsid w:val="00D86B85"/>
    <w:rsid w:val="00D87066"/>
    <w:rsid w:val="00D905F4"/>
    <w:rsid w:val="00D93030"/>
    <w:rsid w:val="00D93FA4"/>
    <w:rsid w:val="00D9442D"/>
    <w:rsid w:val="00D9695A"/>
    <w:rsid w:val="00D96E9F"/>
    <w:rsid w:val="00D97329"/>
    <w:rsid w:val="00DA04BA"/>
    <w:rsid w:val="00DA1B01"/>
    <w:rsid w:val="00DA3474"/>
    <w:rsid w:val="00DA3795"/>
    <w:rsid w:val="00DA3E9C"/>
    <w:rsid w:val="00DA3F75"/>
    <w:rsid w:val="00DA4538"/>
    <w:rsid w:val="00DA4CF6"/>
    <w:rsid w:val="00DA63B4"/>
    <w:rsid w:val="00DA7E28"/>
    <w:rsid w:val="00DB01BD"/>
    <w:rsid w:val="00DB3EC6"/>
    <w:rsid w:val="00DB58CD"/>
    <w:rsid w:val="00DB67B6"/>
    <w:rsid w:val="00DB7052"/>
    <w:rsid w:val="00DB7A6E"/>
    <w:rsid w:val="00DC166E"/>
    <w:rsid w:val="00DC189D"/>
    <w:rsid w:val="00DC3CFD"/>
    <w:rsid w:val="00DC44F9"/>
    <w:rsid w:val="00DC57E4"/>
    <w:rsid w:val="00DC7A43"/>
    <w:rsid w:val="00DD18EC"/>
    <w:rsid w:val="00DD347D"/>
    <w:rsid w:val="00DD4549"/>
    <w:rsid w:val="00DD6080"/>
    <w:rsid w:val="00DD6616"/>
    <w:rsid w:val="00DD675B"/>
    <w:rsid w:val="00DE090B"/>
    <w:rsid w:val="00DE11AF"/>
    <w:rsid w:val="00DE21DD"/>
    <w:rsid w:val="00DE535A"/>
    <w:rsid w:val="00DE580E"/>
    <w:rsid w:val="00DE68CC"/>
    <w:rsid w:val="00DE6CEC"/>
    <w:rsid w:val="00DE7C80"/>
    <w:rsid w:val="00DF13CE"/>
    <w:rsid w:val="00DF3D4D"/>
    <w:rsid w:val="00DF4897"/>
    <w:rsid w:val="00DF49DC"/>
    <w:rsid w:val="00DF568A"/>
    <w:rsid w:val="00DF5830"/>
    <w:rsid w:val="00DF6D72"/>
    <w:rsid w:val="00DF7841"/>
    <w:rsid w:val="00E00CFD"/>
    <w:rsid w:val="00E00E4E"/>
    <w:rsid w:val="00E00FA6"/>
    <w:rsid w:val="00E02669"/>
    <w:rsid w:val="00E03546"/>
    <w:rsid w:val="00E051A4"/>
    <w:rsid w:val="00E05AFF"/>
    <w:rsid w:val="00E06BC2"/>
    <w:rsid w:val="00E07202"/>
    <w:rsid w:val="00E101C7"/>
    <w:rsid w:val="00E106E5"/>
    <w:rsid w:val="00E10BA8"/>
    <w:rsid w:val="00E1104A"/>
    <w:rsid w:val="00E1107A"/>
    <w:rsid w:val="00E1157B"/>
    <w:rsid w:val="00E12327"/>
    <w:rsid w:val="00E127C2"/>
    <w:rsid w:val="00E13764"/>
    <w:rsid w:val="00E13A2F"/>
    <w:rsid w:val="00E147CA"/>
    <w:rsid w:val="00E16072"/>
    <w:rsid w:val="00E17399"/>
    <w:rsid w:val="00E17F3A"/>
    <w:rsid w:val="00E2312A"/>
    <w:rsid w:val="00E24F11"/>
    <w:rsid w:val="00E2578B"/>
    <w:rsid w:val="00E25EEB"/>
    <w:rsid w:val="00E26885"/>
    <w:rsid w:val="00E31C8B"/>
    <w:rsid w:val="00E3207C"/>
    <w:rsid w:val="00E3698E"/>
    <w:rsid w:val="00E408B1"/>
    <w:rsid w:val="00E44A23"/>
    <w:rsid w:val="00E47EA2"/>
    <w:rsid w:val="00E51844"/>
    <w:rsid w:val="00E52486"/>
    <w:rsid w:val="00E53D25"/>
    <w:rsid w:val="00E55031"/>
    <w:rsid w:val="00E62E1A"/>
    <w:rsid w:val="00E63D72"/>
    <w:rsid w:val="00E63D9B"/>
    <w:rsid w:val="00E663C3"/>
    <w:rsid w:val="00E67F16"/>
    <w:rsid w:val="00E67F49"/>
    <w:rsid w:val="00E702B7"/>
    <w:rsid w:val="00E72545"/>
    <w:rsid w:val="00E741A4"/>
    <w:rsid w:val="00E744BA"/>
    <w:rsid w:val="00E746D1"/>
    <w:rsid w:val="00E7480C"/>
    <w:rsid w:val="00E76800"/>
    <w:rsid w:val="00E81586"/>
    <w:rsid w:val="00E8650E"/>
    <w:rsid w:val="00E919F0"/>
    <w:rsid w:val="00E92A5D"/>
    <w:rsid w:val="00E93C11"/>
    <w:rsid w:val="00E9400E"/>
    <w:rsid w:val="00E940E2"/>
    <w:rsid w:val="00E942AE"/>
    <w:rsid w:val="00E9628A"/>
    <w:rsid w:val="00E96BD3"/>
    <w:rsid w:val="00E97ECC"/>
    <w:rsid w:val="00EA137C"/>
    <w:rsid w:val="00EA570E"/>
    <w:rsid w:val="00EA68C4"/>
    <w:rsid w:val="00EB0434"/>
    <w:rsid w:val="00EB4454"/>
    <w:rsid w:val="00EB5071"/>
    <w:rsid w:val="00EB50E1"/>
    <w:rsid w:val="00EB5210"/>
    <w:rsid w:val="00EB5E44"/>
    <w:rsid w:val="00EC1817"/>
    <w:rsid w:val="00EC4766"/>
    <w:rsid w:val="00EC6FFA"/>
    <w:rsid w:val="00EC716B"/>
    <w:rsid w:val="00EC74A6"/>
    <w:rsid w:val="00EC74D5"/>
    <w:rsid w:val="00ED0388"/>
    <w:rsid w:val="00ED097B"/>
    <w:rsid w:val="00ED2EB4"/>
    <w:rsid w:val="00ED543C"/>
    <w:rsid w:val="00ED54E5"/>
    <w:rsid w:val="00EE11E0"/>
    <w:rsid w:val="00EE209F"/>
    <w:rsid w:val="00EE6A97"/>
    <w:rsid w:val="00EE7E56"/>
    <w:rsid w:val="00EF04F3"/>
    <w:rsid w:val="00EF0A98"/>
    <w:rsid w:val="00EF1E87"/>
    <w:rsid w:val="00EF5527"/>
    <w:rsid w:val="00EF79CC"/>
    <w:rsid w:val="00F00B77"/>
    <w:rsid w:val="00F02877"/>
    <w:rsid w:val="00F02BB9"/>
    <w:rsid w:val="00F03269"/>
    <w:rsid w:val="00F06E39"/>
    <w:rsid w:val="00F078E6"/>
    <w:rsid w:val="00F10C13"/>
    <w:rsid w:val="00F11383"/>
    <w:rsid w:val="00F1521D"/>
    <w:rsid w:val="00F16559"/>
    <w:rsid w:val="00F2271B"/>
    <w:rsid w:val="00F23220"/>
    <w:rsid w:val="00F23A18"/>
    <w:rsid w:val="00F23A42"/>
    <w:rsid w:val="00F23E80"/>
    <w:rsid w:val="00F24352"/>
    <w:rsid w:val="00F24530"/>
    <w:rsid w:val="00F2520A"/>
    <w:rsid w:val="00F25821"/>
    <w:rsid w:val="00F31744"/>
    <w:rsid w:val="00F33999"/>
    <w:rsid w:val="00F358C1"/>
    <w:rsid w:val="00F36342"/>
    <w:rsid w:val="00F37618"/>
    <w:rsid w:val="00F37DBD"/>
    <w:rsid w:val="00F37F68"/>
    <w:rsid w:val="00F4460D"/>
    <w:rsid w:val="00F448F9"/>
    <w:rsid w:val="00F4538A"/>
    <w:rsid w:val="00F45B71"/>
    <w:rsid w:val="00F45E5B"/>
    <w:rsid w:val="00F47E20"/>
    <w:rsid w:val="00F526AE"/>
    <w:rsid w:val="00F52FAF"/>
    <w:rsid w:val="00F563C0"/>
    <w:rsid w:val="00F56895"/>
    <w:rsid w:val="00F5704C"/>
    <w:rsid w:val="00F60527"/>
    <w:rsid w:val="00F61838"/>
    <w:rsid w:val="00F62214"/>
    <w:rsid w:val="00F65B41"/>
    <w:rsid w:val="00F70392"/>
    <w:rsid w:val="00F70709"/>
    <w:rsid w:val="00F70BC3"/>
    <w:rsid w:val="00F7220C"/>
    <w:rsid w:val="00F73550"/>
    <w:rsid w:val="00F756DA"/>
    <w:rsid w:val="00F75E71"/>
    <w:rsid w:val="00F8039B"/>
    <w:rsid w:val="00F8083D"/>
    <w:rsid w:val="00F82F03"/>
    <w:rsid w:val="00F837B9"/>
    <w:rsid w:val="00F867AD"/>
    <w:rsid w:val="00F87034"/>
    <w:rsid w:val="00F9097B"/>
    <w:rsid w:val="00F9114F"/>
    <w:rsid w:val="00F9277C"/>
    <w:rsid w:val="00F92BD9"/>
    <w:rsid w:val="00F934CC"/>
    <w:rsid w:val="00F9369F"/>
    <w:rsid w:val="00F9465C"/>
    <w:rsid w:val="00F96B9D"/>
    <w:rsid w:val="00F97BD6"/>
    <w:rsid w:val="00FA413E"/>
    <w:rsid w:val="00FA5D81"/>
    <w:rsid w:val="00FA6D80"/>
    <w:rsid w:val="00FA7938"/>
    <w:rsid w:val="00FA7A14"/>
    <w:rsid w:val="00FB0AB6"/>
    <w:rsid w:val="00FB0B1F"/>
    <w:rsid w:val="00FB2DD3"/>
    <w:rsid w:val="00FB4AC2"/>
    <w:rsid w:val="00FB51D3"/>
    <w:rsid w:val="00FB6B0B"/>
    <w:rsid w:val="00FB6B38"/>
    <w:rsid w:val="00FB7FFC"/>
    <w:rsid w:val="00FC1ABE"/>
    <w:rsid w:val="00FC1E54"/>
    <w:rsid w:val="00FC2911"/>
    <w:rsid w:val="00FC2B88"/>
    <w:rsid w:val="00FC3472"/>
    <w:rsid w:val="00FC3566"/>
    <w:rsid w:val="00FC6DC3"/>
    <w:rsid w:val="00FD10EF"/>
    <w:rsid w:val="00FD1367"/>
    <w:rsid w:val="00FD19B1"/>
    <w:rsid w:val="00FD2141"/>
    <w:rsid w:val="00FD4238"/>
    <w:rsid w:val="00FD54BC"/>
    <w:rsid w:val="00FD604D"/>
    <w:rsid w:val="00FD626A"/>
    <w:rsid w:val="00FD6663"/>
    <w:rsid w:val="00FE03D3"/>
    <w:rsid w:val="00FE49E2"/>
    <w:rsid w:val="00FE4A70"/>
    <w:rsid w:val="00FE4DDB"/>
    <w:rsid w:val="00FE748E"/>
    <w:rsid w:val="00FE74E4"/>
    <w:rsid w:val="00FF107C"/>
    <w:rsid w:val="00FF1B9D"/>
    <w:rsid w:val="00FF292A"/>
    <w:rsid w:val="00FF37F7"/>
    <w:rsid w:val="00FF4838"/>
    <w:rsid w:val="00FF559D"/>
    <w:rsid w:val="00FF697C"/>
    <w:rsid w:val="00FF7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10017E"/>
    <w:pPr>
      <w:ind w:firstLine="709"/>
      <w:contextualSpacing/>
      <w:jc w:val="both"/>
    </w:pPr>
    <w:rPr>
      <w:sz w:val="24"/>
      <w:szCs w:val="24"/>
    </w:rPr>
  </w:style>
  <w:style w:type="paragraph" w:styleId="1">
    <w:name w:val="heading 1"/>
    <w:aliases w:val="МакЗаг 1"/>
    <w:next w:val="a4"/>
    <w:link w:val="12"/>
    <w:uiPriority w:val="9"/>
    <w:qFormat/>
    <w:rsid w:val="009D703F"/>
    <w:pPr>
      <w:keepNext/>
      <w:keepLines/>
      <w:numPr>
        <w:numId w:val="76"/>
      </w:numPr>
      <w:spacing w:after="60"/>
      <w:outlineLvl w:val="0"/>
    </w:pPr>
    <w:rPr>
      <w:rFonts w:eastAsiaTheme="majorEastAsia" w:cstheme="majorBidi"/>
      <w:b/>
      <w:sz w:val="36"/>
      <w:szCs w:val="32"/>
      <w:lang w:eastAsia="en-US"/>
    </w:rPr>
  </w:style>
  <w:style w:type="paragraph" w:styleId="20">
    <w:name w:val="heading 2"/>
    <w:aliases w:val="МакЗаг 2"/>
    <w:next w:val="a4"/>
    <w:link w:val="22"/>
    <w:autoRedefine/>
    <w:uiPriority w:val="9"/>
    <w:unhideWhenUsed/>
    <w:qFormat/>
    <w:rsid w:val="004E0301"/>
    <w:pPr>
      <w:keepNext/>
      <w:keepLines/>
      <w:numPr>
        <w:ilvl w:val="1"/>
        <w:numId w:val="76"/>
      </w:numPr>
      <w:tabs>
        <w:tab w:val="left" w:pos="1985"/>
      </w:tabs>
      <w:spacing w:after="60"/>
      <w:outlineLvl w:val="1"/>
    </w:pPr>
    <w:rPr>
      <w:rFonts w:eastAsiaTheme="majorEastAsia" w:cstheme="majorBidi"/>
      <w:b/>
      <w:sz w:val="32"/>
      <w:szCs w:val="26"/>
      <w:lang w:eastAsia="en-US"/>
    </w:rPr>
  </w:style>
  <w:style w:type="paragraph" w:styleId="30">
    <w:name w:val="heading 3"/>
    <w:aliases w:val="МакЗаг 3"/>
    <w:basedOn w:val="a4"/>
    <w:next w:val="a4"/>
    <w:link w:val="32"/>
    <w:uiPriority w:val="9"/>
    <w:unhideWhenUsed/>
    <w:qFormat/>
    <w:rsid w:val="009D703F"/>
    <w:pPr>
      <w:numPr>
        <w:ilvl w:val="2"/>
        <w:numId w:val="76"/>
      </w:numPr>
      <w:spacing w:after="40"/>
      <w:contextualSpacing w:val="0"/>
      <w:outlineLvl w:val="2"/>
    </w:pPr>
    <w:rPr>
      <w:rFonts w:eastAsiaTheme="minorHAnsi" w:cstheme="minorBidi"/>
      <w:b/>
      <w:sz w:val="28"/>
      <w:szCs w:val="22"/>
      <w:lang w:eastAsia="en-US"/>
    </w:rPr>
  </w:style>
  <w:style w:type="paragraph" w:styleId="40">
    <w:name w:val="heading 4"/>
    <w:aliases w:val="МакЗаг 4"/>
    <w:next w:val="a4"/>
    <w:link w:val="41"/>
    <w:uiPriority w:val="9"/>
    <w:unhideWhenUsed/>
    <w:qFormat/>
    <w:rsid w:val="009D703F"/>
    <w:pPr>
      <w:keepNext/>
      <w:keepLines/>
      <w:numPr>
        <w:ilvl w:val="3"/>
        <w:numId w:val="76"/>
      </w:numPr>
      <w:tabs>
        <w:tab w:val="left" w:pos="1985"/>
      </w:tabs>
      <w:outlineLvl w:val="3"/>
    </w:pPr>
    <w:rPr>
      <w:rFonts w:eastAsiaTheme="majorEastAsia" w:cstheme="majorBidi"/>
      <w:b/>
      <w:i/>
      <w:iCs/>
      <w:sz w:val="28"/>
      <w:szCs w:val="22"/>
      <w:lang w:eastAsia="en-US"/>
    </w:rPr>
  </w:style>
  <w:style w:type="paragraph" w:styleId="51">
    <w:name w:val="heading 5"/>
    <w:aliases w:val="МакЗаг 5"/>
    <w:basedOn w:val="a4"/>
    <w:next w:val="a4"/>
    <w:link w:val="52"/>
    <w:uiPriority w:val="9"/>
    <w:unhideWhenUsed/>
    <w:qFormat/>
    <w:rsid w:val="009D703F"/>
    <w:pPr>
      <w:keepNext/>
      <w:keepLines/>
      <w:numPr>
        <w:ilvl w:val="4"/>
        <w:numId w:val="75"/>
      </w:numPr>
      <w:tabs>
        <w:tab w:val="num" w:pos="0"/>
      </w:tabs>
      <w:spacing w:before="40"/>
      <w:contextualSpacing w:val="0"/>
      <w:outlineLvl w:val="4"/>
    </w:pPr>
    <w:rPr>
      <w:rFonts w:eastAsiaTheme="majorEastAsia" w:cstheme="majorBidi"/>
      <w:b/>
      <w:i/>
      <w:sz w:val="28"/>
      <w:szCs w:val="22"/>
      <w:lang w:eastAsia="en-US"/>
    </w:rPr>
  </w:style>
  <w:style w:type="paragraph" w:styleId="60">
    <w:name w:val="heading 6"/>
    <w:aliases w:val="МакЗаг 6"/>
    <w:basedOn w:val="a4"/>
    <w:next w:val="a4"/>
    <w:link w:val="61"/>
    <w:uiPriority w:val="9"/>
    <w:unhideWhenUsed/>
    <w:qFormat/>
    <w:rsid w:val="009D703F"/>
    <w:pPr>
      <w:keepNext/>
      <w:keepLines/>
      <w:spacing w:before="200" w:line="276" w:lineRule="auto"/>
      <w:ind w:firstLine="0"/>
      <w:contextualSpacing w:val="0"/>
      <w:outlineLvl w:val="5"/>
    </w:pPr>
    <w:rPr>
      <w:rFonts w:eastAsiaTheme="minorHAnsi" w:cstheme="minorBidi"/>
      <w:iCs/>
      <w:color w:val="243F60"/>
      <w:sz w:val="28"/>
      <w:szCs w:val="22"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rsid w:val="00E63D9B"/>
    <w:pPr>
      <w:keepNext/>
      <w:keepLines/>
      <w:spacing w:before="200" w:line="360" w:lineRule="auto"/>
      <w:ind w:left="1296" w:hanging="1296"/>
      <w:contextualSpacing w:val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paragraph" w:styleId="8">
    <w:name w:val="heading 8"/>
    <w:basedOn w:val="a4"/>
    <w:next w:val="a4"/>
    <w:link w:val="80"/>
    <w:uiPriority w:val="9"/>
    <w:qFormat/>
    <w:rsid w:val="00AE5AAA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4"/>
    <w:next w:val="a4"/>
    <w:link w:val="90"/>
    <w:uiPriority w:val="9"/>
    <w:unhideWhenUsed/>
    <w:qFormat/>
    <w:rsid w:val="009D703F"/>
    <w:pPr>
      <w:keepNext/>
      <w:keepLines/>
      <w:numPr>
        <w:ilvl w:val="8"/>
        <w:numId w:val="76"/>
      </w:numPr>
      <w:spacing w:before="40"/>
      <w:contextualSpacing w:val="0"/>
      <w:jc w:val="center"/>
      <w:outlineLvl w:val="8"/>
    </w:pPr>
    <w:rPr>
      <w:rFonts w:eastAsiaTheme="majorEastAsia" w:cstheme="majorBidi"/>
      <w:b/>
      <w:iCs/>
      <w:color w:val="272727" w:themeColor="text1" w:themeTint="D8"/>
      <w:sz w:val="20"/>
      <w:szCs w:val="21"/>
      <w:lang w:eastAsia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23">
    <w:name w:val="Body Text Indent 2"/>
    <w:basedOn w:val="a4"/>
    <w:link w:val="24"/>
    <w:rsid w:val="00AE5AAA"/>
    <w:pPr>
      <w:ind w:firstLine="680"/>
    </w:pPr>
    <w:rPr>
      <w:sz w:val="28"/>
      <w:szCs w:val="20"/>
    </w:rPr>
  </w:style>
  <w:style w:type="paragraph" w:customStyle="1" w:styleId="11">
    <w:name w:val="Стиль1"/>
    <w:basedOn w:val="a4"/>
    <w:link w:val="13"/>
    <w:rsid w:val="00AE5AAA"/>
    <w:pPr>
      <w:keepNext/>
      <w:keepLines/>
      <w:widowControl w:val="0"/>
      <w:numPr>
        <w:numId w:val="1"/>
      </w:numPr>
      <w:suppressLineNumbers/>
      <w:tabs>
        <w:tab w:val="clear" w:pos="432"/>
        <w:tab w:val="num" w:pos="360"/>
      </w:tabs>
      <w:suppressAutoHyphens/>
      <w:spacing w:after="60"/>
      <w:ind w:left="0" w:firstLine="709"/>
    </w:pPr>
    <w:rPr>
      <w:b/>
      <w:sz w:val="28"/>
    </w:rPr>
  </w:style>
  <w:style w:type="paragraph" w:customStyle="1" w:styleId="21">
    <w:name w:val="Стиль2"/>
    <w:basedOn w:val="25"/>
    <w:rsid w:val="00AE5AAA"/>
    <w:pPr>
      <w:keepNext/>
      <w:keepLines/>
      <w:widowControl w:val="0"/>
      <w:numPr>
        <w:ilvl w:val="1"/>
        <w:numId w:val="1"/>
      </w:numPr>
      <w:suppressLineNumbers/>
      <w:tabs>
        <w:tab w:val="clear" w:pos="1836"/>
        <w:tab w:val="num" w:pos="360"/>
      </w:tabs>
      <w:suppressAutoHyphens/>
      <w:spacing w:after="60"/>
      <w:ind w:left="360" w:hanging="360"/>
    </w:pPr>
    <w:rPr>
      <w:b/>
      <w:szCs w:val="20"/>
    </w:rPr>
  </w:style>
  <w:style w:type="paragraph" w:styleId="25">
    <w:name w:val="List Number 2"/>
    <w:basedOn w:val="a4"/>
    <w:rsid w:val="00AE5AAA"/>
    <w:pPr>
      <w:tabs>
        <w:tab w:val="num" w:pos="360"/>
      </w:tabs>
      <w:ind w:left="360" w:hanging="360"/>
    </w:pPr>
  </w:style>
  <w:style w:type="paragraph" w:customStyle="1" w:styleId="31">
    <w:name w:val="Стиль3"/>
    <w:basedOn w:val="23"/>
    <w:rsid w:val="00AE5AAA"/>
    <w:pPr>
      <w:widowControl w:val="0"/>
      <w:numPr>
        <w:ilvl w:val="2"/>
        <w:numId w:val="1"/>
      </w:numPr>
      <w:adjustRightInd w:val="0"/>
      <w:textAlignment w:val="baseline"/>
    </w:pPr>
    <w:rPr>
      <w:sz w:val="24"/>
    </w:rPr>
  </w:style>
  <w:style w:type="paragraph" w:customStyle="1" w:styleId="2-11">
    <w:name w:val="содержание2-11"/>
    <w:basedOn w:val="a4"/>
    <w:rsid w:val="00AE5AAA"/>
    <w:pPr>
      <w:spacing w:after="60"/>
    </w:pPr>
  </w:style>
  <w:style w:type="paragraph" w:styleId="a8">
    <w:name w:val="header"/>
    <w:basedOn w:val="a4"/>
    <w:link w:val="a9"/>
    <w:uiPriority w:val="99"/>
    <w:rsid w:val="00AE5AAA"/>
    <w:pPr>
      <w:tabs>
        <w:tab w:val="center" w:pos="4677"/>
        <w:tab w:val="right" w:pos="9355"/>
      </w:tabs>
    </w:pPr>
  </w:style>
  <w:style w:type="paragraph" w:customStyle="1" w:styleId="H4">
    <w:name w:val="H4"/>
    <w:basedOn w:val="14"/>
    <w:next w:val="14"/>
    <w:rsid w:val="00AE5AAA"/>
    <w:pPr>
      <w:keepNext/>
      <w:outlineLvl w:val="4"/>
    </w:pPr>
    <w:rPr>
      <w:b/>
    </w:rPr>
  </w:style>
  <w:style w:type="paragraph" w:customStyle="1" w:styleId="14">
    <w:name w:val="Обычный1"/>
    <w:rsid w:val="00AE5AAA"/>
    <w:pPr>
      <w:widowControl w:val="0"/>
      <w:spacing w:before="100" w:after="100"/>
    </w:pPr>
    <w:rPr>
      <w:snapToGrid w:val="0"/>
      <w:sz w:val="24"/>
    </w:rPr>
  </w:style>
  <w:style w:type="paragraph" w:styleId="aa">
    <w:name w:val="Body Text"/>
    <w:aliases w:val="Заг1,BO,ID,body indent,ändrad, ändrad,EHPT,Body Text2"/>
    <w:basedOn w:val="a4"/>
    <w:link w:val="ab"/>
    <w:rsid w:val="00AE5AAA"/>
    <w:pPr>
      <w:spacing w:after="120"/>
    </w:pPr>
  </w:style>
  <w:style w:type="paragraph" w:styleId="33">
    <w:name w:val="Body Text Indent 3"/>
    <w:basedOn w:val="a4"/>
    <w:link w:val="34"/>
    <w:rsid w:val="00AE5AAA"/>
    <w:pPr>
      <w:ind w:firstLine="900"/>
    </w:pPr>
  </w:style>
  <w:style w:type="paragraph" w:customStyle="1" w:styleId="Postan">
    <w:name w:val="Postan"/>
    <w:basedOn w:val="a4"/>
    <w:rsid w:val="00AE5AAA"/>
    <w:pPr>
      <w:autoSpaceDE w:val="0"/>
      <w:autoSpaceDN w:val="0"/>
      <w:jc w:val="center"/>
    </w:pPr>
    <w:rPr>
      <w:sz w:val="28"/>
      <w:szCs w:val="28"/>
    </w:rPr>
  </w:style>
  <w:style w:type="paragraph" w:customStyle="1" w:styleId="ConsPlusNormal">
    <w:name w:val="ConsPlusNormal"/>
    <w:link w:val="ConsPlusNormal0"/>
    <w:rsid w:val="00AE5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TimesNewRoman13pt">
    <w:name w:val="Стиль Заголовок 1 + Times New Roman 13 pt без подчеркивания по ш..."/>
    <w:basedOn w:val="1"/>
    <w:rsid w:val="00AE5AAA"/>
    <w:pPr>
      <w:tabs>
        <w:tab w:val="left" w:pos="1200"/>
      </w:tabs>
      <w:spacing w:before="60"/>
      <w:ind w:firstLine="720"/>
    </w:pPr>
    <w:rPr>
      <w:szCs w:val="20"/>
    </w:rPr>
  </w:style>
  <w:style w:type="paragraph" w:customStyle="1" w:styleId="15">
    <w:name w:val="Заголовок1"/>
    <w:basedOn w:val="a4"/>
    <w:next w:val="aa"/>
    <w:rsid w:val="00AE5AAA"/>
    <w:pPr>
      <w:keepNext/>
      <w:widowControl w:val="0"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16">
    <w:name w:val="toc 1"/>
    <w:basedOn w:val="a4"/>
    <w:next w:val="a4"/>
    <w:autoRedefine/>
    <w:uiPriority w:val="39"/>
    <w:qFormat/>
    <w:rsid w:val="00D73A3D"/>
    <w:pPr>
      <w:tabs>
        <w:tab w:val="left" w:pos="284"/>
        <w:tab w:val="right" w:leader="dot" w:pos="10206"/>
      </w:tabs>
      <w:spacing w:before="120" w:after="120"/>
      <w:ind w:firstLine="0"/>
    </w:pPr>
    <w:rPr>
      <w:b/>
      <w:bCs/>
      <w:caps/>
      <w:sz w:val="20"/>
      <w:szCs w:val="20"/>
    </w:rPr>
  </w:style>
  <w:style w:type="character" w:customStyle="1" w:styleId="WW-Absatz-Standardschriftart1111111111111111">
    <w:name w:val="WW-Absatz-Standardschriftart1111111111111111"/>
    <w:rsid w:val="00AE5AAA"/>
  </w:style>
  <w:style w:type="paragraph" w:customStyle="1" w:styleId="LTNotizen">
    <w:name w:val="???????~LT~Notizen"/>
    <w:rsid w:val="00AE5AAA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Tahoma" w:eastAsia="Tahoma" w:hAnsi="Tahoma"/>
      <w:color w:val="000000"/>
      <w:sz w:val="24"/>
      <w:szCs w:val="24"/>
    </w:rPr>
  </w:style>
  <w:style w:type="paragraph" w:customStyle="1" w:styleId="DEFAULTGTK">
    <w:name w:val="DEFAULT_GTK"/>
    <w:rsid w:val="00AE5AAA"/>
    <w:pPr>
      <w:suppressAutoHyphens/>
      <w:spacing w:after="40"/>
      <w:ind w:firstLine="720"/>
      <w:jc w:val="both"/>
    </w:pPr>
    <w:rPr>
      <w:rFonts w:eastAsia="Arial"/>
      <w:sz w:val="24"/>
      <w:szCs w:val="24"/>
      <w:lang w:eastAsia="ar-SA"/>
    </w:rPr>
  </w:style>
  <w:style w:type="paragraph" w:customStyle="1" w:styleId="17">
    <w:name w:val="Красная строка1"/>
    <w:basedOn w:val="aa"/>
    <w:rsid w:val="00AE5AAA"/>
    <w:pPr>
      <w:widowControl w:val="0"/>
      <w:suppressAutoHyphens/>
      <w:spacing w:before="57" w:after="62"/>
      <w:ind w:firstLine="737"/>
    </w:pPr>
    <w:rPr>
      <w:rFonts w:eastAsia="Lucida Sans Unicode"/>
      <w:sz w:val="26"/>
      <w:lang w:eastAsia="ar-SA"/>
    </w:rPr>
  </w:style>
  <w:style w:type="character" w:styleId="ac">
    <w:name w:val="annotation reference"/>
    <w:rsid w:val="0086179E"/>
    <w:rPr>
      <w:sz w:val="16"/>
      <w:szCs w:val="16"/>
    </w:rPr>
  </w:style>
  <w:style w:type="paragraph" w:styleId="ad">
    <w:name w:val="annotation text"/>
    <w:basedOn w:val="a4"/>
    <w:link w:val="ae"/>
    <w:semiHidden/>
    <w:rsid w:val="0086179E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86179E"/>
    <w:rPr>
      <w:b/>
      <w:bCs/>
    </w:rPr>
  </w:style>
  <w:style w:type="paragraph" w:styleId="af1">
    <w:name w:val="Balloon Text"/>
    <w:basedOn w:val="a4"/>
    <w:link w:val="af2"/>
    <w:uiPriority w:val="99"/>
    <w:semiHidden/>
    <w:rsid w:val="0086179E"/>
    <w:rPr>
      <w:rFonts w:ascii="Tahoma" w:hAnsi="Tahoma" w:cs="Tahoma"/>
      <w:sz w:val="16"/>
      <w:szCs w:val="16"/>
    </w:rPr>
  </w:style>
  <w:style w:type="paragraph" w:styleId="42">
    <w:name w:val="toc 4"/>
    <w:basedOn w:val="a4"/>
    <w:next w:val="a4"/>
    <w:autoRedefine/>
    <w:uiPriority w:val="39"/>
    <w:rsid w:val="005E1817"/>
    <w:pPr>
      <w:ind w:left="720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5E1817"/>
    <w:pPr>
      <w:ind w:left="1680"/>
    </w:pPr>
    <w:rPr>
      <w:sz w:val="18"/>
      <w:szCs w:val="18"/>
    </w:rPr>
  </w:style>
  <w:style w:type="paragraph" w:styleId="26">
    <w:name w:val="toc 2"/>
    <w:basedOn w:val="a4"/>
    <w:next w:val="a4"/>
    <w:autoRedefine/>
    <w:uiPriority w:val="39"/>
    <w:qFormat/>
    <w:rsid w:val="0039040B"/>
    <w:pPr>
      <w:tabs>
        <w:tab w:val="left" w:pos="709"/>
        <w:tab w:val="right" w:leader="dot" w:pos="10195"/>
      </w:tabs>
      <w:ind w:firstLine="284"/>
    </w:pPr>
    <w:rPr>
      <w:smallCaps/>
      <w:sz w:val="20"/>
      <w:szCs w:val="20"/>
    </w:rPr>
  </w:style>
  <w:style w:type="paragraph" w:styleId="35">
    <w:name w:val="toc 3"/>
    <w:basedOn w:val="a4"/>
    <w:next w:val="a4"/>
    <w:autoRedefine/>
    <w:uiPriority w:val="39"/>
    <w:qFormat/>
    <w:rsid w:val="00185818"/>
    <w:pPr>
      <w:tabs>
        <w:tab w:val="left" w:pos="1418"/>
        <w:tab w:val="right" w:leader="dot" w:pos="10195"/>
      </w:tabs>
    </w:pPr>
    <w:rPr>
      <w:i/>
      <w:iCs/>
      <w:sz w:val="20"/>
      <w:szCs w:val="20"/>
    </w:rPr>
  </w:style>
  <w:style w:type="paragraph" w:styleId="53">
    <w:name w:val="toc 5"/>
    <w:basedOn w:val="a4"/>
    <w:next w:val="a4"/>
    <w:autoRedefine/>
    <w:uiPriority w:val="39"/>
    <w:rsid w:val="005E1817"/>
    <w:pPr>
      <w:ind w:left="960"/>
    </w:pPr>
    <w:rPr>
      <w:sz w:val="18"/>
      <w:szCs w:val="18"/>
    </w:rPr>
  </w:style>
  <w:style w:type="character" w:styleId="af3">
    <w:name w:val="Hyperlink"/>
    <w:uiPriority w:val="99"/>
    <w:rsid w:val="005E1817"/>
    <w:rPr>
      <w:color w:val="0000FF"/>
      <w:u w:val="single"/>
    </w:rPr>
  </w:style>
  <w:style w:type="paragraph" w:styleId="71">
    <w:name w:val="toc 7"/>
    <w:basedOn w:val="a4"/>
    <w:next w:val="a4"/>
    <w:autoRedefine/>
    <w:uiPriority w:val="39"/>
    <w:rsid w:val="00AF255B"/>
    <w:pPr>
      <w:ind w:left="1440"/>
    </w:pPr>
    <w:rPr>
      <w:sz w:val="18"/>
      <w:szCs w:val="18"/>
    </w:rPr>
  </w:style>
  <w:style w:type="paragraph" w:styleId="62">
    <w:name w:val="toc 6"/>
    <w:basedOn w:val="a4"/>
    <w:next w:val="a4"/>
    <w:autoRedefine/>
    <w:uiPriority w:val="39"/>
    <w:rsid w:val="00AF255B"/>
    <w:pPr>
      <w:ind w:left="1200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AF255B"/>
    <w:pPr>
      <w:ind w:left="1920"/>
    </w:pPr>
    <w:rPr>
      <w:sz w:val="18"/>
      <w:szCs w:val="18"/>
    </w:rPr>
  </w:style>
  <w:style w:type="paragraph" w:customStyle="1" w:styleId="214">
    <w:name w:val="Заголовок 2 + 14 пт"/>
    <w:aliases w:val="полужирный,По левому краю,Слева:  1,5 см"/>
    <w:basedOn w:val="a4"/>
    <w:rsid w:val="000E18EB"/>
    <w:pPr>
      <w:ind w:firstLine="900"/>
    </w:pPr>
    <w:rPr>
      <w:b/>
      <w:bCs/>
      <w:color w:val="000000"/>
    </w:rPr>
  </w:style>
  <w:style w:type="paragraph" w:styleId="af4">
    <w:name w:val="footer"/>
    <w:basedOn w:val="a4"/>
    <w:link w:val="af5"/>
    <w:uiPriority w:val="99"/>
    <w:unhideWhenUsed/>
    <w:rsid w:val="009D703F"/>
    <w:pPr>
      <w:tabs>
        <w:tab w:val="center" w:pos="4677"/>
        <w:tab w:val="right" w:pos="9355"/>
      </w:tabs>
      <w:contextualSpacing w:val="0"/>
    </w:pPr>
    <w:rPr>
      <w:rFonts w:eastAsiaTheme="minorHAnsi" w:cstheme="minorBidi"/>
      <w:sz w:val="22"/>
      <w:szCs w:val="22"/>
      <w:lang w:eastAsia="en-US"/>
    </w:rPr>
  </w:style>
  <w:style w:type="character" w:styleId="af6">
    <w:name w:val="page number"/>
    <w:basedOn w:val="a5"/>
    <w:rsid w:val="00491FC9"/>
  </w:style>
  <w:style w:type="paragraph" w:styleId="af7">
    <w:name w:val="Revision"/>
    <w:hidden/>
    <w:uiPriority w:val="99"/>
    <w:semiHidden/>
    <w:rsid w:val="006C46D8"/>
    <w:rPr>
      <w:sz w:val="24"/>
      <w:szCs w:val="24"/>
    </w:rPr>
  </w:style>
  <w:style w:type="paragraph" w:customStyle="1" w:styleId="af8">
    <w:name w:val="Знак Знак Знак"/>
    <w:basedOn w:val="a4"/>
    <w:rsid w:val="00A40D2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name w:val="акт правительства обычный"/>
    <w:basedOn w:val="a4"/>
    <w:rsid w:val="00A40D29"/>
    <w:pPr>
      <w:spacing w:line="240" w:lineRule="atLeast"/>
      <w:ind w:right="-286"/>
      <w:jc w:val="right"/>
    </w:pPr>
    <w:rPr>
      <w:sz w:val="28"/>
      <w:szCs w:val="20"/>
      <w:u w:val="single"/>
      <w:lang w:val="en-US"/>
    </w:rPr>
  </w:style>
  <w:style w:type="paragraph" w:styleId="afa">
    <w:name w:val="List Paragraph"/>
    <w:aliases w:val="Нумерованный список ГОСТ,Bullet List,FooterText,numbered,Нумерованный список ГОСТ1,Bullet List1,FooterText1,numbered1,Нумерованный список ГОСТ2,Bullet List2,FooterText2,numbered2,Нумерованный список ГОСТ11,Bullet List11,FooterText11"/>
    <w:basedOn w:val="a4"/>
    <w:link w:val="afb"/>
    <w:uiPriority w:val="34"/>
    <w:qFormat/>
    <w:rsid w:val="00A40D29"/>
    <w:pPr>
      <w:ind w:left="708"/>
    </w:pPr>
  </w:style>
  <w:style w:type="paragraph" w:customStyle="1" w:styleId="ConsPlusTitle">
    <w:name w:val="ConsPlusTitle"/>
    <w:rsid w:val="00A40D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c">
    <w:name w:val="Body Text Indent"/>
    <w:basedOn w:val="a4"/>
    <w:link w:val="afd"/>
    <w:uiPriority w:val="99"/>
    <w:semiHidden/>
    <w:unhideWhenUsed/>
    <w:rsid w:val="00B24369"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semiHidden/>
    <w:rsid w:val="00B24369"/>
    <w:rPr>
      <w:sz w:val="24"/>
      <w:szCs w:val="24"/>
    </w:rPr>
  </w:style>
  <w:style w:type="character" w:customStyle="1" w:styleId="ae">
    <w:name w:val="Текст примечания Знак"/>
    <w:basedOn w:val="a5"/>
    <w:link w:val="ad"/>
    <w:semiHidden/>
    <w:rsid w:val="004C7AE3"/>
  </w:style>
  <w:style w:type="paragraph" w:styleId="afe">
    <w:name w:val="Normal (Web)"/>
    <w:basedOn w:val="a4"/>
    <w:uiPriority w:val="99"/>
    <w:unhideWhenUsed/>
    <w:rsid w:val="003B15FD"/>
    <w:pPr>
      <w:spacing w:before="100" w:beforeAutospacing="1" w:after="100" w:afterAutospacing="1"/>
    </w:pPr>
  </w:style>
  <w:style w:type="paragraph" w:customStyle="1" w:styleId="aff">
    <w:name w:val="ДИЗО_Обычный"/>
    <w:basedOn w:val="a4"/>
    <w:link w:val="aff0"/>
    <w:qFormat/>
    <w:rsid w:val="00580716"/>
    <w:rPr>
      <w:sz w:val="28"/>
      <w:szCs w:val="28"/>
    </w:rPr>
  </w:style>
  <w:style w:type="character" w:customStyle="1" w:styleId="aff0">
    <w:name w:val="ДИЗО_Обычный Знак"/>
    <w:link w:val="aff"/>
    <w:locked/>
    <w:rsid w:val="00580716"/>
    <w:rPr>
      <w:sz w:val="28"/>
      <w:szCs w:val="28"/>
    </w:rPr>
  </w:style>
  <w:style w:type="numbering" w:customStyle="1" w:styleId="a1">
    <w:name w:val="Стиль маркированный"/>
    <w:basedOn w:val="a7"/>
    <w:rsid w:val="00581817"/>
    <w:pPr>
      <w:numPr>
        <w:numId w:val="4"/>
      </w:numPr>
    </w:pPr>
  </w:style>
  <w:style w:type="paragraph" w:customStyle="1" w:styleId="02statia2">
    <w:name w:val="02statia2"/>
    <w:basedOn w:val="a4"/>
    <w:rsid w:val="00BD0338"/>
    <w:pPr>
      <w:numPr>
        <w:numId w:val="5"/>
      </w:numPr>
      <w:tabs>
        <w:tab w:val="clear" w:pos="0"/>
      </w:tabs>
      <w:spacing w:before="120" w:line="320" w:lineRule="atLeast"/>
      <w:ind w:left="2020" w:hanging="880"/>
      <w:contextualSpacing w:val="0"/>
    </w:pPr>
    <w:rPr>
      <w:rFonts w:ascii="GaramondNarrowC" w:eastAsia="Calibri" w:hAnsi="GaramondNarrowC"/>
      <w:color w:val="000000"/>
      <w:sz w:val="21"/>
      <w:szCs w:val="21"/>
    </w:rPr>
  </w:style>
  <w:style w:type="paragraph" w:customStyle="1" w:styleId="-">
    <w:name w:val="Контракт-раздел"/>
    <w:basedOn w:val="a4"/>
    <w:next w:val="-0"/>
    <w:rsid w:val="00BD0338"/>
    <w:pPr>
      <w:keepNext/>
      <w:numPr>
        <w:ilvl w:val="1"/>
        <w:numId w:val="5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contextualSpacing w:val="0"/>
      <w:jc w:val="center"/>
      <w:outlineLvl w:val="3"/>
    </w:pPr>
    <w:rPr>
      <w:rFonts w:eastAsia="Calibri"/>
      <w:b/>
      <w:bCs/>
      <w:caps/>
      <w:smallCaps/>
    </w:rPr>
  </w:style>
  <w:style w:type="paragraph" w:customStyle="1" w:styleId="-0">
    <w:name w:val="Контракт-пункт"/>
    <w:basedOn w:val="a4"/>
    <w:rsid w:val="00BD0338"/>
    <w:pPr>
      <w:numPr>
        <w:ilvl w:val="2"/>
        <w:numId w:val="5"/>
      </w:numPr>
      <w:contextualSpacing w:val="0"/>
    </w:pPr>
    <w:rPr>
      <w:rFonts w:eastAsia="Calibri"/>
    </w:rPr>
  </w:style>
  <w:style w:type="paragraph" w:customStyle="1" w:styleId="-1">
    <w:name w:val="Контракт-подпункт"/>
    <w:basedOn w:val="a4"/>
    <w:rsid w:val="00BD0338"/>
    <w:pPr>
      <w:numPr>
        <w:ilvl w:val="3"/>
        <w:numId w:val="5"/>
      </w:numPr>
      <w:tabs>
        <w:tab w:val="num" w:pos="851"/>
      </w:tabs>
      <w:ind w:left="851" w:hanging="851"/>
      <w:contextualSpacing w:val="0"/>
    </w:pPr>
    <w:rPr>
      <w:rFonts w:eastAsia="Calibri"/>
    </w:rPr>
  </w:style>
  <w:style w:type="paragraph" w:styleId="aff1">
    <w:name w:val="No Spacing"/>
    <w:link w:val="aff2"/>
    <w:uiPriority w:val="1"/>
    <w:qFormat/>
    <w:rsid w:val="009A28E1"/>
    <w:pPr>
      <w:ind w:firstLine="709"/>
      <w:contextualSpacing/>
    </w:pPr>
    <w:rPr>
      <w:sz w:val="24"/>
      <w:szCs w:val="24"/>
    </w:rPr>
  </w:style>
  <w:style w:type="paragraph" w:customStyle="1" w:styleId="10">
    <w:name w:val="Иерархия 1"/>
    <w:basedOn w:val="a4"/>
    <w:autoRedefine/>
    <w:rsid w:val="00D9442D"/>
    <w:pPr>
      <w:numPr>
        <w:numId w:val="7"/>
      </w:numPr>
      <w:suppressAutoHyphens/>
      <w:contextualSpacing w:val="0"/>
    </w:pPr>
  </w:style>
  <w:style w:type="paragraph" w:customStyle="1" w:styleId="aff3">
    <w:name w:val="ДАиГ_Обычный"/>
    <w:basedOn w:val="a4"/>
    <w:link w:val="aff4"/>
    <w:uiPriority w:val="99"/>
    <w:rsid w:val="005560E7"/>
    <w:pPr>
      <w:contextualSpacing w:val="0"/>
    </w:pPr>
    <w:rPr>
      <w:sz w:val="26"/>
      <w:szCs w:val="28"/>
    </w:rPr>
  </w:style>
  <w:style w:type="character" w:customStyle="1" w:styleId="aff4">
    <w:name w:val="ДАиГ_Обычный Знак"/>
    <w:link w:val="aff3"/>
    <w:uiPriority w:val="99"/>
    <w:locked/>
    <w:rsid w:val="005560E7"/>
    <w:rPr>
      <w:sz w:val="26"/>
      <w:szCs w:val="28"/>
    </w:rPr>
  </w:style>
  <w:style w:type="table" w:styleId="aff5">
    <w:name w:val="Table Grid"/>
    <w:basedOn w:val="a6"/>
    <w:uiPriority w:val="59"/>
    <w:rsid w:val="0003624B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ДАиГ_Список"/>
    <w:basedOn w:val="a4"/>
    <w:link w:val="aff6"/>
    <w:uiPriority w:val="99"/>
    <w:rsid w:val="003E4495"/>
    <w:pPr>
      <w:numPr>
        <w:numId w:val="9"/>
      </w:numPr>
      <w:tabs>
        <w:tab w:val="left" w:pos="1418"/>
      </w:tabs>
      <w:ind w:left="1418"/>
      <w:contextualSpacing w:val="0"/>
    </w:pPr>
    <w:rPr>
      <w:sz w:val="26"/>
      <w:szCs w:val="28"/>
    </w:rPr>
  </w:style>
  <w:style w:type="character" w:customStyle="1" w:styleId="aff6">
    <w:name w:val="ДАиГ_Список Знак"/>
    <w:link w:val="a3"/>
    <w:uiPriority w:val="99"/>
    <w:locked/>
    <w:rsid w:val="003E4495"/>
    <w:rPr>
      <w:sz w:val="26"/>
      <w:szCs w:val="28"/>
    </w:rPr>
  </w:style>
  <w:style w:type="paragraph" w:customStyle="1" w:styleId="36">
    <w:name w:val="_Заголовок_3"/>
    <w:basedOn w:val="30"/>
    <w:uiPriority w:val="99"/>
    <w:rsid w:val="008E0518"/>
    <w:pPr>
      <w:numPr>
        <w:ilvl w:val="0"/>
        <w:numId w:val="0"/>
      </w:numPr>
      <w:tabs>
        <w:tab w:val="num" w:pos="-300"/>
      </w:tabs>
      <w:spacing w:before="240" w:after="60"/>
      <w:ind w:left="780" w:hanging="720"/>
      <w:jc w:val="left"/>
    </w:pPr>
    <w:rPr>
      <w:rFonts w:cs="Arial"/>
      <w:bCs/>
      <w:i/>
      <w:szCs w:val="26"/>
    </w:rPr>
  </w:style>
  <w:style w:type="paragraph" w:customStyle="1" w:styleId="43">
    <w:name w:val="_Заголовок_4"/>
    <w:basedOn w:val="36"/>
    <w:uiPriority w:val="99"/>
    <w:rsid w:val="008E0518"/>
    <w:pPr>
      <w:numPr>
        <w:ilvl w:val="1"/>
      </w:numPr>
      <w:tabs>
        <w:tab w:val="num" w:pos="-300"/>
      </w:tabs>
      <w:ind w:left="780" w:hanging="720"/>
    </w:pPr>
    <w:rPr>
      <w:sz w:val="26"/>
    </w:rPr>
  </w:style>
  <w:style w:type="paragraph" w:customStyle="1" w:styleId="50">
    <w:name w:val="_Заголовок_5"/>
    <w:basedOn w:val="a4"/>
    <w:link w:val="54"/>
    <w:uiPriority w:val="99"/>
    <w:rsid w:val="008E0518"/>
    <w:pPr>
      <w:numPr>
        <w:ilvl w:val="2"/>
        <w:numId w:val="10"/>
      </w:numPr>
      <w:ind w:left="1004"/>
      <w:contextualSpacing w:val="0"/>
    </w:pPr>
    <w:rPr>
      <w:b/>
      <w:sz w:val="26"/>
    </w:rPr>
  </w:style>
  <w:style w:type="paragraph" w:customStyle="1" w:styleId="6">
    <w:name w:val="_Заголовок_6"/>
    <w:basedOn w:val="50"/>
    <w:link w:val="63"/>
    <w:uiPriority w:val="99"/>
    <w:rsid w:val="008E0518"/>
    <w:pPr>
      <w:numPr>
        <w:ilvl w:val="3"/>
      </w:numPr>
      <w:tabs>
        <w:tab w:val="clear" w:pos="491"/>
        <w:tab w:val="num" w:pos="3600"/>
      </w:tabs>
      <w:ind w:left="-170" w:firstLine="720"/>
    </w:pPr>
  </w:style>
  <w:style w:type="character" w:customStyle="1" w:styleId="54">
    <w:name w:val="_Заголовок_5 Знак"/>
    <w:link w:val="50"/>
    <w:uiPriority w:val="99"/>
    <w:rsid w:val="008E0518"/>
    <w:rPr>
      <w:b/>
      <w:sz w:val="26"/>
      <w:szCs w:val="24"/>
    </w:rPr>
  </w:style>
  <w:style w:type="character" w:customStyle="1" w:styleId="63">
    <w:name w:val="_Заголовок_6 Знак"/>
    <w:basedOn w:val="54"/>
    <w:link w:val="6"/>
    <w:uiPriority w:val="99"/>
    <w:rsid w:val="008E0518"/>
    <w:rPr>
      <w:b/>
      <w:sz w:val="26"/>
      <w:szCs w:val="24"/>
    </w:rPr>
  </w:style>
  <w:style w:type="paragraph" w:customStyle="1" w:styleId="aff7">
    <w:name w:val="_Обычный_"/>
    <w:basedOn w:val="a4"/>
    <w:link w:val="aff8"/>
    <w:uiPriority w:val="99"/>
    <w:rsid w:val="007B5E6E"/>
    <w:pPr>
      <w:ind w:firstLine="574"/>
      <w:contextualSpacing w:val="0"/>
    </w:pPr>
    <w:rPr>
      <w:sz w:val="26"/>
      <w:szCs w:val="20"/>
    </w:rPr>
  </w:style>
  <w:style w:type="paragraph" w:customStyle="1" w:styleId="aff9">
    <w:name w:val="_маркированный_"/>
    <w:basedOn w:val="a4"/>
    <w:rsid w:val="007B5E6E"/>
    <w:pPr>
      <w:ind w:firstLine="0"/>
      <w:contextualSpacing w:val="0"/>
    </w:pPr>
    <w:rPr>
      <w:sz w:val="26"/>
      <w:szCs w:val="26"/>
    </w:rPr>
  </w:style>
  <w:style w:type="character" w:customStyle="1" w:styleId="aff8">
    <w:name w:val="_Обычный_ Знак"/>
    <w:link w:val="aff7"/>
    <w:uiPriority w:val="99"/>
    <w:rsid w:val="007B5E6E"/>
    <w:rPr>
      <w:sz w:val="26"/>
    </w:rPr>
  </w:style>
  <w:style w:type="paragraph" w:styleId="affa">
    <w:name w:val="Document Map"/>
    <w:basedOn w:val="a4"/>
    <w:link w:val="affb"/>
    <w:uiPriority w:val="99"/>
    <w:semiHidden/>
    <w:unhideWhenUsed/>
    <w:rsid w:val="007834DB"/>
    <w:rPr>
      <w:rFonts w:ascii="Tahoma" w:hAnsi="Tahoma"/>
      <w:sz w:val="16"/>
      <w:szCs w:val="16"/>
    </w:rPr>
  </w:style>
  <w:style w:type="character" w:customStyle="1" w:styleId="affb">
    <w:name w:val="Схема документа Знак"/>
    <w:link w:val="affa"/>
    <w:uiPriority w:val="99"/>
    <w:semiHidden/>
    <w:rsid w:val="007834DB"/>
    <w:rPr>
      <w:rFonts w:ascii="Tahoma" w:hAnsi="Tahoma" w:cs="Tahoma"/>
      <w:sz w:val="16"/>
      <w:szCs w:val="16"/>
    </w:rPr>
  </w:style>
  <w:style w:type="character" w:customStyle="1" w:styleId="tooltippable">
    <w:name w:val="tooltippable"/>
    <w:rsid w:val="002D4BA5"/>
  </w:style>
  <w:style w:type="character" w:customStyle="1" w:styleId="80">
    <w:name w:val="Заголовок 8 Знак"/>
    <w:link w:val="8"/>
    <w:uiPriority w:val="9"/>
    <w:rsid w:val="0036436A"/>
    <w:rPr>
      <w:b/>
      <w:bCs/>
      <w:sz w:val="28"/>
      <w:szCs w:val="24"/>
    </w:rPr>
  </w:style>
  <w:style w:type="character" w:customStyle="1" w:styleId="32">
    <w:name w:val="Заголовок 3 Знак"/>
    <w:aliases w:val="МакЗаг 3 Знак"/>
    <w:basedOn w:val="a5"/>
    <w:link w:val="30"/>
    <w:uiPriority w:val="9"/>
    <w:rsid w:val="009D703F"/>
    <w:rPr>
      <w:rFonts w:eastAsiaTheme="minorHAnsi" w:cstheme="minorBidi"/>
      <w:b/>
      <w:sz w:val="28"/>
      <w:szCs w:val="22"/>
      <w:lang w:eastAsia="en-US"/>
    </w:rPr>
  </w:style>
  <w:style w:type="paragraph" w:styleId="affc">
    <w:name w:val="footnote text"/>
    <w:basedOn w:val="a4"/>
    <w:link w:val="affd"/>
    <w:uiPriority w:val="99"/>
    <w:semiHidden/>
    <w:unhideWhenUsed/>
    <w:rsid w:val="00A01E84"/>
    <w:rPr>
      <w:sz w:val="20"/>
      <w:szCs w:val="20"/>
    </w:rPr>
  </w:style>
  <w:style w:type="character" w:customStyle="1" w:styleId="affd">
    <w:name w:val="Текст сноски Знак"/>
    <w:basedOn w:val="a5"/>
    <w:link w:val="affc"/>
    <w:uiPriority w:val="99"/>
    <w:semiHidden/>
    <w:rsid w:val="00A01E84"/>
  </w:style>
  <w:style w:type="character" w:styleId="affe">
    <w:name w:val="footnote reference"/>
    <w:uiPriority w:val="99"/>
    <w:semiHidden/>
    <w:unhideWhenUsed/>
    <w:rsid w:val="00A01E84"/>
    <w:rPr>
      <w:vertAlign w:val="superscript"/>
    </w:rPr>
  </w:style>
  <w:style w:type="paragraph" w:customStyle="1" w:styleId="afff">
    <w:name w:val="ДИЗО_Список"/>
    <w:basedOn w:val="a4"/>
    <w:link w:val="afff0"/>
    <w:rsid w:val="005B532C"/>
    <w:pPr>
      <w:tabs>
        <w:tab w:val="left" w:pos="1276"/>
        <w:tab w:val="num" w:pos="2149"/>
      </w:tabs>
      <w:ind w:left="2149" w:hanging="360"/>
      <w:contextualSpacing w:val="0"/>
    </w:pPr>
    <w:rPr>
      <w:sz w:val="28"/>
      <w:szCs w:val="28"/>
    </w:rPr>
  </w:style>
  <w:style w:type="character" w:customStyle="1" w:styleId="afff0">
    <w:name w:val="ДИЗО_Список Знак"/>
    <w:link w:val="afff"/>
    <w:locked/>
    <w:rsid w:val="005B532C"/>
    <w:rPr>
      <w:sz w:val="28"/>
      <w:szCs w:val="28"/>
    </w:rPr>
  </w:style>
  <w:style w:type="paragraph" w:customStyle="1" w:styleId="18">
    <w:name w:val="Обычный1"/>
    <w:rsid w:val="00C04D9D"/>
    <w:pPr>
      <w:spacing w:line="276" w:lineRule="auto"/>
    </w:pPr>
    <w:rPr>
      <w:rFonts w:eastAsia="Arial"/>
      <w:sz w:val="24"/>
      <w:szCs w:val="24"/>
    </w:rPr>
  </w:style>
  <w:style w:type="paragraph" w:customStyle="1" w:styleId="19">
    <w:name w:val="Знак Знак Знак Знак Знак Знак1 Знак Знак Знак Знак"/>
    <w:basedOn w:val="a4"/>
    <w:rsid w:val="00272175"/>
    <w:pPr>
      <w:spacing w:before="100" w:beforeAutospacing="1" w:after="100" w:afterAutospacing="1"/>
      <w:ind w:firstLine="0"/>
      <w:contextualSpacing w:val="0"/>
      <w:jc w:val="center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5"/>
    <w:rsid w:val="00D258A7"/>
  </w:style>
  <w:style w:type="paragraph" w:customStyle="1" w:styleId="afff1">
    <w:name w:val="Текст в таблице"/>
    <w:basedOn w:val="a4"/>
    <w:rsid w:val="00DC57E4"/>
    <w:pPr>
      <w:keepLines/>
      <w:ind w:firstLine="0"/>
      <w:contextualSpacing w:val="0"/>
      <w:jc w:val="left"/>
    </w:pPr>
    <w:rPr>
      <w:rFonts w:ascii="Arial" w:hAnsi="Arial"/>
      <w:szCs w:val="20"/>
    </w:rPr>
  </w:style>
  <w:style w:type="character" w:customStyle="1" w:styleId="blk">
    <w:name w:val="blk"/>
    <w:basedOn w:val="a5"/>
    <w:rsid w:val="006A224B"/>
  </w:style>
  <w:style w:type="character" w:customStyle="1" w:styleId="12">
    <w:name w:val="Заголовок 1 Знак"/>
    <w:aliases w:val="МакЗаг 1 Знак"/>
    <w:basedOn w:val="a5"/>
    <w:link w:val="1"/>
    <w:uiPriority w:val="9"/>
    <w:rsid w:val="009D703F"/>
    <w:rPr>
      <w:rFonts w:eastAsiaTheme="majorEastAsia" w:cstheme="majorBidi"/>
      <w:b/>
      <w:sz w:val="36"/>
      <w:szCs w:val="32"/>
      <w:lang w:eastAsia="en-US"/>
    </w:rPr>
  </w:style>
  <w:style w:type="character" w:customStyle="1" w:styleId="22">
    <w:name w:val="Заголовок 2 Знак"/>
    <w:aliases w:val="МакЗаг 2 Знак"/>
    <w:basedOn w:val="a5"/>
    <w:link w:val="20"/>
    <w:uiPriority w:val="9"/>
    <w:rsid w:val="004E0301"/>
    <w:rPr>
      <w:rFonts w:eastAsiaTheme="majorEastAsia" w:cstheme="majorBidi"/>
      <w:b/>
      <w:sz w:val="32"/>
      <w:szCs w:val="26"/>
      <w:lang w:eastAsia="en-US"/>
    </w:rPr>
  </w:style>
  <w:style w:type="character" w:customStyle="1" w:styleId="41">
    <w:name w:val="Заголовок 4 Знак"/>
    <w:aliases w:val="МакЗаг 4 Знак"/>
    <w:basedOn w:val="a5"/>
    <w:link w:val="40"/>
    <w:uiPriority w:val="9"/>
    <w:rsid w:val="009D703F"/>
    <w:rPr>
      <w:rFonts w:eastAsiaTheme="majorEastAsia" w:cstheme="majorBidi"/>
      <w:b/>
      <w:i/>
      <w:iCs/>
      <w:sz w:val="28"/>
      <w:szCs w:val="22"/>
      <w:lang w:eastAsia="en-US"/>
    </w:rPr>
  </w:style>
  <w:style w:type="character" w:customStyle="1" w:styleId="24">
    <w:name w:val="Основной текст с отступом 2 Знак"/>
    <w:basedOn w:val="a5"/>
    <w:link w:val="23"/>
    <w:rsid w:val="00DA4538"/>
    <w:rPr>
      <w:sz w:val="28"/>
    </w:rPr>
  </w:style>
  <w:style w:type="character" w:customStyle="1" w:styleId="a9">
    <w:name w:val="Верхний колонтитул Знак"/>
    <w:basedOn w:val="a5"/>
    <w:link w:val="a8"/>
    <w:uiPriority w:val="99"/>
    <w:rsid w:val="00DA4538"/>
    <w:rPr>
      <w:sz w:val="24"/>
      <w:szCs w:val="24"/>
    </w:rPr>
  </w:style>
  <w:style w:type="character" w:customStyle="1" w:styleId="ab">
    <w:name w:val="Основной текст Знак"/>
    <w:aliases w:val="Заг1 Знак,BO Знак,ID Знак,body indent Знак,ändrad Знак, ändrad Знак,EHPT Знак,Body Text2 Знак"/>
    <w:basedOn w:val="a5"/>
    <w:link w:val="aa"/>
    <w:rsid w:val="00DA4538"/>
    <w:rPr>
      <w:sz w:val="24"/>
      <w:szCs w:val="24"/>
    </w:rPr>
  </w:style>
  <w:style w:type="character" w:customStyle="1" w:styleId="34">
    <w:name w:val="Основной текст с отступом 3 Знак"/>
    <w:basedOn w:val="a5"/>
    <w:link w:val="33"/>
    <w:rsid w:val="00DA4538"/>
    <w:rPr>
      <w:sz w:val="24"/>
      <w:szCs w:val="24"/>
    </w:rPr>
  </w:style>
  <w:style w:type="character" w:customStyle="1" w:styleId="af0">
    <w:name w:val="Тема примечания Знак"/>
    <w:basedOn w:val="ae"/>
    <w:link w:val="af"/>
    <w:semiHidden/>
    <w:rsid w:val="00DA4538"/>
    <w:rPr>
      <w:b/>
      <w:bCs/>
    </w:rPr>
  </w:style>
  <w:style w:type="character" w:customStyle="1" w:styleId="af2">
    <w:name w:val="Текст выноски Знак"/>
    <w:basedOn w:val="a5"/>
    <w:link w:val="af1"/>
    <w:uiPriority w:val="99"/>
    <w:semiHidden/>
    <w:rsid w:val="00DA4538"/>
    <w:rPr>
      <w:rFonts w:ascii="Tahoma" w:hAnsi="Tahoma" w:cs="Tahoma"/>
      <w:sz w:val="16"/>
      <w:szCs w:val="16"/>
    </w:rPr>
  </w:style>
  <w:style w:type="character" w:customStyle="1" w:styleId="af5">
    <w:name w:val="Нижний колонтитул Знак"/>
    <w:basedOn w:val="a5"/>
    <w:link w:val="af4"/>
    <w:uiPriority w:val="99"/>
    <w:rsid w:val="009D703F"/>
    <w:rPr>
      <w:rFonts w:eastAsiaTheme="minorHAnsi" w:cstheme="minorBidi"/>
      <w:sz w:val="22"/>
      <w:szCs w:val="22"/>
      <w:lang w:eastAsia="en-US"/>
    </w:rPr>
  </w:style>
  <w:style w:type="paragraph" w:customStyle="1" w:styleId="27">
    <w:name w:val="Обычный2"/>
    <w:rsid w:val="003346E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fff2">
    <w:name w:val="FollowedHyperlink"/>
    <w:basedOn w:val="a5"/>
    <w:uiPriority w:val="99"/>
    <w:semiHidden/>
    <w:unhideWhenUsed/>
    <w:rsid w:val="000D1C91"/>
    <w:rPr>
      <w:color w:val="800080"/>
      <w:u w:val="single"/>
    </w:rPr>
  </w:style>
  <w:style w:type="character" w:styleId="afff3">
    <w:name w:val="Emphasis"/>
    <w:basedOn w:val="a5"/>
    <w:uiPriority w:val="20"/>
    <w:qFormat/>
    <w:rsid w:val="00740519"/>
    <w:rPr>
      <w:rFonts w:cs="Times New Roman"/>
      <w:i/>
    </w:rPr>
  </w:style>
  <w:style w:type="character" w:customStyle="1" w:styleId="error">
    <w:name w:val="error"/>
    <w:basedOn w:val="a5"/>
    <w:uiPriority w:val="99"/>
    <w:rsid w:val="00740519"/>
    <w:rPr>
      <w:rFonts w:cs="Times New Roman"/>
    </w:rPr>
  </w:style>
  <w:style w:type="character" w:customStyle="1" w:styleId="afb">
    <w:name w:val="Абзац списка Знак"/>
    <w:aliases w:val="Нумерованный список ГОСТ Знак,Bullet List Знак,FooterText Знак,numbered Знак,Нумерованный список ГОСТ1 Знак,Bullet List1 Знак,FooterText1 Знак,numbered1 Знак,Нумерованный список ГОСТ2 Знак,Bullet List2 Знак,FooterText2 Знак"/>
    <w:link w:val="afa"/>
    <w:uiPriority w:val="34"/>
    <w:locked/>
    <w:rsid w:val="00740519"/>
    <w:rPr>
      <w:sz w:val="24"/>
      <w:szCs w:val="24"/>
    </w:rPr>
  </w:style>
  <w:style w:type="paragraph" w:customStyle="1" w:styleId="-11">
    <w:name w:val="Цветной список - Акцент 11"/>
    <w:basedOn w:val="a4"/>
    <w:uiPriority w:val="34"/>
    <w:qFormat/>
    <w:rsid w:val="00740519"/>
    <w:pPr>
      <w:spacing w:after="200" w:line="276" w:lineRule="auto"/>
      <w:ind w:left="720" w:firstLine="0"/>
    </w:pPr>
    <w:rPr>
      <w:sz w:val="22"/>
      <w:szCs w:val="22"/>
    </w:rPr>
  </w:style>
  <w:style w:type="paragraph" w:customStyle="1" w:styleId="afff4">
    <w:name w:val="_Титул_Название сервиса"/>
    <w:basedOn w:val="a4"/>
    <w:link w:val="afff5"/>
    <w:rsid w:val="002C53C7"/>
    <w:pPr>
      <w:spacing w:before="240"/>
      <w:ind w:left="284" w:firstLine="567"/>
      <w:contextualSpacing w:val="0"/>
      <w:jc w:val="center"/>
    </w:pPr>
    <w:rPr>
      <w:b/>
      <w:color w:val="A6A6A6"/>
      <w:sz w:val="36"/>
      <w:szCs w:val="20"/>
    </w:rPr>
  </w:style>
  <w:style w:type="character" w:customStyle="1" w:styleId="afff5">
    <w:name w:val="_Титул_Название сервиса Знак"/>
    <w:link w:val="afff4"/>
    <w:locked/>
    <w:rsid w:val="002C53C7"/>
    <w:rPr>
      <w:b/>
      <w:color w:val="A6A6A6"/>
      <w:sz w:val="36"/>
    </w:rPr>
  </w:style>
  <w:style w:type="character" w:customStyle="1" w:styleId="52">
    <w:name w:val="Заголовок 5 Знак"/>
    <w:aliases w:val="МакЗаг 5 Знак"/>
    <w:basedOn w:val="a5"/>
    <w:link w:val="51"/>
    <w:uiPriority w:val="9"/>
    <w:rsid w:val="009D703F"/>
    <w:rPr>
      <w:rFonts w:eastAsiaTheme="majorEastAsia" w:cstheme="majorBidi"/>
      <w:b/>
      <w:i/>
      <w:sz w:val="28"/>
      <w:szCs w:val="22"/>
      <w:lang w:eastAsia="en-US"/>
    </w:rPr>
  </w:style>
  <w:style w:type="character" w:customStyle="1" w:styleId="61">
    <w:name w:val="Заголовок 6 Знак"/>
    <w:aliases w:val="МакЗаг 6 Знак"/>
    <w:link w:val="60"/>
    <w:uiPriority w:val="9"/>
    <w:rsid w:val="009D703F"/>
    <w:rPr>
      <w:rFonts w:eastAsiaTheme="minorHAnsi" w:cstheme="minorBidi"/>
      <w:iCs/>
      <w:color w:val="243F60"/>
      <w:sz w:val="28"/>
      <w:szCs w:val="22"/>
    </w:rPr>
  </w:style>
  <w:style w:type="character" w:customStyle="1" w:styleId="70">
    <w:name w:val="Заголовок 7 Знак"/>
    <w:basedOn w:val="a5"/>
    <w:link w:val="7"/>
    <w:uiPriority w:val="9"/>
    <w:semiHidden/>
    <w:rsid w:val="00E63D9B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character" w:customStyle="1" w:styleId="90">
    <w:name w:val="Заголовок 9 Знак"/>
    <w:basedOn w:val="a5"/>
    <w:link w:val="9"/>
    <w:uiPriority w:val="9"/>
    <w:rsid w:val="009D703F"/>
    <w:rPr>
      <w:rFonts w:eastAsiaTheme="majorEastAsia" w:cstheme="majorBidi"/>
      <w:b/>
      <w:iCs/>
      <w:color w:val="272727" w:themeColor="text1" w:themeTint="D8"/>
      <w:szCs w:val="21"/>
      <w:lang w:eastAsia="en-US"/>
    </w:rPr>
  </w:style>
  <w:style w:type="paragraph" w:styleId="afff6">
    <w:name w:val="TOC Heading"/>
    <w:basedOn w:val="1"/>
    <w:next w:val="a4"/>
    <w:uiPriority w:val="39"/>
    <w:unhideWhenUsed/>
    <w:qFormat/>
    <w:rsid w:val="009D703F"/>
    <w:pPr>
      <w:numPr>
        <w:numId w:val="0"/>
      </w:numPr>
      <w:spacing w:before="240" w:after="0" w:line="259" w:lineRule="auto"/>
      <w:outlineLvl w:val="9"/>
    </w:pPr>
    <w:rPr>
      <w:b w:val="0"/>
      <w:sz w:val="32"/>
      <w:lang w:eastAsia="ru-RU"/>
    </w:rPr>
  </w:style>
  <w:style w:type="character" w:customStyle="1" w:styleId="html-attribute-name">
    <w:name w:val="html-attribute-name"/>
    <w:basedOn w:val="a5"/>
    <w:rsid w:val="00E63D9B"/>
  </w:style>
  <w:style w:type="character" w:customStyle="1" w:styleId="html-attribute-value">
    <w:name w:val="html-attribute-value"/>
    <w:basedOn w:val="a5"/>
    <w:rsid w:val="00E63D9B"/>
  </w:style>
  <w:style w:type="paragraph" w:styleId="HTML">
    <w:name w:val="HTML Preformatted"/>
    <w:basedOn w:val="a4"/>
    <w:link w:val="HTML0"/>
    <w:uiPriority w:val="99"/>
    <w:unhideWhenUsed/>
    <w:rsid w:val="00E63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E63D9B"/>
    <w:rPr>
      <w:rFonts w:ascii="Courier New" w:hAnsi="Courier New" w:cs="Courier New"/>
    </w:rPr>
  </w:style>
  <w:style w:type="table" w:customStyle="1" w:styleId="1a">
    <w:name w:val="Сетка таблицы1"/>
    <w:basedOn w:val="a6"/>
    <w:next w:val="aff5"/>
    <w:uiPriority w:val="59"/>
    <w:rsid w:val="00E63D9B"/>
    <w:pPr>
      <w:jc w:val="both"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7">
    <w:name w:val="Intense Emphasis"/>
    <w:basedOn w:val="a5"/>
    <w:uiPriority w:val="21"/>
    <w:qFormat/>
    <w:rsid w:val="00E63D9B"/>
    <w:rPr>
      <w:b/>
      <w:bCs/>
      <w:iCs/>
      <w:color w:val="1F497D" w:themeColor="text2"/>
    </w:rPr>
  </w:style>
  <w:style w:type="character" w:customStyle="1" w:styleId="13">
    <w:name w:val="Стиль1 Знак"/>
    <w:basedOn w:val="32"/>
    <w:link w:val="11"/>
    <w:rsid w:val="00E63D9B"/>
    <w:rPr>
      <w:rFonts w:eastAsiaTheme="minorHAnsi" w:cstheme="minorBidi"/>
      <w:b/>
      <w:sz w:val="28"/>
      <w:szCs w:val="24"/>
      <w:lang w:eastAsia="en-US"/>
    </w:rPr>
  </w:style>
  <w:style w:type="character" w:customStyle="1" w:styleId="aff2">
    <w:name w:val="Без интервала Знак"/>
    <w:basedOn w:val="a5"/>
    <w:link w:val="aff1"/>
    <w:uiPriority w:val="1"/>
    <w:rsid w:val="00E63D9B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94015"/>
    <w:rPr>
      <w:rFonts w:ascii="Arial" w:hAnsi="Arial" w:cs="Arial"/>
    </w:rPr>
  </w:style>
  <w:style w:type="paragraph" w:customStyle="1" w:styleId="afff8">
    <w:name w:val="МакЖир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b/>
      <w:sz w:val="28"/>
      <w:szCs w:val="28"/>
      <w:lang w:eastAsia="en-US"/>
    </w:rPr>
  </w:style>
  <w:style w:type="paragraph" w:customStyle="1" w:styleId="0">
    <w:name w:val="МакЗагОгл 0"/>
    <w:basedOn w:val="a4"/>
    <w:link w:val="00"/>
    <w:qFormat/>
    <w:rsid w:val="009D703F"/>
    <w:pPr>
      <w:ind w:firstLine="0"/>
      <w:contextualSpacing w:val="0"/>
      <w:jc w:val="left"/>
    </w:pPr>
    <w:rPr>
      <w:rFonts w:eastAsiaTheme="minorHAnsi" w:cstheme="minorBidi"/>
      <w:b/>
      <w:sz w:val="36"/>
      <w:szCs w:val="22"/>
      <w:lang w:eastAsia="en-US"/>
    </w:rPr>
  </w:style>
  <w:style w:type="character" w:customStyle="1" w:styleId="00">
    <w:name w:val="МакЗагОгл 0 Знак"/>
    <w:basedOn w:val="a5"/>
    <w:link w:val="0"/>
    <w:rsid w:val="009D703F"/>
    <w:rPr>
      <w:rFonts w:eastAsiaTheme="minorHAnsi" w:cstheme="minorBidi"/>
      <w:b/>
      <w:sz w:val="36"/>
      <w:szCs w:val="22"/>
      <w:lang w:eastAsia="en-US"/>
    </w:rPr>
  </w:style>
  <w:style w:type="numbering" w:customStyle="1" w:styleId="a2">
    <w:name w:val="МакНумерацияЗаголовков"/>
    <w:uiPriority w:val="99"/>
    <w:rsid w:val="009D703F"/>
    <w:pPr>
      <w:numPr>
        <w:numId w:val="76"/>
      </w:numPr>
    </w:pPr>
  </w:style>
  <w:style w:type="paragraph" w:customStyle="1" w:styleId="afff9">
    <w:name w:val="МакОбыч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sz w:val="28"/>
      <w:szCs w:val="28"/>
      <w:lang w:eastAsia="en-US"/>
    </w:rPr>
  </w:style>
  <w:style w:type="paragraph" w:customStyle="1" w:styleId="afffa">
    <w:name w:val="МакШапкаПрав"/>
    <w:basedOn w:val="a4"/>
    <w:link w:val="afffb"/>
    <w:qFormat/>
    <w:rsid w:val="009D703F"/>
    <w:pPr>
      <w:spacing w:after="40"/>
      <w:ind w:left="3261" w:firstLine="0"/>
      <w:contextualSpacing w:val="0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fffb">
    <w:name w:val="МакШапкаПрав Знак"/>
    <w:basedOn w:val="a5"/>
    <w:link w:val="afffa"/>
    <w:rsid w:val="009D703F"/>
    <w:rPr>
      <w:rFonts w:eastAsiaTheme="minorHAnsi" w:cstheme="minorBidi"/>
      <w:sz w:val="28"/>
      <w:szCs w:val="22"/>
      <w:lang w:eastAsia="en-US"/>
    </w:rPr>
  </w:style>
  <w:style w:type="paragraph" w:styleId="a0">
    <w:name w:val="List Bullet"/>
    <w:basedOn w:val="a4"/>
    <w:uiPriority w:val="99"/>
    <w:semiHidden/>
    <w:unhideWhenUsed/>
    <w:rsid w:val="009D703F"/>
    <w:pPr>
      <w:numPr>
        <w:numId w:val="77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2">
    <w:name w:val="List Bullet 2"/>
    <w:basedOn w:val="a4"/>
    <w:uiPriority w:val="99"/>
    <w:semiHidden/>
    <w:unhideWhenUsed/>
    <w:rsid w:val="009D703F"/>
    <w:pPr>
      <w:numPr>
        <w:numId w:val="78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3">
    <w:name w:val="List Bullet 3"/>
    <w:basedOn w:val="a4"/>
    <w:uiPriority w:val="99"/>
    <w:semiHidden/>
    <w:unhideWhenUsed/>
    <w:rsid w:val="009D703F"/>
    <w:pPr>
      <w:numPr>
        <w:numId w:val="79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4">
    <w:name w:val="List Bullet 4"/>
    <w:basedOn w:val="a4"/>
    <w:uiPriority w:val="99"/>
    <w:semiHidden/>
    <w:unhideWhenUsed/>
    <w:rsid w:val="009D703F"/>
    <w:pPr>
      <w:numPr>
        <w:numId w:val="80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5">
    <w:name w:val="List Bullet 5"/>
    <w:basedOn w:val="a4"/>
    <w:uiPriority w:val="99"/>
    <w:semiHidden/>
    <w:unhideWhenUsed/>
    <w:rsid w:val="009D703F"/>
    <w:pPr>
      <w:numPr>
        <w:numId w:val="81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c">
    <w:name w:val="Title"/>
    <w:next w:val="a4"/>
    <w:link w:val="afffd"/>
    <w:uiPriority w:val="10"/>
    <w:qFormat/>
    <w:rsid w:val="009D703F"/>
    <w:pPr>
      <w:ind w:left="709" w:hanging="709"/>
      <w:contextualSpacing/>
      <w:jc w:val="center"/>
    </w:pPr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character" w:customStyle="1" w:styleId="afffd">
    <w:name w:val="Название Знак"/>
    <w:basedOn w:val="a5"/>
    <w:link w:val="afffc"/>
    <w:uiPriority w:val="10"/>
    <w:rsid w:val="009D703F"/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numbering" w:customStyle="1" w:styleId="afffe">
    <w:name w:val="Нумерация заголовков"/>
    <w:uiPriority w:val="99"/>
    <w:locked/>
    <w:rsid w:val="009D703F"/>
  </w:style>
  <w:style w:type="paragraph" w:styleId="a">
    <w:name w:val="List Number"/>
    <w:basedOn w:val="a4"/>
    <w:uiPriority w:val="99"/>
    <w:semiHidden/>
    <w:unhideWhenUsed/>
    <w:rsid w:val="009D703F"/>
    <w:pPr>
      <w:numPr>
        <w:numId w:val="82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f">
    <w:name w:val="caption"/>
    <w:basedOn w:val="a4"/>
    <w:next w:val="a4"/>
    <w:uiPriority w:val="35"/>
    <w:semiHidden/>
    <w:unhideWhenUsed/>
    <w:qFormat/>
    <w:rsid w:val="000427BE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1b">
    <w:name w:val="МакНумерацияЗаголовков1"/>
    <w:uiPriority w:val="99"/>
    <w:rsid w:val="009474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10017E"/>
    <w:pPr>
      <w:ind w:firstLine="709"/>
      <w:contextualSpacing/>
      <w:jc w:val="both"/>
    </w:pPr>
    <w:rPr>
      <w:sz w:val="24"/>
      <w:szCs w:val="24"/>
    </w:rPr>
  </w:style>
  <w:style w:type="paragraph" w:styleId="1">
    <w:name w:val="heading 1"/>
    <w:aliases w:val="МакЗаг 1"/>
    <w:next w:val="a4"/>
    <w:link w:val="12"/>
    <w:uiPriority w:val="9"/>
    <w:qFormat/>
    <w:rsid w:val="009D703F"/>
    <w:pPr>
      <w:keepNext/>
      <w:keepLines/>
      <w:numPr>
        <w:numId w:val="76"/>
      </w:numPr>
      <w:spacing w:after="60"/>
      <w:outlineLvl w:val="0"/>
    </w:pPr>
    <w:rPr>
      <w:rFonts w:eastAsiaTheme="majorEastAsia" w:cstheme="majorBidi"/>
      <w:b/>
      <w:sz w:val="36"/>
      <w:szCs w:val="32"/>
      <w:lang w:eastAsia="en-US"/>
    </w:rPr>
  </w:style>
  <w:style w:type="paragraph" w:styleId="20">
    <w:name w:val="heading 2"/>
    <w:aliases w:val="МакЗаг 2"/>
    <w:next w:val="a4"/>
    <w:link w:val="22"/>
    <w:autoRedefine/>
    <w:uiPriority w:val="9"/>
    <w:unhideWhenUsed/>
    <w:qFormat/>
    <w:rsid w:val="004E0301"/>
    <w:pPr>
      <w:keepNext/>
      <w:keepLines/>
      <w:numPr>
        <w:ilvl w:val="1"/>
        <w:numId w:val="76"/>
      </w:numPr>
      <w:tabs>
        <w:tab w:val="left" w:pos="1985"/>
      </w:tabs>
      <w:spacing w:after="60"/>
      <w:outlineLvl w:val="1"/>
    </w:pPr>
    <w:rPr>
      <w:rFonts w:eastAsiaTheme="majorEastAsia" w:cstheme="majorBidi"/>
      <w:b/>
      <w:sz w:val="32"/>
      <w:szCs w:val="26"/>
      <w:lang w:eastAsia="en-US"/>
    </w:rPr>
  </w:style>
  <w:style w:type="paragraph" w:styleId="30">
    <w:name w:val="heading 3"/>
    <w:aliases w:val="МакЗаг 3"/>
    <w:basedOn w:val="a4"/>
    <w:next w:val="a4"/>
    <w:link w:val="32"/>
    <w:uiPriority w:val="9"/>
    <w:unhideWhenUsed/>
    <w:qFormat/>
    <w:rsid w:val="009D703F"/>
    <w:pPr>
      <w:numPr>
        <w:ilvl w:val="2"/>
        <w:numId w:val="76"/>
      </w:numPr>
      <w:spacing w:after="40"/>
      <w:contextualSpacing w:val="0"/>
      <w:outlineLvl w:val="2"/>
    </w:pPr>
    <w:rPr>
      <w:rFonts w:eastAsiaTheme="minorHAnsi" w:cstheme="minorBidi"/>
      <w:b/>
      <w:sz w:val="28"/>
      <w:szCs w:val="22"/>
      <w:lang w:eastAsia="en-US"/>
    </w:rPr>
  </w:style>
  <w:style w:type="paragraph" w:styleId="40">
    <w:name w:val="heading 4"/>
    <w:aliases w:val="МакЗаг 4"/>
    <w:next w:val="a4"/>
    <w:link w:val="41"/>
    <w:uiPriority w:val="9"/>
    <w:unhideWhenUsed/>
    <w:qFormat/>
    <w:rsid w:val="009D703F"/>
    <w:pPr>
      <w:keepNext/>
      <w:keepLines/>
      <w:numPr>
        <w:ilvl w:val="3"/>
        <w:numId w:val="76"/>
      </w:numPr>
      <w:tabs>
        <w:tab w:val="left" w:pos="1985"/>
      </w:tabs>
      <w:outlineLvl w:val="3"/>
    </w:pPr>
    <w:rPr>
      <w:rFonts w:eastAsiaTheme="majorEastAsia" w:cstheme="majorBidi"/>
      <w:b/>
      <w:i/>
      <w:iCs/>
      <w:sz w:val="28"/>
      <w:szCs w:val="22"/>
      <w:lang w:eastAsia="en-US"/>
    </w:rPr>
  </w:style>
  <w:style w:type="paragraph" w:styleId="51">
    <w:name w:val="heading 5"/>
    <w:aliases w:val="МакЗаг 5"/>
    <w:basedOn w:val="a4"/>
    <w:next w:val="a4"/>
    <w:link w:val="52"/>
    <w:uiPriority w:val="9"/>
    <w:unhideWhenUsed/>
    <w:qFormat/>
    <w:rsid w:val="009D703F"/>
    <w:pPr>
      <w:keepNext/>
      <w:keepLines/>
      <w:numPr>
        <w:ilvl w:val="4"/>
        <w:numId w:val="75"/>
      </w:numPr>
      <w:tabs>
        <w:tab w:val="num" w:pos="0"/>
      </w:tabs>
      <w:spacing w:before="40"/>
      <w:contextualSpacing w:val="0"/>
      <w:outlineLvl w:val="4"/>
    </w:pPr>
    <w:rPr>
      <w:rFonts w:eastAsiaTheme="majorEastAsia" w:cstheme="majorBidi"/>
      <w:b/>
      <w:i/>
      <w:sz w:val="28"/>
      <w:szCs w:val="22"/>
      <w:lang w:eastAsia="en-US"/>
    </w:rPr>
  </w:style>
  <w:style w:type="paragraph" w:styleId="60">
    <w:name w:val="heading 6"/>
    <w:aliases w:val="МакЗаг 6"/>
    <w:basedOn w:val="a4"/>
    <w:next w:val="a4"/>
    <w:link w:val="61"/>
    <w:uiPriority w:val="9"/>
    <w:unhideWhenUsed/>
    <w:qFormat/>
    <w:rsid w:val="009D703F"/>
    <w:pPr>
      <w:keepNext/>
      <w:keepLines/>
      <w:spacing w:before="200" w:line="276" w:lineRule="auto"/>
      <w:ind w:firstLine="0"/>
      <w:contextualSpacing w:val="0"/>
      <w:outlineLvl w:val="5"/>
    </w:pPr>
    <w:rPr>
      <w:rFonts w:eastAsiaTheme="minorHAnsi" w:cstheme="minorBidi"/>
      <w:iCs/>
      <w:color w:val="243F60"/>
      <w:sz w:val="28"/>
      <w:szCs w:val="22"/>
      <w:lang w:val="x-none" w:eastAsia="x-none"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rsid w:val="00E63D9B"/>
    <w:pPr>
      <w:keepNext/>
      <w:keepLines/>
      <w:spacing w:before="200" w:line="360" w:lineRule="auto"/>
      <w:ind w:left="1296" w:hanging="1296"/>
      <w:contextualSpacing w:val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paragraph" w:styleId="8">
    <w:name w:val="heading 8"/>
    <w:basedOn w:val="a4"/>
    <w:next w:val="a4"/>
    <w:link w:val="80"/>
    <w:uiPriority w:val="9"/>
    <w:qFormat/>
    <w:rsid w:val="00AE5AAA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4"/>
    <w:next w:val="a4"/>
    <w:link w:val="90"/>
    <w:uiPriority w:val="9"/>
    <w:unhideWhenUsed/>
    <w:qFormat/>
    <w:rsid w:val="009D703F"/>
    <w:pPr>
      <w:keepNext/>
      <w:keepLines/>
      <w:numPr>
        <w:ilvl w:val="8"/>
        <w:numId w:val="76"/>
      </w:numPr>
      <w:spacing w:before="40"/>
      <w:contextualSpacing w:val="0"/>
      <w:jc w:val="center"/>
      <w:outlineLvl w:val="8"/>
    </w:pPr>
    <w:rPr>
      <w:rFonts w:eastAsiaTheme="majorEastAsia" w:cstheme="majorBidi"/>
      <w:b/>
      <w:iCs/>
      <w:color w:val="272727" w:themeColor="text1" w:themeTint="D8"/>
      <w:sz w:val="20"/>
      <w:szCs w:val="21"/>
      <w:lang w:eastAsia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23">
    <w:name w:val="Body Text Indent 2"/>
    <w:basedOn w:val="a4"/>
    <w:link w:val="24"/>
    <w:rsid w:val="00AE5AAA"/>
    <w:pPr>
      <w:ind w:firstLine="680"/>
    </w:pPr>
    <w:rPr>
      <w:sz w:val="28"/>
      <w:szCs w:val="20"/>
    </w:rPr>
  </w:style>
  <w:style w:type="paragraph" w:customStyle="1" w:styleId="11">
    <w:name w:val="Стиль1"/>
    <w:basedOn w:val="a4"/>
    <w:link w:val="13"/>
    <w:rsid w:val="00AE5AAA"/>
    <w:pPr>
      <w:keepNext/>
      <w:keepLines/>
      <w:widowControl w:val="0"/>
      <w:numPr>
        <w:numId w:val="1"/>
      </w:numPr>
      <w:suppressLineNumbers/>
      <w:tabs>
        <w:tab w:val="clear" w:pos="432"/>
        <w:tab w:val="num" w:pos="360"/>
      </w:tabs>
      <w:suppressAutoHyphens/>
      <w:spacing w:after="60"/>
      <w:ind w:left="0" w:firstLine="709"/>
    </w:pPr>
    <w:rPr>
      <w:b/>
      <w:sz w:val="28"/>
    </w:rPr>
  </w:style>
  <w:style w:type="paragraph" w:customStyle="1" w:styleId="21">
    <w:name w:val="Стиль2"/>
    <w:basedOn w:val="25"/>
    <w:rsid w:val="00AE5AAA"/>
    <w:pPr>
      <w:keepNext/>
      <w:keepLines/>
      <w:widowControl w:val="0"/>
      <w:numPr>
        <w:ilvl w:val="1"/>
        <w:numId w:val="1"/>
      </w:numPr>
      <w:suppressLineNumbers/>
      <w:tabs>
        <w:tab w:val="clear" w:pos="1836"/>
        <w:tab w:val="num" w:pos="360"/>
      </w:tabs>
      <w:suppressAutoHyphens/>
      <w:spacing w:after="60"/>
      <w:ind w:left="360" w:hanging="360"/>
    </w:pPr>
    <w:rPr>
      <w:b/>
      <w:szCs w:val="20"/>
    </w:rPr>
  </w:style>
  <w:style w:type="paragraph" w:styleId="25">
    <w:name w:val="List Number 2"/>
    <w:basedOn w:val="a4"/>
    <w:rsid w:val="00AE5AAA"/>
    <w:pPr>
      <w:tabs>
        <w:tab w:val="num" w:pos="360"/>
      </w:tabs>
      <w:ind w:left="360" w:hanging="360"/>
    </w:pPr>
  </w:style>
  <w:style w:type="paragraph" w:customStyle="1" w:styleId="31">
    <w:name w:val="Стиль3"/>
    <w:basedOn w:val="23"/>
    <w:rsid w:val="00AE5AAA"/>
    <w:pPr>
      <w:widowControl w:val="0"/>
      <w:numPr>
        <w:ilvl w:val="2"/>
        <w:numId w:val="1"/>
      </w:numPr>
      <w:adjustRightInd w:val="0"/>
      <w:textAlignment w:val="baseline"/>
    </w:pPr>
    <w:rPr>
      <w:sz w:val="24"/>
    </w:rPr>
  </w:style>
  <w:style w:type="paragraph" w:customStyle="1" w:styleId="2-11">
    <w:name w:val="содержание2-11"/>
    <w:basedOn w:val="a4"/>
    <w:rsid w:val="00AE5AAA"/>
    <w:pPr>
      <w:spacing w:after="60"/>
    </w:pPr>
  </w:style>
  <w:style w:type="paragraph" w:styleId="a8">
    <w:name w:val="header"/>
    <w:basedOn w:val="a4"/>
    <w:link w:val="a9"/>
    <w:uiPriority w:val="99"/>
    <w:rsid w:val="00AE5AAA"/>
    <w:pPr>
      <w:tabs>
        <w:tab w:val="center" w:pos="4677"/>
        <w:tab w:val="right" w:pos="9355"/>
      </w:tabs>
    </w:pPr>
  </w:style>
  <w:style w:type="paragraph" w:customStyle="1" w:styleId="H4">
    <w:name w:val="H4"/>
    <w:basedOn w:val="14"/>
    <w:next w:val="14"/>
    <w:rsid w:val="00AE5AAA"/>
    <w:pPr>
      <w:keepNext/>
      <w:outlineLvl w:val="4"/>
    </w:pPr>
    <w:rPr>
      <w:b/>
    </w:rPr>
  </w:style>
  <w:style w:type="paragraph" w:customStyle="1" w:styleId="14">
    <w:name w:val="Обычный1"/>
    <w:rsid w:val="00AE5AAA"/>
    <w:pPr>
      <w:widowControl w:val="0"/>
      <w:spacing w:before="100" w:after="100"/>
    </w:pPr>
    <w:rPr>
      <w:snapToGrid w:val="0"/>
      <w:sz w:val="24"/>
    </w:rPr>
  </w:style>
  <w:style w:type="paragraph" w:styleId="aa">
    <w:name w:val="Body Text"/>
    <w:aliases w:val="Заг1,BO,ID,body indent,ändrad, ändrad,EHPT,Body Text2"/>
    <w:basedOn w:val="a4"/>
    <w:link w:val="ab"/>
    <w:rsid w:val="00AE5AAA"/>
    <w:pPr>
      <w:spacing w:after="120"/>
    </w:pPr>
  </w:style>
  <w:style w:type="paragraph" w:styleId="33">
    <w:name w:val="Body Text Indent 3"/>
    <w:basedOn w:val="a4"/>
    <w:link w:val="34"/>
    <w:rsid w:val="00AE5AAA"/>
    <w:pPr>
      <w:ind w:firstLine="900"/>
    </w:pPr>
  </w:style>
  <w:style w:type="paragraph" w:customStyle="1" w:styleId="Postan">
    <w:name w:val="Postan"/>
    <w:basedOn w:val="a4"/>
    <w:rsid w:val="00AE5AAA"/>
    <w:pPr>
      <w:autoSpaceDE w:val="0"/>
      <w:autoSpaceDN w:val="0"/>
      <w:jc w:val="center"/>
    </w:pPr>
    <w:rPr>
      <w:sz w:val="28"/>
      <w:szCs w:val="28"/>
    </w:rPr>
  </w:style>
  <w:style w:type="paragraph" w:customStyle="1" w:styleId="ConsPlusNormal">
    <w:name w:val="ConsPlusNormal"/>
    <w:link w:val="ConsPlusNormal0"/>
    <w:rsid w:val="00AE5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TimesNewRoman13pt">
    <w:name w:val="Стиль Заголовок 1 + Times New Roman 13 pt без подчеркивания по ш..."/>
    <w:basedOn w:val="1"/>
    <w:rsid w:val="00AE5AAA"/>
    <w:pPr>
      <w:tabs>
        <w:tab w:val="left" w:pos="1200"/>
      </w:tabs>
      <w:spacing w:before="60"/>
      <w:ind w:firstLine="720"/>
    </w:pPr>
    <w:rPr>
      <w:szCs w:val="20"/>
    </w:rPr>
  </w:style>
  <w:style w:type="paragraph" w:customStyle="1" w:styleId="15">
    <w:name w:val="Заголовок1"/>
    <w:basedOn w:val="a4"/>
    <w:next w:val="aa"/>
    <w:rsid w:val="00AE5AAA"/>
    <w:pPr>
      <w:keepNext/>
      <w:widowControl w:val="0"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16">
    <w:name w:val="toc 1"/>
    <w:basedOn w:val="a4"/>
    <w:next w:val="a4"/>
    <w:autoRedefine/>
    <w:uiPriority w:val="39"/>
    <w:qFormat/>
    <w:rsid w:val="00D73A3D"/>
    <w:pPr>
      <w:tabs>
        <w:tab w:val="left" w:pos="284"/>
        <w:tab w:val="right" w:leader="dot" w:pos="10206"/>
      </w:tabs>
      <w:spacing w:before="120" w:after="120"/>
      <w:ind w:firstLine="0"/>
    </w:pPr>
    <w:rPr>
      <w:b/>
      <w:bCs/>
      <w:caps/>
      <w:sz w:val="20"/>
      <w:szCs w:val="20"/>
    </w:rPr>
  </w:style>
  <w:style w:type="character" w:customStyle="1" w:styleId="WW-Absatz-Standardschriftart1111111111111111">
    <w:name w:val="WW-Absatz-Standardschriftart1111111111111111"/>
    <w:rsid w:val="00AE5AAA"/>
  </w:style>
  <w:style w:type="paragraph" w:customStyle="1" w:styleId="LTNotizen">
    <w:name w:val="???????~LT~Notizen"/>
    <w:rsid w:val="00AE5AAA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Tahoma" w:eastAsia="Tahoma" w:hAnsi="Tahoma"/>
      <w:color w:val="000000"/>
      <w:sz w:val="24"/>
      <w:szCs w:val="24"/>
    </w:rPr>
  </w:style>
  <w:style w:type="paragraph" w:customStyle="1" w:styleId="DEFAULTGTK">
    <w:name w:val="DEFAULT_GTK"/>
    <w:rsid w:val="00AE5AAA"/>
    <w:pPr>
      <w:suppressAutoHyphens/>
      <w:spacing w:after="40"/>
      <w:ind w:firstLine="720"/>
      <w:jc w:val="both"/>
    </w:pPr>
    <w:rPr>
      <w:rFonts w:eastAsia="Arial"/>
      <w:sz w:val="24"/>
      <w:szCs w:val="24"/>
      <w:lang w:eastAsia="ar-SA"/>
    </w:rPr>
  </w:style>
  <w:style w:type="paragraph" w:customStyle="1" w:styleId="17">
    <w:name w:val="Красная строка1"/>
    <w:basedOn w:val="aa"/>
    <w:rsid w:val="00AE5AAA"/>
    <w:pPr>
      <w:widowControl w:val="0"/>
      <w:suppressAutoHyphens/>
      <w:spacing w:before="57" w:after="62"/>
      <w:ind w:firstLine="737"/>
    </w:pPr>
    <w:rPr>
      <w:rFonts w:eastAsia="Lucida Sans Unicode"/>
      <w:sz w:val="26"/>
      <w:lang w:eastAsia="ar-SA"/>
    </w:rPr>
  </w:style>
  <w:style w:type="character" w:styleId="ac">
    <w:name w:val="annotation reference"/>
    <w:rsid w:val="0086179E"/>
    <w:rPr>
      <w:sz w:val="16"/>
      <w:szCs w:val="16"/>
    </w:rPr>
  </w:style>
  <w:style w:type="paragraph" w:styleId="ad">
    <w:name w:val="annotation text"/>
    <w:basedOn w:val="a4"/>
    <w:link w:val="ae"/>
    <w:semiHidden/>
    <w:rsid w:val="0086179E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86179E"/>
    <w:rPr>
      <w:b/>
      <w:bCs/>
    </w:rPr>
  </w:style>
  <w:style w:type="paragraph" w:styleId="af1">
    <w:name w:val="Balloon Text"/>
    <w:basedOn w:val="a4"/>
    <w:link w:val="af2"/>
    <w:uiPriority w:val="99"/>
    <w:semiHidden/>
    <w:rsid w:val="0086179E"/>
    <w:rPr>
      <w:rFonts w:ascii="Tahoma" w:hAnsi="Tahoma" w:cs="Tahoma"/>
      <w:sz w:val="16"/>
      <w:szCs w:val="16"/>
    </w:rPr>
  </w:style>
  <w:style w:type="paragraph" w:styleId="42">
    <w:name w:val="toc 4"/>
    <w:basedOn w:val="a4"/>
    <w:next w:val="a4"/>
    <w:autoRedefine/>
    <w:uiPriority w:val="39"/>
    <w:rsid w:val="005E1817"/>
    <w:pPr>
      <w:ind w:left="720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5E1817"/>
    <w:pPr>
      <w:ind w:left="1680"/>
    </w:pPr>
    <w:rPr>
      <w:sz w:val="18"/>
      <w:szCs w:val="18"/>
    </w:rPr>
  </w:style>
  <w:style w:type="paragraph" w:styleId="26">
    <w:name w:val="toc 2"/>
    <w:basedOn w:val="a4"/>
    <w:next w:val="a4"/>
    <w:autoRedefine/>
    <w:uiPriority w:val="39"/>
    <w:qFormat/>
    <w:rsid w:val="0039040B"/>
    <w:pPr>
      <w:tabs>
        <w:tab w:val="left" w:pos="709"/>
        <w:tab w:val="right" w:leader="dot" w:pos="10195"/>
      </w:tabs>
      <w:ind w:firstLine="284"/>
    </w:pPr>
    <w:rPr>
      <w:smallCaps/>
      <w:sz w:val="20"/>
      <w:szCs w:val="20"/>
    </w:rPr>
  </w:style>
  <w:style w:type="paragraph" w:styleId="35">
    <w:name w:val="toc 3"/>
    <w:basedOn w:val="a4"/>
    <w:next w:val="a4"/>
    <w:autoRedefine/>
    <w:uiPriority w:val="39"/>
    <w:qFormat/>
    <w:rsid w:val="00185818"/>
    <w:pPr>
      <w:tabs>
        <w:tab w:val="left" w:pos="1418"/>
        <w:tab w:val="right" w:leader="dot" w:pos="10195"/>
      </w:tabs>
    </w:pPr>
    <w:rPr>
      <w:i/>
      <w:iCs/>
      <w:sz w:val="20"/>
      <w:szCs w:val="20"/>
    </w:rPr>
  </w:style>
  <w:style w:type="paragraph" w:styleId="53">
    <w:name w:val="toc 5"/>
    <w:basedOn w:val="a4"/>
    <w:next w:val="a4"/>
    <w:autoRedefine/>
    <w:uiPriority w:val="39"/>
    <w:rsid w:val="005E1817"/>
    <w:pPr>
      <w:ind w:left="960"/>
    </w:pPr>
    <w:rPr>
      <w:sz w:val="18"/>
      <w:szCs w:val="18"/>
    </w:rPr>
  </w:style>
  <w:style w:type="character" w:styleId="af3">
    <w:name w:val="Hyperlink"/>
    <w:uiPriority w:val="99"/>
    <w:rsid w:val="005E1817"/>
    <w:rPr>
      <w:color w:val="0000FF"/>
      <w:u w:val="single"/>
    </w:rPr>
  </w:style>
  <w:style w:type="paragraph" w:styleId="71">
    <w:name w:val="toc 7"/>
    <w:basedOn w:val="a4"/>
    <w:next w:val="a4"/>
    <w:autoRedefine/>
    <w:uiPriority w:val="39"/>
    <w:rsid w:val="00AF255B"/>
    <w:pPr>
      <w:ind w:left="1440"/>
    </w:pPr>
    <w:rPr>
      <w:sz w:val="18"/>
      <w:szCs w:val="18"/>
    </w:rPr>
  </w:style>
  <w:style w:type="paragraph" w:styleId="62">
    <w:name w:val="toc 6"/>
    <w:basedOn w:val="a4"/>
    <w:next w:val="a4"/>
    <w:autoRedefine/>
    <w:uiPriority w:val="39"/>
    <w:rsid w:val="00AF255B"/>
    <w:pPr>
      <w:ind w:left="1200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AF255B"/>
    <w:pPr>
      <w:ind w:left="1920"/>
    </w:pPr>
    <w:rPr>
      <w:sz w:val="18"/>
      <w:szCs w:val="18"/>
    </w:rPr>
  </w:style>
  <w:style w:type="paragraph" w:customStyle="1" w:styleId="214">
    <w:name w:val="Заголовок 2 + 14 пт"/>
    <w:aliases w:val="полужирный,По левому краю,Слева:  1,5 см"/>
    <w:basedOn w:val="a4"/>
    <w:rsid w:val="000E18EB"/>
    <w:pPr>
      <w:ind w:firstLine="900"/>
    </w:pPr>
    <w:rPr>
      <w:b/>
      <w:bCs/>
      <w:color w:val="000000"/>
    </w:rPr>
  </w:style>
  <w:style w:type="paragraph" w:styleId="af4">
    <w:name w:val="footer"/>
    <w:basedOn w:val="a4"/>
    <w:link w:val="af5"/>
    <w:uiPriority w:val="99"/>
    <w:unhideWhenUsed/>
    <w:rsid w:val="009D703F"/>
    <w:pPr>
      <w:tabs>
        <w:tab w:val="center" w:pos="4677"/>
        <w:tab w:val="right" w:pos="9355"/>
      </w:tabs>
      <w:contextualSpacing w:val="0"/>
    </w:pPr>
    <w:rPr>
      <w:rFonts w:eastAsiaTheme="minorHAnsi" w:cstheme="minorBidi"/>
      <w:sz w:val="22"/>
      <w:szCs w:val="22"/>
      <w:lang w:eastAsia="en-US"/>
    </w:rPr>
  </w:style>
  <w:style w:type="character" w:styleId="af6">
    <w:name w:val="page number"/>
    <w:basedOn w:val="a5"/>
    <w:rsid w:val="00491FC9"/>
  </w:style>
  <w:style w:type="paragraph" w:styleId="af7">
    <w:name w:val="Revision"/>
    <w:hidden/>
    <w:uiPriority w:val="99"/>
    <w:semiHidden/>
    <w:rsid w:val="006C46D8"/>
    <w:rPr>
      <w:sz w:val="24"/>
      <w:szCs w:val="24"/>
    </w:rPr>
  </w:style>
  <w:style w:type="paragraph" w:customStyle="1" w:styleId="af8">
    <w:name w:val="Знак Знак Знак"/>
    <w:basedOn w:val="a4"/>
    <w:rsid w:val="00A40D2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name w:val="акт правительства обычный"/>
    <w:basedOn w:val="a4"/>
    <w:rsid w:val="00A40D29"/>
    <w:pPr>
      <w:spacing w:line="240" w:lineRule="atLeast"/>
      <w:ind w:right="-286"/>
      <w:jc w:val="right"/>
    </w:pPr>
    <w:rPr>
      <w:sz w:val="28"/>
      <w:szCs w:val="20"/>
      <w:u w:val="single"/>
      <w:lang w:val="en-US"/>
    </w:rPr>
  </w:style>
  <w:style w:type="paragraph" w:styleId="afa">
    <w:name w:val="List Paragraph"/>
    <w:aliases w:val="Нумерованный список ГОСТ,Bullet List,FooterText,numbered,Нумерованный список ГОСТ1,Bullet List1,FooterText1,numbered1,Нумерованный список ГОСТ2,Bullet List2,FooterText2,numbered2,Нумерованный список ГОСТ11,Bullet List11,FooterText11"/>
    <w:basedOn w:val="a4"/>
    <w:link w:val="afb"/>
    <w:uiPriority w:val="34"/>
    <w:qFormat/>
    <w:rsid w:val="00A40D29"/>
    <w:pPr>
      <w:ind w:left="708"/>
    </w:pPr>
  </w:style>
  <w:style w:type="paragraph" w:customStyle="1" w:styleId="ConsPlusTitle">
    <w:name w:val="ConsPlusTitle"/>
    <w:rsid w:val="00A40D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c">
    <w:name w:val="Body Text Indent"/>
    <w:basedOn w:val="a4"/>
    <w:link w:val="afd"/>
    <w:uiPriority w:val="99"/>
    <w:semiHidden/>
    <w:unhideWhenUsed/>
    <w:rsid w:val="00B24369"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semiHidden/>
    <w:rsid w:val="00B24369"/>
    <w:rPr>
      <w:sz w:val="24"/>
      <w:szCs w:val="24"/>
    </w:rPr>
  </w:style>
  <w:style w:type="character" w:customStyle="1" w:styleId="ae">
    <w:name w:val="Текст примечания Знак"/>
    <w:basedOn w:val="a5"/>
    <w:link w:val="ad"/>
    <w:semiHidden/>
    <w:rsid w:val="004C7AE3"/>
  </w:style>
  <w:style w:type="paragraph" w:styleId="afe">
    <w:name w:val="Normal (Web)"/>
    <w:basedOn w:val="a4"/>
    <w:uiPriority w:val="99"/>
    <w:unhideWhenUsed/>
    <w:rsid w:val="003B15FD"/>
    <w:pPr>
      <w:spacing w:before="100" w:beforeAutospacing="1" w:after="100" w:afterAutospacing="1"/>
    </w:pPr>
  </w:style>
  <w:style w:type="paragraph" w:customStyle="1" w:styleId="aff">
    <w:name w:val="ДИЗО_Обычный"/>
    <w:basedOn w:val="a4"/>
    <w:link w:val="aff0"/>
    <w:qFormat/>
    <w:rsid w:val="00580716"/>
    <w:rPr>
      <w:sz w:val="28"/>
      <w:szCs w:val="28"/>
    </w:rPr>
  </w:style>
  <w:style w:type="character" w:customStyle="1" w:styleId="aff0">
    <w:name w:val="ДИЗО_Обычный Знак"/>
    <w:link w:val="aff"/>
    <w:locked/>
    <w:rsid w:val="00580716"/>
    <w:rPr>
      <w:sz w:val="28"/>
      <w:szCs w:val="28"/>
    </w:rPr>
  </w:style>
  <w:style w:type="numbering" w:customStyle="1" w:styleId="a1">
    <w:name w:val="Стиль маркированный"/>
    <w:basedOn w:val="a7"/>
    <w:rsid w:val="00581817"/>
    <w:pPr>
      <w:numPr>
        <w:numId w:val="4"/>
      </w:numPr>
    </w:pPr>
  </w:style>
  <w:style w:type="paragraph" w:customStyle="1" w:styleId="02statia2">
    <w:name w:val="02statia2"/>
    <w:basedOn w:val="a4"/>
    <w:rsid w:val="00BD0338"/>
    <w:pPr>
      <w:numPr>
        <w:numId w:val="5"/>
      </w:numPr>
      <w:tabs>
        <w:tab w:val="clear" w:pos="0"/>
      </w:tabs>
      <w:spacing w:before="120" w:line="320" w:lineRule="atLeast"/>
      <w:ind w:left="2020" w:hanging="880"/>
      <w:contextualSpacing w:val="0"/>
    </w:pPr>
    <w:rPr>
      <w:rFonts w:ascii="GaramondNarrowC" w:eastAsia="Calibri" w:hAnsi="GaramondNarrowC"/>
      <w:color w:val="000000"/>
      <w:sz w:val="21"/>
      <w:szCs w:val="21"/>
    </w:rPr>
  </w:style>
  <w:style w:type="paragraph" w:customStyle="1" w:styleId="-">
    <w:name w:val="Контракт-раздел"/>
    <w:basedOn w:val="a4"/>
    <w:next w:val="-0"/>
    <w:rsid w:val="00BD0338"/>
    <w:pPr>
      <w:keepNext/>
      <w:numPr>
        <w:ilvl w:val="1"/>
        <w:numId w:val="5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contextualSpacing w:val="0"/>
      <w:jc w:val="center"/>
      <w:outlineLvl w:val="3"/>
    </w:pPr>
    <w:rPr>
      <w:rFonts w:eastAsia="Calibri"/>
      <w:b/>
      <w:bCs/>
      <w:caps/>
      <w:smallCaps/>
    </w:rPr>
  </w:style>
  <w:style w:type="paragraph" w:customStyle="1" w:styleId="-0">
    <w:name w:val="Контракт-пункт"/>
    <w:basedOn w:val="a4"/>
    <w:rsid w:val="00BD0338"/>
    <w:pPr>
      <w:numPr>
        <w:ilvl w:val="2"/>
        <w:numId w:val="5"/>
      </w:numPr>
      <w:contextualSpacing w:val="0"/>
    </w:pPr>
    <w:rPr>
      <w:rFonts w:eastAsia="Calibri"/>
    </w:rPr>
  </w:style>
  <w:style w:type="paragraph" w:customStyle="1" w:styleId="-1">
    <w:name w:val="Контракт-подпункт"/>
    <w:basedOn w:val="a4"/>
    <w:rsid w:val="00BD0338"/>
    <w:pPr>
      <w:numPr>
        <w:ilvl w:val="3"/>
        <w:numId w:val="5"/>
      </w:numPr>
      <w:tabs>
        <w:tab w:val="num" w:pos="851"/>
      </w:tabs>
      <w:ind w:left="851" w:hanging="851"/>
      <w:contextualSpacing w:val="0"/>
    </w:pPr>
    <w:rPr>
      <w:rFonts w:eastAsia="Calibri"/>
    </w:rPr>
  </w:style>
  <w:style w:type="paragraph" w:styleId="aff1">
    <w:name w:val="No Spacing"/>
    <w:link w:val="aff2"/>
    <w:uiPriority w:val="1"/>
    <w:qFormat/>
    <w:rsid w:val="009A28E1"/>
    <w:pPr>
      <w:ind w:firstLine="709"/>
      <w:contextualSpacing/>
    </w:pPr>
    <w:rPr>
      <w:sz w:val="24"/>
      <w:szCs w:val="24"/>
    </w:rPr>
  </w:style>
  <w:style w:type="paragraph" w:customStyle="1" w:styleId="10">
    <w:name w:val="Иерархия 1"/>
    <w:basedOn w:val="a4"/>
    <w:autoRedefine/>
    <w:rsid w:val="00D9442D"/>
    <w:pPr>
      <w:numPr>
        <w:numId w:val="7"/>
      </w:numPr>
      <w:suppressAutoHyphens/>
      <w:contextualSpacing w:val="0"/>
    </w:pPr>
  </w:style>
  <w:style w:type="paragraph" w:customStyle="1" w:styleId="aff3">
    <w:name w:val="ДАиГ_Обычный"/>
    <w:basedOn w:val="a4"/>
    <w:link w:val="aff4"/>
    <w:uiPriority w:val="99"/>
    <w:rsid w:val="005560E7"/>
    <w:pPr>
      <w:contextualSpacing w:val="0"/>
    </w:pPr>
    <w:rPr>
      <w:sz w:val="26"/>
      <w:szCs w:val="28"/>
    </w:rPr>
  </w:style>
  <w:style w:type="character" w:customStyle="1" w:styleId="aff4">
    <w:name w:val="ДАиГ_Обычный Знак"/>
    <w:link w:val="aff3"/>
    <w:uiPriority w:val="99"/>
    <w:locked/>
    <w:rsid w:val="005560E7"/>
    <w:rPr>
      <w:sz w:val="26"/>
      <w:szCs w:val="28"/>
    </w:rPr>
  </w:style>
  <w:style w:type="table" w:styleId="aff5">
    <w:name w:val="Table Grid"/>
    <w:basedOn w:val="a6"/>
    <w:uiPriority w:val="59"/>
    <w:rsid w:val="0003624B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3">
    <w:name w:val="ДАиГ_Список"/>
    <w:basedOn w:val="a4"/>
    <w:link w:val="aff6"/>
    <w:uiPriority w:val="99"/>
    <w:rsid w:val="003E4495"/>
    <w:pPr>
      <w:numPr>
        <w:numId w:val="9"/>
      </w:numPr>
      <w:tabs>
        <w:tab w:val="left" w:pos="1418"/>
      </w:tabs>
      <w:ind w:left="1418"/>
      <w:contextualSpacing w:val="0"/>
    </w:pPr>
    <w:rPr>
      <w:sz w:val="26"/>
      <w:szCs w:val="28"/>
    </w:rPr>
  </w:style>
  <w:style w:type="character" w:customStyle="1" w:styleId="aff6">
    <w:name w:val="ДАиГ_Список Знак"/>
    <w:link w:val="a3"/>
    <w:uiPriority w:val="99"/>
    <w:locked/>
    <w:rsid w:val="003E4495"/>
    <w:rPr>
      <w:sz w:val="26"/>
      <w:szCs w:val="28"/>
    </w:rPr>
  </w:style>
  <w:style w:type="paragraph" w:customStyle="1" w:styleId="36">
    <w:name w:val="_Заголовок_3"/>
    <w:basedOn w:val="30"/>
    <w:uiPriority w:val="99"/>
    <w:rsid w:val="008E0518"/>
    <w:pPr>
      <w:numPr>
        <w:ilvl w:val="0"/>
        <w:numId w:val="0"/>
      </w:numPr>
      <w:tabs>
        <w:tab w:val="num" w:pos="-300"/>
      </w:tabs>
      <w:spacing w:before="240" w:after="60"/>
      <w:ind w:left="780" w:hanging="720"/>
      <w:jc w:val="left"/>
    </w:pPr>
    <w:rPr>
      <w:rFonts w:cs="Arial"/>
      <w:bCs/>
      <w:i/>
      <w:szCs w:val="26"/>
    </w:rPr>
  </w:style>
  <w:style w:type="paragraph" w:customStyle="1" w:styleId="43">
    <w:name w:val="_Заголовок_4"/>
    <w:basedOn w:val="36"/>
    <w:uiPriority w:val="99"/>
    <w:rsid w:val="008E0518"/>
    <w:pPr>
      <w:numPr>
        <w:ilvl w:val="1"/>
      </w:numPr>
      <w:tabs>
        <w:tab w:val="num" w:pos="-300"/>
      </w:tabs>
      <w:ind w:left="780" w:hanging="720"/>
    </w:pPr>
    <w:rPr>
      <w:sz w:val="26"/>
    </w:rPr>
  </w:style>
  <w:style w:type="paragraph" w:customStyle="1" w:styleId="50">
    <w:name w:val="_Заголовок_5"/>
    <w:basedOn w:val="a4"/>
    <w:link w:val="54"/>
    <w:uiPriority w:val="99"/>
    <w:rsid w:val="008E0518"/>
    <w:pPr>
      <w:numPr>
        <w:ilvl w:val="2"/>
        <w:numId w:val="10"/>
      </w:numPr>
      <w:ind w:left="1004"/>
      <w:contextualSpacing w:val="0"/>
    </w:pPr>
    <w:rPr>
      <w:b/>
      <w:sz w:val="26"/>
    </w:rPr>
  </w:style>
  <w:style w:type="paragraph" w:customStyle="1" w:styleId="6">
    <w:name w:val="_Заголовок_6"/>
    <w:basedOn w:val="50"/>
    <w:link w:val="63"/>
    <w:uiPriority w:val="99"/>
    <w:rsid w:val="008E0518"/>
    <w:pPr>
      <w:numPr>
        <w:ilvl w:val="3"/>
      </w:numPr>
      <w:tabs>
        <w:tab w:val="clear" w:pos="491"/>
        <w:tab w:val="num" w:pos="3600"/>
      </w:tabs>
      <w:ind w:left="-170" w:firstLine="720"/>
    </w:pPr>
  </w:style>
  <w:style w:type="character" w:customStyle="1" w:styleId="54">
    <w:name w:val="_Заголовок_5 Знак"/>
    <w:link w:val="50"/>
    <w:uiPriority w:val="99"/>
    <w:rsid w:val="008E0518"/>
    <w:rPr>
      <w:b/>
      <w:sz w:val="26"/>
      <w:szCs w:val="24"/>
    </w:rPr>
  </w:style>
  <w:style w:type="character" w:customStyle="1" w:styleId="63">
    <w:name w:val="_Заголовок_6 Знак"/>
    <w:basedOn w:val="54"/>
    <w:link w:val="6"/>
    <w:uiPriority w:val="99"/>
    <w:rsid w:val="008E0518"/>
    <w:rPr>
      <w:b/>
      <w:sz w:val="26"/>
      <w:szCs w:val="24"/>
    </w:rPr>
  </w:style>
  <w:style w:type="paragraph" w:customStyle="1" w:styleId="aff7">
    <w:name w:val="_Обычный_"/>
    <w:basedOn w:val="a4"/>
    <w:link w:val="aff8"/>
    <w:uiPriority w:val="99"/>
    <w:rsid w:val="007B5E6E"/>
    <w:pPr>
      <w:ind w:firstLine="574"/>
      <w:contextualSpacing w:val="0"/>
    </w:pPr>
    <w:rPr>
      <w:sz w:val="26"/>
      <w:szCs w:val="20"/>
    </w:rPr>
  </w:style>
  <w:style w:type="paragraph" w:customStyle="1" w:styleId="aff9">
    <w:name w:val="_маркированный_"/>
    <w:basedOn w:val="a4"/>
    <w:rsid w:val="007B5E6E"/>
    <w:pPr>
      <w:ind w:firstLine="0"/>
      <w:contextualSpacing w:val="0"/>
    </w:pPr>
    <w:rPr>
      <w:sz w:val="26"/>
      <w:szCs w:val="26"/>
    </w:rPr>
  </w:style>
  <w:style w:type="character" w:customStyle="1" w:styleId="aff8">
    <w:name w:val="_Обычный_ Знак"/>
    <w:link w:val="aff7"/>
    <w:uiPriority w:val="99"/>
    <w:rsid w:val="007B5E6E"/>
    <w:rPr>
      <w:sz w:val="26"/>
    </w:rPr>
  </w:style>
  <w:style w:type="paragraph" w:styleId="affa">
    <w:name w:val="Document Map"/>
    <w:basedOn w:val="a4"/>
    <w:link w:val="affb"/>
    <w:uiPriority w:val="99"/>
    <w:semiHidden/>
    <w:unhideWhenUsed/>
    <w:rsid w:val="007834DB"/>
    <w:rPr>
      <w:rFonts w:ascii="Tahoma" w:hAnsi="Tahoma"/>
      <w:sz w:val="16"/>
      <w:szCs w:val="16"/>
    </w:rPr>
  </w:style>
  <w:style w:type="character" w:customStyle="1" w:styleId="affb">
    <w:name w:val="Схема документа Знак"/>
    <w:link w:val="affa"/>
    <w:uiPriority w:val="99"/>
    <w:semiHidden/>
    <w:rsid w:val="007834DB"/>
    <w:rPr>
      <w:rFonts w:ascii="Tahoma" w:hAnsi="Tahoma" w:cs="Tahoma"/>
      <w:sz w:val="16"/>
      <w:szCs w:val="16"/>
    </w:rPr>
  </w:style>
  <w:style w:type="character" w:customStyle="1" w:styleId="tooltippable">
    <w:name w:val="tooltippable"/>
    <w:rsid w:val="002D4BA5"/>
  </w:style>
  <w:style w:type="character" w:customStyle="1" w:styleId="80">
    <w:name w:val="Заголовок 8 Знак"/>
    <w:link w:val="8"/>
    <w:uiPriority w:val="9"/>
    <w:rsid w:val="0036436A"/>
    <w:rPr>
      <w:b/>
      <w:bCs/>
      <w:sz w:val="28"/>
      <w:szCs w:val="24"/>
    </w:rPr>
  </w:style>
  <w:style w:type="character" w:customStyle="1" w:styleId="32">
    <w:name w:val="Заголовок 3 Знак"/>
    <w:aliases w:val="МакЗаг 3 Знак"/>
    <w:basedOn w:val="a5"/>
    <w:link w:val="30"/>
    <w:uiPriority w:val="9"/>
    <w:rsid w:val="009D703F"/>
    <w:rPr>
      <w:rFonts w:eastAsiaTheme="minorHAnsi" w:cstheme="minorBidi"/>
      <w:b/>
      <w:sz w:val="28"/>
      <w:szCs w:val="22"/>
      <w:lang w:eastAsia="en-US"/>
    </w:rPr>
  </w:style>
  <w:style w:type="paragraph" w:styleId="affc">
    <w:name w:val="footnote text"/>
    <w:basedOn w:val="a4"/>
    <w:link w:val="affd"/>
    <w:uiPriority w:val="99"/>
    <w:semiHidden/>
    <w:unhideWhenUsed/>
    <w:rsid w:val="00A01E84"/>
    <w:rPr>
      <w:sz w:val="20"/>
      <w:szCs w:val="20"/>
    </w:rPr>
  </w:style>
  <w:style w:type="character" w:customStyle="1" w:styleId="affd">
    <w:name w:val="Текст сноски Знак"/>
    <w:basedOn w:val="a5"/>
    <w:link w:val="affc"/>
    <w:uiPriority w:val="99"/>
    <w:semiHidden/>
    <w:rsid w:val="00A01E84"/>
  </w:style>
  <w:style w:type="character" w:styleId="affe">
    <w:name w:val="footnote reference"/>
    <w:uiPriority w:val="99"/>
    <w:semiHidden/>
    <w:unhideWhenUsed/>
    <w:rsid w:val="00A01E84"/>
    <w:rPr>
      <w:vertAlign w:val="superscript"/>
    </w:rPr>
  </w:style>
  <w:style w:type="paragraph" w:customStyle="1" w:styleId="afff">
    <w:name w:val="ДИЗО_Список"/>
    <w:basedOn w:val="a4"/>
    <w:link w:val="afff0"/>
    <w:rsid w:val="005B532C"/>
    <w:pPr>
      <w:tabs>
        <w:tab w:val="left" w:pos="1276"/>
        <w:tab w:val="num" w:pos="2149"/>
      </w:tabs>
      <w:ind w:left="2149" w:hanging="360"/>
      <w:contextualSpacing w:val="0"/>
    </w:pPr>
    <w:rPr>
      <w:sz w:val="28"/>
      <w:szCs w:val="28"/>
    </w:rPr>
  </w:style>
  <w:style w:type="character" w:customStyle="1" w:styleId="afff0">
    <w:name w:val="ДИЗО_Список Знак"/>
    <w:link w:val="afff"/>
    <w:locked/>
    <w:rsid w:val="005B532C"/>
    <w:rPr>
      <w:sz w:val="28"/>
      <w:szCs w:val="28"/>
    </w:rPr>
  </w:style>
  <w:style w:type="paragraph" w:customStyle="1" w:styleId="18">
    <w:name w:val="Обычный1"/>
    <w:rsid w:val="00C04D9D"/>
    <w:pPr>
      <w:spacing w:line="276" w:lineRule="auto"/>
    </w:pPr>
    <w:rPr>
      <w:rFonts w:eastAsia="Arial"/>
      <w:sz w:val="24"/>
      <w:szCs w:val="24"/>
    </w:rPr>
  </w:style>
  <w:style w:type="paragraph" w:customStyle="1" w:styleId="19">
    <w:name w:val="Знак Знак Знак Знак Знак Знак1 Знак Знак Знак Знак"/>
    <w:basedOn w:val="a4"/>
    <w:rsid w:val="00272175"/>
    <w:pPr>
      <w:spacing w:before="100" w:beforeAutospacing="1" w:after="100" w:afterAutospacing="1"/>
      <w:ind w:firstLine="0"/>
      <w:contextualSpacing w:val="0"/>
      <w:jc w:val="center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5"/>
    <w:rsid w:val="00D258A7"/>
  </w:style>
  <w:style w:type="paragraph" w:customStyle="1" w:styleId="afff1">
    <w:name w:val="Текст в таблице"/>
    <w:basedOn w:val="a4"/>
    <w:rsid w:val="00DC57E4"/>
    <w:pPr>
      <w:keepLines/>
      <w:ind w:firstLine="0"/>
      <w:contextualSpacing w:val="0"/>
      <w:jc w:val="left"/>
    </w:pPr>
    <w:rPr>
      <w:rFonts w:ascii="Arial" w:hAnsi="Arial"/>
      <w:szCs w:val="20"/>
    </w:rPr>
  </w:style>
  <w:style w:type="character" w:customStyle="1" w:styleId="blk">
    <w:name w:val="blk"/>
    <w:basedOn w:val="a5"/>
    <w:rsid w:val="006A224B"/>
  </w:style>
  <w:style w:type="character" w:customStyle="1" w:styleId="12">
    <w:name w:val="Заголовок 1 Знак"/>
    <w:aliases w:val="МакЗаг 1 Знак"/>
    <w:basedOn w:val="a5"/>
    <w:link w:val="1"/>
    <w:uiPriority w:val="9"/>
    <w:rsid w:val="009D703F"/>
    <w:rPr>
      <w:rFonts w:eastAsiaTheme="majorEastAsia" w:cstheme="majorBidi"/>
      <w:b/>
      <w:sz w:val="36"/>
      <w:szCs w:val="32"/>
      <w:lang w:eastAsia="en-US"/>
    </w:rPr>
  </w:style>
  <w:style w:type="character" w:customStyle="1" w:styleId="22">
    <w:name w:val="Заголовок 2 Знак"/>
    <w:aliases w:val="МакЗаг 2 Знак"/>
    <w:basedOn w:val="a5"/>
    <w:link w:val="20"/>
    <w:uiPriority w:val="9"/>
    <w:rsid w:val="004E0301"/>
    <w:rPr>
      <w:rFonts w:eastAsiaTheme="majorEastAsia" w:cstheme="majorBidi"/>
      <w:b/>
      <w:sz w:val="32"/>
      <w:szCs w:val="26"/>
      <w:lang w:eastAsia="en-US"/>
    </w:rPr>
  </w:style>
  <w:style w:type="character" w:customStyle="1" w:styleId="41">
    <w:name w:val="Заголовок 4 Знак"/>
    <w:aliases w:val="МакЗаг 4 Знак"/>
    <w:basedOn w:val="a5"/>
    <w:link w:val="40"/>
    <w:uiPriority w:val="9"/>
    <w:rsid w:val="009D703F"/>
    <w:rPr>
      <w:rFonts w:eastAsiaTheme="majorEastAsia" w:cstheme="majorBidi"/>
      <w:b/>
      <w:i/>
      <w:iCs/>
      <w:sz w:val="28"/>
      <w:szCs w:val="22"/>
      <w:lang w:eastAsia="en-US"/>
    </w:rPr>
  </w:style>
  <w:style w:type="character" w:customStyle="1" w:styleId="24">
    <w:name w:val="Основной текст с отступом 2 Знак"/>
    <w:basedOn w:val="a5"/>
    <w:link w:val="23"/>
    <w:rsid w:val="00DA4538"/>
    <w:rPr>
      <w:sz w:val="28"/>
    </w:rPr>
  </w:style>
  <w:style w:type="character" w:customStyle="1" w:styleId="a9">
    <w:name w:val="Верхний колонтитул Знак"/>
    <w:basedOn w:val="a5"/>
    <w:link w:val="a8"/>
    <w:uiPriority w:val="99"/>
    <w:rsid w:val="00DA4538"/>
    <w:rPr>
      <w:sz w:val="24"/>
      <w:szCs w:val="24"/>
    </w:rPr>
  </w:style>
  <w:style w:type="character" w:customStyle="1" w:styleId="ab">
    <w:name w:val="Основной текст Знак"/>
    <w:aliases w:val="Заг1 Знак,BO Знак,ID Знак,body indent Знак,ändrad Знак, ändrad Знак,EHPT Знак,Body Text2 Знак"/>
    <w:basedOn w:val="a5"/>
    <w:link w:val="aa"/>
    <w:rsid w:val="00DA4538"/>
    <w:rPr>
      <w:sz w:val="24"/>
      <w:szCs w:val="24"/>
    </w:rPr>
  </w:style>
  <w:style w:type="character" w:customStyle="1" w:styleId="34">
    <w:name w:val="Основной текст с отступом 3 Знак"/>
    <w:basedOn w:val="a5"/>
    <w:link w:val="33"/>
    <w:rsid w:val="00DA4538"/>
    <w:rPr>
      <w:sz w:val="24"/>
      <w:szCs w:val="24"/>
    </w:rPr>
  </w:style>
  <w:style w:type="character" w:customStyle="1" w:styleId="af0">
    <w:name w:val="Тема примечания Знак"/>
    <w:basedOn w:val="ae"/>
    <w:link w:val="af"/>
    <w:semiHidden/>
    <w:rsid w:val="00DA4538"/>
    <w:rPr>
      <w:b/>
      <w:bCs/>
    </w:rPr>
  </w:style>
  <w:style w:type="character" w:customStyle="1" w:styleId="af2">
    <w:name w:val="Текст выноски Знак"/>
    <w:basedOn w:val="a5"/>
    <w:link w:val="af1"/>
    <w:uiPriority w:val="99"/>
    <w:semiHidden/>
    <w:rsid w:val="00DA4538"/>
    <w:rPr>
      <w:rFonts w:ascii="Tahoma" w:hAnsi="Tahoma" w:cs="Tahoma"/>
      <w:sz w:val="16"/>
      <w:szCs w:val="16"/>
    </w:rPr>
  </w:style>
  <w:style w:type="character" w:customStyle="1" w:styleId="af5">
    <w:name w:val="Нижний колонтитул Знак"/>
    <w:basedOn w:val="a5"/>
    <w:link w:val="af4"/>
    <w:uiPriority w:val="99"/>
    <w:rsid w:val="009D703F"/>
    <w:rPr>
      <w:rFonts w:eastAsiaTheme="minorHAnsi" w:cstheme="minorBidi"/>
      <w:sz w:val="22"/>
      <w:szCs w:val="22"/>
      <w:lang w:eastAsia="en-US"/>
    </w:rPr>
  </w:style>
  <w:style w:type="paragraph" w:customStyle="1" w:styleId="27">
    <w:name w:val="Обычный2"/>
    <w:rsid w:val="003346E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fff2">
    <w:name w:val="FollowedHyperlink"/>
    <w:basedOn w:val="a5"/>
    <w:uiPriority w:val="99"/>
    <w:semiHidden/>
    <w:unhideWhenUsed/>
    <w:rsid w:val="000D1C91"/>
    <w:rPr>
      <w:color w:val="800080"/>
      <w:u w:val="single"/>
    </w:rPr>
  </w:style>
  <w:style w:type="character" w:styleId="afff3">
    <w:name w:val="Emphasis"/>
    <w:basedOn w:val="a5"/>
    <w:uiPriority w:val="20"/>
    <w:qFormat/>
    <w:rsid w:val="00740519"/>
    <w:rPr>
      <w:rFonts w:cs="Times New Roman"/>
      <w:i/>
    </w:rPr>
  </w:style>
  <w:style w:type="character" w:customStyle="1" w:styleId="error">
    <w:name w:val="error"/>
    <w:basedOn w:val="a5"/>
    <w:uiPriority w:val="99"/>
    <w:rsid w:val="00740519"/>
    <w:rPr>
      <w:rFonts w:cs="Times New Roman"/>
    </w:rPr>
  </w:style>
  <w:style w:type="character" w:customStyle="1" w:styleId="afb">
    <w:name w:val="Абзац списка Знак"/>
    <w:aliases w:val="Нумерованный список ГОСТ Знак,Bullet List Знак,FooterText Знак,numbered Знак,Нумерованный список ГОСТ1 Знак,Bullet List1 Знак,FooterText1 Знак,numbered1 Знак,Нумерованный список ГОСТ2 Знак,Bullet List2 Знак,FooterText2 Знак"/>
    <w:link w:val="afa"/>
    <w:uiPriority w:val="34"/>
    <w:locked/>
    <w:rsid w:val="00740519"/>
    <w:rPr>
      <w:sz w:val="24"/>
      <w:szCs w:val="24"/>
    </w:rPr>
  </w:style>
  <w:style w:type="paragraph" w:customStyle="1" w:styleId="-11">
    <w:name w:val="Цветной список - Акцент 11"/>
    <w:basedOn w:val="a4"/>
    <w:uiPriority w:val="34"/>
    <w:qFormat/>
    <w:rsid w:val="00740519"/>
    <w:pPr>
      <w:spacing w:after="200" w:line="276" w:lineRule="auto"/>
      <w:ind w:left="720" w:firstLine="0"/>
    </w:pPr>
    <w:rPr>
      <w:sz w:val="22"/>
      <w:szCs w:val="22"/>
    </w:rPr>
  </w:style>
  <w:style w:type="paragraph" w:customStyle="1" w:styleId="afff4">
    <w:name w:val="_Титул_Название сервиса"/>
    <w:basedOn w:val="a4"/>
    <w:link w:val="afff5"/>
    <w:rsid w:val="002C53C7"/>
    <w:pPr>
      <w:spacing w:before="240"/>
      <w:ind w:left="284" w:firstLine="567"/>
      <w:contextualSpacing w:val="0"/>
      <w:jc w:val="center"/>
    </w:pPr>
    <w:rPr>
      <w:b/>
      <w:color w:val="A6A6A6"/>
      <w:sz w:val="36"/>
      <w:szCs w:val="20"/>
    </w:rPr>
  </w:style>
  <w:style w:type="character" w:customStyle="1" w:styleId="afff5">
    <w:name w:val="_Титул_Название сервиса Знак"/>
    <w:link w:val="afff4"/>
    <w:locked/>
    <w:rsid w:val="002C53C7"/>
    <w:rPr>
      <w:b/>
      <w:color w:val="A6A6A6"/>
      <w:sz w:val="36"/>
    </w:rPr>
  </w:style>
  <w:style w:type="character" w:customStyle="1" w:styleId="52">
    <w:name w:val="Заголовок 5 Знак"/>
    <w:aliases w:val="МакЗаг 5 Знак"/>
    <w:basedOn w:val="a5"/>
    <w:link w:val="51"/>
    <w:uiPriority w:val="9"/>
    <w:rsid w:val="009D703F"/>
    <w:rPr>
      <w:rFonts w:eastAsiaTheme="majorEastAsia" w:cstheme="majorBidi"/>
      <w:b/>
      <w:i/>
      <w:sz w:val="28"/>
      <w:szCs w:val="22"/>
      <w:lang w:eastAsia="en-US"/>
    </w:rPr>
  </w:style>
  <w:style w:type="character" w:customStyle="1" w:styleId="61">
    <w:name w:val="Заголовок 6 Знак"/>
    <w:aliases w:val="МакЗаг 6 Знак"/>
    <w:link w:val="60"/>
    <w:uiPriority w:val="9"/>
    <w:rsid w:val="009D703F"/>
    <w:rPr>
      <w:rFonts w:eastAsiaTheme="minorHAnsi" w:cstheme="minorBidi"/>
      <w:iCs/>
      <w:color w:val="243F60"/>
      <w:sz w:val="28"/>
      <w:szCs w:val="22"/>
      <w:lang w:val="x-none" w:eastAsia="x-none"/>
    </w:rPr>
  </w:style>
  <w:style w:type="character" w:customStyle="1" w:styleId="70">
    <w:name w:val="Заголовок 7 Знак"/>
    <w:basedOn w:val="a5"/>
    <w:link w:val="7"/>
    <w:uiPriority w:val="9"/>
    <w:semiHidden/>
    <w:rsid w:val="00E63D9B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character" w:customStyle="1" w:styleId="90">
    <w:name w:val="Заголовок 9 Знак"/>
    <w:basedOn w:val="a5"/>
    <w:link w:val="9"/>
    <w:uiPriority w:val="9"/>
    <w:rsid w:val="009D703F"/>
    <w:rPr>
      <w:rFonts w:eastAsiaTheme="majorEastAsia" w:cstheme="majorBidi"/>
      <w:b/>
      <w:iCs/>
      <w:color w:val="272727" w:themeColor="text1" w:themeTint="D8"/>
      <w:szCs w:val="21"/>
      <w:lang w:eastAsia="en-US"/>
    </w:rPr>
  </w:style>
  <w:style w:type="paragraph" w:styleId="afff6">
    <w:name w:val="TOC Heading"/>
    <w:basedOn w:val="1"/>
    <w:next w:val="a4"/>
    <w:uiPriority w:val="39"/>
    <w:unhideWhenUsed/>
    <w:qFormat/>
    <w:rsid w:val="009D703F"/>
    <w:pPr>
      <w:numPr>
        <w:numId w:val="0"/>
      </w:numPr>
      <w:spacing w:before="240" w:after="0" w:line="259" w:lineRule="auto"/>
      <w:outlineLvl w:val="9"/>
    </w:pPr>
    <w:rPr>
      <w:b w:val="0"/>
      <w:sz w:val="32"/>
      <w:lang w:eastAsia="ru-RU"/>
    </w:rPr>
  </w:style>
  <w:style w:type="character" w:customStyle="1" w:styleId="html-attribute-name">
    <w:name w:val="html-attribute-name"/>
    <w:basedOn w:val="a5"/>
    <w:rsid w:val="00E63D9B"/>
  </w:style>
  <w:style w:type="character" w:customStyle="1" w:styleId="html-attribute-value">
    <w:name w:val="html-attribute-value"/>
    <w:basedOn w:val="a5"/>
    <w:rsid w:val="00E63D9B"/>
  </w:style>
  <w:style w:type="paragraph" w:styleId="HTML">
    <w:name w:val="HTML Preformatted"/>
    <w:basedOn w:val="a4"/>
    <w:link w:val="HTML0"/>
    <w:uiPriority w:val="99"/>
    <w:unhideWhenUsed/>
    <w:rsid w:val="00E63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E63D9B"/>
    <w:rPr>
      <w:rFonts w:ascii="Courier New" w:hAnsi="Courier New" w:cs="Courier New"/>
    </w:rPr>
  </w:style>
  <w:style w:type="table" w:customStyle="1" w:styleId="1a">
    <w:name w:val="Сетка таблицы1"/>
    <w:basedOn w:val="a6"/>
    <w:next w:val="aff5"/>
    <w:uiPriority w:val="59"/>
    <w:rsid w:val="00E63D9B"/>
    <w:pPr>
      <w:jc w:val="both"/>
    </w:pPr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7">
    <w:name w:val="Intense Emphasis"/>
    <w:basedOn w:val="a5"/>
    <w:uiPriority w:val="21"/>
    <w:qFormat/>
    <w:rsid w:val="00E63D9B"/>
    <w:rPr>
      <w:b/>
      <w:bCs/>
      <w:iCs/>
      <w:color w:val="1F497D" w:themeColor="text2"/>
    </w:rPr>
  </w:style>
  <w:style w:type="character" w:customStyle="1" w:styleId="13">
    <w:name w:val="Стиль1 Знак"/>
    <w:basedOn w:val="32"/>
    <w:link w:val="11"/>
    <w:rsid w:val="00E63D9B"/>
    <w:rPr>
      <w:rFonts w:eastAsiaTheme="minorHAnsi" w:cstheme="minorBidi"/>
      <w:b/>
      <w:sz w:val="28"/>
      <w:szCs w:val="24"/>
      <w:lang w:eastAsia="en-US"/>
    </w:rPr>
  </w:style>
  <w:style w:type="character" w:customStyle="1" w:styleId="aff2">
    <w:name w:val="Без интервала Знак"/>
    <w:basedOn w:val="a5"/>
    <w:link w:val="aff1"/>
    <w:uiPriority w:val="1"/>
    <w:rsid w:val="00E63D9B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94015"/>
    <w:rPr>
      <w:rFonts w:ascii="Arial" w:hAnsi="Arial" w:cs="Arial"/>
    </w:rPr>
  </w:style>
  <w:style w:type="paragraph" w:customStyle="1" w:styleId="afff8">
    <w:name w:val="МакЖир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b/>
      <w:sz w:val="28"/>
      <w:szCs w:val="28"/>
      <w:lang w:eastAsia="en-US"/>
    </w:rPr>
  </w:style>
  <w:style w:type="paragraph" w:customStyle="1" w:styleId="0">
    <w:name w:val="МакЗагОгл 0"/>
    <w:basedOn w:val="a4"/>
    <w:link w:val="00"/>
    <w:qFormat/>
    <w:rsid w:val="009D703F"/>
    <w:pPr>
      <w:ind w:firstLine="0"/>
      <w:contextualSpacing w:val="0"/>
      <w:jc w:val="left"/>
    </w:pPr>
    <w:rPr>
      <w:rFonts w:eastAsiaTheme="minorHAnsi" w:cstheme="minorBidi"/>
      <w:b/>
      <w:sz w:val="36"/>
      <w:szCs w:val="22"/>
      <w:lang w:eastAsia="en-US"/>
    </w:rPr>
  </w:style>
  <w:style w:type="character" w:customStyle="1" w:styleId="00">
    <w:name w:val="МакЗагОгл 0 Знак"/>
    <w:basedOn w:val="a5"/>
    <w:link w:val="0"/>
    <w:rsid w:val="009D703F"/>
    <w:rPr>
      <w:rFonts w:eastAsiaTheme="minorHAnsi" w:cstheme="minorBidi"/>
      <w:b/>
      <w:sz w:val="36"/>
      <w:szCs w:val="22"/>
      <w:lang w:eastAsia="en-US"/>
    </w:rPr>
  </w:style>
  <w:style w:type="numbering" w:customStyle="1" w:styleId="a2">
    <w:name w:val="МакНумерацияЗаголовков"/>
    <w:uiPriority w:val="99"/>
    <w:rsid w:val="009D703F"/>
    <w:pPr>
      <w:numPr>
        <w:numId w:val="76"/>
      </w:numPr>
    </w:pPr>
  </w:style>
  <w:style w:type="paragraph" w:customStyle="1" w:styleId="afff9">
    <w:name w:val="МакОбыч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sz w:val="28"/>
      <w:szCs w:val="28"/>
      <w:lang w:eastAsia="en-US"/>
    </w:rPr>
  </w:style>
  <w:style w:type="paragraph" w:customStyle="1" w:styleId="afffa">
    <w:name w:val="МакШапкаПрав"/>
    <w:basedOn w:val="a4"/>
    <w:link w:val="afffb"/>
    <w:qFormat/>
    <w:rsid w:val="009D703F"/>
    <w:pPr>
      <w:spacing w:after="40"/>
      <w:ind w:left="3261" w:firstLine="0"/>
      <w:contextualSpacing w:val="0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fffb">
    <w:name w:val="МакШапкаПрав Знак"/>
    <w:basedOn w:val="a5"/>
    <w:link w:val="afffa"/>
    <w:rsid w:val="009D703F"/>
    <w:rPr>
      <w:rFonts w:eastAsiaTheme="minorHAnsi" w:cstheme="minorBidi"/>
      <w:sz w:val="28"/>
      <w:szCs w:val="22"/>
      <w:lang w:eastAsia="en-US"/>
    </w:rPr>
  </w:style>
  <w:style w:type="paragraph" w:styleId="a0">
    <w:name w:val="List Bullet"/>
    <w:basedOn w:val="a4"/>
    <w:uiPriority w:val="99"/>
    <w:semiHidden/>
    <w:unhideWhenUsed/>
    <w:rsid w:val="009D703F"/>
    <w:pPr>
      <w:numPr>
        <w:numId w:val="77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2">
    <w:name w:val="List Bullet 2"/>
    <w:basedOn w:val="a4"/>
    <w:uiPriority w:val="99"/>
    <w:semiHidden/>
    <w:unhideWhenUsed/>
    <w:rsid w:val="009D703F"/>
    <w:pPr>
      <w:numPr>
        <w:numId w:val="78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3">
    <w:name w:val="List Bullet 3"/>
    <w:basedOn w:val="a4"/>
    <w:uiPriority w:val="99"/>
    <w:semiHidden/>
    <w:unhideWhenUsed/>
    <w:rsid w:val="009D703F"/>
    <w:pPr>
      <w:numPr>
        <w:numId w:val="79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4">
    <w:name w:val="List Bullet 4"/>
    <w:basedOn w:val="a4"/>
    <w:uiPriority w:val="99"/>
    <w:semiHidden/>
    <w:unhideWhenUsed/>
    <w:rsid w:val="009D703F"/>
    <w:pPr>
      <w:numPr>
        <w:numId w:val="80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5">
    <w:name w:val="List Bullet 5"/>
    <w:basedOn w:val="a4"/>
    <w:uiPriority w:val="99"/>
    <w:semiHidden/>
    <w:unhideWhenUsed/>
    <w:rsid w:val="009D703F"/>
    <w:pPr>
      <w:numPr>
        <w:numId w:val="81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c">
    <w:name w:val="Title"/>
    <w:next w:val="a4"/>
    <w:link w:val="afffd"/>
    <w:uiPriority w:val="10"/>
    <w:qFormat/>
    <w:rsid w:val="009D703F"/>
    <w:pPr>
      <w:ind w:left="709" w:hanging="709"/>
      <w:contextualSpacing/>
      <w:jc w:val="center"/>
    </w:pPr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character" w:customStyle="1" w:styleId="afffd">
    <w:name w:val="Название Знак"/>
    <w:basedOn w:val="a5"/>
    <w:link w:val="afffc"/>
    <w:uiPriority w:val="10"/>
    <w:rsid w:val="009D703F"/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numbering" w:customStyle="1" w:styleId="afffe">
    <w:name w:val="Нумерация заголовков"/>
    <w:uiPriority w:val="99"/>
    <w:locked/>
    <w:rsid w:val="009D703F"/>
  </w:style>
  <w:style w:type="paragraph" w:styleId="a">
    <w:name w:val="List Number"/>
    <w:basedOn w:val="a4"/>
    <w:uiPriority w:val="99"/>
    <w:semiHidden/>
    <w:unhideWhenUsed/>
    <w:rsid w:val="009D703F"/>
    <w:pPr>
      <w:numPr>
        <w:numId w:val="82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f">
    <w:name w:val="caption"/>
    <w:basedOn w:val="a4"/>
    <w:next w:val="a4"/>
    <w:uiPriority w:val="35"/>
    <w:semiHidden/>
    <w:unhideWhenUsed/>
    <w:qFormat/>
    <w:rsid w:val="000427BE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1b">
    <w:name w:val="МакНумерацияЗаголовков1"/>
    <w:uiPriority w:val="99"/>
    <w:rsid w:val="009474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y.Makarenko\AppData\Roaming\Microsoft\&#1064;&#1072;&#1073;&#1083;&#1086;&#1085;&#1099;\MakAndrTechDoc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1D94B-E627-4F7A-8780-A668CA55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MakAndrTechDoc.dotm</Template>
  <TotalTime>0</TotalTime>
  <Pages>6</Pages>
  <Words>593</Words>
  <Characters>4391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4975</CharactersWithSpaces>
  <SharedDoc>false</SharedDoc>
  <HLinks>
    <vt:vector size="1506" baseType="variant">
      <vt:variant>
        <vt:i4>7995493</vt:i4>
      </vt:variant>
      <vt:variant>
        <vt:i4>1353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7995493</vt:i4>
      </vt:variant>
      <vt:variant>
        <vt:i4>1350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3538983</vt:i4>
      </vt:variant>
      <vt:variant>
        <vt:i4>1347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3538983</vt:i4>
      </vt:variant>
      <vt:variant>
        <vt:i4>1344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2818090</vt:i4>
      </vt:variant>
      <vt:variant>
        <vt:i4>1341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1338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1335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4521990</vt:i4>
      </vt:variant>
      <vt:variant>
        <vt:i4>1332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2818090</vt:i4>
      </vt:variant>
      <vt:variant>
        <vt:i4>1329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2490486</vt:i4>
      </vt:variant>
      <vt:variant>
        <vt:i4>1326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7995493</vt:i4>
      </vt:variant>
      <vt:variant>
        <vt:i4>1323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7995493</vt:i4>
      </vt:variant>
      <vt:variant>
        <vt:i4>1320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2490486</vt:i4>
      </vt:variant>
      <vt:variant>
        <vt:i4>1317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3538983</vt:i4>
      </vt:variant>
      <vt:variant>
        <vt:i4>1314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2818090</vt:i4>
      </vt:variant>
      <vt:variant>
        <vt:i4>1311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1308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1305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4653082</vt:i4>
      </vt:variant>
      <vt:variant>
        <vt:i4>1302</vt:i4>
      </vt:variant>
      <vt:variant>
        <vt:i4>0</vt:i4>
      </vt:variant>
      <vt:variant>
        <vt:i4>5</vt:i4>
      </vt:variant>
      <vt:variant>
        <vt:lpwstr>http://rostov-gorod.info/</vt:lpwstr>
      </vt:variant>
      <vt:variant>
        <vt:lpwstr/>
      </vt:variant>
      <vt:variant>
        <vt:i4>4653082</vt:i4>
      </vt:variant>
      <vt:variant>
        <vt:i4>1299</vt:i4>
      </vt:variant>
      <vt:variant>
        <vt:i4>0</vt:i4>
      </vt:variant>
      <vt:variant>
        <vt:i4>5</vt:i4>
      </vt:variant>
      <vt:variant>
        <vt:lpwstr>http://rostov-gorod.info/</vt:lpwstr>
      </vt:variant>
      <vt:variant>
        <vt:lpwstr/>
      </vt:variant>
      <vt:variant>
        <vt:i4>4521990</vt:i4>
      </vt:variant>
      <vt:variant>
        <vt:i4>1296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2818090</vt:i4>
      </vt:variant>
      <vt:variant>
        <vt:i4>1293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1290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4521990</vt:i4>
      </vt:variant>
      <vt:variant>
        <vt:i4>1287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4784240</vt:i4>
      </vt:variant>
      <vt:variant>
        <vt:i4>1284</vt:i4>
      </vt:variant>
      <vt:variant>
        <vt:i4>0</vt:i4>
      </vt:variant>
      <vt:variant>
        <vt:i4>5</vt:i4>
      </vt:variant>
      <vt:variant>
        <vt:lpwstr>mailto:it@mfcrnd.ru</vt:lpwstr>
      </vt:variant>
      <vt:variant>
        <vt:lpwstr/>
      </vt:variant>
      <vt:variant>
        <vt:i4>5570666</vt:i4>
      </vt:variant>
      <vt:variant>
        <vt:i4>1281</vt:i4>
      </vt:variant>
      <vt:variant>
        <vt:i4>0</vt:i4>
      </vt:variant>
      <vt:variant>
        <vt:i4>5</vt:i4>
      </vt:variant>
      <vt:variant>
        <vt:lpwstr>mailto:unr@donpac.ru</vt:lpwstr>
      </vt:variant>
      <vt:variant>
        <vt:lpwstr/>
      </vt:variant>
      <vt:variant>
        <vt:i4>7405653</vt:i4>
      </vt:variant>
      <vt:variant>
        <vt:i4>1278</vt:i4>
      </vt:variant>
      <vt:variant>
        <vt:i4>0</vt:i4>
      </vt:variant>
      <vt:variant>
        <vt:i4>5</vt:i4>
      </vt:variant>
      <vt:variant>
        <vt:lpwstr>mailto:priemnaia08@mail.ru</vt:lpwstr>
      </vt:variant>
      <vt:variant>
        <vt:lpwstr/>
      </vt:variant>
      <vt:variant>
        <vt:i4>7143424</vt:i4>
      </vt:variant>
      <vt:variant>
        <vt:i4>1275</vt:i4>
      </vt:variant>
      <vt:variant>
        <vt:i4>0</vt:i4>
      </vt:variant>
      <vt:variant>
        <vt:i4>5</vt:i4>
      </vt:variant>
      <vt:variant>
        <vt:lpwstr>mailto:priroda@rostov-gorod.ru</vt:lpwstr>
      </vt:variant>
      <vt:variant>
        <vt:lpwstr/>
      </vt:variant>
      <vt:variant>
        <vt:i4>5832749</vt:i4>
      </vt:variant>
      <vt:variant>
        <vt:i4>1272</vt:i4>
      </vt:variant>
      <vt:variant>
        <vt:i4>0</vt:i4>
      </vt:variant>
      <vt:variant>
        <vt:i4>5</vt:i4>
      </vt:variant>
      <vt:variant>
        <vt:lpwstr>mailto:cityarch@rostov-gorod.ru</vt:lpwstr>
      </vt:variant>
      <vt:variant>
        <vt:lpwstr/>
      </vt:variant>
      <vt:variant>
        <vt:i4>5832731</vt:i4>
      </vt:variant>
      <vt:variant>
        <vt:i4>1269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  <vt:variant>
        <vt:i4>3342439</vt:i4>
      </vt:variant>
      <vt:variant>
        <vt:i4>1263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3342439</vt:i4>
      </vt:variant>
      <vt:variant>
        <vt:i4>1260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2490486</vt:i4>
      </vt:variant>
      <vt:variant>
        <vt:i4>1257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2490486</vt:i4>
      </vt:variant>
      <vt:variant>
        <vt:i4>1254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3342439</vt:i4>
      </vt:variant>
      <vt:variant>
        <vt:i4>1251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3145839</vt:i4>
      </vt:variant>
      <vt:variant>
        <vt:i4>1248</vt:i4>
      </vt:variant>
      <vt:variant>
        <vt:i4>0</vt:i4>
      </vt:variant>
      <vt:variant>
        <vt:i4>5</vt:i4>
      </vt:variant>
      <vt:variant>
        <vt:lpwstr>http://its-rnd.ru/pikasonline/</vt:lpwstr>
      </vt:variant>
      <vt:variant>
        <vt:lpwstr/>
      </vt:variant>
      <vt:variant>
        <vt:i4>3735609</vt:i4>
      </vt:variant>
      <vt:variant>
        <vt:i4>1245</vt:i4>
      </vt:variant>
      <vt:variant>
        <vt:i4>0</vt:i4>
      </vt:variant>
      <vt:variant>
        <vt:i4>5</vt:i4>
      </vt:variant>
      <vt:variant>
        <vt:lpwstr>http://zpp.rostov-gorod.ru/</vt:lpwstr>
      </vt:variant>
      <vt:variant>
        <vt:lpwstr/>
      </vt:variant>
      <vt:variant>
        <vt:i4>72156227</vt:i4>
      </vt:variant>
      <vt:variant>
        <vt:i4>1242</vt:i4>
      </vt:variant>
      <vt:variant>
        <vt:i4>0</vt:i4>
      </vt:variant>
      <vt:variant>
        <vt:i4>5</vt:i4>
      </vt:variant>
      <vt:variant>
        <vt:lpwstr>http://ростовбизнес.рф/</vt:lpwstr>
      </vt:variant>
      <vt:variant>
        <vt:lpwstr/>
      </vt:variant>
      <vt:variant>
        <vt:i4>7471209</vt:i4>
      </vt:variant>
      <vt:variant>
        <vt:i4>1239</vt:i4>
      </vt:variant>
      <vt:variant>
        <vt:i4>0</vt:i4>
      </vt:variant>
      <vt:variant>
        <vt:i4>5</vt:i4>
      </vt:variant>
      <vt:variant>
        <vt:lpwstr>http://investrostov.ru/</vt:lpwstr>
      </vt:variant>
      <vt:variant>
        <vt:lpwstr/>
      </vt:variant>
      <vt:variant>
        <vt:i4>2818090</vt:i4>
      </vt:variant>
      <vt:variant>
        <vt:i4>1236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3407916</vt:i4>
      </vt:variant>
      <vt:variant>
        <vt:i4>1233</vt:i4>
      </vt:variant>
      <vt:variant>
        <vt:i4>0</vt:i4>
      </vt:variant>
      <vt:variant>
        <vt:i4>5</vt:i4>
      </vt:variant>
      <vt:variant>
        <vt:lpwstr>http://delovoy.rostov-gorod.ru/</vt:lpwstr>
      </vt:variant>
      <vt:variant>
        <vt:lpwstr/>
      </vt:variant>
      <vt:variant>
        <vt:i4>3538983</vt:i4>
      </vt:variant>
      <vt:variant>
        <vt:i4>1230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3735609</vt:i4>
      </vt:variant>
      <vt:variant>
        <vt:i4>1227</vt:i4>
      </vt:variant>
      <vt:variant>
        <vt:i4>0</vt:i4>
      </vt:variant>
      <vt:variant>
        <vt:i4>5</vt:i4>
      </vt:variant>
      <vt:variant>
        <vt:lpwstr>http://zpp.rostov-gorod.ru/</vt:lpwstr>
      </vt:variant>
      <vt:variant>
        <vt:lpwstr/>
      </vt:variant>
      <vt:variant>
        <vt:i4>72156227</vt:i4>
      </vt:variant>
      <vt:variant>
        <vt:i4>1224</vt:i4>
      </vt:variant>
      <vt:variant>
        <vt:i4>0</vt:i4>
      </vt:variant>
      <vt:variant>
        <vt:i4>5</vt:i4>
      </vt:variant>
      <vt:variant>
        <vt:lpwstr>http://ростовбизнес.рф/</vt:lpwstr>
      </vt:variant>
      <vt:variant>
        <vt:lpwstr/>
      </vt:variant>
      <vt:variant>
        <vt:i4>7471152</vt:i4>
      </vt:variant>
      <vt:variant>
        <vt:i4>1221</vt:i4>
      </vt:variant>
      <vt:variant>
        <vt:i4>0</vt:i4>
      </vt:variant>
      <vt:variant>
        <vt:i4>5</vt:i4>
      </vt:variant>
      <vt:variant>
        <vt:lpwstr>http://www.investrostov.ru/</vt:lpwstr>
      </vt:variant>
      <vt:variant>
        <vt:lpwstr/>
      </vt:variant>
      <vt:variant>
        <vt:i4>7471152</vt:i4>
      </vt:variant>
      <vt:variant>
        <vt:i4>1218</vt:i4>
      </vt:variant>
      <vt:variant>
        <vt:i4>0</vt:i4>
      </vt:variant>
      <vt:variant>
        <vt:i4>5</vt:i4>
      </vt:variant>
      <vt:variant>
        <vt:lpwstr>http://www.investrostov.ru/</vt:lpwstr>
      </vt:variant>
      <vt:variant>
        <vt:lpwstr/>
      </vt:variant>
      <vt:variant>
        <vt:i4>3342439</vt:i4>
      </vt:variant>
      <vt:variant>
        <vt:i4>1215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458846</vt:i4>
      </vt:variant>
      <vt:variant>
        <vt:i4>1212</vt:i4>
      </vt:variant>
      <vt:variant>
        <vt:i4>0</vt:i4>
      </vt:variant>
      <vt:variant>
        <vt:i4>5</vt:i4>
      </vt:variant>
      <vt:variant>
        <vt:lpwstr>http://gisee.ru/</vt:lpwstr>
      </vt:variant>
      <vt:variant>
        <vt:lpwstr/>
      </vt:variant>
      <vt:variant>
        <vt:i4>8192119</vt:i4>
      </vt:variant>
      <vt:variant>
        <vt:i4>1209</vt:i4>
      </vt:variant>
      <vt:variant>
        <vt:i4>0</vt:i4>
      </vt:variant>
      <vt:variant>
        <vt:i4>5</vt:i4>
      </vt:variant>
      <vt:variant>
        <vt:lpwstr>https://www.reformagkh.ru/</vt:lpwstr>
      </vt:variant>
      <vt:variant>
        <vt:lpwstr/>
      </vt:variant>
      <vt:variant>
        <vt:i4>262146</vt:i4>
      </vt:variant>
      <vt:variant>
        <vt:i4>1206</vt:i4>
      </vt:variant>
      <vt:variant>
        <vt:i4>0</vt:i4>
      </vt:variant>
      <vt:variant>
        <vt:i4>5</vt:i4>
      </vt:variant>
      <vt:variant>
        <vt:lpwstr>http://dom.gosuslugi.ru/</vt:lpwstr>
      </vt:variant>
      <vt:variant>
        <vt:lpwstr/>
      </vt:variant>
      <vt:variant>
        <vt:i4>3342398</vt:i4>
      </vt:variant>
      <vt:variant>
        <vt:i4>1203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4521990</vt:i4>
      </vt:variant>
      <vt:variant>
        <vt:i4>1200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3342439</vt:i4>
      </vt:variant>
      <vt:variant>
        <vt:i4>1197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1835062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_Toc476826628</vt:lpwstr>
      </vt:variant>
      <vt:variant>
        <vt:i4>1835062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_Toc476826627</vt:lpwstr>
      </vt:variant>
      <vt:variant>
        <vt:i4>1835062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_Toc476826626</vt:lpwstr>
      </vt:variant>
      <vt:variant>
        <vt:i4>1835062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_Toc476826625</vt:lpwstr>
      </vt:variant>
      <vt:variant>
        <vt:i4>1835062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_Toc476826624</vt:lpwstr>
      </vt:variant>
      <vt:variant>
        <vt:i4>1835062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_Toc476826623</vt:lpwstr>
      </vt:variant>
      <vt:variant>
        <vt:i4>1835062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_Toc476826622</vt:lpwstr>
      </vt:variant>
      <vt:variant>
        <vt:i4>1835062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_Toc476826621</vt:lpwstr>
      </vt:variant>
      <vt:variant>
        <vt:i4>1835062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_Toc476826620</vt:lpwstr>
      </vt:variant>
      <vt:variant>
        <vt:i4>2031670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_Toc476826619</vt:lpwstr>
      </vt:variant>
      <vt:variant>
        <vt:i4>2031670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_Toc476826618</vt:lpwstr>
      </vt:variant>
      <vt:variant>
        <vt:i4>2031670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_Toc476826617</vt:lpwstr>
      </vt:variant>
      <vt:variant>
        <vt:i4>2031670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_Toc476826616</vt:lpwstr>
      </vt:variant>
      <vt:variant>
        <vt:i4>2031670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_Toc476826615</vt:lpwstr>
      </vt:variant>
      <vt:variant>
        <vt:i4>2031670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_Toc476826614</vt:lpwstr>
      </vt:variant>
      <vt:variant>
        <vt:i4>2031670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_Toc476826613</vt:lpwstr>
      </vt:variant>
      <vt:variant>
        <vt:i4>2031670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_Toc476826612</vt:lpwstr>
      </vt:variant>
      <vt:variant>
        <vt:i4>2031670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_Toc476826611</vt:lpwstr>
      </vt:variant>
      <vt:variant>
        <vt:i4>2031670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_Toc476826610</vt:lpwstr>
      </vt:variant>
      <vt:variant>
        <vt:i4>1966134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_Toc476826609</vt:lpwstr>
      </vt:variant>
      <vt:variant>
        <vt:i4>1966134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_Toc476826608</vt:lpwstr>
      </vt:variant>
      <vt:variant>
        <vt:i4>1966134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_Toc476826607</vt:lpwstr>
      </vt:variant>
      <vt:variant>
        <vt:i4>1966134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_Toc476826606</vt:lpwstr>
      </vt:variant>
      <vt:variant>
        <vt:i4>1966134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_Toc476826605</vt:lpwstr>
      </vt:variant>
      <vt:variant>
        <vt:i4>1966134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_Toc476826604</vt:lpwstr>
      </vt:variant>
      <vt:variant>
        <vt:i4>1966134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_Toc476826603</vt:lpwstr>
      </vt:variant>
      <vt:variant>
        <vt:i4>1966134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_Toc476826602</vt:lpwstr>
      </vt:variant>
      <vt:variant>
        <vt:i4>1966134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_Toc476826601</vt:lpwstr>
      </vt:variant>
      <vt:variant>
        <vt:i4>1966134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_Toc476826600</vt:lpwstr>
      </vt:variant>
      <vt:variant>
        <vt:i4>1507381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_Toc476826599</vt:lpwstr>
      </vt:variant>
      <vt:variant>
        <vt:i4>1507381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_Toc476826598</vt:lpwstr>
      </vt:variant>
      <vt:variant>
        <vt:i4>1507381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_Toc476826597</vt:lpwstr>
      </vt:variant>
      <vt:variant>
        <vt:i4>1507381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_Toc476826596</vt:lpwstr>
      </vt:variant>
      <vt:variant>
        <vt:i4>1507381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_Toc476826595</vt:lpwstr>
      </vt:variant>
      <vt:variant>
        <vt:i4>1507381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_Toc476826594</vt:lpwstr>
      </vt:variant>
      <vt:variant>
        <vt:i4>1507381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_Toc476826593</vt:lpwstr>
      </vt:variant>
      <vt:variant>
        <vt:i4>1507381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_Toc476826592</vt:lpwstr>
      </vt:variant>
      <vt:variant>
        <vt:i4>1507381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_Toc476826591</vt:lpwstr>
      </vt:variant>
      <vt:variant>
        <vt:i4>1507381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_Toc476826590</vt:lpwstr>
      </vt:variant>
      <vt:variant>
        <vt:i4>1441845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_Toc476826589</vt:lpwstr>
      </vt:variant>
      <vt:variant>
        <vt:i4>1441845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_Toc476826588</vt:lpwstr>
      </vt:variant>
      <vt:variant>
        <vt:i4>1441845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_Toc476826587</vt:lpwstr>
      </vt:variant>
      <vt:variant>
        <vt:i4>1441845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_Toc476826586</vt:lpwstr>
      </vt:variant>
      <vt:variant>
        <vt:i4>1441845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_Toc476826585</vt:lpwstr>
      </vt:variant>
      <vt:variant>
        <vt:i4>1441845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_Toc476826584</vt:lpwstr>
      </vt:variant>
      <vt:variant>
        <vt:i4>1441845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_Toc476826583</vt:lpwstr>
      </vt:variant>
      <vt:variant>
        <vt:i4>1441845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_Toc476826582</vt:lpwstr>
      </vt:variant>
      <vt:variant>
        <vt:i4>1441845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_Toc476826581</vt:lpwstr>
      </vt:variant>
      <vt:variant>
        <vt:i4>1441845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_Toc476826580</vt:lpwstr>
      </vt:variant>
      <vt:variant>
        <vt:i4>1638453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_Toc476826579</vt:lpwstr>
      </vt:variant>
      <vt:variant>
        <vt:i4>1638453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_Toc476826578</vt:lpwstr>
      </vt:variant>
      <vt:variant>
        <vt:i4>1638453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_Toc476826577</vt:lpwstr>
      </vt:variant>
      <vt:variant>
        <vt:i4>1638453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_Toc476826576</vt:lpwstr>
      </vt:variant>
      <vt:variant>
        <vt:i4>1638453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_Toc476826575</vt:lpwstr>
      </vt:variant>
      <vt:variant>
        <vt:i4>1638453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_Toc476826574</vt:lpwstr>
      </vt:variant>
      <vt:variant>
        <vt:i4>1638453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_Toc476826573</vt:lpwstr>
      </vt:variant>
      <vt:variant>
        <vt:i4>1638453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_Toc476826572</vt:lpwstr>
      </vt:variant>
      <vt:variant>
        <vt:i4>1638453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_Toc476826571</vt:lpwstr>
      </vt:variant>
      <vt:variant>
        <vt:i4>1638453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_Toc476826570</vt:lpwstr>
      </vt:variant>
      <vt:variant>
        <vt:i4>1572917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_Toc476826569</vt:lpwstr>
      </vt:variant>
      <vt:variant>
        <vt:i4>1572917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_Toc476826568</vt:lpwstr>
      </vt:variant>
      <vt:variant>
        <vt:i4>1572917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_Toc476826567</vt:lpwstr>
      </vt:variant>
      <vt:variant>
        <vt:i4>1572917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_Toc476826566</vt:lpwstr>
      </vt:variant>
      <vt:variant>
        <vt:i4>1572917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_Toc476826565</vt:lpwstr>
      </vt:variant>
      <vt:variant>
        <vt:i4>1572917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_Toc476826564</vt:lpwstr>
      </vt:variant>
      <vt:variant>
        <vt:i4>1572917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_Toc476826563</vt:lpwstr>
      </vt:variant>
      <vt:variant>
        <vt:i4>1572917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_Toc476826562</vt:lpwstr>
      </vt:variant>
      <vt:variant>
        <vt:i4>1572917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_Toc476826561</vt:lpwstr>
      </vt:variant>
      <vt:variant>
        <vt:i4>1572917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_Toc476826560</vt:lpwstr>
      </vt:variant>
      <vt:variant>
        <vt:i4>1769525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_Toc476826559</vt:lpwstr>
      </vt:variant>
      <vt:variant>
        <vt:i4>1769525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_Toc476826558</vt:lpwstr>
      </vt:variant>
      <vt:variant>
        <vt:i4>1769525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_Toc476826557</vt:lpwstr>
      </vt:variant>
      <vt:variant>
        <vt:i4>1769525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_Toc476826556</vt:lpwstr>
      </vt:variant>
      <vt:variant>
        <vt:i4>1769525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_Toc476826555</vt:lpwstr>
      </vt:variant>
      <vt:variant>
        <vt:i4>1769525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_Toc476826554</vt:lpwstr>
      </vt:variant>
      <vt:variant>
        <vt:i4>1769525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_Toc476826553</vt:lpwstr>
      </vt:variant>
      <vt:variant>
        <vt:i4>1769525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_Toc476826552</vt:lpwstr>
      </vt:variant>
      <vt:variant>
        <vt:i4>1769525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_Toc476826551</vt:lpwstr>
      </vt:variant>
      <vt:variant>
        <vt:i4>1769525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_Toc476826550</vt:lpwstr>
      </vt:variant>
      <vt:variant>
        <vt:i4>1703989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_Toc476826549</vt:lpwstr>
      </vt:variant>
      <vt:variant>
        <vt:i4>1703989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_Toc476826548</vt:lpwstr>
      </vt:variant>
      <vt:variant>
        <vt:i4>1703989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_Toc476826547</vt:lpwstr>
      </vt:variant>
      <vt:variant>
        <vt:i4>1703989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_Toc476826546</vt:lpwstr>
      </vt:variant>
      <vt:variant>
        <vt:i4>1703989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_Toc476826545</vt:lpwstr>
      </vt:variant>
      <vt:variant>
        <vt:i4>1703989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_Toc476826544</vt:lpwstr>
      </vt:variant>
      <vt:variant>
        <vt:i4>1703989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_Toc476826543</vt:lpwstr>
      </vt:variant>
      <vt:variant>
        <vt:i4>1703989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_Toc476826542</vt:lpwstr>
      </vt:variant>
      <vt:variant>
        <vt:i4>1703989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_Toc476826541</vt:lpwstr>
      </vt:variant>
      <vt:variant>
        <vt:i4>1703989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_Toc476826540</vt:lpwstr>
      </vt:variant>
      <vt:variant>
        <vt:i4>1900597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_Toc476826539</vt:lpwstr>
      </vt:variant>
      <vt:variant>
        <vt:i4>1900597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_Toc476826538</vt:lpwstr>
      </vt:variant>
      <vt:variant>
        <vt:i4>1900597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_Toc476826537</vt:lpwstr>
      </vt:variant>
      <vt:variant>
        <vt:i4>1900597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_Toc476826536</vt:lpwstr>
      </vt:variant>
      <vt:variant>
        <vt:i4>1900597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_Toc476826535</vt:lpwstr>
      </vt:variant>
      <vt:variant>
        <vt:i4>1900597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_Toc476826534</vt:lpwstr>
      </vt:variant>
      <vt:variant>
        <vt:i4>1900597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_Toc476826533</vt:lpwstr>
      </vt:variant>
      <vt:variant>
        <vt:i4>1900597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_Toc476826532</vt:lpwstr>
      </vt:variant>
      <vt:variant>
        <vt:i4>1900597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_Toc476826531</vt:lpwstr>
      </vt:variant>
      <vt:variant>
        <vt:i4>1900597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_Toc476826530</vt:lpwstr>
      </vt:variant>
      <vt:variant>
        <vt:i4>1835061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_Toc476826529</vt:lpwstr>
      </vt:variant>
      <vt:variant>
        <vt:i4>1835061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_Toc476826528</vt:lpwstr>
      </vt:variant>
      <vt:variant>
        <vt:i4>1835061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_Toc476826527</vt:lpwstr>
      </vt:variant>
      <vt:variant>
        <vt:i4>1835061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_Toc476826526</vt:lpwstr>
      </vt:variant>
      <vt:variant>
        <vt:i4>1835061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_Toc476826525</vt:lpwstr>
      </vt:variant>
      <vt:variant>
        <vt:i4>1835061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_Toc476826524</vt:lpwstr>
      </vt:variant>
      <vt:variant>
        <vt:i4>1835061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_Toc476826523</vt:lpwstr>
      </vt:variant>
      <vt:variant>
        <vt:i4>1835061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_Toc476826522</vt:lpwstr>
      </vt:variant>
      <vt:variant>
        <vt:i4>1835061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_Toc476826521</vt:lpwstr>
      </vt:variant>
      <vt:variant>
        <vt:i4>1835061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_Toc476826520</vt:lpwstr>
      </vt:variant>
      <vt:variant>
        <vt:i4>2031669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_Toc476826519</vt:lpwstr>
      </vt:variant>
      <vt:variant>
        <vt:i4>2031669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_Toc476826518</vt:lpwstr>
      </vt:variant>
      <vt:variant>
        <vt:i4>2031669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_Toc476826517</vt:lpwstr>
      </vt:variant>
      <vt:variant>
        <vt:i4>2031669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_Toc476826516</vt:lpwstr>
      </vt:variant>
      <vt:variant>
        <vt:i4>2031669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_Toc476826515</vt:lpwstr>
      </vt:variant>
      <vt:variant>
        <vt:i4>2031669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_Toc476826514</vt:lpwstr>
      </vt:variant>
      <vt:variant>
        <vt:i4>2031669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_Toc476826513</vt:lpwstr>
      </vt:variant>
      <vt:variant>
        <vt:i4>2031669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_Toc476826512</vt:lpwstr>
      </vt:variant>
      <vt:variant>
        <vt:i4>2031669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_Toc476826511</vt:lpwstr>
      </vt:variant>
      <vt:variant>
        <vt:i4>2031669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_Toc476826510</vt:lpwstr>
      </vt:variant>
      <vt:variant>
        <vt:i4>1966133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_Toc476826509</vt:lpwstr>
      </vt:variant>
      <vt:variant>
        <vt:i4>1966133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_Toc476826508</vt:lpwstr>
      </vt:variant>
      <vt:variant>
        <vt:i4>1966133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_Toc476826507</vt:lpwstr>
      </vt:variant>
      <vt:variant>
        <vt:i4>1966133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_Toc476826506</vt:lpwstr>
      </vt:variant>
      <vt:variant>
        <vt:i4>1966133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_Toc476826505</vt:lpwstr>
      </vt:variant>
      <vt:variant>
        <vt:i4>1966133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_Toc476826504</vt:lpwstr>
      </vt:variant>
      <vt:variant>
        <vt:i4>1966133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_Toc476826503</vt:lpwstr>
      </vt:variant>
      <vt:variant>
        <vt:i4>1966133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_Toc476826502</vt:lpwstr>
      </vt:variant>
      <vt:variant>
        <vt:i4>1966133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_Toc476826501</vt:lpwstr>
      </vt:variant>
      <vt:variant>
        <vt:i4>1966133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_Toc476826500</vt:lpwstr>
      </vt:variant>
      <vt:variant>
        <vt:i4>1507380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_Toc476826499</vt:lpwstr>
      </vt:variant>
      <vt:variant>
        <vt:i4>1507380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_Toc476826498</vt:lpwstr>
      </vt:variant>
      <vt:variant>
        <vt:i4>1507380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_Toc476826497</vt:lpwstr>
      </vt:variant>
      <vt:variant>
        <vt:i4>1507380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_Toc476826496</vt:lpwstr>
      </vt:variant>
      <vt:variant>
        <vt:i4>1507380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_Toc476826495</vt:lpwstr>
      </vt:variant>
      <vt:variant>
        <vt:i4>1507380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_Toc476826494</vt:lpwstr>
      </vt:variant>
      <vt:variant>
        <vt:i4>1507380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_Toc476826493</vt:lpwstr>
      </vt:variant>
      <vt:variant>
        <vt:i4>1507380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_Toc476826492</vt:lpwstr>
      </vt:variant>
      <vt:variant>
        <vt:i4>1507380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_Toc476826491</vt:lpwstr>
      </vt:variant>
      <vt:variant>
        <vt:i4>1507380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_Toc476826490</vt:lpwstr>
      </vt:variant>
      <vt:variant>
        <vt:i4>1441844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_Toc476826489</vt:lpwstr>
      </vt:variant>
      <vt:variant>
        <vt:i4>1441844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_Toc476826488</vt:lpwstr>
      </vt:variant>
      <vt:variant>
        <vt:i4>1441844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_Toc476826487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_Toc476826486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_Toc476826485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_Toc476826484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_Toc476826483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_Toc476826482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_Toc476826481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_Toc476826480</vt:lpwstr>
      </vt:variant>
      <vt:variant>
        <vt:i4>1638452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_Toc476826479</vt:lpwstr>
      </vt:variant>
      <vt:variant>
        <vt:i4>1638452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_Toc476826478</vt:lpwstr>
      </vt:variant>
      <vt:variant>
        <vt:i4>1638452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_Toc476826477</vt:lpwstr>
      </vt:variant>
      <vt:variant>
        <vt:i4>1638452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_Toc476826476</vt:lpwstr>
      </vt:variant>
      <vt:variant>
        <vt:i4>1638452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_Toc476826475</vt:lpwstr>
      </vt:variant>
      <vt:variant>
        <vt:i4>1638452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_Toc476826474</vt:lpwstr>
      </vt:variant>
      <vt:variant>
        <vt:i4>1638452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_Toc476826473</vt:lpwstr>
      </vt:variant>
      <vt:variant>
        <vt:i4>1638452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_Toc476826472</vt:lpwstr>
      </vt:variant>
      <vt:variant>
        <vt:i4>1638452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_Toc476826471</vt:lpwstr>
      </vt:variant>
      <vt:variant>
        <vt:i4>1638452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_Toc476826470</vt:lpwstr>
      </vt:variant>
      <vt:variant>
        <vt:i4>1572916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_Toc476826469</vt:lpwstr>
      </vt:variant>
      <vt:variant>
        <vt:i4>1572916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_Toc476826468</vt:lpwstr>
      </vt:variant>
      <vt:variant>
        <vt:i4>1572916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_Toc476826467</vt:lpwstr>
      </vt:variant>
      <vt:variant>
        <vt:i4>1572916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_Toc476826466</vt:lpwstr>
      </vt:variant>
      <vt:variant>
        <vt:i4>1572916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_Toc476826465</vt:lpwstr>
      </vt:variant>
      <vt:variant>
        <vt:i4>1572916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_Toc476826464</vt:lpwstr>
      </vt:variant>
      <vt:variant>
        <vt:i4>1572916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_Toc476826463</vt:lpwstr>
      </vt:variant>
      <vt:variant>
        <vt:i4>1572916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_Toc476826462</vt:lpwstr>
      </vt:variant>
      <vt:variant>
        <vt:i4>1572916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_Toc476826461</vt:lpwstr>
      </vt:variant>
      <vt:variant>
        <vt:i4>1572916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_Toc476826460</vt:lpwstr>
      </vt:variant>
      <vt:variant>
        <vt:i4>1769524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_Toc476826459</vt:lpwstr>
      </vt:variant>
      <vt:variant>
        <vt:i4>1769524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_Toc476826458</vt:lpwstr>
      </vt:variant>
      <vt:variant>
        <vt:i4>1769524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_Toc476826457</vt:lpwstr>
      </vt:variant>
      <vt:variant>
        <vt:i4>1769524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_Toc476826456</vt:lpwstr>
      </vt:variant>
      <vt:variant>
        <vt:i4>1769524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_Toc476826455</vt:lpwstr>
      </vt:variant>
      <vt:variant>
        <vt:i4>1769524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_Toc476826454</vt:lpwstr>
      </vt:variant>
      <vt:variant>
        <vt:i4>1769524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_Toc476826453</vt:lpwstr>
      </vt:variant>
      <vt:variant>
        <vt:i4>1769524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_Toc476826452</vt:lpwstr>
      </vt:variant>
      <vt:variant>
        <vt:i4>1769524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_Toc476826451</vt:lpwstr>
      </vt:variant>
      <vt:variant>
        <vt:i4>1769524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_Toc476826450</vt:lpwstr>
      </vt:variant>
      <vt:variant>
        <vt:i4>1703988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_Toc476826449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_Toc476826448</vt:lpwstr>
      </vt:variant>
      <vt:variant>
        <vt:i4>1703988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_Toc476826447</vt:lpwstr>
      </vt:variant>
      <vt:variant>
        <vt:i4>1703988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_Toc476826446</vt:lpwstr>
      </vt:variant>
      <vt:variant>
        <vt:i4>1703988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_Toc476826445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_Toc476826444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_Toc476826443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_Toc476826442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_Toc476826441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_Toc476826440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_Toc476826439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_Toc476826438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_Toc476826437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_Toc476826436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_Toc476826435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_Toc476826434</vt:lpwstr>
      </vt:variant>
      <vt:variant>
        <vt:i4>1900596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_Toc476826433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_Toc476826432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_Toc476826431</vt:lpwstr>
      </vt:variant>
      <vt:variant>
        <vt:i4>1900596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_Toc476826430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2017-06-16T13:16:00Z</dcterms:created>
  <dcterms:modified xsi:type="dcterms:W3CDTF">2019-10-16T09:11:00Z</dcterms:modified>
</cp:coreProperties>
</file>