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D165D8" w14:textId="77777777" w:rsidR="00B42F6F" w:rsidRDefault="00B42F6F" w:rsidP="00582B11">
      <w:pPr>
        <w:pStyle w:val="Style110"/>
        <w:keepNext/>
        <w:keepLines/>
        <w:shd w:val="clear" w:color="auto" w:fill="auto"/>
        <w:spacing w:line="240" w:lineRule="auto"/>
        <w:jc w:val="center"/>
        <w:rPr>
          <w:rStyle w:val="CharStyle12"/>
          <w:b w:val="0"/>
          <w:bCs/>
          <w:color w:val="000000"/>
          <w:sz w:val="28"/>
          <w:szCs w:val="28"/>
        </w:rPr>
      </w:pPr>
      <w:bookmarkStart w:id="0" w:name="bookmark0"/>
    </w:p>
    <w:p w14:paraId="0B3CF839" w14:textId="77777777" w:rsidR="00B42F6F" w:rsidRPr="00B42F6F" w:rsidRDefault="00B42F6F" w:rsidP="00582B11">
      <w:pPr>
        <w:pStyle w:val="Style110"/>
        <w:keepNext/>
        <w:keepLines/>
        <w:shd w:val="clear" w:color="auto" w:fill="auto"/>
        <w:spacing w:line="240" w:lineRule="auto"/>
        <w:jc w:val="center"/>
        <w:rPr>
          <w:rStyle w:val="CharStyle12"/>
          <w:b w:val="0"/>
          <w:bCs/>
          <w:color w:val="000000"/>
          <w:sz w:val="28"/>
          <w:szCs w:val="28"/>
          <w:lang w:val="ru-RU"/>
        </w:rPr>
      </w:pPr>
      <w:r>
        <w:rPr>
          <w:rStyle w:val="CharStyle12"/>
          <w:b w:val="0"/>
          <w:bCs/>
          <w:color w:val="000000"/>
          <w:sz w:val="28"/>
          <w:szCs w:val="28"/>
          <w:lang w:val="ru-RU"/>
        </w:rPr>
        <w:t>ОТЧЕТ О ВЫПОЛНЕНИИ</w:t>
      </w:r>
    </w:p>
    <w:p w14:paraId="3D0B53A3" w14:textId="2D7A2B24" w:rsidR="00582B11" w:rsidRPr="000E3542" w:rsidRDefault="00582B11" w:rsidP="00582B11">
      <w:pPr>
        <w:pStyle w:val="Style110"/>
        <w:keepNext/>
        <w:keepLines/>
        <w:shd w:val="clear" w:color="auto" w:fill="auto"/>
        <w:spacing w:line="240" w:lineRule="auto"/>
        <w:jc w:val="center"/>
        <w:rPr>
          <w:rStyle w:val="CharStyle12"/>
          <w:b w:val="0"/>
          <w:bCs/>
          <w:color w:val="000000"/>
          <w:sz w:val="28"/>
          <w:szCs w:val="28"/>
          <w:lang w:val="ru-RU"/>
        </w:rPr>
      </w:pPr>
      <w:r w:rsidRPr="007C164C">
        <w:rPr>
          <w:rStyle w:val="CharStyle12"/>
          <w:b w:val="0"/>
          <w:bCs/>
          <w:color w:val="000000"/>
          <w:sz w:val="28"/>
          <w:szCs w:val="28"/>
        </w:rPr>
        <w:t>МУНИЦИПАЛЬНО</w:t>
      </w:r>
      <w:r w:rsidR="00B42F6F">
        <w:rPr>
          <w:rStyle w:val="CharStyle12"/>
          <w:b w:val="0"/>
          <w:bCs/>
          <w:color w:val="000000"/>
          <w:sz w:val="28"/>
          <w:szCs w:val="28"/>
          <w:lang w:val="ru-RU"/>
        </w:rPr>
        <w:t>ГО</w:t>
      </w:r>
      <w:r w:rsidRPr="007C164C">
        <w:rPr>
          <w:rStyle w:val="CharStyle12"/>
          <w:b w:val="0"/>
          <w:bCs/>
          <w:color w:val="000000"/>
          <w:sz w:val="28"/>
          <w:szCs w:val="28"/>
        </w:rPr>
        <w:t xml:space="preserve"> ЗАДАНИ</w:t>
      </w:r>
      <w:r w:rsidR="00B42F6F">
        <w:rPr>
          <w:rStyle w:val="CharStyle12"/>
          <w:b w:val="0"/>
          <w:bCs/>
          <w:color w:val="000000"/>
          <w:sz w:val="28"/>
          <w:szCs w:val="28"/>
          <w:lang w:val="ru-RU"/>
        </w:rPr>
        <w:t>Я</w:t>
      </w:r>
      <w:r w:rsidRPr="007C164C">
        <w:rPr>
          <w:rStyle w:val="CharStyle12"/>
          <w:b w:val="0"/>
          <w:bCs/>
          <w:color w:val="000000"/>
          <w:sz w:val="28"/>
          <w:szCs w:val="28"/>
        </w:rPr>
        <w:t xml:space="preserve"> №</w:t>
      </w:r>
      <w:bookmarkEnd w:id="0"/>
      <w:r w:rsidR="003A4466" w:rsidRPr="003A4466">
        <w:rPr>
          <w:rStyle w:val="CharStyle12"/>
          <w:b w:val="0"/>
          <w:bCs/>
          <w:color w:val="000000"/>
          <w:sz w:val="28"/>
          <w:szCs w:val="28"/>
          <w:lang w:val="ru-RU"/>
        </w:rPr>
        <w:t>1</w:t>
      </w:r>
      <w:r w:rsidR="003A4466">
        <w:rPr>
          <w:rStyle w:val="CharStyle12"/>
          <w:b w:val="0"/>
          <w:bCs/>
          <w:color w:val="000000"/>
          <w:sz w:val="28"/>
          <w:szCs w:val="28"/>
          <w:lang w:val="ru-RU"/>
        </w:rPr>
        <w:t>.18/</w:t>
      </w:r>
      <w:r w:rsidR="00046ED8">
        <w:rPr>
          <w:rStyle w:val="CharStyle12"/>
          <w:b w:val="0"/>
          <w:bCs/>
          <w:color w:val="000000"/>
          <w:sz w:val="28"/>
          <w:szCs w:val="28"/>
          <w:lang w:val="ru-RU"/>
        </w:rPr>
        <w:t>36</w:t>
      </w:r>
      <w:r w:rsidR="00B95DBF" w:rsidRPr="00B95DBF">
        <w:rPr>
          <w:rStyle w:val="CharStyle12"/>
          <w:b w:val="0"/>
          <w:bCs/>
          <w:color w:val="000000"/>
          <w:sz w:val="28"/>
          <w:szCs w:val="28"/>
          <w:lang w:val="ru-RU"/>
        </w:rPr>
        <w:t>/2</w:t>
      </w:r>
    </w:p>
    <w:p w14:paraId="3512DA7F" w14:textId="7B87B706" w:rsidR="00B42F6F" w:rsidRPr="00046ED8" w:rsidRDefault="005668F2" w:rsidP="00046ED8">
      <w:pPr>
        <w:pStyle w:val="Style110"/>
        <w:keepNext/>
        <w:keepLines/>
        <w:shd w:val="clear" w:color="auto" w:fill="auto"/>
        <w:spacing w:line="240" w:lineRule="auto"/>
        <w:jc w:val="center"/>
        <w:rPr>
          <w:bCs/>
          <w:sz w:val="28"/>
          <w:szCs w:val="28"/>
        </w:rPr>
      </w:pPr>
      <w:r w:rsidRPr="00046EE0">
        <w:rPr>
          <w:bCs/>
          <w:sz w:val="28"/>
          <w:szCs w:val="28"/>
        </w:rPr>
        <w:t>на 20</w:t>
      </w:r>
      <w:r w:rsidR="0077727B">
        <w:rPr>
          <w:bCs/>
          <w:sz w:val="28"/>
          <w:szCs w:val="28"/>
          <w:lang w:val="ru-RU"/>
        </w:rPr>
        <w:t>2</w:t>
      </w:r>
      <w:r w:rsidR="00046ED8">
        <w:rPr>
          <w:bCs/>
          <w:sz w:val="28"/>
          <w:szCs w:val="28"/>
          <w:lang w:val="ru-RU"/>
        </w:rPr>
        <w:t>5</w:t>
      </w:r>
      <w:r w:rsidR="0077727B">
        <w:rPr>
          <w:bCs/>
          <w:sz w:val="28"/>
          <w:szCs w:val="28"/>
          <w:lang w:val="ru-RU"/>
        </w:rPr>
        <w:t xml:space="preserve"> </w:t>
      </w:r>
      <w:r w:rsidRPr="00046EE0">
        <w:rPr>
          <w:bCs/>
          <w:sz w:val="28"/>
          <w:szCs w:val="28"/>
        </w:rPr>
        <w:t>год и на плановый период 20</w:t>
      </w:r>
      <w:r w:rsidR="00567946">
        <w:rPr>
          <w:bCs/>
          <w:sz w:val="28"/>
          <w:szCs w:val="28"/>
          <w:lang w:val="ru-RU"/>
        </w:rPr>
        <w:t>2</w:t>
      </w:r>
      <w:r w:rsidR="00046ED8">
        <w:rPr>
          <w:bCs/>
          <w:sz w:val="28"/>
          <w:szCs w:val="28"/>
          <w:lang w:val="ru-RU"/>
        </w:rPr>
        <w:t>6</w:t>
      </w:r>
      <w:r w:rsidRPr="00046EE0">
        <w:rPr>
          <w:bCs/>
          <w:sz w:val="28"/>
          <w:szCs w:val="28"/>
        </w:rPr>
        <w:t xml:space="preserve"> и 20</w:t>
      </w:r>
      <w:r w:rsidR="00046ED8">
        <w:rPr>
          <w:bCs/>
          <w:sz w:val="28"/>
          <w:szCs w:val="28"/>
          <w:lang w:val="ru-RU"/>
        </w:rPr>
        <w:t>27</w:t>
      </w:r>
      <w:r w:rsidRPr="00046EE0">
        <w:rPr>
          <w:bCs/>
          <w:sz w:val="28"/>
          <w:szCs w:val="28"/>
        </w:rPr>
        <w:t xml:space="preserve"> годов</w:t>
      </w:r>
      <w:r w:rsidR="00046ED8">
        <w:rPr>
          <w:bCs/>
          <w:sz w:val="28"/>
          <w:szCs w:val="28"/>
          <w:lang w:val="ru-RU"/>
        </w:rPr>
        <w:t xml:space="preserve"> </w:t>
      </w:r>
      <w:r w:rsidR="00B42F6F">
        <w:rPr>
          <w:bCs/>
          <w:sz w:val="28"/>
          <w:szCs w:val="28"/>
          <w:lang w:val="ru-RU"/>
        </w:rPr>
        <w:t>от</w:t>
      </w:r>
      <w:r w:rsidR="000E3542">
        <w:rPr>
          <w:bCs/>
          <w:sz w:val="28"/>
          <w:szCs w:val="28"/>
          <w:lang w:val="ru-RU"/>
        </w:rPr>
        <w:t xml:space="preserve"> </w:t>
      </w:r>
      <w:r w:rsidR="00046ED8">
        <w:rPr>
          <w:bCs/>
          <w:sz w:val="28"/>
          <w:szCs w:val="28"/>
          <w:lang w:val="ru-RU"/>
        </w:rPr>
        <w:t>24</w:t>
      </w:r>
      <w:r w:rsidR="000E3542">
        <w:rPr>
          <w:bCs/>
          <w:sz w:val="28"/>
          <w:szCs w:val="28"/>
          <w:lang w:val="ru-RU"/>
        </w:rPr>
        <w:t>.</w:t>
      </w:r>
      <w:r w:rsidR="003A4466">
        <w:rPr>
          <w:bCs/>
          <w:sz w:val="28"/>
          <w:szCs w:val="28"/>
          <w:lang w:val="ru-RU"/>
        </w:rPr>
        <w:t>0</w:t>
      </w:r>
      <w:r w:rsidR="00046ED8">
        <w:rPr>
          <w:bCs/>
          <w:sz w:val="28"/>
          <w:szCs w:val="28"/>
          <w:lang w:val="ru-RU"/>
        </w:rPr>
        <w:t>4</w:t>
      </w:r>
      <w:r w:rsidR="003A4466">
        <w:rPr>
          <w:bCs/>
          <w:sz w:val="28"/>
          <w:szCs w:val="28"/>
          <w:lang w:val="ru-RU"/>
        </w:rPr>
        <w:t>.202</w:t>
      </w:r>
      <w:r w:rsidR="00046ED8">
        <w:rPr>
          <w:bCs/>
          <w:sz w:val="28"/>
          <w:szCs w:val="28"/>
          <w:lang w:val="ru-RU"/>
        </w:rPr>
        <w:t>5</w:t>
      </w:r>
    </w:p>
    <w:p w14:paraId="2F54FBB3" w14:textId="74A1B775" w:rsidR="00B42F6F" w:rsidRPr="00B42F6F" w:rsidRDefault="00B42F6F" w:rsidP="00582B11">
      <w:pPr>
        <w:pStyle w:val="Style110"/>
        <w:keepNext/>
        <w:keepLines/>
        <w:shd w:val="clear" w:color="auto" w:fill="auto"/>
        <w:spacing w:line="240" w:lineRule="auto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за </w:t>
      </w:r>
      <w:r w:rsidR="000E3542">
        <w:rPr>
          <w:bCs/>
          <w:sz w:val="28"/>
          <w:szCs w:val="28"/>
          <w:lang w:val="ru-RU"/>
        </w:rPr>
        <w:t>202</w:t>
      </w:r>
      <w:r w:rsidR="00046ED8">
        <w:rPr>
          <w:bCs/>
          <w:sz w:val="28"/>
          <w:szCs w:val="28"/>
          <w:lang w:val="ru-RU"/>
        </w:rPr>
        <w:t>5</w:t>
      </w:r>
      <w:r w:rsidR="002165EE">
        <w:rPr>
          <w:bCs/>
          <w:sz w:val="28"/>
          <w:szCs w:val="28"/>
          <w:lang w:val="ru-RU"/>
        </w:rPr>
        <w:t xml:space="preserve"> год</w:t>
      </w:r>
    </w:p>
    <w:p w14:paraId="6A48D964" w14:textId="77777777" w:rsidR="005668F2" w:rsidRDefault="005668F2" w:rsidP="00582B11">
      <w:pPr>
        <w:pStyle w:val="Style110"/>
        <w:keepNext/>
        <w:keepLines/>
        <w:shd w:val="clear" w:color="auto" w:fill="auto"/>
        <w:spacing w:line="240" w:lineRule="auto"/>
        <w:jc w:val="center"/>
        <w:rPr>
          <w:bCs/>
          <w:sz w:val="28"/>
          <w:szCs w:val="28"/>
          <w:lang w:val="ru-RU"/>
        </w:rPr>
      </w:pPr>
    </w:p>
    <w:p w14:paraId="07C8C997" w14:textId="77777777" w:rsidR="005668F2" w:rsidRPr="005668F2" w:rsidRDefault="005668F2" w:rsidP="00582B11">
      <w:pPr>
        <w:pStyle w:val="Style110"/>
        <w:keepNext/>
        <w:keepLines/>
        <w:shd w:val="clear" w:color="auto" w:fill="auto"/>
        <w:spacing w:line="240" w:lineRule="auto"/>
        <w:jc w:val="center"/>
        <w:rPr>
          <w:b w:val="0"/>
          <w:bCs/>
          <w:sz w:val="28"/>
          <w:szCs w:val="28"/>
          <w:lang w:val="ru-RU"/>
        </w:rPr>
      </w:pPr>
    </w:p>
    <w:tbl>
      <w:tblPr>
        <w:tblpPr w:leftFromText="180" w:rightFromText="180" w:vertAnchor="text" w:horzAnchor="page" w:tblpX="12873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</w:tblGrid>
      <w:tr w:rsidR="00540AC7" w:rsidRPr="007C164C" w14:paraId="164A5DC4" w14:textId="77777777">
        <w:trPr>
          <w:trHeight w:val="128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CEA6DCA" w14:textId="77777777" w:rsidR="00540AC7" w:rsidRPr="007C164C" w:rsidRDefault="00540AC7" w:rsidP="00540AC7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2A040" w14:textId="77777777" w:rsidR="00540AC7" w:rsidRPr="007C164C" w:rsidRDefault="00540AC7" w:rsidP="00540AC7">
            <w:pPr>
              <w:jc w:val="center"/>
              <w:rPr>
                <w:sz w:val="20"/>
              </w:rPr>
            </w:pPr>
            <w:r w:rsidRPr="007C164C">
              <w:rPr>
                <w:sz w:val="20"/>
              </w:rPr>
              <w:t>Коды</w:t>
            </w:r>
          </w:p>
        </w:tc>
      </w:tr>
      <w:tr w:rsidR="006C17B0" w:rsidRPr="007C164C" w14:paraId="5DBE6E27" w14:textId="77777777">
        <w:trPr>
          <w:trHeight w:val="25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DFBE99E" w14:textId="77777777" w:rsidR="006C17B0" w:rsidRPr="007C164C" w:rsidRDefault="006C17B0" w:rsidP="006C17B0">
            <w:pPr>
              <w:ind w:left="-142"/>
              <w:jc w:val="center"/>
              <w:rPr>
                <w:sz w:val="20"/>
              </w:rPr>
            </w:pPr>
            <w:r w:rsidRPr="007C164C">
              <w:rPr>
                <w:sz w:val="20"/>
              </w:rPr>
              <w:t>Форма по ОКУД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3E1BD5" w14:textId="77777777" w:rsidR="006C17B0" w:rsidRPr="00CA78F1" w:rsidRDefault="005733AC" w:rsidP="006C1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0506001</w:t>
            </w:r>
          </w:p>
        </w:tc>
      </w:tr>
      <w:tr w:rsidR="006C17B0" w:rsidRPr="007C164C" w14:paraId="4D6AB9C3" w14:textId="77777777">
        <w:trPr>
          <w:trHeight w:val="275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D94BBB6" w14:textId="77777777" w:rsidR="006C17B0" w:rsidRPr="007C164C" w:rsidRDefault="006C17B0" w:rsidP="006C17B0">
            <w:pPr>
              <w:jc w:val="center"/>
              <w:rPr>
                <w:sz w:val="20"/>
              </w:rPr>
            </w:pPr>
            <w:r w:rsidRPr="007C164C">
              <w:rPr>
                <w:sz w:val="20"/>
              </w:rPr>
              <w:t>Дата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F22462" w14:textId="77777777" w:rsidR="006C17B0" w:rsidRPr="00532DDC" w:rsidRDefault="006C17B0" w:rsidP="00F12154">
            <w:pPr>
              <w:jc w:val="center"/>
              <w:rPr>
                <w:color w:val="000000"/>
                <w:sz w:val="20"/>
              </w:rPr>
            </w:pPr>
          </w:p>
        </w:tc>
      </w:tr>
      <w:tr w:rsidR="006C17B0" w:rsidRPr="007C164C" w14:paraId="015A6D59" w14:textId="77777777">
        <w:trPr>
          <w:trHeight w:val="406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26558EA" w14:textId="77777777" w:rsidR="006C17B0" w:rsidRPr="007C164C" w:rsidRDefault="006C17B0" w:rsidP="006C17B0">
            <w:pPr>
              <w:jc w:val="center"/>
              <w:rPr>
                <w:sz w:val="20"/>
              </w:rPr>
            </w:pPr>
            <w:r w:rsidRPr="007C164C">
              <w:rPr>
                <w:sz w:val="20"/>
              </w:rPr>
              <w:t>по Сводному реестру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10D223" w14:textId="77777777" w:rsidR="006C17B0" w:rsidRPr="000D23D9" w:rsidRDefault="005733AC" w:rsidP="006C1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603Х1870</w:t>
            </w:r>
          </w:p>
        </w:tc>
      </w:tr>
      <w:tr w:rsidR="006C17B0" w:rsidRPr="007C164C" w14:paraId="37E74112" w14:textId="77777777">
        <w:trPr>
          <w:trHeight w:val="129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521A0A4" w14:textId="77777777" w:rsidR="006C17B0" w:rsidRPr="007C164C" w:rsidRDefault="006C17B0" w:rsidP="006C17B0">
            <w:pPr>
              <w:jc w:val="center"/>
              <w:rPr>
                <w:sz w:val="20"/>
              </w:rPr>
            </w:pPr>
            <w:r w:rsidRPr="007C164C">
              <w:rPr>
                <w:sz w:val="20"/>
              </w:rPr>
              <w:t>По ОКВЭД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1C549F" w14:textId="4D5A0D2A" w:rsidR="006C17B0" w:rsidRPr="00CA78F1" w:rsidRDefault="00046ED8" w:rsidP="006C17B0">
            <w:pPr>
              <w:jc w:val="center"/>
              <w:rPr>
                <w:sz w:val="20"/>
              </w:rPr>
            </w:pPr>
            <w:r>
              <w:rPr>
                <w:sz w:val="20"/>
              </w:rPr>
              <w:t>88.99</w:t>
            </w:r>
          </w:p>
        </w:tc>
      </w:tr>
      <w:tr w:rsidR="006C17B0" w:rsidRPr="007C164C" w14:paraId="49AF718F" w14:textId="77777777"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DB819F1" w14:textId="77777777" w:rsidR="006C17B0" w:rsidRPr="007C164C" w:rsidRDefault="006C17B0" w:rsidP="006C17B0">
            <w:pPr>
              <w:jc w:val="center"/>
              <w:rPr>
                <w:sz w:val="20"/>
              </w:rPr>
            </w:pPr>
            <w:r w:rsidRPr="007C164C">
              <w:rPr>
                <w:sz w:val="20"/>
              </w:rPr>
              <w:t>По ОКВЭД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C81A8D" w14:textId="77777777" w:rsidR="006C17B0" w:rsidRPr="00CA78F1" w:rsidRDefault="006C17B0" w:rsidP="006C17B0">
            <w:pPr>
              <w:jc w:val="center"/>
              <w:rPr>
                <w:sz w:val="20"/>
              </w:rPr>
            </w:pPr>
          </w:p>
        </w:tc>
      </w:tr>
    </w:tbl>
    <w:p w14:paraId="6AA448B9" w14:textId="77777777" w:rsidR="00BB1504" w:rsidRPr="007C164C" w:rsidRDefault="00582B11" w:rsidP="00582B11">
      <w:pPr>
        <w:pStyle w:val="Style7"/>
        <w:shd w:val="clear" w:color="auto" w:fill="auto"/>
        <w:tabs>
          <w:tab w:val="left" w:pos="4820"/>
        </w:tabs>
        <w:spacing w:before="0" w:after="0" w:line="228" w:lineRule="auto"/>
        <w:rPr>
          <w:rStyle w:val="CharStyle8"/>
          <w:b w:val="0"/>
          <w:color w:val="000000"/>
          <w:sz w:val="28"/>
          <w:szCs w:val="28"/>
          <w:lang w:val="ru-RU"/>
        </w:rPr>
      </w:pPr>
      <w:r w:rsidRPr="007C164C">
        <w:rPr>
          <w:rStyle w:val="CharStyle8"/>
          <w:color w:val="000000"/>
          <w:sz w:val="28"/>
          <w:szCs w:val="28"/>
        </w:rPr>
        <w:t>Наименование  муниципального учреждения</w:t>
      </w:r>
      <w:r w:rsidRPr="007C164C">
        <w:rPr>
          <w:rStyle w:val="CharStyle8"/>
          <w:b w:val="0"/>
          <w:color w:val="000000"/>
          <w:sz w:val="28"/>
          <w:szCs w:val="28"/>
          <w:lang w:val="ru-RU"/>
        </w:rPr>
        <w:t xml:space="preserve"> </w:t>
      </w:r>
    </w:p>
    <w:p w14:paraId="3B86CFE0" w14:textId="77777777" w:rsidR="00D122A8" w:rsidRPr="005733AC" w:rsidRDefault="00540AC7" w:rsidP="006C17B0">
      <w:pPr>
        <w:pStyle w:val="Style7"/>
        <w:shd w:val="clear" w:color="auto" w:fill="auto"/>
        <w:tabs>
          <w:tab w:val="left" w:pos="4820"/>
        </w:tabs>
        <w:spacing w:before="0" w:after="0" w:line="228" w:lineRule="auto"/>
        <w:rPr>
          <w:b w:val="0"/>
          <w:sz w:val="28"/>
          <w:szCs w:val="28"/>
          <w:lang w:val="ru-RU"/>
        </w:rPr>
      </w:pPr>
      <w:r w:rsidRPr="007C164C">
        <w:rPr>
          <w:rStyle w:val="CharStyle8"/>
          <w:bCs/>
          <w:color w:val="000000"/>
          <w:sz w:val="28"/>
          <w:szCs w:val="28"/>
          <w:lang w:val="ru-RU"/>
        </w:rPr>
        <w:t>города Ростова-на-Дону</w:t>
      </w:r>
      <w:r w:rsidR="00BB1504" w:rsidRPr="007C164C">
        <w:rPr>
          <w:rStyle w:val="CharStyle8"/>
          <w:b w:val="0"/>
          <w:color w:val="000000"/>
          <w:sz w:val="28"/>
          <w:szCs w:val="28"/>
          <w:lang w:val="ru-RU"/>
        </w:rPr>
        <w:t xml:space="preserve">: </w:t>
      </w:r>
      <w:r w:rsidR="006C17B0" w:rsidRPr="005733AC">
        <w:rPr>
          <w:b w:val="0"/>
          <w:sz w:val="28"/>
          <w:szCs w:val="28"/>
        </w:rPr>
        <w:t>муниципальное бюджетное учреждение</w:t>
      </w:r>
      <w:r w:rsidR="003F3E69" w:rsidRPr="005733AC">
        <w:rPr>
          <w:b w:val="0"/>
          <w:sz w:val="28"/>
          <w:szCs w:val="28"/>
          <w:lang w:val="ru-RU"/>
        </w:rPr>
        <w:t xml:space="preserve"> Советского района</w:t>
      </w:r>
      <w:r w:rsidR="006C17B0" w:rsidRPr="005733AC">
        <w:rPr>
          <w:b w:val="0"/>
          <w:sz w:val="28"/>
          <w:szCs w:val="28"/>
          <w:lang w:val="ru-RU"/>
        </w:rPr>
        <w:t xml:space="preserve"> </w:t>
      </w:r>
    </w:p>
    <w:p w14:paraId="3DE1A914" w14:textId="77777777" w:rsidR="00D122A8" w:rsidRPr="005733AC" w:rsidRDefault="006C17B0" w:rsidP="006C17B0">
      <w:pPr>
        <w:pStyle w:val="Style7"/>
        <w:shd w:val="clear" w:color="auto" w:fill="auto"/>
        <w:tabs>
          <w:tab w:val="left" w:pos="4820"/>
        </w:tabs>
        <w:spacing w:before="0" w:after="0" w:line="228" w:lineRule="auto"/>
        <w:rPr>
          <w:b w:val="0"/>
          <w:sz w:val="28"/>
          <w:szCs w:val="28"/>
        </w:rPr>
      </w:pPr>
      <w:r w:rsidRPr="005733AC">
        <w:rPr>
          <w:b w:val="0"/>
          <w:sz w:val="28"/>
          <w:szCs w:val="28"/>
        </w:rPr>
        <w:t xml:space="preserve">города Ростова-на-Дону «Центр психолого-педагогической, медицинской и </w:t>
      </w:r>
    </w:p>
    <w:p w14:paraId="152042E7" w14:textId="77777777" w:rsidR="006C17B0" w:rsidRPr="00420D99" w:rsidRDefault="006C17B0" w:rsidP="006C17B0">
      <w:pPr>
        <w:pStyle w:val="Style7"/>
        <w:shd w:val="clear" w:color="auto" w:fill="auto"/>
        <w:tabs>
          <w:tab w:val="left" w:pos="4820"/>
        </w:tabs>
        <w:spacing w:before="0" w:after="0" w:line="228" w:lineRule="auto"/>
        <w:rPr>
          <w:rStyle w:val="CharStyle8"/>
          <w:b w:val="0"/>
          <w:color w:val="000000"/>
          <w:sz w:val="28"/>
          <w:szCs w:val="28"/>
          <w:lang w:val="ru-RU"/>
        </w:rPr>
      </w:pPr>
      <w:r w:rsidRPr="005733AC">
        <w:rPr>
          <w:b w:val="0"/>
          <w:sz w:val="28"/>
          <w:szCs w:val="28"/>
        </w:rPr>
        <w:t>социальной помощи»</w:t>
      </w:r>
    </w:p>
    <w:p w14:paraId="11B35B35" w14:textId="77777777" w:rsidR="005733AC" w:rsidRPr="00EE505C" w:rsidRDefault="005733AC" w:rsidP="005733AC">
      <w:pPr>
        <w:widowControl w:val="0"/>
        <w:tabs>
          <w:tab w:val="left" w:pos="4820"/>
        </w:tabs>
        <w:suppressAutoHyphens w:val="0"/>
        <w:spacing w:line="228" w:lineRule="auto"/>
        <w:rPr>
          <w:color w:val="000000"/>
          <w:szCs w:val="28"/>
          <w:shd w:val="clear" w:color="auto" w:fill="FFFFFF"/>
          <w:lang w:eastAsia="ru-RU"/>
        </w:rPr>
      </w:pPr>
      <w:r>
        <w:rPr>
          <w:color w:val="000000"/>
          <w:szCs w:val="28"/>
          <w:shd w:val="clear" w:color="auto" w:fill="FFFFFF"/>
          <w:lang w:eastAsia="ru-RU"/>
        </w:rPr>
        <w:t>Виды деятельности</w:t>
      </w:r>
      <w:r w:rsidRPr="00EE505C">
        <w:rPr>
          <w:color w:val="000000"/>
          <w:szCs w:val="28"/>
          <w:shd w:val="clear" w:color="auto" w:fill="FFFFFF"/>
          <w:lang w:eastAsia="ru-RU"/>
        </w:rPr>
        <w:t xml:space="preserve">: </w:t>
      </w:r>
    </w:p>
    <w:p w14:paraId="28BEB814" w14:textId="77777777" w:rsidR="00A64B0A" w:rsidRPr="00A64B0A" w:rsidRDefault="00A64B0A" w:rsidP="00A64B0A">
      <w:pPr>
        <w:widowControl w:val="0"/>
        <w:numPr>
          <w:ilvl w:val="0"/>
          <w:numId w:val="42"/>
        </w:numPr>
        <w:tabs>
          <w:tab w:val="left" w:pos="284"/>
        </w:tabs>
        <w:suppressAutoHyphens w:val="0"/>
        <w:ind w:left="0" w:firstLine="0"/>
        <w:rPr>
          <w:szCs w:val="24"/>
          <w:shd w:val="clear" w:color="auto" w:fill="FFFFFF"/>
          <w:lang w:eastAsia="x-none"/>
        </w:rPr>
      </w:pPr>
      <w:r w:rsidRPr="00A64B0A">
        <w:rPr>
          <w:szCs w:val="24"/>
          <w:lang w:val="x-none" w:eastAsia="ru-RU"/>
        </w:rPr>
        <w:t>Оказание психолого-педагогической, медицинской и социальной помощи детям и подросткам:</w:t>
      </w:r>
    </w:p>
    <w:p w14:paraId="37A8971B" w14:textId="77777777" w:rsidR="00A64B0A" w:rsidRPr="00A64B0A" w:rsidRDefault="00A64B0A" w:rsidP="00A64B0A">
      <w:pPr>
        <w:tabs>
          <w:tab w:val="left" w:pos="284"/>
        </w:tabs>
        <w:suppressAutoHyphens w:val="0"/>
        <w:autoSpaceDE w:val="0"/>
        <w:ind w:firstLine="426"/>
        <w:rPr>
          <w:szCs w:val="24"/>
          <w:lang w:eastAsia="ar-SA"/>
        </w:rPr>
      </w:pPr>
      <w:r w:rsidRPr="00A64B0A">
        <w:rPr>
          <w:szCs w:val="24"/>
          <w:lang w:eastAsia="ar-SA"/>
        </w:rPr>
        <w:t>- психолого-педагогическое консультирование обучающихся, их родителей (законных представителей) и педагогических работников;</w:t>
      </w:r>
    </w:p>
    <w:p w14:paraId="59B9B75B" w14:textId="77777777" w:rsidR="00A64B0A" w:rsidRPr="00A64B0A" w:rsidRDefault="00A64B0A" w:rsidP="00A64B0A">
      <w:pPr>
        <w:tabs>
          <w:tab w:val="left" w:pos="284"/>
        </w:tabs>
        <w:autoSpaceDE w:val="0"/>
        <w:ind w:firstLine="426"/>
        <w:jc w:val="both"/>
        <w:rPr>
          <w:szCs w:val="24"/>
          <w:lang w:eastAsia="ar-SA"/>
        </w:rPr>
      </w:pPr>
      <w:r w:rsidRPr="00A64B0A">
        <w:rPr>
          <w:szCs w:val="24"/>
          <w:lang w:eastAsia="ar-SA"/>
        </w:rPr>
        <w:t>- коррекционно-развивающие и компенсирующие занятия, логопедическая помощь обучающихся;</w:t>
      </w:r>
    </w:p>
    <w:p w14:paraId="44BC0203" w14:textId="77777777" w:rsidR="00A64B0A" w:rsidRPr="00A64B0A" w:rsidRDefault="00A64B0A" w:rsidP="00A64B0A">
      <w:pPr>
        <w:tabs>
          <w:tab w:val="left" w:pos="284"/>
        </w:tabs>
        <w:autoSpaceDE w:val="0"/>
        <w:ind w:firstLine="426"/>
        <w:jc w:val="both"/>
        <w:rPr>
          <w:szCs w:val="24"/>
          <w:lang w:eastAsia="ar-SA"/>
        </w:rPr>
      </w:pPr>
      <w:r w:rsidRPr="00A64B0A">
        <w:rPr>
          <w:szCs w:val="24"/>
          <w:lang w:eastAsia="ar-SA"/>
        </w:rPr>
        <w:t>- помощь обучающимся в профориентации, получении профессии и социальной адаптации;</w:t>
      </w:r>
    </w:p>
    <w:p w14:paraId="7BA612C4" w14:textId="77777777" w:rsidR="00A64B0A" w:rsidRPr="00A64B0A" w:rsidRDefault="00A64B0A" w:rsidP="00A64B0A">
      <w:pPr>
        <w:numPr>
          <w:ilvl w:val="0"/>
          <w:numId w:val="42"/>
        </w:numPr>
        <w:tabs>
          <w:tab w:val="left" w:pos="284"/>
        </w:tabs>
        <w:autoSpaceDE w:val="0"/>
        <w:ind w:left="0" w:firstLine="0"/>
        <w:jc w:val="both"/>
        <w:rPr>
          <w:szCs w:val="24"/>
          <w:lang w:eastAsia="ru-RU"/>
        </w:rPr>
      </w:pPr>
      <w:r w:rsidRPr="00A64B0A">
        <w:rPr>
          <w:szCs w:val="24"/>
          <w:lang w:eastAsia="ru-RU"/>
        </w:rPr>
        <w:t>Психолого-медико-педагогическое обследование детей в целях своевременного выявления особенностей в физическом и (или) психическом развитии и (или) отклонений в поведении, подготовка по результатам обследования рекомендаций по оказанию детям психолого-медико-педагогической помощи и организации их обучения и воспитания.</w:t>
      </w:r>
    </w:p>
    <w:p w14:paraId="2D2AD5B3" w14:textId="77777777" w:rsidR="00A64B0A" w:rsidRPr="00A64B0A" w:rsidRDefault="00A64B0A" w:rsidP="00A64B0A">
      <w:pPr>
        <w:widowControl w:val="0"/>
        <w:numPr>
          <w:ilvl w:val="0"/>
          <w:numId w:val="42"/>
        </w:numPr>
        <w:tabs>
          <w:tab w:val="left" w:pos="284"/>
        </w:tabs>
        <w:suppressAutoHyphens w:val="0"/>
        <w:ind w:left="0" w:firstLine="0"/>
        <w:jc w:val="both"/>
        <w:outlineLvl w:val="3"/>
        <w:rPr>
          <w:color w:val="000000"/>
          <w:szCs w:val="24"/>
          <w:lang w:eastAsia="ru-RU"/>
        </w:rPr>
      </w:pPr>
      <w:r w:rsidRPr="00A64B0A">
        <w:rPr>
          <w:szCs w:val="24"/>
          <w:lang w:eastAsia="ru-RU"/>
        </w:rPr>
        <w:t>Оказание методической помощи организациям, осуществляющим образовательную деятельность, включая помощь в разработке образовательных программ, индивидуальных учебных планов, выборе оптимальных методов обучения и воспитания обучающихся, испытывающих трудности в освоении основных общеобразовательных программ, выявление и устранение потенциальных препятствий к обучению.</w:t>
      </w:r>
    </w:p>
    <w:p w14:paraId="5F550E77" w14:textId="77777777" w:rsidR="00A64B0A" w:rsidRPr="00A64B0A" w:rsidRDefault="00A64B0A" w:rsidP="00A64B0A">
      <w:pPr>
        <w:widowControl w:val="0"/>
        <w:numPr>
          <w:ilvl w:val="0"/>
          <w:numId w:val="42"/>
        </w:numPr>
        <w:tabs>
          <w:tab w:val="left" w:pos="284"/>
        </w:tabs>
        <w:suppressAutoHyphens w:val="0"/>
        <w:ind w:left="0" w:firstLine="0"/>
        <w:jc w:val="both"/>
        <w:outlineLvl w:val="3"/>
        <w:rPr>
          <w:color w:val="000000"/>
          <w:szCs w:val="24"/>
          <w:lang w:eastAsia="ru-RU"/>
        </w:rPr>
      </w:pPr>
      <w:r w:rsidRPr="00A64B0A">
        <w:rPr>
          <w:szCs w:val="24"/>
          <w:lang w:eastAsia="ru-RU"/>
        </w:rPr>
        <w:t>Осуществление методического обеспечения деятельности специалистов образовательных и иных организаций по психолого-педагогическому сопровождению участников образовательного процесса;</w:t>
      </w:r>
    </w:p>
    <w:p w14:paraId="5D18CE49" w14:textId="77777777" w:rsidR="00A64B0A" w:rsidRPr="00A64B0A" w:rsidRDefault="00A64B0A" w:rsidP="00A64B0A">
      <w:pPr>
        <w:numPr>
          <w:ilvl w:val="0"/>
          <w:numId w:val="42"/>
        </w:numPr>
        <w:tabs>
          <w:tab w:val="left" w:pos="284"/>
        </w:tabs>
        <w:suppressAutoHyphens w:val="0"/>
        <w:autoSpaceDE w:val="0"/>
        <w:ind w:left="0" w:firstLine="0"/>
        <w:jc w:val="both"/>
        <w:rPr>
          <w:rFonts w:eastAsia="Calibri"/>
          <w:szCs w:val="24"/>
          <w:lang w:eastAsia="ar-SA"/>
        </w:rPr>
      </w:pPr>
      <w:r w:rsidRPr="00A64B0A">
        <w:rPr>
          <w:szCs w:val="24"/>
          <w:lang w:eastAsia="ar-SA"/>
        </w:rPr>
        <w:t>Организация мероприятий, направленных на профилактику асоциального и деструктивного поведения подростков и молодежи, поддержка детей и молодежи, находящейся в социально-опасном положении.</w:t>
      </w:r>
    </w:p>
    <w:p w14:paraId="1BAEA54E" w14:textId="77777777" w:rsidR="00A92F94" w:rsidRDefault="00BF356B" w:rsidP="00BF356B">
      <w:pPr>
        <w:pStyle w:val="Style7"/>
        <w:shd w:val="clear" w:color="auto" w:fill="auto"/>
        <w:spacing w:before="0" w:after="0" w:line="228" w:lineRule="auto"/>
        <w:rPr>
          <w:b w:val="0"/>
          <w:sz w:val="28"/>
          <w:szCs w:val="28"/>
        </w:rPr>
      </w:pPr>
      <w:r w:rsidRPr="007C164C">
        <w:rPr>
          <w:rStyle w:val="CharStyle8"/>
          <w:color w:val="000000"/>
          <w:sz w:val="28"/>
          <w:szCs w:val="28"/>
        </w:rPr>
        <w:t>Вид муниципального учреждения города Ростова-на-Дону</w:t>
      </w:r>
      <w:r w:rsidRPr="007C164C">
        <w:rPr>
          <w:rStyle w:val="CharStyle8"/>
          <w:color w:val="000000"/>
          <w:sz w:val="28"/>
          <w:szCs w:val="28"/>
          <w:lang w:val="ru-RU"/>
        </w:rPr>
        <w:t xml:space="preserve">: </w:t>
      </w:r>
      <w:r w:rsidRPr="00780A22">
        <w:rPr>
          <w:b w:val="0"/>
          <w:sz w:val="28"/>
          <w:szCs w:val="28"/>
        </w:rPr>
        <w:t>бюджетное</w:t>
      </w:r>
    </w:p>
    <w:p w14:paraId="16087290" w14:textId="77777777" w:rsidR="00BF356B" w:rsidRPr="00971183" w:rsidRDefault="00BF356B" w:rsidP="00BF356B">
      <w:pPr>
        <w:spacing w:line="228" w:lineRule="auto"/>
        <w:rPr>
          <w:rStyle w:val="CharStyle3"/>
          <w:rFonts w:eastAsia="Calibri"/>
          <w:sz w:val="20"/>
          <w:lang w:eastAsia="en-US"/>
        </w:rPr>
      </w:pPr>
    </w:p>
    <w:p w14:paraId="5D1FADE4" w14:textId="77777777" w:rsidR="00C720C9" w:rsidRPr="00BF356B" w:rsidRDefault="00BF356B" w:rsidP="00BF356B">
      <w:pPr>
        <w:pStyle w:val="Style7"/>
        <w:shd w:val="clear" w:color="auto" w:fill="auto"/>
        <w:spacing w:before="0" w:after="0" w:line="228" w:lineRule="auto"/>
        <w:jc w:val="center"/>
        <w:rPr>
          <w:rStyle w:val="CharStyle13"/>
          <w:color w:val="000000"/>
          <w:sz w:val="28"/>
          <w:szCs w:val="28"/>
          <w:vertAlign w:val="superscript"/>
        </w:rPr>
      </w:pPr>
      <w:r w:rsidRPr="00971183">
        <w:rPr>
          <w:b w:val="0"/>
          <w:bCs/>
          <w:color w:val="000000"/>
          <w:sz w:val="24"/>
          <w:szCs w:val="24"/>
          <w:shd w:val="clear" w:color="auto" w:fill="FFFFFF"/>
          <w:lang w:val="ru-RU" w:eastAsia="ru-RU"/>
        </w:rPr>
        <w:br w:type="page"/>
      </w:r>
      <w:r w:rsidR="00C720C9" w:rsidRPr="00BF356B">
        <w:rPr>
          <w:bCs/>
          <w:color w:val="000000"/>
          <w:sz w:val="28"/>
          <w:szCs w:val="28"/>
          <w:shd w:val="clear" w:color="auto" w:fill="FFFFFF"/>
        </w:rPr>
        <w:lastRenderedPageBreak/>
        <w:t xml:space="preserve">ЧАСТЬ 1. Сведения об оказываемых муниципальных услугах </w:t>
      </w:r>
      <w:r w:rsidR="00123B60" w:rsidRPr="00BF356B">
        <w:rPr>
          <w:rStyle w:val="CharStyle13"/>
          <w:color w:val="000000"/>
          <w:sz w:val="28"/>
          <w:szCs w:val="28"/>
          <w:vertAlign w:val="superscript"/>
        </w:rPr>
        <w:t>1)</w:t>
      </w:r>
    </w:p>
    <w:tbl>
      <w:tblPr>
        <w:tblpPr w:leftFromText="180" w:rightFromText="180" w:vertAnchor="text" w:horzAnchor="margin" w:tblpXSpec="right" w:tblpY="84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C61E5D" w:rsidRPr="00AC0B44" w14:paraId="40AF3A00" w14:textId="77777777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235EEAC8" w14:textId="77777777" w:rsidR="00C61E5D" w:rsidRPr="007C164C" w:rsidRDefault="00C61E5D" w:rsidP="00E06589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7C164C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61C42A" w14:textId="77777777" w:rsidR="00C61E5D" w:rsidRPr="008634FA" w:rsidRDefault="005E0803" w:rsidP="00517CBB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szCs w:val="28"/>
              </w:rPr>
              <w:t>50.Г52.0</w:t>
            </w:r>
          </w:p>
        </w:tc>
      </w:tr>
    </w:tbl>
    <w:p w14:paraId="1D50FB6D" w14:textId="77777777" w:rsidR="00093013" w:rsidRDefault="00093013" w:rsidP="00E06589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14:paraId="46CA4DE1" w14:textId="77777777" w:rsidR="00093013" w:rsidRPr="009E6393" w:rsidRDefault="00C720C9" w:rsidP="009E6393">
      <w:pPr>
        <w:widowControl w:val="0"/>
        <w:jc w:val="center"/>
        <w:outlineLvl w:val="3"/>
        <w:rPr>
          <w:bCs/>
          <w:szCs w:val="28"/>
        </w:rPr>
      </w:pPr>
      <w:r w:rsidRPr="007C164C">
        <w:rPr>
          <w:bCs/>
          <w:color w:val="000000"/>
          <w:szCs w:val="28"/>
          <w:shd w:val="clear" w:color="auto" w:fill="FFFFFF"/>
        </w:rPr>
        <w:t>РАЗДЕЛ</w:t>
      </w:r>
      <w:r w:rsidR="003F7A4A" w:rsidRPr="007C164C">
        <w:rPr>
          <w:bCs/>
          <w:color w:val="000000"/>
          <w:szCs w:val="28"/>
          <w:shd w:val="clear" w:color="auto" w:fill="FFFFFF"/>
        </w:rPr>
        <w:t xml:space="preserve"> № 1</w:t>
      </w:r>
    </w:p>
    <w:p w14:paraId="5A1A7CF0" w14:textId="77777777" w:rsidR="00E51A1F" w:rsidRDefault="00E51A1F" w:rsidP="00C61E5D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p w14:paraId="4537F8FA" w14:textId="77777777" w:rsidR="003F7A4A" w:rsidRPr="007C164C" w:rsidRDefault="00C720C9" w:rsidP="00C61E5D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1. Наименование муниципальной услуги</w:t>
      </w:r>
      <w:r w:rsidR="003F7A4A" w:rsidRPr="007C164C">
        <w:rPr>
          <w:b/>
          <w:bCs/>
          <w:color w:val="000000"/>
          <w:szCs w:val="28"/>
          <w:shd w:val="clear" w:color="auto" w:fill="FFFFFF"/>
        </w:rPr>
        <w:t>:</w:t>
      </w:r>
      <w:r w:rsidRPr="007C164C">
        <w:rPr>
          <w:b/>
          <w:bCs/>
          <w:color w:val="000000"/>
          <w:szCs w:val="28"/>
          <w:shd w:val="clear" w:color="auto" w:fill="FFFFFF"/>
        </w:rPr>
        <w:t xml:space="preserve"> </w:t>
      </w:r>
    </w:p>
    <w:p w14:paraId="0F5756FB" w14:textId="77777777" w:rsidR="00AC0B44" w:rsidRPr="008634FA" w:rsidRDefault="00AC0B44" w:rsidP="00AC0B44">
      <w:pPr>
        <w:jc w:val="both"/>
        <w:rPr>
          <w:szCs w:val="28"/>
        </w:rPr>
      </w:pPr>
      <w:r w:rsidRPr="008634FA">
        <w:rPr>
          <w:szCs w:val="28"/>
        </w:rPr>
        <w:t>Психолого-медико-педагогическое обследование детей.</w:t>
      </w:r>
    </w:p>
    <w:p w14:paraId="24B08B97" w14:textId="77777777" w:rsidR="003F7A4A" w:rsidRPr="007C164C" w:rsidRDefault="00C720C9" w:rsidP="00C61E5D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</w:t>
      </w:r>
      <w:r w:rsidR="003F7A4A" w:rsidRPr="007C164C">
        <w:rPr>
          <w:b/>
          <w:bCs/>
          <w:color w:val="000000"/>
          <w:szCs w:val="28"/>
          <w:shd w:val="clear" w:color="auto" w:fill="FFFFFF"/>
        </w:rPr>
        <w:t xml:space="preserve"> услуги:</w:t>
      </w:r>
    </w:p>
    <w:p w14:paraId="23E7E05F" w14:textId="77777777" w:rsidR="00AC0B44" w:rsidRPr="008634FA" w:rsidRDefault="00C35D1E" w:rsidP="00AC0B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14:paraId="11975F0D" w14:textId="77777777" w:rsidR="00B42F6F" w:rsidRPr="00B42F6F" w:rsidRDefault="00C720C9" w:rsidP="00B42F6F">
      <w:pPr>
        <w:widowControl w:val="0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</w:t>
      </w:r>
      <w:r w:rsidR="00B42F6F" w:rsidRPr="00B42F6F">
        <w:rPr>
          <w:b/>
          <w:bCs/>
          <w:color w:val="000000"/>
          <w:szCs w:val="28"/>
          <w:shd w:val="clear" w:color="auto" w:fill="FFFFFF"/>
        </w:rPr>
        <w:t xml:space="preserve">Сведения о фактическом достижении показателей, характеризующих объем и (или) качество муниципальной </w:t>
      </w:r>
    </w:p>
    <w:p w14:paraId="77263496" w14:textId="77777777" w:rsidR="00093013" w:rsidRPr="009E6393" w:rsidRDefault="00B42F6F" w:rsidP="00B42F6F">
      <w:pPr>
        <w:widowControl w:val="0"/>
        <w:rPr>
          <w:b/>
          <w:color w:val="000000"/>
          <w:szCs w:val="28"/>
        </w:rPr>
      </w:pPr>
      <w:r w:rsidRPr="00B42F6F">
        <w:rPr>
          <w:b/>
          <w:bCs/>
          <w:color w:val="000000"/>
          <w:szCs w:val="28"/>
          <w:shd w:val="clear" w:color="auto" w:fill="FFFFFF"/>
        </w:rPr>
        <w:t>услуги</w:t>
      </w:r>
    </w:p>
    <w:p w14:paraId="0FBC478C" w14:textId="77777777" w:rsidR="00C720C9" w:rsidRPr="007C164C" w:rsidRDefault="00C720C9" w:rsidP="00C61E5D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3.1. </w:t>
      </w:r>
      <w:r w:rsidR="00B42F6F" w:rsidRPr="00B42F6F">
        <w:rPr>
          <w:b/>
          <w:bCs/>
          <w:color w:val="000000"/>
          <w:szCs w:val="28"/>
          <w:shd w:val="clear" w:color="auto" w:fill="FFFFFF"/>
        </w:rPr>
        <w:t xml:space="preserve"> Сведения о фактическом </w:t>
      </w:r>
      <w:r w:rsidR="005C2407" w:rsidRPr="00B42F6F">
        <w:rPr>
          <w:b/>
          <w:bCs/>
          <w:color w:val="000000"/>
          <w:szCs w:val="28"/>
          <w:shd w:val="clear" w:color="auto" w:fill="FFFFFF"/>
        </w:rPr>
        <w:t>достижении показателей</w:t>
      </w:r>
      <w:r w:rsidR="00B42F6F" w:rsidRPr="00B42F6F">
        <w:rPr>
          <w:b/>
          <w:bCs/>
          <w:color w:val="000000"/>
          <w:szCs w:val="28"/>
          <w:shd w:val="clear" w:color="auto" w:fill="FFFFFF"/>
        </w:rPr>
        <w:t xml:space="preserve">, характеризующих качество муниципальной услуги </w:t>
      </w:r>
    </w:p>
    <w:tbl>
      <w:tblPr>
        <w:tblW w:w="5300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849"/>
        <w:gridCol w:w="1132"/>
        <w:gridCol w:w="1132"/>
        <w:gridCol w:w="1132"/>
        <w:gridCol w:w="1133"/>
        <w:gridCol w:w="1840"/>
        <w:gridCol w:w="991"/>
        <w:gridCol w:w="709"/>
        <w:gridCol w:w="992"/>
        <w:gridCol w:w="991"/>
        <w:gridCol w:w="990"/>
        <w:gridCol w:w="1132"/>
        <w:gridCol w:w="1131"/>
      </w:tblGrid>
      <w:tr w:rsidR="00B42F6F" w:rsidRPr="007C164C" w14:paraId="7D194470" w14:textId="77777777" w:rsidTr="00046ED8">
        <w:trPr>
          <w:trHeight w:hRule="exact" w:val="323"/>
        </w:trPr>
        <w:tc>
          <w:tcPr>
            <w:tcW w:w="1276" w:type="dxa"/>
            <w:vMerge w:val="restart"/>
            <w:shd w:val="clear" w:color="auto" w:fill="FFFFFF"/>
          </w:tcPr>
          <w:p w14:paraId="45116C73" w14:textId="77777777" w:rsidR="00B42F6F" w:rsidRPr="00111D6B" w:rsidRDefault="00B42F6F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8" w:type="dxa"/>
            <w:gridSpan w:val="3"/>
            <w:vMerge w:val="restart"/>
            <w:shd w:val="clear" w:color="auto" w:fill="FFFFFF"/>
          </w:tcPr>
          <w:p w14:paraId="487A4028" w14:textId="77777777" w:rsidR="00B42F6F" w:rsidRPr="00111D6B" w:rsidRDefault="00B42F6F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9" w:type="dxa"/>
            <w:gridSpan w:val="2"/>
            <w:vMerge w:val="restart"/>
            <w:shd w:val="clear" w:color="auto" w:fill="FFFFFF"/>
          </w:tcPr>
          <w:p w14:paraId="14FC2A35" w14:textId="77777777" w:rsidR="00B42F6F" w:rsidRPr="00111D6B" w:rsidRDefault="00B42F6F" w:rsidP="00A50541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788" w:type="dxa"/>
            <w:gridSpan w:val="8"/>
            <w:shd w:val="clear" w:color="auto" w:fill="FFFFFF"/>
          </w:tcPr>
          <w:p w14:paraId="28EBE768" w14:textId="77777777" w:rsidR="00B42F6F" w:rsidRPr="00111D6B" w:rsidRDefault="00B42F6F" w:rsidP="00A50541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 качества муниципальной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услуги</w:t>
            </w:r>
          </w:p>
        </w:tc>
      </w:tr>
      <w:tr w:rsidR="008C50C0" w:rsidRPr="007C164C" w14:paraId="523AC71E" w14:textId="77777777" w:rsidTr="00046ED8">
        <w:trPr>
          <w:trHeight w:hRule="exact" w:val="576"/>
        </w:trPr>
        <w:tc>
          <w:tcPr>
            <w:tcW w:w="1276" w:type="dxa"/>
            <w:vMerge/>
            <w:shd w:val="clear" w:color="auto" w:fill="FFFFFF"/>
          </w:tcPr>
          <w:p w14:paraId="4D637DB7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8" w:type="dxa"/>
            <w:gridSpan w:val="3"/>
            <w:vMerge/>
            <w:shd w:val="clear" w:color="auto" w:fill="FFFFFF"/>
          </w:tcPr>
          <w:p w14:paraId="7CDAA739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269" w:type="dxa"/>
            <w:gridSpan w:val="2"/>
            <w:vMerge/>
            <w:shd w:val="clear" w:color="auto" w:fill="FFFFFF"/>
          </w:tcPr>
          <w:p w14:paraId="6B4E3C6D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843" w:type="dxa"/>
            <w:vMerge w:val="restart"/>
            <w:shd w:val="clear" w:color="auto" w:fill="FFFFFF"/>
          </w:tcPr>
          <w:p w14:paraId="33711237" w14:textId="77777777" w:rsidR="008C50C0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наименова</w:t>
            </w:r>
            <w:r w:rsidRPr="00111D6B">
              <w:rPr>
                <w:color w:val="000000"/>
                <w:sz w:val="20"/>
              </w:rPr>
              <w:t>ние показателя</w:t>
            </w:r>
          </w:p>
          <w:p w14:paraId="13D4A21F" w14:textId="77777777" w:rsidR="008C50C0" w:rsidRPr="004E58DF" w:rsidRDefault="008C50C0" w:rsidP="008C50C0">
            <w:pPr>
              <w:ind w:firstLine="720"/>
              <w:rPr>
                <w:sz w:val="20"/>
              </w:rPr>
            </w:pPr>
          </w:p>
        </w:tc>
        <w:tc>
          <w:tcPr>
            <w:tcW w:w="1702" w:type="dxa"/>
            <w:gridSpan w:val="2"/>
            <w:shd w:val="clear" w:color="auto" w:fill="FFFFFF"/>
          </w:tcPr>
          <w:p w14:paraId="5F5C4671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72074C51" w14:textId="77777777" w:rsidR="008C50C0" w:rsidRPr="00B42F6F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proofErr w:type="spellEnd"/>
            <w:r w:rsidRPr="00B42F6F">
              <w:rPr>
                <w:color w:val="000000"/>
                <w:sz w:val="20"/>
              </w:rPr>
              <w:t>-</w:t>
            </w:r>
          </w:p>
          <w:p w14:paraId="1D07B584" w14:textId="77777777" w:rsidR="008C50C0" w:rsidRPr="00B42F6F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 w:rsidRPr="00B42F6F">
              <w:rPr>
                <w:color w:val="000000"/>
                <w:sz w:val="20"/>
              </w:rPr>
              <w:t>дено</w:t>
            </w:r>
            <w:proofErr w:type="spellEnd"/>
          </w:p>
          <w:p w14:paraId="4BCB469E" w14:textId="77777777" w:rsidR="008C50C0" w:rsidRPr="00B42F6F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5061080B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357E765F" w14:textId="77777777" w:rsidR="008C50C0" w:rsidRPr="008C50C0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proofErr w:type="spellEnd"/>
            <w:r w:rsidRPr="008C50C0">
              <w:rPr>
                <w:color w:val="000000"/>
                <w:sz w:val="20"/>
              </w:rPr>
              <w:t>-</w:t>
            </w:r>
          </w:p>
          <w:p w14:paraId="4F8FF553" w14:textId="77777777" w:rsidR="008C50C0" w:rsidRPr="008C50C0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60C350AF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991" w:type="dxa"/>
            <w:vMerge w:val="restart"/>
            <w:shd w:val="clear" w:color="auto" w:fill="FFFFFF"/>
          </w:tcPr>
          <w:p w14:paraId="3FFB3A1E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23F163FF" w14:textId="77777777" w:rsidR="008C50C0" w:rsidRPr="001D1F5B" w:rsidRDefault="008C50C0" w:rsidP="008C50C0">
            <w:pPr>
              <w:keepNext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 xml:space="preserve">тклонение, </w:t>
            </w:r>
            <w:proofErr w:type="gramStart"/>
            <w:r w:rsidRPr="008C50C0">
              <w:rPr>
                <w:color w:val="000000"/>
                <w:sz w:val="20"/>
              </w:rPr>
              <w:t>превы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</w:t>
            </w:r>
            <w:proofErr w:type="spellStart"/>
            <w:r w:rsidRPr="008C50C0">
              <w:rPr>
                <w:color w:val="000000"/>
                <w:sz w:val="20"/>
              </w:rPr>
              <w:t>допус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тимое</w:t>
            </w:r>
            <w:proofErr w:type="spellEnd"/>
            <w:r w:rsidRPr="008C50C0">
              <w:rPr>
                <w:color w:val="000000"/>
                <w:sz w:val="20"/>
              </w:rPr>
              <w:t xml:space="preserve"> (воз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можное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14:paraId="7E95F1F8" w14:textId="77777777" w:rsidR="008C50C0" w:rsidRPr="008C50C0" w:rsidRDefault="008C50C0" w:rsidP="008C50C0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5970AA1C" w14:textId="77777777" w:rsidR="008C50C0" w:rsidRPr="00171315" w:rsidRDefault="008C50C0" w:rsidP="008C50C0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</w:tr>
      <w:tr w:rsidR="008C50C0" w:rsidRPr="007C164C" w14:paraId="294B8E42" w14:textId="77777777" w:rsidTr="00046ED8">
        <w:trPr>
          <w:trHeight w:val="624"/>
        </w:trPr>
        <w:tc>
          <w:tcPr>
            <w:tcW w:w="1276" w:type="dxa"/>
            <w:vMerge/>
            <w:shd w:val="clear" w:color="auto" w:fill="FFFFFF"/>
          </w:tcPr>
          <w:p w14:paraId="33F5A6A9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72077649" w14:textId="77777777" w:rsidR="008C50C0" w:rsidRPr="00111D6B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</w:t>
            </w:r>
          </w:p>
          <w:p w14:paraId="2351C702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14:paraId="134C4E34" w14:textId="77777777" w:rsidR="008C50C0" w:rsidRPr="00111D6B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__________</w:t>
            </w:r>
          </w:p>
          <w:p w14:paraId="7160D663" w14:textId="77777777" w:rsidR="008C50C0" w:rsidRPr="00111D6B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proofErr w:type="spellEnd"/>
            <w:r w:rsidRPr="00111D6B">
              <w:rPr>
                <w:color w:val="000000"/>
                <w:sz w:val="20"/>
              </w:rPr>
              <w:t>-</w:t>
            </w:r>
          </w:p>
          <w:p w14:paraId="2B0D8855" w14:textId="77777777" w:rsidR="008C50C0" w:rsidRPr="00111D6B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</w:t>
            </w:r>
            <w:r>
              <w:rPr>
                <w:color w:val="000000"/>
                <w:sz w:val="20"/>
              </w:rPr>
              <w:t>ка-</w:t>
            </w: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14:paraId="4133DBCD" w14:textId="77777777" w:rsidR="008C50C0" w:rsidRPr="00111D6B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__________</w:t>
            </w:r>
          </w:p>
          <w:p w14:paraId="7D8426C7" w14:textId="77777777" w:rsidR="008C50C0" w:rsidRPr="00111D6B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proofErr w:type="spellEnd"/>
            <w:r w:rsidRPr="00111D6B">
              <w:rPr>
                <w:color w:val="000000"/>
                <w:sz w:val="20"/>
              </w:rPr>
              <w:t>-</w:t>
            </w:r>
          </w:p>
          <w:p w14:paraId="51D0A24B" w14:textId="77777777" w:rsidR="008C50C0" w:rsidRPr="00111D6B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пока-</w:t>
            </w:r>
          </w:p>
          <w:p w14:paraId="4BEEF6C7" w14:textId="77777777" w:rsidR="008C50C0" w:rsidRPr="00111D6B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14:paraId="297E20D6" w14:textId="77777777" w:rsidR="008C50C0" w:rsidRPr="00111D6B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__________</w:t>
            </w:r>
          </w:p>
          <w:p w14:paraId="66BE84D6" w14:textId="77777777" w:rsidR="008C50C0" w:rsidRPr="00111D6B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proofErr w:type="spellEnd"/>
            <w:r w:rsidRPr="00111D6B">
              <w:rPr>
                <w:color w:val="000000"/>
                <w:sz w:val="20"/>
              </w:rPr>
              <w:t>-</w:t>
            </w:r>
          </w:p>
          <w:p w14:paraId="35FAF071" w14:textId="77777777" w:rsidR="008C50C0" w:rsidRPr="00111D6B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пока-</w:t>
            </w:r>
          </w:p>
          <w:p w14:paraId="76E6EBB3" w14:textId="77777777" w:rsidR="008C50C0" w:rsidRPr="00111D6B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5" w:type="dxa"/>
            <w:shd w:val="clear" w:color="auto" w:fill="FFFFFF"/>
          </w:tcPr>
          <w:p w14:paraId="13ED2B44" w14:textId="77777777" w:rsidR="008C50C0" w:rsidRPr="00111D6B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0CA17F49" w14:textId="77777777" w:rsidR="008C50C0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ва</w:t>
            </w:r>
            <w:proofErr w:type="spellEnd"/>
            <w:r>
              <w:rPr>
                <w:color w:val="000000"/>
                <w:sz w:val="20"/>
              </w:rPr>
              <w:t>-</w:t>
            </w:r>
          </w:p>
          <w:p w14:paraId="2A9CD41C" w14:textId="77777777" w:rsidR="008C50C0" w:rsidRPr="00111D6B" w:rsidRDefault="008C50C0" w:rsidP="008C50C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пока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843" w:type="dxa"/>
            <w:vMerge/>
            <w:shd w:val="clear" w:color="auto" w:fill="FFFFFF"/>
          </w:tcPr>
          <w:p w14:paraId="5D81FFAD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5F3A70F4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710" w:type="dxa"/>
            <w:shd w:val="clear" w:color="auto" w:fill="FFFFFF"/>
          </w:tcPr>
          <w:p w14:paraId="600C2A10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14:paraId="4DB69775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70DD2FB4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14:paraId="707C022D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606C66DE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14:paraId="39B3297E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8C50C0" w:rsidRPr="007C164C" w14:paraId="255FF298" w14:textId="77777777" w:rsidTr="00046ED8">
        <w:trPr>
          <w:trHeight w:hRule="exact" w:val="335"/>
        </w:trPr>
        <w:tc>
          <w:tcPr>
            <w:tcW w:w="1276" w:type="dxa"/>
            <w:shd w:val="clear" w:color="auto" w:fill="FFFFFF"/>
          </w:tcPr>
          <w:p w14:paraId="529D3864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850" w:type="dxa"/>
            <w:shd w:val="clear" w:color="auto" w:fill="FFFFFF"/>
          </w:tcPr>
          <w:p w14:paraId="748939EE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14:paraId="4F8044FD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14:paraId="06E37C8C" w14:textId="77777777" w:rsidR="008C50C0" w:rsidRPr="00111D6B" w:rsidRDefault="008C50C0" w:rsidP="008C50C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14:paraId="602DCA25" w14:textId="77777777" w:rsidR="008C50C0" w:rsidRPr="00111D6B" w:rsidRDefault="008C50C0" w:rsidP="008C50C0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5" w:type="dxa"/>
            <w:shd w:val="clear" w:color="auto" w:fill="FFFFFF"/>
          </w:tcPr>
          <w:p w14:paraId="57B0CBA0" w14:textId="77777777" w:rsidR="008C50C0" w:rsidRPr="00111D6B" w:rsidRDefault="008C50C0" w:rsidP="008C50C0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3" w:type="dxa"/>
            <w:shd w:val="clear" w:color="auto" w:fill="FFFFFF"/>
          </w:tcPr>
          <w:p w14:paraId="34809F54" w14:textId="77777777" w:rsidR="008C50C0" w:rsidRPr="00111D6B" w:rsidRDefault="008C50C0" w:rsidP="008C50C0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14:paraId="456D2A10" w14:textId="77777777" w:rsidR="008C50C0" w:rsidRPr="00111D6B" w:rsidRDefault="008C50C0" w:rsidP="008C50C0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710" w:type="dxa"/>
            <w:shd w:val="clear" w:color="auto" w:fill="FFFFFF"/>
          </w:tcPr>
          <w:p w14:paraId="07F38BC5" w14:textId="77777777" w:rsidR="008C50C0" w:rsidRPr="00111D6B" w:rsidRDefault="008C50C0" w:rsidP="008C50C0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14:paraId="2545C3E2" w14:textId="77777777" w:rsidR="008C50C0" w:rsidRPr="00111D6B" w:rsidRDefault="008C50C0" w:rsidP="008C50C0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00787B3D" w14:textId="77777777" w:rsidR="008C50C0" w:rsidRPr="00111D6B" w:rsidRDefault="008C50C0" w:rsidP="008C50C0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1" w:type="dxa"/>
            <w:shd w:val="clear" w:color="auto" w:fill="FFFFFF"/>
          </w:tcPr>
          <w:p w14:paraId="291C873D" w14:textId="77777777" w:rsidR="008C50C0" w:rsidRPr="00111D6B" w:rsidRDefault="008C50C0" w:rsidP="008C50C0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1134" w:type="dxa"/>
            <w:shd w:val="clear" w:color="auto" w:fill="FFFFFF"/>
          </w:tcPr>
          <w:p w14:paraId="467CEBDA" w14:textId="77777777" w:rsidR="008C50C0" w:rsidRPr="00111D6B" w:rsidRDefault="008C50C0" w:rsidP="008C50C0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33" w:type="dxa"/>
            <w:shd w:val="clear" w:color="auto" w:fill="FFFFFF"/>
          </w:tcPr>
          <w:p w14:paraId="4170F47B" w14:textId="77777777" w:rsidR="008C50C0" w:rsidRPr="00111D6B" w:rsidRDefault="008C50C0" w:rsidP="008C50C0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382F28" w:rsidRPr="009E3C57" w14:paraId="2501CB5C" w14:textId="77777777" w:rsidTr="00046ED8">
        <w:trPr>
          <w:trHeight w:val="2543"/>
        </w:trPr>
        <w:tc>
          <w:tcPr>
            <w:tcW w:w="1276" w:type="dxa"/>
            <w:vMerge w:val="restart"/>
            <w:shd w:val="clear" w:color="auto" w:fill="FFFFFF"/>
          </w:tcPr>
          <w:p w14:paraId="6CEA77E0" w14:textId="77777777" w:rsidR="00382F28" w:rsidRPr="009E3C57" w:rsidRDefault="00382F28" w:rsidP="008C50C0">
            <w:pPr>
              <w:rPr>
                <w:bCs/>
                <w:sz w:val="20"/>
              </w:rPr>
            </w:pPr>
            <w:r w:rsidRPr="003F3E69">
              <w:rPr>
                <w:sz w:val="20"/>
                <w:lang w:eastAsia="ru-RU"/>
              </w:rPr>
              <w:t>853212О.99.</w:t>
            </w:r>
            <w:proofErr w:type="gramStart"/>
            <w:r w:rsidRPr="003F3E69">
              <w:rPr>
                <w:sz w:val="20"/>
                <w:lang w:eastAsia="ru-RU"/>
              </w:rPr>
              <w:t>0.БВ</w:t>
            </w:r>
            <w:proofErr w:type="gramEnd"/>
            <w:r w:rsidRPr="003F3E69">
              <w:rPr>
                <w:sz w:val="20"/>
                <w:lang w:eastAsia="ru-RU"/>
              </w:rPr>
              <w:t>20АА02001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05B13A" w14:textId="77777777" w:rsidR="00382F28" w:rsidRPr="009E3C57" w:rsidRDefault="00382F28" w:rsidP="008C50C0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CEACB" w14:textId="77777777" w:rsidR="00382F28" w:rsidRPr="009E3C57" w:rsidRDefault="00382F28" w:rsidP="008C50C0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836CD" w14:textId="77777777" w:rsidR="00382F28" w:rsidRPr="009E3C57" w:rsidRDefault="00382F28" w:rsidP="008C50C0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76DB3421" w14:textId="77777777" w:rsidR="00382F28" w:rsidRPr="009E3C57" w:rsidRDefault="00382F28" w:rsidP="008C50C0">
            <w:pPr>
              <w:keepNext/>
              <w:jc w:val="center"/>
              <w:outlineLvl w:val="3"/>
              <w:rPr>
                <w:sz w:val="20"/>
              </w:rPr>
            </w:pPr>
            <w:r w:rsidRPr="009E3C57">
              <w:rPr>
                <w:sz w:val="20"/>
              </w:rPr>
              <w:t>В центре психолого-</w:t>
            </w:r>
            <w:proofErr w:type="spellStart"/>
            <w:proofErr w:type="gramStart"/>
            <w:r w:rsidRPr="009E3C57">
              <w:rPr>
                <w:sz w:val="20"/>
              </w:rPr>
              <w:t>педагогичес</w:t>
            </w:r>
            <w:proofErr w:type="spellEnd"/>
            <w:r w:rsidRPr="009E3C57">
              <w:rPr>
                <w:sz w:val="20"/>
              </w:rPr>
              <w:t>-кой</w:t>
            </w:r>
            <w:proofErr w:type="gramEnd"/>
            <w:r w:rsidRPr="009E3C57">
              <w:rPr>
                <w:sz w:val="20"/>
              </w:rPr>
              <w:t>, меди</w:t>
            </w:r>
            <w:r>
              <w:rPr>
                <w:sz w:val="20"/>
              </w:rPr>
              <w:t>-</w:t>
            </w:r>
            <w:r w:rsidRPr="009E3C57">
              <w:rPr>
                <w:sz w:val="20"/>
              </w:rPr>
              <w:t>цинской и социальной помощи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14:paraId="526BD823" w14:textId="77777777" w:rsidR="00382F28" w:rsidRPr="009E3C57" w:rsidRDefault="00382F28" w:rsidP="008C50C0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очная</w:t>
            </w:r>
          </w:p>
        </w:tc>
        <w:tc>
          <w:tcPr>
            <w:tcW w:w="1843" w:type="dxa"/>
            <w:shd w:val="clear" w:color="auto" w:fill="FFFFFF"/>
          </w:tcPr>
          <w:p w14:paraId="0E4FA430" w14:textId="14A7CABB" w:rsidR="00382F28" w:rsidRPr="009E3C57" w:rsidRDefault="00382F28" w:rsidP="00891429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</w:t>
            </w:r>
            <w:r w:rsidR="00046ED8">
              <w:rPr>
                <w:sz w:val="20"/>
                <w:szCs w:val="20"/>
              </w:rPr>
              <w:t xml:space="preserve">обучающихся, </w:t>
            </w:r>
            <w:r w:rsidRPr="009E3C57">
              <w:rPr>
                <w:sz w:val="20"/>
                <w:szCs w:val="20"/>
              </w:rPr>
              <w:t>которым оказана услуга по психолого-</w:t>
            </w:r>
            <w:r>
              <w:rPr>
                <w:sz w:val="20"/>
                <w:szCs w:val="20"/>
              </w:rPr>
              <w:t>м</w:t>
            </w:r>
            <w:r w:rsidRPr="009E3C57">
              <w:rPr>
                <w:sz w:val="20"/>
                <w:szCs w:val="20"/>
              </w:rPr>
              <w:t>еди</w:t>
            </w:r>
            <w:r>
              <w:rPr>
                <w:sz w:val="20"/>
                <w:szCs w:val="20"/>
              </w:rPr>
              <w:t>ко-</w:t>
            </w:r>
            <w:r w:rsidRPr="009E3C57">
              <w:rPr>
                <w:sz w:val="20"/>
                <w:szCs w:val="20"/>
              </w:rPr>
              <w:t xml:space="preserve">педагогическому </w:t>
            </w:r>
            <w:proofErr w:type="gramStart"/>
            <w:r w:rsidRPr="009E3C57">
              <w:rPr>
                <w:sz w:val="20"/>
                <w:szCs w:val="20"/>
              </w:rPr>
              <w:t>обсл</w:t>
            </w:r>
            <w:r>
              <w:rPr>
                <w:sz w:val="20"/>
                <w:szCs w:val="20"/>
              </w:rPr>
              <w:t>е</w:t>
            </w:r>
            <w:r w:rsidRPr="009E3C57">
              <w:rPr>
                <w:sz w:val="20"/>
                <w:szCs w:val="20"/>
              </w:rPr>
              <w:t>дованию  с</w:t>
            </w:r>
            <w:proofErr w:type="gramEnd"/>
            <w:r w:rsidRPr="009E3C57">
              <w:rPr>
                <w:sz w:val="20"/>
                <w:szCs w:val="20"/>
              </w:rPr>
              <w:t xml:space="preserve"> выдачей рекомен</w:t>
            </w:r>
            <w:r>
              <w:rPr>
                <w:sz w:val="20"/>
                <w:szCs w:val="20"/>
              </w:rPr>
              <w:t>да</w:t>
            </w:r>
            <w:r w:rsidRPr="009E3C57">
              <w:rPr>
                <w:sz w:val="20"/>
                <w:szCs w:val="20"/>
              </w:rPr>
              <w:t>ций, от общего количества обратившихся в учреждение за обследованием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205A8760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процент</w:t>
            </w:r>
          </w:p>
          <w:p w14:paraId="4C0841B8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3CE137F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</w:t>
            </w:r>
          </w:p>
          <w:p w14:paraId="43CEDF4E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2598A06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0110E73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59643ECC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5C9FD09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60FD35CF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6D0623A2" w14:textId="77777777" w:rsidR="00382F28" w:rsidRPr="009E3C57" w:rsidRDefault="00382F28" w:rsidP="00382F28">
            <w:pPr>
              <w:keepNext/>
              <w:outlineLvl w:val="3"/>
              <w:rPr>
                <w:bCs/>
                <w:sz w:val="20"/>
              </w:rPr>
            </w:pPr>
          </w:p>
        </w:tc>
        <w:tc>
          <w:tcPr>
            <w:tcW w:w="710" w:type="dxa"/>
            <w:shd w:val="clear" w:color="auto" w:fill="FFFFFF"/>
          </w:tcPr>
          <w:p w14:paraId="1F91EB19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744</w:t>
            </w:r>
          </w:p>
          <w:p w14:paraId="3BF4F1A1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3EE67545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2A2DB25B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3620222E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09CBFF61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210D658" w14:textId="77777777" w:rsidR="00382F28" w:rsidRDefault="00382F28" w:rsidP="00382F28">
            <w:pPr>
              <w:keepNext/>
              <w:outlineLvl w:val="3"/>
              <w:rPr>
                <w:bCs/>
                <w:sz w:val="20"/>
              </w:rPr>
            </w:pPr>
          </w:p>
          <w:p w14:paraId="0AFBF152" w14:textId="77777777" w:rsidR="00382F28" w:rsidRPr="009E3C57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993" w:type="dxa"/>
            <w:shd w:val="clear" w:color="auto" w:fill="FFFFFF"/>
          </w:tcPr>
          <w:p w14:paraId="7E659A4C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  <w:p w14:paraId="1ADD48B4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363AD4DE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0A051A53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00CF952F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369AD3F0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6CC169F0" w14:textId="77777777" w:rsidR="00382F28" w:rsidRDefault="00382F28" w:rsidP="00382F28">
            <w:pPr>
              <w:pStyle w:val="ConsPlusCell"/>
              <w:rPr>
                <w:sz w:val="20"/>
                <w:szCs w:val="20"/>
              </w:rPr>
            </w:pPr>
          </w:p>
          <w:p w14:paraId="530A19FE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4593FE37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  <w:p w14:paraId="598C4EC2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76B64CF4" w14:textId="77777777" w:rsidR="00382F28" w:rsidRDefault="00382F28" w:rsidP="00382F28">
            <w:pPr>
              <w:pStyle w:val="ConsPlusCell"/>
              <w:rPr>
                <w:sz w:val="20"/>
                <w:szCs w:val="20"/>
              </w:rPr>
            </w:pPr>
          </w:p>
          <w:p w14:paraId="4AB31CBC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546227F2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FFFFFF"/>
          </w:tcPr>
          <w:p w14:paraId="54A34BF9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14:paraId="17A6803A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6991F2B5" w14:textId="77777777" w:rsidR="00382F28" w:rsidRDefault="00382F28" w:rsidP="00382F28">
            <w:pPr>
              <w:pStyle w:val="ConsPlusCell"/>
              <w:rPr>
                <w:sz w:val="20"/>
                <w:szCs w:val="20"/>
              </w:rPr>
            </w:pPr>
          </w:p>
          <w:p w14:paraId="1F18E817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198C8822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3F4F48A8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5FA339BC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13EABFEF" w14:textId="77777777" w:rsidR="00382F28" w:rsidRPr="009E3C57" w:rsidRDefault="00382F28" w:rsidP="00382F28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/>
          </w:tcPr>
          <w:p w14:paraId="2FD1F71C" w14:textId="77777777" w:rsidR="00382F28" w:rsidRPr="009E3C57" w:rsidRDefault="00382F28" w:rsidP="008C50C0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  <w:tr w:rsidR="00382F28" w:rsidRPr="009E3C57" w14:paraId="16C96F72" w14:textId="77777777" w:rsidTr="00046ED8">
        <w:trPr>
          <w:trHeight w:hRule="exact" w:val="1861"/>
        </w:trPr>
        <w:tc>
          <w:tcPr>
            <w:tcW w:w="1276" w:type="dxa"/>
            <w:vMerge/>
            <w:shd w:val="clear" w:color="auto" w:fill="FFFFFF"/>
          </w:tcPr>
          <w:p w14:paraId="50E34843" w14:textId="77777777" w:rsidR="00382F28" w:rsidRPr="003F3E69" w:rsidRDefault="00382F28" w:rsidP="008C50C0">
            <w:pPr>
              <w:rPr>
                <w:sz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02E3" w14:textId="77777777" w:rsidR="00382F28" w:rsidRPr="009E3C57" w:rsidRDefault="00382F28" w:rsidP="008C50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A26B" w14:textId="77777777" w:rsidR="00382F28" w:rsidRPr="009E3C57" w:rsidRDefault="00382F28" w:rsidP="008C50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C88D" w14:textId="77777777" w:rsidR="00382F28" w:rsidRPr="009E3C57" w:rsidRDefault="00382F28" w:rsidP="008C50C0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5C5C8F5B" w14:textId="77777777" w:rsidR="00382F28" w:rsidRPr="009E3C57" w:rsidRDefault="00382F28" w:rsidP="008C50C0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1135" w:type="dxa"/>
            <w:vMerge/>
            <w:shd w:val="clear" w:color="auto" w:fill="FFFFFF"/>
          </w:tcPr>
          <w:p w14:paraId="65F4707F" w14:textId="77777777" w:rsidR="00382F28" w:rsidRPr="009E3C57" w:rsidRDefault="00382F28" w:rsidP="008C50C0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1843" w:type="dxa"/>
            <w:shd w:val="clear" w:color="auto" w:fill="FFFFFF"/>
          </w:tcPr>
          <w:p w14:paraId="6D8C9B31" w14:textId="77777777" w:rsidR="00382F28" w:rsidRDefault="00382F28" w:rsidP="00891429">
            <w:pPr>
              <w:pStyle w:val="ConsPlusCell"/>
              <w:rPr>
                <w:sz w:val="20"/>
                <w:szCs w:val="20"/>
              </w:rPr>
            </w:pPr>
            <w:r w:rsidRPr="009E3C57">
              <w:rPr>
                <w:rFonts w:eastAsia="Calibri"/>
                <w:sz w:val="20"/>
              </w:rPr>
              <w:t xml:space="preserve">Количество </w:t>
            </w:r>
            <w:r>
              <w:rPr>
                <w:sz w:val="20"/>
              </w:rPr>
              <w:t>обоснованных жалоб потребите</w:t>
            </w:r>
            <w:r w:rsidRPr="009E3C57">
              <w:rPr>
                <w:sz w:val="20"/>
              </w:rPr>
              <w:t>лей, поступи</w:t>
            </w:r>
            <w:r>
              <w:rPr>
                <w:sz w:val="20"/>
              </w:rPr>
              <w:t>вших в учреждение или в управление образова</w:t>
            </w:r>
            <w:r w:rsidRPr="009E3C57">
              <w:rPr>
                <w:sz w:val="20"/>
              </w:rPr>
              <w:t>ния</w:t>
            </w:r>
          </w:p>
        </w:tc>
        <w:tc>
          <w:tcPr>
            <w:tcW w:w="992" w:type="dxa"/>
            <w:shd w:val="clear" w:color="auto" w:fill="FFFFFF"/>
          </w:tcPr>
          <w:p w14:paraId="462A8596" w14:textId="77777777" w:rsidR="00382F28" w:rsidRDefault="00382F28" w:rsidP="00382F28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единицы</w:t>
            </w:r>
          </w:p>
          <w:p w14:paraId="68539CCA" w14:textId="77777777" w:rsidR="00382F28" w:rsidRPr="009E3C57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710" w:type="dxa"/>
            <w:shd w:val="clear" w:color="auto" w:fill="FFFFFF"/>
          </w:tcPr>
          <w:p w14:paraId="6AB2CE4B" w14:textId="77777777" w:rsidR="00382F28" w:rsidRPr="009E3C57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14:paraId="68A0F613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020D2726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1" w:type="dxa"/>
            <w:shd w:val="clear" w:color="auto" w:fill="FFFFFF"/>
          </w:tcPr>
          <w:p w14:paraId="4DA39407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14:paraId="1772A55E" w14:textId="77777777" w:rsidR="00382F28" w:rsidRPr="009E3C57" w:rsidRDefault="00382F28" w:rsidP="008C50C0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FFFFFF"/>
          </w:tcPr>
          <w:p w14:paraId="243EC2F1" w14:textId="77777777" w:rsidR="00382F28" w:rsidRPr="009E3C57" w:rsidRDefault="00382F28" w:rsidP="008C50C0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</w:tbl>
    <w:p w14:paraId="48C51E5D" w14:textId="77777777" w:rsidR="00093013" w:rsidRPr="009E3C57" w:rsidRDefault="00093013" w:rsidP="00C61E5D">
      <w:pPr>
        <w:widowControl w:val="0"/>
        <w:outlineLvl w:val="3"/>
        <w:rPr>
          <w:b/>
          <w:bCs/>
          <w:color w:val="000000"/>
          <w:sz w:val="20"/>
          <w:shd w:val="clear" w:color="auto" w:fill="FFFFFF"/>
        </w:rPr>
      </w:pPr>
    </w:p>
    <w:p w14:paraId="4D2AA73B" w14:textId="77777777" w:rsidR="00982FD6" w:rsidRDefault="009066E5" w:rsidP="00382F28">
      <w:pPr>
        <w:widowControl w:val="0"/>
        <w:numPr>
          <w:ilvl w:val="1"/>
          <w:numId w:val="4"/>
        </w:numPr>
        <w:tabs>
          <w:tab w:val="left" w:pos="14459"/>
        </w:tabs>
        <w:ind w:right="-35"/>
        <w:rPr>
          <w:b/>
          <w:color w:val="000000"/>
          <w:szCs w:val="28"/>
          <w:shd w:val="clear" w:color="auto" w:fill="FFFFFF"/>
        </w:rPr>
      </w:pPr>
      <w:r w:rsidRPr="009066E5">
        <w:rPr>
          <w:b/>
          <w:color w:val="000000"/>
          <w:szCs w:val="28"/>
          <w:shd w:val="clear" w:color="auto" w:fill="FFFFFF"/>
        </w:rPr>
        <w:lastRenderedPageBreak/>
        <w:t xml:space="preserve">Сведения о фактическом </w:t>
      </w:r>
      <w:r w:rsidR="005C2407" w:rsidRPr="009066E5">
        <w:rPr>
          <w:b/>
          <w:color w:val="000000"/>
          <w:szCs w:val="28"/>
          <w:shd w:val="clear" w:color="auto" w:fill="FFFFFF"/>
        </w:rPr>
        <w:t>достижении показателей</w:t>
      </w:r>
      <w:r w:rsidRPr="009066E5">
        <w:rPr>
          <w:b/>
          <w:color w:val="000000"/>
          <w:szCs w:val="28"/>
          <w:shd w:val="clear" w:color="auto" w:fill="FFFFFF"/>
        </w:rPr>
        <w:t>, характеризующих объем муниципальной услуги</w:t>
      </w:r>
      <w:r w:rsidR="00982FD6" w:rsidRPr="009066E5">
        <w:rPr>
          <w:b/>
          <w:color w:val="000000"/>
          <w:szCs w:val="28"/>
          <w:shd w:val="clear" w:color="auto" w:fill="FFFFFF"/>
        </w:rPr>
        <w:t>:</w:t>
      </w:r>
    </w:p>
    <w:p w14:paraId="785E6D47" w14:textId="77777777" w:rsidR="00FA1968" w:rsidRPr="007C164C" w:rsidRDefault="00FA1968" w:rsidP="00FA1968">
      <w:pPr>
        <w:widowControl w:val="0"/>
        <w:ind w:right="3039"/>
        <w:rPr>
          <w:b/>
          <w:color w:val="000000"/>
          <w:szCs w:val="28"/>
          <w:shd w:val="clear" w:color="auto" w:fill="FFFFFF"/>
        </w:rPr>
      </w:pPr>
    </w:p>
    <w:tbl>
      <w:tblPr>
        <w:tblW w:w="1531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850"/>
        <w:gridCol w:w="851"/>
        <w:gridCol w:w="709"/>
        <w:gridCol w:w="993"/>
        <w:gridCol w:w="992"/>
        <w:gridCol w:w="1276"/>
        <w:gridCol w:w="1134"/>
        <w:gridCol w:w="566"/>
        <w:gridCol w:w="1276"/>
        <w:gridCol w:w="1134"/>
        <w:gridCol w:w="992"/>
        <w:gridCol w:w="1276"/>
        <w:gridCol w:w="1276"/>
        <w:gridCol w:w="992"/>
      </w:tblGrid>
      <w:tr w:rsidR="00C527C8" w:rsidRPr="007C164C" w14:paraId="353D096C" w14:textId="77777777" w:rsidTr="00C527C8">
        <w:trPr>
          <w:trHeight w:val="60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3DBE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111D6B">
              <w:rPr>
                <w:b w:val="0"/>
                <w:bCs w:val="0"/>
                <w:sz w:val="20"/>
                <w:szCs w:val="20"/>
              </w:rPr>
              <w:t>Уникаль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ный</w:t>
            </w:r>
            <w:proofErr w:type="spellEnd"/>
          </w:p>
          <w:p w14:paraId="00B49318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номер</w:t>
            </w:r>
          </w:p>
          <w:p w14:paraId="2A7BB6DE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14:paraId="6723307F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7946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619F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9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FFE2" w14:textId="77777777" w:rsidR="00C527C8" w:rsidRPr="00C527C8" w:rsidRDefault="00C527C8" w:rsidP="00466ED5">
            <w:pPr>
              <w:pStyle w:val="ConsPlusNormal"/>
              <w:jc w:val="center"/>
              <w:rPr>
                <w:b w:val="0"/>
                <w:bCs w:val="0"/>
                <w:sz w:val="22"/>
                <w:szCs w:val="22"/>
              </w:rPr>
            </w:pPr>
            <w:r w:rsidRPr="00C527C8">
              <w:rPr>
                <w:b w:val="0"/>
                <w:bCs w:val="0"/>
                <w:sz w:val="22"/>
                <w:szCs w:val="22"/>
              </w:rPr>
              <w:t>Показатель объема муниципальной услуги</w:t>
            </w:r>
          </w:p>
          <w:p w14:paraId="662742F6" w14:textId="77777777" w:rsidR="00C527C8" w:rsidRPr="00C527C8" w:rsidRDefault="00C527C8" w:rsidP="00466ED5">
            <w:pPr>
              <w:pStyle w:val="ConsPlusNormal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0CA9C" w14:textId="77777777" w:rsidR="00C527C8" w:rsidRPr="00C527C8" w:rsidRDefault="00C527C8" w:rsidP="00C527C8">
            <w:pPr>
              <w:widowControl w:val="0"/>
              <w:suppressAutoHyphens w:val="0"/>
              <w:jc w:val="center"/>
              <w:rPr>
                <w:bCs/>
                <w:color w:val="000000"/>
                <w:sz w:val="22"/>
                <w:szCs w:val="22"/>
                <w:lang w:eastAsia="ru-RU"/>
              </w:rPr>
            </w:pPr>
            <w:r w:rsidRPr="00C527C8">
              <w:rPr>
                <w:bCs/>
                <w:color w:val="000000"/>
                <w:sz w:val="22"/>
                <w:szCs w:val="22"/>
                <w:lang w:eastAsia="ru-RU"/>
              </w:rPr>
              <w:t>Средний размер платы</w:t>
            </w:r>
          </w:p>
          <w:p w14:paraId="4FA98415" w14:textId="77777777" w:rsidR="00C527C8" w:rsidRPr="005B4E22" w:rsidRDefault="00C527C8" w:rsidP="00C527C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C527C8">
              <w:rPr>
                <w:b w:val="0"/>
                <w:color w:val="000000"/>
                <w:sz w:val="22"/>
                <w:szCs w:val="22"/>
              </w:rPr>
              <w:t>(цена, тариф</w:t>
            </w:r>
          </w:p>
        </w:tc>
      </w:tr>
      <w:tr w:rsidR="00C527C8" w:rsidRPr="007C164C" w14:paraId="68A1773B" w14:textId="77777777" w:rsidTr="00C527C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4E61" w14:textId="77777777" w:rsidR="00C527C8" w:rsidRPr="00111D6B" w:rsidRDefault="00C527C8" w:rsidP="00C527C8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800E" w14:textId="77777777" w:rsidR="00C527C8" w:rsidRPr="00111D6B" w:rsidRDefault="00C527C8" w:rsidP="00C527C8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85C" w14:textId="77777777" w:rsidR="00C527C8" w:rsidRPr="00111D6B" w:rsidRDefault="00C527C8" w:rsidP="00C527C8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E640" w14:textId="77777777" w:rsidR="00C527C8" w:rsidRPr="00111D6B" w:rsidRDefault="00C527C8" w:rsidP="00C527C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DAE6" w14:textId="77777777" w:rsidR="00C527C8" w:rsidRPr="00111D6B" w:rsidRDefault="00C527C8" w:rsidP="00C527C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48C5857E" w14:textId="77777777" w:rsidR="00C527C8" w:rsidRPr="00B42F6F" w:rsidRDefault="00C527C8" w:rsidP="00C527C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дено</w:t>
            </w:r>
          </w:p>
          <w:p w14:paraId="5C9F07BE" w14:textId="77777777" w:rsidR="00C527C8" w:rsidRPr="00B42F6F" w:rsidRDefault="00C527C8" w:rsidP="00C527C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5BF8DD1D" w14:textId="77777777" w:rsidR="00C527C8" w:rsidRPr="00111D6B" w:rsidRDefault="00C527C8" w:rsidP="00C527C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477A3F" w14:textId="77777777" w:rsidR="00C527C8" w:rsidRPr="008C50C0" w:rsidRDefault="00C527C8" w:rsidP="00C527C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5229C57C" w14:textId="77777777" w:rsidR="00C527C8" w:rsidRPr="00111D6B" w:rsidRDefault="00C527C8" w:rsidP="00C527C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3F6142" w14:textId="77777777" w:rsidR="00046ED8" w:rsidRDefault="00C527C8" w:rsidP="00C527C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Допу</w:t>
            </w:r>
            <w:proofErr w:type="spellEnd"/>
          </w:p>
          <w:p w14:paraId="278A16F7" w14:textId="15F56564" w:rsidR="00C527C8" w:rsidRPr="00111D6B" w:rsidRDefault="00C527C8" w:rsidP="00C527C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сти</w:t>
            </w:r>
            <w:proofErr w:type="spellEnd"/>
            <w:r>
              <w:rPr>
                <w:color w:val="000000"/>
                <w:sz w:val="20"/>
              </w:rPr>
              <w:t>-мое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9FD14D" w14:textId="77777777" w:rsidR="00C527C8" w:rsidRPr="001D1F5B" w:rsidRDefault="00C527C8" w:rsidP="00C527C8">
            <w:pPr>
              <w:keepNext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 xml:space="preserve">тклонение, </w:t>
            </w:r>
            <w:proofErr w:type="gramStart"/>
            <w:r w:rsidRPr="008C50C0">
              <w:rPr>
                <w:color w:val="000000"/>
                <w:sz w:val="20"/>
              </w:rPr>
              <w:t>превы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</w:t>
            </w:r>
            <w:proofErr w:type="spellStart"/>
            <w:r w:rsidRPr="008C50C0">
              <w:rPr>
                <w:color w:val="000000"/>
                <w:sz w:val="20"/>
              </w:rPr>
              <w:t>допус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тимое</w:t>
            </w:r>
            <w:proofErr w:type="spellEnd"/>
            <w:r w:rsidRPr="008C50C0">
              <w:rPr>
                <w:color w:val="000000"/>
                <w:sz w:val="20"/>
              </w:rPr>
              <w:t xml:space="preserve"> (воз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можное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492D736E" w14:textId="77777777" w:rsidR="00C527C8" w:rsidRPr="008C50C0" w:rsidRDefault="00C527C8" w:rsidP="00C527C8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6FB2118F" w14:textId="77777777" w:rsidR="00C527C8" w:rsidRPr="00171315" w:rsidRDefault="00C527C8" w:rsidP="00C527C8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8898C" w14:textId="77777777" w:rsidR="00C527C8" w:rsidRPr="001D1F5B" w:rsidRDefault="00C527C8" w:rsidP="00C527C8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</w:p>
        </w:tc>
      </w:tr>
      <w:tr w:rsidR="00C527C8" w:rsidRPr="007C164C" w14:paraId="07F3F915" w14:textId="77777777" w:rsidTr="00C527C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F531" w14:textId="77777777" w:rsidR="00C527C8" w:rsidRPr="00111D6B" w:rsidRDefault="00C527C8" w:rsidP="00466ED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1BB6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46D1F6D3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7FF6D118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7AC2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053233D4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71FB0D33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5EC7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0BDEDEE0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</w:t>
            </w:r>
            <w:proofErr w:type="spellStart"/>
            <w:r w:rsidRPr="00111D6B">
              <w:rPr>
                <w:b w:val="0"/>
                <w:bCs w:val="0"/>
                <w:sz w:val="20"/>
                <w:szCs w:val="20"/>
              </w:rPr>
              <w:t>наименова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ние</w:t>
            </w:r>
            <w:proofErr w:type="spellEnd"/>
          </w:p>
          <w:p w14:paraId="0018DE0B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F4FB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206528BD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63D89CD2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111D6B">
              <w:rPr>
                <w:b w:val="0"/>
                <w:bCs w:val="0"/>
                <w:sz w:val="20"/>
                <w:szCs w:val="20"/>
              </w:rPr>
              <w:t>оказате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ля</w:t>
            </w:r>
            <w:proofErr w:type="gramEnd"/>
            <w:r w:rsidRPr="00111D6B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0D0B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44D20FED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49B9C207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111D6B">
              <w:rPr>
                <w:b w:val="0"/>
                <w:bCs w:val="0"/>
                <w:sz w:val="20"/>
                <w:szCs w:val="20"/>
              </w:rPr>
              <w:t>оказате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ля</w:t>
            </w:r>
            <w:proofErr w:type="gramEnd"/>
            <w:r w:rsidRPr="00111D6B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5298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7912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7816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C7F3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7498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B15A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BB23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07DA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23BD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C527C8" w:rsidRPr="007C164C" w14:paraId="0AC455C8" w14:textId="77777777" w:rsidTr="00C527C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5200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ACC1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5164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24BF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8ECC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1906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F130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C1F1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E5A2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62B3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47C5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02C6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0DDE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D05F" w14:textId="77777777" w:rsidR="00C527C8" w:rsidRPr="00111D6B" w:rsidRDefault="00C527C8" w:rsidP="00466ED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14</w:t>
            </w:r>
          </w:p>
          <w:p w14:paraId="0DAA945F" w14:textId="77777777" w:rsidR="00C527C8" w:rsidRPr="00111D6B" w:rsidRDefault="00C527C8" w:rsidP="00C527C8">
            <w:pPr>
              <w:pStyle w:val="ConsPlusNormal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BB67" w14:textId="77777777" w:rsidR="00C527C8" w:rsidRPr="00111D6B" w:rsidRDefault="00C527C8" w:rsidP="00C527C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15</w:t>
            </w:r>
          </w:p>
        </w:tc>
      </w:tr>
      <w:tr w:rsidR="00C527C8" w:rsidRPr="007C164C" w14:paraId="2BD928E9" w14:textId="77777777" w:rsidTr="00C527C8">
        <w:trPr>
          <w:trHeight w:val="7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9AB2" w14:textId="77777777" w:rsidR="00C527C8" w:rsidRPr="00517CBB" w:rsidRDefault="003F3E69" w:rsidP="008E07A6">
            <w:pPr>
              <w:rPr>
                <w:bCs/>
                <w:sz w:val="18"/>
                <w:szCs w:val="18"/>
              </w:rPr>
            </w:pPr>
            <w:r w:rsidRPr="003F3E69">
              <w:rPr>
                <w:sz w:val="20"/>
                <w:lang w:eastAsia="ru-RU"/>
              </w:rPr>
              <w:t>853212О.99.</w:t>
            </w:r>
            <w:proofErr w:type="gramStart"/>
            <w:r w:rsidRPr="003F3E69">
              <w:rPr>
                <w:sz w:val="20"/>
                <w:lang w:eastAsia="ru-RU"/>
              </w:rPr>
              <w:t>0.БВ</w:t>
            </w:r>
            <w:proofErr w:type="gramEnd"/>
            <w:r w:rsidRPr="003F3E69">
              <w:rPr>
                <w:sz w:val="20"/>
                <w:lang w:eastAsia="ru-RU"/>
              </w:rPr>
              <w:t>20АА02001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6B9E" w14:textId="77777777" w:rsidR="00C527C8" w:rsidRPr="00991C24" w:rsidRDefault="00C527C8" w:rsidP="00E05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54C7" w14:textId="77777777" w:rsidR="00C527C8" w:rsidRPr="00991C24" w:rsidRDefault="00C527C8" w:rsidP="00E05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41F6" w14:textId="77777777" w:rsidR="00C527C8" w:rsidRPr="00991C24" w:rsidRDefault="00C527C8" w:rsidP="00E054D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7B3E" w14:textId="77777777" w:rsidR="00C527C8" w:rsidRPr="00A15613" w:rsidRDefault="00C527C8" w:rsidP="00927130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центре психолого-</w:t>
            </w:r>
            <w:proofErr w:type="gramStart"/>
            <w:r>
              <w:rPr>
                <w:sz w:val="18"/>
                <w:szCs w:val="18"/>
              </w:rPr>
              <w:t>педагоги-ческой</w:t>
            </w:r>
            <w:proofErr w:type="gramEnd"/>
            <w:r>
              <w:rPr>
                <w:sz w:val="18"/>
                <w:szCs w:val="18"/>
              </w:rPr>
              <w:t>, ме-</w:t>
            </w:r>
            <w:proofErr w:type="spellStart"/>
            <w:r>
              <w:rPr>
                <w:sz w:val="18"/>
                <w:szCs w:val="18"/>
              </w:rPr>
              <w:t>дицинской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социаль</w:t>
            </w:r>
            <w:proofErr w:type="spellEnd"/>
            <w:r>
              <w:rPr>
                <w:sz w:val="18"/>
                <w:szCs w:val="18"/>
              </w:rPr>
              <w:t>-ной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E38B" w14:textId="77777777" w:rsidR="00C527C8" w:rsidRPr="00441B3D" w:rsidRDefault="00C527C8" w:rsidP="00927130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441B3D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4C87" w14:textId="50AFF71B" w:rsidR="00C527C8" w:rsidRPr="00A15613" w:rsidRDefault="00C527C8" w:rsidP="0046175E">
            <w:pPr>
              <w:pStyle w:val="ConsPlusNormal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Количество </w:t>
            </w:r>
            <w:r w:rsidR="00046ED8">
              <w:rPr>
                <w:b w:val="0"/>
                <w:sz w:val="18"/>
                <w:szCs w:val="18"/>
              </w:rPr>
              <w:t>обучающихся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8247" w14:textId="77777777" w:rsidR="00C527C8" w:rsidRPr="00A15613" w:rsidRDefault="00C527C8" w:rsidP="00466ED5">
            <w:pPr>
              <w:pStyle w:val="ConsPlusNormal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человек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B037" w14:textId="77777777" w:rsidR="00C527C8" w:rsidRPr="00A15613" w:rsidRDefault="00C527C8" w:rsidP="006941C3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1754" w14:textId="77777777" w:rsidR="00C527C8" w:rsidRPr="005B4E36" w:rsidRDefault="003A4466" w:rsidP="002B398D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DA57" w14:textId="2A4CEB83" w:rsidR="00C527C8" w:rsidRPr="005B4E36" w:rsidRDefault="003A4466" w:rsidP="00AB7559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46ED8">
              <w:rPr>
                <w:sz w:val="18"/>
                <w:szCs w:val="18"/>
              </w:rPr>
              <w:t>574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19F0" w14:textId="77777777" w:rsidR="00C527C8" w:rsidRPr="00A15613" w:rsidRDefault="003F3E69" w:rsidP="002B398D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0053" w14:textId="36E8A457" w:rsidR="00C527C8" w:rsidRPr="00A15613" w:rsidRDefault="00046ED8" w:rsidP="002B398D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96</w:t>
            </w:r>
            <w:r w:rsidR="003F3E69">
              <w:rPr>
                <w:b w:val="0"/>
                <w:bCs w:val="0"/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5ED2" w14:textId="77777777" w:rsidR="00C527C8" w:rsidRPr="00A15613" w:rsidRDefault="00C527C8" w:rsidP="002B398D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82FE" w14:textId="77777777" w:rsidR="00C527C8" w:rsidRPr="00A15613" w:rsidRDefault="00C527C8" w:rsidP="00C94146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14:paraId="450335EE" w14:textId="77777777" w:rsidR="00A9763B" w:rsidRPr="007C164C" w:rsidRDefault="00A9763B" w:rsidP="00FA1968">
      <w:pPr>
        <w:widowControl w:val="0"/>
        <w:ind w:right="3039"/>
        <w:rPr>
          <w:color w:val="000000"/>
          <w:sz w:val="20"/>
          <w:shd w:val="clear" w:color="auto" w:fill="FFFFFF"/>
        </w:rPr>
      </w:pPr>
    </w:p>
    <w:p w14:paraId="2738C9A6" w14:textId="77777777" w:rsidR="009E6393" w:rsidRDefault="009E6393" w:rsidP="00982FD6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489CA525" w14:textId="77777777" w:rsidR="00497118" w:rsidRDefault="00497118" w:rsidP="00982FD6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3C784CFD" w14:textId="77777777" w:rsidR="00497118" w:rsidRDefault="00497118" w:rsidP="00982FD6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6E2E69DD" w14:textId="77777777" w:rsidR="00C61E5D" w:rsidRPr="00982FD6" w:rsidRDefault="00C61E5D" w:rsidP="00BE506B">
      <w:pPr>
        <w:widowControl w:val="0"/>
        <w:rPr>
          <w:rStyle w:val="CharStyle8"/>
          <w:color w:val="000000"/>
        </w:rPr>
      </w:pPr>
    </w:p>
    <w:p w14:paraId="05A028F7" w14:textId="77777777" w:rsidR="00933E19" w:rsidRDefault="00933E19" w:rsidP="00C61E5D">
      <w:pPr>
        <w:pStyle w:val="Style7"/>
        <w:shd w:val="clear" w:color="auto" w:fill="auto"/>
        <w:spacing w:before="0" w:after="0" w:line="240" w:lineRule="auto"/>
        <w:ind w:left="220"/>
        <w:jc w:val="center"/>
        <w:rPr>
          <w:rStyle w:val="CharStyle8"/>
          <w:color w:val="000000"/>
        </w:rPr>
      </w:pPr>
    </w:p>
    <w:p w14:paraId="6C5051F0" w14:textId="77777777" w:rsidR="00815B14" w:rsidRPr="009E6393" w:rsidRDefault="00382F28" w:rsidP="00815B14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br w:type="page"/>
      </w:r>
      <w:r w:rsidR="00815B14" w:rsidRPr="007C164C">
        <w:rPr>
          <w:bCs/>
          <w:color w:val="000000"/>
          <w:szCs w:val="28"/>
          <w:shd w:val="clear" w:color="auto" w:fill="FFFFFF"/>
        </w:rPr>
        <w:lastRenderedPageBreak/>
        <w:t>РАЗДЕЛ</w:t>
      </w:r>
      <w:r w:rsidR="00815B14">
        <w:rPr>
          <w:bCs/>
          <w:color w:val="000000"/>
          <w:szCs w:val="28"/>
          <w:shd w:val="clear" w:color="auto" w:fill="FFFFFF"/>
        </w:rPr>
        <w:t xml:space="preserve"> № 2</w:t>
      </w:r>
    </w:p>
    <w:p w14:paraId="60644598" w14:textId="77777777" w:rsidR="00815B14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margin" w:tblpXSpec="righ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5B4E36" w:rsidRPr="008634FA" w14:paraId="49788E38" w14:textId="77777777" w:rsidTr="005B4E36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1CEB728" w14:textId="77777777" w:rsidR="005B4E36" w:rsidRPr="007C164C" w:rsidRDefault="005B4E36" w:rsidP="005B4E36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7C164C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553253" w14:textId="77777777" w:rsidR="005B4E36" w:rsidRPr="008634FA" w:rsidRDefault="005E0803" w:rsidP="005E0803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szCs w:val="28"/>
              </w:rPr>
              <w:t>34.Г52.0</w:t>
            </w:r>
          </w:p>
        </w:tc>
      </w:tr>
    </w:tbl>
    <w:p w14:paraId="30F4D2AF" w14:textId="77777777" w:rsidR="00815B14" w:rsidRPr="007C164C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14:paraId="3B436355" w14:textId="77777777" w:rsidR="00815B14" w:rsidRPr="008634FA" w:rsidRDefault="00815B14" w:rsidP="00815B14">
      <w:pPr>
        <w:jc w:val="both"/>
        <w:rPr>
          <w:szCs w:val="28"/>
        </w:rPr>
      </w:pPr>
      <w:r w:rsidRPr="008634FA">
        <w:rPr>
          <w:szCs w:val="28"/>
        </w:rPr>
        <w:t>Психолого-медико-педагогическое обследование детей.</w:t>
      </w:r>
    </w:p>
    <w:p w14:paraId="234692F7" w14:textId="77777777" w:rsidR="00815B14" w:rsidRPr="007C164C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14:paraId="6580D476" w14:textId="77777777" w:rsidR="00815B14" w:rsidRPr="008634FA" w:rsidRDefault="00815B14" w:rsidP="00815B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14:paraId="1A639EB1" w14:textId="77777777" w:rsidR="009066E5" w:rsidRPr="00B42F6F" w:rsidRDefault="00815B14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</w:t>
      </w:r>
      <w:r w:rsidR="009066E5" w:rsidRPr="00B42F6F">
        <w:rPr>
          <w:b/>
          <w:bCs/>
          <w:color w:val="000000"/>
          <w:szCs w:val="28"/>
          <w:shd w:val="clear" w:color="auto" w:fill="FFFFFF"/>
        </w:rPr>
        <w:t xml:space="preserve">Сведения о фактическом достижении показателей, характеризующих объем и (или) качество муниципальной </w:t>
      </w:r>
    </w:p>
    <w:p w14:paraId="7ACBAE62" w14:textId="77777777" w:rsidR="009066E5" w:rsidRPr="009E6393" w:rsidRDefault="009066E5" w:rsidP="009066E5">
      <w:pPr>
        <w:widowControl w:val="0"/>
        <w:rPr>
          <w:b/>
          <w:color w:val="000000"/>
          <w:szCs w:val="28"/>
        </w:rPr>
      </w:pPr>
      <w:r w:rsidRPr="00B42F6F">
        <w:rPr>
          <w:b/>
          <w:bCs/>
          <w:color w:val="000000"/>
          <w:szCs w:val="28"/>
          <w:shd w:val="clear" w:color="auto" w:fill="FFFFFF"/>
        </w:rPr>
        <w:t>услуги</w:t>
      </w:r>
    </w:p>
    <w:p w14:paraId="72EDEDBE" w14:textId="77777777" w:rsidR="009066E5" w:rsidRPr="007C164C" w:rsidRDefault="009066E5" w:rsidP="009066E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3.1. </w:t>
      </w:r>
      <w:r w:rsidRPr="00B42F6F">
        <w:rPr>
          <w:b/>
          <w:bCs/>
          <w:color w:val="000000"/>
          <w:szCs w:val="28"/>
          <w:shd w:val="clear" w:color="auto" w:fill="FFFFFF"/>
        </w:rPr>
        <w:t xml:space="preserve"> Сведения о фактическом </w:t>
      </w:r>
      <w:r w:rsidR="005C2407" w:rsidRPr="00B42F6F">
        <w:rPr>
          <w:b/>
          <w:bCs/>
          <w:color w:val="000000"/>
          <w:szCs w:val="28"/>
          <w:shd w:val="clear" w:color="auto" w:fill="FFFFFF"/>
        </w:rPr>
        <w:t>достижении показателей</w:t>
      </w:r>
      <w:r w:rsidRPr="00B42F6F">
        <w:rPr>
          <w:b/>
          <w:bCs/>
          <w:color w:val="000000"/>
          <w:szCs w:val="28"/>
          <w:shd w:val="clear" w:color="auto" w:fill="FFFFFF"/>
        </w:rPr>
        <w:t xml:space="preserve">, характеризующих качество муниципальной услуги </w:t>
      </w:r>
    </w:p>
    <w:p w14:paraId="2CC693E0" w14:textId="77777777" w:rsidR="0042479F" w:rsidRPr="007C164C" w:rsidRDefault="0042479F" w:rsidP="009066E5">
      <w:pPr>
        <w:widowControl w:val="0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203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3"/>
        <w:gridCol w:w="850"/>
        <w:gridCol w:w="1133"/>
        <w:gridCol w:w="1131"/>
        <w:gridCol w:w="1131"/>
        <w:gridCol w:w="1132"/>
        <w:gridCol w:w="1840"/>
        <w:gridCol w:w="992"/>
        <w:gridCol w:w="991"/>
        <w:gridCol w:w="991"/>
        <w:gridCol w:w="991"/>
        <w:gridCol w:w="992"/>
        <w:gridCol w:w="849"/>
        <w:gridCol w:w="991"/>
      </w:tblGrid>
      <w:tr w:rsidR="00C527C8" w:rsidRPr="007C164C" w14:paraId="016A8404" w14:textId="77777777" w:rsidTr="00382F28">
        <w:trPr>
          <w:trHeight w:hRule="exact" w:val="332"/>
        </w:trPr>
        <w:tc>
          <w:tcPr>
            <w:tcW w:w="1135" w:type="dxa"/>
            <w:vMerge w:val="restart"/>
            <w:shd w:val="clear" w:color="auto" w:fill="FFFFFF"/>
          </w:tcPr>
          <w:p w14:paraId="5923C9F8" w14:textId="77777777" w:rsidR="00C527C8" w:rsidRPr="00111D6B" w:rsidRDefault="00C527C8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14:paraId="4D0827E1" w14:textId="77777777" w:rsidR="00C527C8" w:rsidRPr="00111D6B" w:rsidRDefault="00C527C8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14:paraId="4CEEB516" w14:textId="77777777" w:rsidR="00C527C8" w:rsidRPr="00111D6B" w:rsidRDefault="00C527C8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8"/>
            <w:shd w:val="clear" w:color="auto" w:fill="FFFFFF"/>
          </w:tcPr>
          <w:p w14:paraId="7CA5D85E" w14:textId="77777777" w:rsidR="00C527C8" w:rsidRPr="00C527C8" w:rsidRDefault="00C527C8" w:rsidP="009415E2">
            <w:pPr>
              <w:keepNext/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C527C8">
              <w:rPr>
                <w:color w:val="000000"/>
                <w:sz w:val="22"/>
                <w:szCs w:val="22"/>
              </w:rPr>
              <w:t>Показатель качества муниципальной услуги</w:t>
            </w:r>
          </w:p>
        </w:tc>
      </w:tr>
      <w:tr w:rsidR="00C527C8" w:rsidRPr="007C164C" w14:paraId="6932382A" w14:textId="77777777" w:rsidTr="00046ED8">
        <w:trPr>
          <w:trHeight w:hRule="exact" w:val="484"/>
        </w:trPr>
        <w:tc>
          <w:tcPr>
            <w:tcW w:w="1135" w:type="dxa"/>
            <w:vMerge/>
            <w:shd w:val="clear" w:color="auto" w:fill="FFFFFF"/>
          </w:tcPr>
          <w:p w14:paraId="6E573649" w14:textId="77777777" w:rsidR="00C527C8" w:rsidRPr="00111D6B" w:rsidRDefault="00C527C8" w:rsidP="00C527C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14:paraId="22CA8E80" w14:textId="77777777" w:rsidR="00C527C8" w:rsidRPr="00111D6B" w:rsidRDefault="00C527C8" w:rsidP="00C527C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14:paraId="4FC98CCE" w14:textId="77777777" w:rsidR="00C527C8" w:rsidRPr="00111D6B" w:rsidRDefault="00C527C8" w:rsidP="00C527C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843" w:type="dxa"/>
            <w:vMerge w:val="restart"/>
            <w:shd w:val="clear" w:color="auto" w:fill="FFFFFF"/>
          </w:tcPr>
          <w:p w14:paraId="022B9F8B" w14:textId="77777777" w:rsidR="00C527C8" w:rsidRDefault="00C527C8" w:rsidP="00C527C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наименова</w:t>
            </w:r>
            <w:r w:rsidRPr="00111D6B">
              <w:rPr>
                <w:color w:val="000000"/>
                <w:sz w:val="20"/>
              </w:rPr>
              <w:t>ние показателя</w:t>
            </w:r>
          </w:p>
          <w:p w14:paraId="5E944FC4" w14:textId="77777777" w:rsidR="00C527C8" w:rsidRPr="004E58DF" w:rsidRDefault="00C527C8" w:rsidP="00C527C8">
            <w:pPr>
              <w:ind w:firstLine="720"/>
              <w:rPr>
                <w:sz w:val="20"/>
              </w:rPr>
            </w:pPr>
          </w:p>
        </w:tc>
        <w:tc>
          <w:tcPr>
            <w:tcW w:w="1985" w:type="dxa"/>
            <w:gridSpan w:val="2"/>
            <w:shd w:val="clear" w:color="auto" w:fill="FFFFFF"/>
          </w:tcPr>
          <w:p w14:paraId="7AC4FBDA" w14:textId="77777777" w:rsidR="00C527C8" w:rsidRPr="00111D6B" w:rsidRDefault="00C527C8" w:rsidP="00C527C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</w:p>
          <w:p w14:paraId="71FECF61" w14:textId="77777777" w:rsidR="00C527C8" w:rsidRPr="00111D6B" w:rsidRDefault="00C527C8" w:rsidP="00C527C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5766BFBD" w14:textId="77777777" w:rsidR="00C527C8" w:rsidRPr="00B42F6F" w:rsidRDefault="00C527C8" w:rsidP="00C527C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proofErr w:type="spellEnd"/>
            <w:r w:rsidRPr="00B42F6F">
              <w:rPr>
                <w:color w:val="000000"/>
                <w:sz w:val="20"/>
              </w:rPr>
              <w:t>-</w:t>
            </w:r>
          </w:p>
          <w:p w14:paraId="1BD6871C" w14:textId="77777777" w:rsidR="00C527C8" w:rsidRPr="00B42F6F" w:rsidRDefault="00C527C8" w:rsidP="00C527C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 w:rsidRPr="00B42F6F">
              <w:rPr>
                <w:color w:val="000000"/>
                <w:sz w:val="20"/>
              </w:rPr>
              <w:t>дено</w:t>
            </w:r>
            <w:proofErr w:type="spellEnd"/>
          </w:p>
          <w:p w14:paraId="100A01A9" w14:textId="77777777" w:rsidR="00C527C8" w:rsidRPr="00B42F6F" w:rsidRDefault="00C527C8" w:rsidP="00C527C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6AEE649E" w14:textId="77777777" w:rsidR="00C527C8" w:rsidRPr="00111D6B" w:rsidRDefault="00C527C8" w:rsidP="00C527C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5696F264" w14:textId="77777777" w:rsidR="00C527C8" w:rsidRPr="008C50C0" w:rsidRDefault="00C527C8" w:rsidP="00C527C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proofErr w:type="spellEnd"/>
            <w:r w:rsidRPr="008C50C0">
              <w:rPr>
                <w:color w:val="000000"/>
                <w:sz w:val="20"/>
              </w:rPr>
              <w:t>-</w:t>
            </w:r>
          </w:p>
          <w:p w14:paraId="77DDBCDE" w14:textId="77777777" w:rsidR="00C527C8" w:rsidRPr="008C50C0" w:rsidRDefault="00C527C8" w:rsidP="00C527C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10A388FD" w14:textId="77777777" w:rsidR="00C527C8" w:rsidRPr="00111D6B" w:rsidRDefault="00C527C8" w:rsidP="00C527C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6CCAFA98" w14:textId="77777777" w:rsidR="00C527C8" w:rsidRPr="00111D6B" w:rsidRDefault="00C527C8" w:rsidP="00C527C8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41FC8B43" w14:textId="77777777" w:rsidR="00C527C8" w:rsidRPr="001D1F5B" w:rsidRDefault="00C527C8" w:rsidP="00C527C8">
            <w:pPr>
              <w:keepNext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 xml:space="preserve">тклонение, </w:t>
            </w:r>
            <w:proofErr w:type="gramStart"/>
            <w:r w:rsidRPr="008C50C0">
              <w:rPr>
                <w:color w:val="000000"/>
                <w:sz w:val="20"/>
              </w:rPr>
              <w:t>превы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</w:t>
            </w:r>
            <w:proofErr w:type="spellStart"/>
            <w:r w:rsidRPr="008C50C0">
              <w:rPr>
                <w:color w:val="000000"/>
                <w:sz w:val="20"/>
              </w:rPr>
              <w:t>допус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тимое</w:t>
            </w:r>
            <w:proofErr w:type="spellEnd"/>
            <w:r w:rsidRPr="008C50C0">
              <w:rPr>
                <w:color w:val="000000"/>
                <w:sz w:val="20"/>
              </w:rPr>
              <w:t xml:space="preserve"> (воз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можное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10774E80" w14:textId="77777777" w:rsidR="00C527C8" w:rsidRPr="008C50C0" w:rsidRDefault="00C527C8" w:rsidP="00C527C8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4C0B5114" w14:textId="77777777" w:rsidR="00C527C8" w:rsidRPr="00171315" w:rsidRDefault="00C527C8" w:rsidP="00C527C8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</w:tr>
      <w:tr w:rsidR="00815B14" w:rsidRPr="007C164C" w14:paraId="61FD8017" w14:textId="77777777" w:rsidTr="00046ED8">
        <w:trPr>
          <w:trHeight w:val="624"/>
        </w:trPr>
        <w:tc>
          <w:tcPr>
            <w:tcW w:w="1135" w:type="dxa"/>
            <w:vMerge/>
            <w:shd w:val="clear" w:color="auto" w:fill="FFFFFF"/>
          </w:tcPr>
          <w:p w14:paraId="46A1A389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420B9769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</w:t>
            </w:r>
          </w:p>
          <w:p w14:paraId="51BC6C6A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5" w:type="dxa"/>
            <w:shd w:val="clear" w:color="auto" w:fill="FFFFFF"/>
          </w:tcPr>
          <w:p w14:paraId="4497ED1C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__________</w:t>
            </w:r>
          </w:p>
          <w:p w14:paraId="13701368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proofErr w:type="spellEnd"/>
            <w:r w:rsidRPr="00111D6B">
              <w:rPr>
                <w:color w:val="000000"/>
                <w:sz w:val="20"/>
              </w:rPr>
              <w:t>-</w:t>
            </w:r>
          </w:p>
          <w:p w14:paraId="4DA53427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</w:t>
            </w:r>
            <w:r>
              <w:rPr>
                <w:color w:val="000000"/>
                <w:sz w:val="20"/>
              </w:rPr>
              <w:t>ка-</w:t>
            </w: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3" w:type="dxa"/>
            <w:shd w:val="clear" w:color="auto" w:fill="FFFFFF"/>
          </w:tcPr>
          <w:p w14:paraId="55CE9EEC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__________</w:t>
            </w:r>
          </w:p>
          <w:p w14:paraId="72B3AD01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proofErr w:type="spellEnd"/>
            <w:r w:rsidRPr="00111D6B">
              <w:rPr>
                <w:color w:val="000000"/>
                <w:sz w:val="20"/>
              </w:rPr>
              <w:t>-</w:t>
            </w:r>
          </w:p>
          <w:p w14:paraId="7201076E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пока-</w:t>
            </w:r>
          </w:p>
          <w:p w14:paraId="2C8701C5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3" w:type="dxa"/>
            <w:shd w:val="clear" w:color="auto" w:fill="FFFFFF"/>
          </w:tcPr>
          <w:p w14:paraId="525BB151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__________</w:t>
            </w:r>
          </w:p>
          <w:p w14:paraId="22AE4698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proofErr w:type="spellEnd"/>
            <w:r w:rsidRPr="00111D6B">
              <w:rPr>
                <w:color w:val="000000"/>
                <w:sz w:val="20"/>
              </w:rPr>
              <w:t>-</w:t>
            </w:r>
          </w:p>
          <w:p w14:paraId="12D70AB7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пока-</w:t>
            </w:r>
          </w:p>
          <w:p w14:paraId="5EC2CB9F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14:paraId="720A74FD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16371323" w14:textId="77777777" w:rsidR="00815B14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ва</w:t>
            </w:r>
            <w:proofErr w:type="spellEnd"/>
            <w:r>
              <w:rPr>
                <w:color w:val="000000"/>
                <w:sz w:val="20"/>
              </w:rPr>
              <w:t>-</w:t>
            </w:r>
          </w:p>
          <w:p w14:paraId="59E5D7B1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пока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843" w:type="dxa"/>
            <w:vMerge/>
            <w:shd w:val="clear" w:color="auto" w:fill="FFFFFF"/>
          </w:tcPr>
          <w:p w14:paraId="6190810F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3" w:type="dxa"/>
            <w:shd w:val="clear" w:color="auto" w:fill="FFFFFF"/>
          </w:tcPr>
          <w:p w14:paraId="7FB3FB88" w14:textId="77777777" w:rsidR="00815B14" w:rsidRPr="00111D6B" w:rsidRDefault="005B4E36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="00815B14" w:rsidRPr="00111D6B">
              <w:rPr>
                <w:color w:val="000000"/>
                <w:sz w:val="20"/>
              </w:rPr>
              <w:t>аимено</w:t>
            </w:r>
            <w:r>
              <w:rPr>
                <w:color w:val="000000"/>
                <w:sz w:val="20"/>
              </w:rPr>
              <w:t>-</w:t>
            </w:r>
            <w:r w:rsidR="00815B14" w:rsidRPr="00111D6B">
              <w:rPr>
                <w:color w:val="000000"/>
                <w:sz w:val="20"/>
              </w:rPr>
              <w:t>вание</w:t>
            </w:r>
            <w:proofErr w:type="spellEnd"/>
          </w:p>
        </w:tc>
        <w:tc>
          <w:tcPr>
            <w:tcW w:w="992" w:type="dxa"/>
            <w:shd w:val="clear" w:color="auto" w:fill="FFFFFF"/>
          </w:tcPr>
          <w:p w14:paraId="36C57D81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2" w:type="dxa"/>
            <w:vMerge/>
            <w:shd w:val="clear" w:color="auto" w:fill="FFFFFF"/>
          </w:tcPr>
          <w:p w14:paraId="516C8352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4AF6C93D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78930AF0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3C179AF7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70A0C048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815B14" w:rsidRPr="007C164C" w14:paraId="59FFEFC7" w14:textId="77777777" w:rsidTr="00046ED8">
        <w:trPr>
          <w:trHeight w:hRule="exact" w:val="325"/>
        </w:trPr>
        <w:tc>
          <w:tcPr>
            <w:tcW w:w="1135" w:type="dxa"/>
            <w:shd w:val="clear" w:color="auto" w:fill="FFFFFF"/>
          </w:tcPr>
          <w:p w14:paraId="5527EEF6" w14:textId="77777777" w:rsidR="00815B14" w:rsidRPr="008B0E38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  <w:highlight w:val="yellow"/>
              </w:rPr>
            </w:pPr>
            <w:r w:rsidRPr="005B4E36">
              <w:rPr>
                <w:sz w:val="20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14:paraId="78072FD3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1135" w:type="dxa"/>
            <w:shd w:val="clear" w:color="auto" w:fill="FFFFFF"/>
          </w:tcPr>
          <w:p w14:paraId="46C2B766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14:paraId="3702A6BC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14:paraId="7BC35C99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14:paraId="10C465C7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3" w:type="dxa"/>
            <w:shd w:val="clear" w:color="auto" w:fill="FFFFFF"/>
          </w:tcPr>
          <w:p w14:paraId="59813113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993" w:type="dxa"/>
            <w:shd w:val="clear" w:color="auto" w:fill="FFFFFF"/>
          </w:tcPr>
          <w:p w14:paraId="4C447F11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14:paraId="7ACB8EDB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14:paraId="6E346609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6B3B587C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3" w:type="dxa"/>
            <w:shd w:val="clear" w:color="auto" w:fill="FFFFFF"/>
          </w:tcPr>
          <w:p w14:paraId="5EBE7891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850" w:type="dxa"/>
            <w:shd w:val="clear" w:color="auto" w:fill="FFFFFF"/>
          </w:tcPr>
          <w:p w14:paraId="4C2445B1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14:paraId="26926A2C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382F28" w:rsidRPr="009E3C57" w14:paraId="4A6896CE" w14:textId="77777777" w:rsidTr="00046ED8">
        <w:trPr>
          <w:trHeight w:val="2408"/>
        </w:trPr>
        <w:tc>
          <w:tcPr>
            <w:tcW w:w="1135" w:type="dxa"/>
            <w:vMerge w:val="restart"/>
            <w:shd w:val="clear" w:color="auto" w:fill="FFFFFF"/>
          </w:tcPr>
          <w:p w14:paraId="4A9E7E4F" w14:textId="77777777" w:rsidR="00382F28" w:rsidRPr="008B0E38" w:rsidRDefault="00382F28" w:rsidP="009415E2">
            <w:pPr>
              <w:rPr>
                <w:bCs/>
                <w:sz w:val="20"/>
                <w:highlight w:val="yellow"/>
              </w:rPr>
            </w:pPr>
            <w:r w:rsidRPr="003F3E69">
              <w:rPr>
                <w:sz w:val="20"/>
                <w:lang w:eastAsia="ru-RU"/>
              </w:rPr>
              <w:t>880900О.99.</w:t>
            </w:r>
            <w:proofErr w:type="gramStart"/>
            <w:r w:rsidRPr="003F3E69">
              <w:rPr>
                <w:sz w:val="20"/>
                <w:lang w:eastAsia="ru-RU"/>
              </w:rPr>
              <w:t>0.БА</w:t>
            </w:r>
            <w:proofErr w:type="gramEnd"/>
            <w:r w:rsidRPr="003F3E69">
              <w:rPr>
                <w:sz w:val="20"/>
                <w:lang w:eastAsia="ru-RU"/>
              </w:rPr>
              <w:t>84АА02000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06E72" w14:textId="77777777" w:rsidR="00382F28" w:rsidRPr="009E3C57" w:rsidRDefault="00382F28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9EBC6" w14:textId="77777777" w:rsidR="00382F28" w:rsidRPr="009E3C57" w:rsidRDefault="00382F28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6D508" w14:textId="77777777" w:rsidR="00382F28" w:rsidRPr="009E3C57" w:rsidRDefault="00382F28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14:paraId="2D378666" w14:textId="77777777" w:rsidR="00382F28" w:rsidRPr="009E3C57" w:rsidRDefault="00382F28" w:rsidP="009415E2">
            <w:pPr>
              <w:keepNext/>
              <w:jc w:val="center"/>
              <w:outlineLvl w:val="3"/>
              <w:rPr>
                <w:sz w:val="20"/>
              </w:rPr>
            </w:pPr>
            <w:r w:rsidRPr="009E3C57">
              <w:rPr>
                <w:sz w:val="20"/>
              </w:rPr>
              <w:t>В центре психолого-</w:t>
            </w:r>
            <w:proofErr w:type="spellStart"/>
            <w:proofErr w:type="gramStart"/>
            <w:r w:rsidRPr="009E3C57">
              <w:rPr>
                <w:sz w:val="20"/>
              </w:rPr>
              <w:t>педагогичес</w:t>
            </w:r>
            <w:proofErr w:type="spellEnd"/>
            <w:r w:rsidRPr="009E3C57">
              <w:rPr>
                <w:sz w:val="20"/>
              </w:rPr>
              <w:t>-кой</w:t>
            </w:r>
            <w:proofErr w:type="gramEnd"/>
            <w:r w:rsidRPr="009E3C57">
              <w:rPr>
                <w:sz w:val="20"/>
              </w:rPr>
              <w:t>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462BBF83" w14:textId="77777777" w:rsidR="00382F28" w:rsidRPr="009E3C57" w:rsidRDefault="00382F28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очная</w:t>
            </w:r>
          </w:p>
        </w:tc>
        <w:tc>
          <w:tcPr>
            <w:tcW w:w="1843" w:type="dxa"/>
            <w:shd w:val="clear" w:color="auto" w:fill="FFFFFF"/>
          </w:tcPr>
          <w:p w14:paraId="175ED0DF" w14:textId="3CF57ED8" w:rsidR="00382F28" w:rsidRPr="009E3C57" w:rsidRDefault="00382F28" w:rsidP="00891429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</w:t>
            </w:r>
            <w:r w:rsidR="00046ED8">
              <w:rPr>
                <w:sz w:val="20"/>
                <w:szCs w:val="20"/>
              </w:rPr>
              <w:t>обучающихся</w:t>
            </w:r>
            <w:r w:rsidRPr="009E3C57">
              <w:rPr>
                <w:sz w:val="20"/>
                <w:szCs w:val="20"/>
              </w:rPr>
              <w:t>, которым оказана услуга по психолого-</w:t>
            </w:r>
            <w:r>
              <w:rPr>
                <w:sz w:val="20"/>
                <w:szCs w:val="20"/>
              </w:rPr>
              <w:t>м</w:t>
            </w:r>
            <w:r w:rsidRPr="009E3C57">
              <w:rPr>
                <w:sz w:val="20"/>
                <w:szCs w:val="20"/>
              </w:rPr>
              <w:t>еди</w:t>
            </w:r>
            <w:r>
              <w:rPr>
                <w:sz w:val="20"/>
                <w:szCs w:val="20"/>
              </w:rPr>
              <w:t>ко-</w:t>
            </w:r>
            <w:r w:rsidRPr="009E3C57">
              <w:rPr>
                <w:sz w:val="20"/>
                <w:szCs w:val="20"/>
              </w:rPr>
              <w:t xml:space="preserve">педагогическому </w:t>
            </w:r>
            <w:proofErr w:type="gramStart"/>
            <w:r w:rsidRPr="009E3C57">
              <w:rPr>
                <w:sz w:val="20"/>
                <w:szCs w:val="20"/>
              </w:rPr>
              <w:t>обсл</w:t>
            </w:r>
            <w:r>
              <w:rPr>
                <w:sz w:val="20"/>
                <w:szCs w:val="20"/>
              </w:rPr>
              <w:t>е</w:t>
            </w:r>
            <w:r w:rsidRPr="009E3C57">
              <w:rPr>
                <w:sz w:val="20"/>
                <w:szCs w:val="20"/>
              </w:rPr>
              <w:t>дованию  с</w:t>
            </w:r>
            <w:proofErr w:type="gramEnd"/>
            <w:r w:rsidRPr="009E3C57">
              <w:rPr>
                <w:sz w:val="20"/>
                <w:szCs w:val="20"/>
              </w:rPr>
              <w:t xml:space="preserve"> выдачей рекомен</w:t>
            </w:r>
            <w:r>
              <w:rPr>
                <w:sz w:val="20"/>
                <w:szCs w:val="20"/>
              </w:rPr>
              <w:t>да</w:t>
            </w:r>
            <w:r w:rsidRPr="009E3C57">
              <w:rPr>
                <w:sz w:val="20"/>
                <w:szCs w:val="20"/>
              </w:rPr>
              <w:t>ций, от общего количества обратившихся в учреждение за обследованием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shd w:val="clear" w:color="auto" w:fill="FFFFFF"/>
          </w:tcPr>
          <w:p w14:paraId="2B7FAB0B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процент</w:t>
            </w:r>
          </w:p>
          <w:p w14:paraId="5BD18908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1082CF0D" w14:textId="77777777" w:rsidR="00382F28" w:rsidRDefault="00382F28" w:rsidP="00382F28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</w:t>
            </w:r>
          </w:p>
          <w:p w14:paraId="054DE2B8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17FF5AC7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3A4A4508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4E471B59" w14:textId="77777777" w:rsidR="00382F28" w:rsidRPr="009E3C57" w:rsidRDefault="00382F28" w:rsidP="00891429">
            <w:pPr>
              <w:keepNext/>
              <w:outlineLvl w:val="3"/>
              <w:rPr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18F0FE33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744</w:t>
            </w:r>
          </w:p>
          <w:p w14:paraId="7054AE56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BB101D7" w14:textId="77777777" w:rsidR="00382F28" w:rsidRDefault="00382F28" w:rsidP="00382F28">
            <w:pPr>
              <w:keepNext/>
              <w:outlineLvl w:val="3"/>
              <w:rPr>
                <w:bCs/>
                <w:sz w:val="20"/>
              </w:rPr>
            </w:pPr>
          </w:p>
          <w:p w14:paraId="50A084D3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391465E6" w14:textId="77777777" w:rsidR="00382F28" w:rsidRDefault="00382F28" w:rsidP="00891429">
            <w:pPr>
              <w:keepNext/>
              <w:outlineLvl w:val="3"/>
              <w:rPr>
                <w:bCs/>
                <w:sz w:val="20"/>
              </w:rPr>
            </w:pPr>
          </w:p>
          <w:p w14:paraId="5E95FAD3" w14:textId="77777777" w:rsidR="00382F28" w:rsidRPr="009E3C57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3AC45B6D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  <w:p w14:paraId="19F43838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491D8B18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0D6DEDE4" w14:textId="77777777" w:rsidR="00382F28" w:rsidRDefault="00382F28" w:rsidP="00382F28">
            <w:pPr>
              <w:pStyle w:val="ConsPlusCell"/>
              <w:rPr>
                <w:sz w:val="20"/>
                <w:szCs w:val="20"/>
              </w:rPr>
            </w:pPr>
          </w:p>
          <w:p w14:paraId="4D4BF2F5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75B48481" w14:textId="77777777" w:rsidR="00382F28" w:rsidRDefault="00382F28" w:rsidP="00891429">
            <w:pPr>
              <w:pStyle w:val="ConsPlusCell"/>
              <w:rPr>
                <w:sz w:val="20"/>
                <w:szCs w:val="20"/>
              </w:rPr>
            </w:pPr>
          </w:p>
          <w:p w14:paraId="294C5176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6FDDD46F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  <w:p w14:paraId="2C2BABD9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226C71AF" w14:textId="77777777" w:rsidR="00382F28" w:rsidRDefault="00382F28" w:rsidP="00891429">
            <w:pPr>
              <w:pStyle w:val="ConsPlusCell"/>
              <w:rPr>
                <w:sz w:val="20"/>
                <w:szCs w:val="20"/>
              </w:rPr>
            </w:pPr>
          </w:p>
          <w:p w14:paraId="355215D9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291D066B" w14:textId="77777777" w:rsidR="00382F28" w:rsidRPr="009E3C57" w:rsidRDefault="00382F28" w:rsidP="00382F28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14:paraId="598BEF84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14:paraId="68708114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3F14CC35" w14:textId="77777777" w:rsidR="00382F28" w:rsidRDefault="00382F28" w:rsidP="00891429">
            <w:pPr>
              <w:pStyle w:val="ConsPlusCell"/>
              <w:rPr>
                <w:sz w:val="20"/>
                <w:szCs w:val="20"/>
              </w:rPr>
            </w:pPr>
          </w:p>
          <w:p w14:paraId="1BEAF555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1FD27CD2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690B4DF1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71BA0598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08757968" w14:textId="77777777" w:rsidR="00382F28" w:rsidRPr="009E3C57" w:rsidRDefault="00382F28" w:rsidP="00891429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1DBF2E86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  <w:tr w:rsidR="00382F28" w:rsidRPr="009E3C57" w14:paraId="7CD87AEC" w14:textId="77777777" w:rsidTr="00046ED8">
        <w:trPr>
          <w:trHeight w:hRule="exact" w:val="1861"/>
        </w:trPr>
        <w:tc>
          <w:tcPr>
            <w:tcW w:w="1135" w:type="dxa"/>
            <w:vMerge/>
            <w:shd w:val="clear" w:color="auto" w:fill="FFFFFF"/>
          </w:tcPr>
          <w:p w14:paraId="296E4BA8" w14:textId="77777777" w:rsidR="00382F28" w:rsidRPr="003F3E69" w:rsidRDefault="00382F28" w:rsidP="009415E2">
            <w:pPr>
              <w:rPr>
                <w:sz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3850" w14:textId="77777777" w:rsidR="00382F28" w:rsidRPr="009E3C57" w:rsidRDefault="00382F28" w:rsidP="009415E2">
            <w:pPr>
              <w:jc w:val="center"/>
              <w:rPr>
                <w:sz w:val="20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0518" w14:textId="77777777" w:rsidR="00382F28" w:rsidRPr="009E3C57" w:rsidRDefault="00382F28" w:rsidP="009415E2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2DC2" w14:textId="77777777" w:rsidR="00382F28" w:rsidRPr="009E3C57" w:rsidRDefault="00382F28" w:rsidP="009415E2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14:paraId="6F5A1C41" w14:textId="77777777" w:rsidR="00382F28" w:rsidRPr="009E3C57" w:rsidRDefault="00382F28" w:rsidP="009415E2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6EFACCF7" w14:textId="77777777" w:rsidR="00382F28" w:rsidRPr="009E3C57" w:rsidRDefault="00382F28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1843" w:type="dxa"/>
            <w:shd w:val="clear" w:color="auto" w:fill="FFFFFF"/>
          </w:tcPr>
          <w:p w14:paraId="26961A8A" w14:textId="77777777" w:rsidR="00382F28" w:rsidRDefault="00382F28" w:rsidP="00382F28">
            <w:pPr>
              <w:pStyle w:val="ConsPlusCell"/>
              <w:rPr>
                <w:sz w:val="20"/>
                <w:szCs w:val="20"/>
              </w:rPr>
            </w:pPr>
            <w:r w:rsidRPr="009E3C57">
              <w:rPr>
                <w:rFonts w:eastAsia="Calibri"/>
                <w:sz w:val="20"/>
              </w:rPr>
              <w:t xml:space="preserve">Количество </w:t>
            </w:r>
            <w:r>
              <w:rPr>
                <w:sz w:val="20"/>
              </w:rPr>
              <w:t>обоснованных жалоб потребите</w:t>
            </w:r>
            <w:r w:rsidRPr="009E3C57">
              <w:rPr>
                <w:sz w:val="20"/>
              </w:rPr>
              <w:t>лей, поступи</w:t>
            </w:r>
            <w:r>
              <w:rPr>
                <w:sz w:val="20"/>
              </w:rPr>
              <w:t>вших в учреждение или в управление образова</w:t>
            </w:r>
            <w:r w:rsidRPr="009E3C57">
              <w:rPr>
                <w:sz w:val="20"/>
              </w:rPr>
              <w:t>ния</w:t>
            </w:r>
          </w:p>
        </w:tc>
        <w:tc>
          <w:tcPr>
            <w:tcW w:w="993" w:type="dxa"/>
            <w:shd w:val="clear" w:color="auto" w:fill="FFFFFF"/>
          </w:tcPr>
          <w:p w14:paraId="6784EEE1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единицы</w:t>
            </w:r>
          </w:p>
          <w:p w14:paraId="71CD2A44" w14:textId="77777777" w:rsidR="00382F28" w:rsidRPr="009E3C57" w:rsidRDefault="00382F28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66DB6E8F" w14:textId="77777777" w:rsidR="00382F28" w:rsidRPr="009E3C57" w:rsidRDefault="00382F28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642</w:t>
            </w:r>
          </w:p>
        </w:tc>
        <w:tc>
          <w:tcPr>
            <w:tcW w:w="992" w:type="dxa"/>
            <w:shd w:val="clear" w:color="auto" w:fill="FFFFFF"/>
          </w:tcPr>
          <w:p w14:paraId="0B2D4788" w14:textId="77777777" w:rsidR="00382F28" w:rsidRPr="009E3C57" w:rsidRDefault="00382F28" w:rsidP="009415E2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631DEF3E" w14:textId="77777777" w:rsidR="00382F28" w:rsidRPr="009E3C57" w:rsidRDefault="00382F28" w:rsidP="009415E2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0E6FF844" w14:textId="77777777" w:rsidR="00382F28" w:rsidRDefault="00382F28" w:rsidP="009415E2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7893FAE7" w14:textId="77777777" w:rsidR="00382F28" w:rsidRPr="009E3C57" w:rsidRDefault="00382F28" w:rsidP="009415E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600D6494" w14:textId="77777777" w:rsidR="00382F28" w:rsidRPr="009E3C57" w:rsidRDefault="00382F28" w:rsidP="009415E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</w:tbl>
    <w:p w14:paraId="17F0A4ED" w14:textId="77777777" w:rsidR="00815B14" w:rsidRDefault="00815B14" w:rsidP="00815B14">
      <w:pPr>
        <w:widowControl w:val="0"/>
        <w:outlineLvl w:val="3"/>
        <w:rPr>
          <w:bCs/>
          <w:color w:val="000000"/>
          <w:sz w:val="20"/>
          <w:shd w:val="clear" w:color="auto" w:fill="FFFFFF"/>
        </w:rPr>
      </w:pPr>
    </w:p>
    <w:p w14:paraId="05F3CEE0" w14:textId="03F148F6" w:rsidR="009066E5" w:rsidRPr="009066E5" w:rsidRDefault="009066E5" w:rsidP="009066E5">
      <w:pPr>
        <w:numPr>
          <w:ilvl w:val="1"/>
          <w:numId w:val="32"/>
        </w:numPr>
        <w:rPr>
          <w:b/>
          <w:color w:val="000000"/>
          <w:szCs w:val="28"/>
          <w:shd w:val="clear" w:color="auto" w:fill="FFFFFF"/>
        </w:rPr>
      </w:pPr>
      <w:r w:rsidRPr="009066E5">
        <w:rPr>
          <w:b/>
          <w:color w:val="000000"/>
          <w:szCs w:val="28"/>
          <w:shd w:val="clear" w:color="auto" w:fill="FFFFFF"/>
        </w:rPr>
        <w:lastRenderedPageBreak/>
        <w:t xml:space="preserve">Сведения о фактическом </w:t>
      </w:r>
      <w:r w:rsidR="00046ED8" w:rsidRPr="009066E5">
        <w:rPr>
          <w:b/>
          <w:color w:val="000000"/>
          <w:szCs w:val="28"/>
          <w:shd w:val="clear" w:color="auto" w:fill="FFFFFF"/>
        </w:rPr>
        <w:t>достижении показателей</w:t>
      </w:r>
      <w:r w:rsidRPr="009066E5">
        <w:rPr>
          <w:b/>
          <w:color w:val="000000"/>
          <w:szCs w:val="28"/>
          <w:shd w:val="clear" w:color="auto" w:fill="FFFFFF"/>
        </w:rPr>
        <w:t>, характеризующих объем муниципальной услуги:</w:t>
      </w:r>
    </w:p>
    <w:p w14:paraId="75541262" w14:textId="77777777" w:rsidR="00815B14" w:rsidRPr="007C164C" w:rsidRDefault="00815B14" w:rsidP="00815B14">
      <w:pPr>
        <w:widowControl w:val="0"/>
        <w:ind w:right="3039"/>
        <w:rPr>
          <w:b/>
          <w:color w:val="000000"/>
          <w:szCs w:val="28"/>
          <w:shd w:val="clear" w:color="auto" w:fill="FFFFFF"/>
        </w:rPr>
      </w:pPr>
    </w:p>
    <w:tbl>
      <w:tblPr>
        <w:tblW w:w="15026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850"/>
        <w:gridCol w:w="851"/>
        <w:gridCol w:w="709"/>
        <w:gridCol w:w="993"/>
        <w:gridCol w:w="992"/>
        <w:gridCol w:w="1276"/>
        <w:gridCol w:w="1134"/>
        <w:gridCol w:w="566"/>
        <w:gridCol w:w="1276"/>
        <w:gridCol w:w="1134"/>
        <w:gridCol w:w="1134"/>
        <w:gridCol w:w="992"/>
        <w:gridCol w:w="1134"/>
        <w:gridCol w:w="992"/>
      </w:tblGrid>
      <w:tr w:rsidR="007F7D2B" w:rsidRPr="007C164C" w14:paraId="710666F6" w14:textId="77777777" w:rsidTr="009066E5">
        <w:trPr>
          <w:trHeight w:val="79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1D7B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111D6B">
              <w:rPr>
                <w:b w:val="0"/>
                <w:bCs w:val="0"/>
                <w:sz w:val="20"/>
                <w:szCs w:val="20"/>
              </w:rPr>
              <w:t>Уникаль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ный</w:t>
            </w:r>
            <w:proofErr w:type="spellEnd"/>
          </w:p>
          <w:p w14:paraId="2A41D678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номер</w:t>
            </w:r>
          </w:p>
          <w:p w14:paraId="3ACD8AD1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proofErr w:type="gramStart"/>
            <w:r w:rsidRPr="00111D6B">
              <w:rPr>
                <w:b w:val="0"/>
                <w:bCs w:val="0"/>
                <w:sz w:val="20"/>
                <w:szCs w:val="20"/>
              </w:rPr>
              <w:t>реестро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вой</w:t>
            </w:r>
            <w:proofErr w:type="gramEnd"/>
          </w:p>
          <w:p w14:paraId="7A5349DE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B099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CD99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55A0" w14:textId="77777777" w:rsidR="007F7D2B" w:rsidRPr="007F7D2B" w:rsidRDefault="007F7D2B" w:rsidP="009415E2">
            <w:pPr>
              <w:pStyle w:val="ConsPlusNormal"/>
              <w:jc w:val="center"/>
              <w:rPr>
                <w:b w:val="0"/>
                <w:bCs w:val="0"/>
                <w:sz w:val="22"/>
                <w:szCs w:val="22"/>
              </w:rPr>
            </w:pPr>
            <w:r w:rsidRPr="007F7D2B">
              <w:rPr>
                <w:b w:val="0"/>
                <w:bCs w:val="0"/>
                <w:sz w:val="22"/>
                <w:szCs w:val="22"/>
              </w:rPr>
              <w:t>Показатель объема муниципальной услуги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1BC50" w14:textId="77777777" w:rsidR="007F7D2B" w:rsidRPr="007F7D2B" w:rsidRDefault="007F7D2B" w:rsidP="007F7D2B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F7D2B">
              <w:rPr>
                <w:b w:val="0"/>
                <w:bCs w:val="0"/>
                <w:sz w:val="20"/>
                <w:szCs w:val="20"/>
              </w:rPr>
              <w:t>Средний размер платы</w:t>
            </w:r>
          </w:p>
          <w:p w14:paraId="3AA1ECCE" w14:textId="77777777" w:rsidR="007F7D2B" w:rsidRPr="005B4E22" w:rsidRDefault="007F7D2B" w:rsidP="007F7D2B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F7D2B">
              <w:rPr>
                <w:b w:val="0"/>
                <w:bCs w:val="0"/>
                <w:sz w:val="20"/>
                <w:szCs w:val="20"/>
              </w:rPr>
              <w:t>(цена, тариф</w:t>
            </w:r>
          </w:p>
        </w:tc>
      </w:tr>
      <w:tr w:rsidR="007F7D2B" w:rsidRPr="007C164C" w14:paraId="70192CAA" w14:textId="77777777" w:rsidTr="007F7D2B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8E5A7" w14:textId="77777777" w:rsidR="007F7D2B" w:rsidRPr="00111D6B" w:rsidRDefault="007F7D2B" w:rsidP="007F7D2B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FBED" w14:textId="77777777" w:rsidR="007F7D2B" w:rsidRPr="00111D6B" w:rsidRDefault="007F7D2B" w:rsidP="007F7D2B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9F24" w14:textId="77777777" w:rsidR="007F7D2B" w:rsidRPr="00111D6B" w:rsidRDefault="007F7D2B" w:rsidP="007F7D2B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2595" w14:textId="77777777" w:rsidR="007F7D2B" w:rsidRPr="00111D6B" w:rsidRDefault="007F7D2B" w:rsidP="007F7D2B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A87C" w14:textId="77777777" w:rsidR="007F7D2B" w:rsidRPr="00111D6B" w:rsidRDefault="007F7D2B" w:rsidP="007F7D2B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13F77158" w14:textId="77777777" w:rsidR="007F7D2B" w:rsidRPr="00B42F6F" w:rsidRDefault="007F7D2B" w:rsidP="007F7D2B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дено</w:t>
            </w:r>
          </w:p>
          <w:p w14:paraId="16C3FDB6" w14:textId="77777777" w:rsidR="007F7D2B" w:rsidRPr="00B42F6F" w:rsidRDefault="007F7D2B" w:rsidP="007F7D2B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77E8E031" w14:textId="77777777" w:rsidR="007F7D2B" w:rsidRPr="00111D6B" w:rsidRDefault="007F7D2B" w:rsidP="007F7D2B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EDB708" w14:textId="77777777" w:rsidR="007F7D2B" w:rsidRPr="008C50C0" w:rsidRDefault="007F7D2B" w:rsidP="007F7D2B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299371DE" w14:textId="77777777" w:rsidR="007F7D2B" w:rsidRPr="00111D6B" w:rsidRDefault="007F7D2B" w:rsidP="007F7D2B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8421D3" w14:textId="77777777" w:rsidR="007F7D2B" w:rsidRPr="00111D6B" w:rsidRDefault="007F7D2B" w:rsidP="007F7D2B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125CC4" w14:textId="77777777" w:rsidR="007F7D2B" w:rsidRPr="001D1F5B" w:rsidRDefault="007F7D2B" w:rsidP="007F7D2B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8C50C0">
              <w:rPr>
                <w:color w:val="000000"/>
                <w:sz w:val="20"/>
              </w:rPr>
              <w:t xml:space="preserve">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proofErr w:type="spellEnd"/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пустимое</w:t>
            </w:r>
            <w:proofErr w:type="spellEnd"/>
            <w:r w:rsidRPr="008C50C0">
              <w:rPr>
                <w:color w:val="000000"/>
                <w:sz w:val="20"/>
              </w:rPr>
              <w:t xml:space="preserve">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7B7D9F1F" w14:textId="77777777" w:rsidR="007F7D2B" w:rsidRPr="008C50C0" w:rsidRDefault="007F7D2B" w:rsidP="007F7D2B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1D4E52E3" w14:textId="77777777" w:rsidR="007F7D2B" w:rsidRPr="00171315" w:rsidRDefault="007F7D2B" w:rsidP="007F7D2B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E9439" w14:textId="77777777" w:rsidR="007F7D2B" w:rsidRPr="001D1F5B" w:rsidRDefault="007F7D2B" w:rsidP="007F7D2B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</w:p>
        </w:tc>
      </w:tr>
      <w:tr w:rsidR="007F7D2B" w:rsidRPr="007C164C" w14:paraId="58729283" w14:textId="77777777" w:rsidTr="007F7D2B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6D6C" w14:textId="77777777" w:rsidR="007F7D2B" w:rsidRPr="00111D6B" w:rsidRDefault="007F7D2B" w:rsidP="009415E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7EDC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5F24815B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16836C2F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FEAC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280BDDC9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6A481E91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8381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2CC6DC1B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</w:t>
            </w:r>
            <w:proofErr w:type="spellStart"/>
            <w:r w:rsidRPr="00111D6B">
              <w:rPr>
                <w:b w:val="0"/>
                <w:bCs w:val="0"/>
                <w:sz w:val="20"/>
                <w:szCs w:val="20"/>
              </w:rPr>
              <w:t>наименова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ние</w:t>
            </w:r>
            <w:proofErr w:type="spellEnd"/>
          </w:p>
          <w:p w14:paraId="63F6D58B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1841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1A8E3887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5D1B4E62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111D6B">
              <w:rPr>
                <w:b w:val="0"/>
                <w:bCs w:val="0"/>
                <w:sz w:val="20"/>
                <w:szCs w:val="20"/>
              </w:rPr>
              <w:t>оказате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ля</w:t>
            </w:r>
            <w:proofErr w:type="gramEnd"/>
            <w:r w:rsidRPr="00111D6B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0068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046B8AD3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2CB969A4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111D6B">
              <w:rPr>
                <w:b w:val="0"/>
                <w:bCs w:val="0"/>
                <w:sz w:val="20"/>
                <w:szCs w:val="20"/>
              </w:rPr>
              <w:t>оказате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ля</w:t>
            </w:r>
            <w:proofErr w:type="gramEnd"/>
            <w:r w:rsidRPr="00111D6B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79C4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2F17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D6BDC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9CFB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1CA8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19D9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51E2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F97C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CE3B" w14:textId="77777777" w:rsidR="007F7D2B" w:rsidRPr="00111D6B" w:rsidRDefault="007F7D2B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7F7D2B" w:rsidRPr="007C164C" w14:paraId="3215537C" w14:textId="77777777" w:rsidTr="007F7D2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86C7" w14:textId="77777777" w:rsidR="00C527C8" w:rsidRPr="00111D6B" w:rsidRDefault="00C527C8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5C4E" w14:textId="77777777" w:rsidR="00C527C8" w:rsidRPr="00111D6B" w:rsidRDefault="00C527C8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F846" w14:textId="77777777" w:rsidR="00C527C8" w:rsidRPr="00111D6B" w:rsidRDefault="00C527C8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6A65" w14:textId="77777777" w:rsidR="00C527C8" w:rsidRPr="00111D6B" w:rsidRDefault="00C527C8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A426" w14:textId="77777777" w:rsidR="00C527C8" w:rsidRPr="00111D6B" w:rsidRDefault="00C527C8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F83B" w14:textId="77777777" w:rsidR="00C527C8" w:rsidRPr="00111D6B" w:rsidRDefault="00C527C8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D2A4" w14:textId="77777777" w:rsidR="00C527C8" w:rsidRPr="00111D6B" w:rsidRDefault="00C527C8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A3F0" w14:textId="77777777" w:rsidR="00C527C8" w:rsidRPr="00111D6B" w:rsidRDefault="00C527C8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F72B" w14:textId="77777777" w:rsidR="00C527C8" w:rsidRPr="00111D6B" w:rsidRDefault="00C527C8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0350" w14:textId="77777777" w:rsidR="00C527C8" w:rsidRPr="00111D6B" w:rsidRDefault="00C527C8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F3F8" w14:textId="77777777" w:rsidR="00C527C8" w:rsidRPr="00111D6B" w:rsidRDefault="00C527C8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5E1D" w14:textId="77777777" w:rsidR="00C527C8" w:rsidRPr="00111D6B" w:rsidRDefault="00C527C8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6376" w14:textId="77777777" w:rsidR="00C527C8" w:rsidRPr="00111D6B" w:rsidRDefault="00C527C8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9968" w14:textId="77777777" w:rsidR="00C527C8" w:rsidRPr="00111D6B" w:rsidRDefault="00C527C8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0812" w14:textId="77777777" w:rsidR="00C527C8" w:rsidRPr="00111D6B" w:rsidRDefault="00C527C8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15</w:t>
            </w:r>
          </w:p>
        </w:tc>
      </w:tr>
      <w:tr w:rsidR="007F7D2B" w:rsidRPr="007C164C" w14:paraId="07B55504" w14:textId="77777777" w:rsidTr="007F7D2B">
        <w:trPr>
          <w:trHeight w:val="7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97AE" w14:textId="77777777" w:rsidR="00C527C8" w:rsidRPr="00DC30F8" w:rsidRDefault="003F3E69" w:rsidP="00DC30F8">
            <w:pPr>
              <w:rPr>
                <w:sz w:val="18"/>
                <w:szCs w:val="18"/>
              </w:rPr>
            </w:pPr>
            <w:r w:rsidRPr="003F3E69">
              <w:rPr>
                <w:sz w:val="20"/>
                <w:lang w:eastAsia="ru-RU"/>
              </w:rPr>
              <w:t>880900О.99.</w:t>
            </w:r>
            <w:proofErr w:type="gramStart"/>
            <w:r w:rsidRPr="003F3E69">
              <w:rPr>
                <w:sz w:val="20"/>
                <w:lang w:eastAsia="ru-RU"/>
              </w:rPr>
              <w:t>0.БА</w:t>
            </w:r>
            <w:proofErr w:type="gramEnd"/>
            <w:r w:rsidRPr="003F3E69">
              <w:rPr>
                <w:sz w:val="20"/>
                <w:lang w:eastAsia="ru-RU"/>
              </w:rPr>
              <w:t>84АА02000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F409" w14:textId="77777777" w:rsidR="00C527C8" w:rsidRPr="00991C24" w:rsidRDefault="00C527C8" w:rsidP="009415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C0A1" w14:textId="77777777" w:rsidR="00C527C8" w:rsidRPr="00991C24" w:rsidRDefault="00C527C8" w:rsidP="009415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C5A5" w14:textId="77777777" w:rsidR="00C527C8" w:rsidRPr="00991C24" w:rsidRDefault="00C527C8" w:rsidP="009415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06A8" w14:textId="77777777" w:rsidR="00C527C8" w:rsidRPr="00A15613" w:rsidRDefault="00C527C8" w:rsidP="009415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центре психолого-</w:t>
            </w:r>
            <w:proofErr w:type="gramStart"/>
            <w:r>
              <w:rPr>
                <w:sz w:val="18"/>
                <w:szCs w:val="18"/>
              </w:rPr>
              <w:t>педагоги-ческой</w:t>
            </w:r>
            <w:proofErr w:type="gramEnd"/>
            <w:r>
              <w:rPr>
                <w:sz w:val="18"/>
                <w:szCs w:val="18"/>
              </w:rPr>
              <w:t>, ме-</w:t>
            </w:r>
            <w:proofErr w:type="spellStart"/>
            <w:r>
              <w:rPr>
                <w:sz w:val="18"/>
                <w:szCs w:val="18"/>
              </w:rPr>
              <w:t>дицинской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социаль</w:t>
            </w:r>
            <w:proofErr w:type="spellEnd"/>
            <w:r>
              <w:rPr>
                <w:sz w:val="18"/>
                <w:szCs w:val="18"/>
              </w:rPr>
              <w:t>-ной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5251" w14:textId="77777777" w:rsidR="00C527C8" w:rsidRPr="00441B3D" w:rsidRDefault="00C527C8" w:rsidP="009415E2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441B3D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CDDC" w14:textId="7ACC6B98" w:rsidR="00C527C8" w:rsidRPr="00A15613" w:rsidRDefault="00C527C8" w:rsidP="009415E2">
            <w:pPr>
              <w:pStyle w:val="ConsPlusNormal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Количество </w:t>
            </w:r>
            <w:r w:rsidR="00046ED8">
              <w:rPr>
                <w:b w:val="0"/>
                <w:sz w:val="18"/>
                <w:szCs w:val="18"/>
              </w:rPr>
              <w:t>обучающихся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4200" w14:textId="77777777" w:rsidR="00C527C8" w:rsidRPr="00A15613" w:rsidRDefault="00C527C8" w:rsidP="009415E2">
            <w:pPr>
              <w:pStyle w:val="ConsPlusNormal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человек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9BA5" w14:textId="77777777" w:rsidR="00C527C8" w:rsidRPr="00A15613" w:rsidRDefault="00C527C8" w:rsidP="009415E2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D1C6" w14:textId="77777777" w:rsidR="00C527C8" w:rsidRPr="005B4E36" w:rsidRDefault="003A4466" w:rsidP="0003102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61AE" w14:textId="46C4099E" w:rsidR="00C527C8" w:rsidRPr="00AA3C3B" w:rsidRDefault="00046ED8" w:rsidP="0003102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5EB9" w14:textId="77777777" w:rsidR="00C527C8" w:rsidRPr="00A15613" w:rsidRDefault="003A4466" w:rsidP="00031027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3F3E69"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CBA2" w14:textId="6FAE5B2B" w:rsidR="00C527C8" w:rsidRPr="00A15613" w:rsidRDefault="00046ED8" w:rsidP="009415E2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103</w:t>
            </w:r>
            <w:r w:rsidR="003F3E69">
              <w:rPr>
                <w:b w:val="0"/>
                <w:bCs w:val="0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B309" w14:textId="77777777" w:rsidR="00C527C8" w:rsidRPr="00A15613" w:rsidRDefault="00C527C8" w:rsidP="009415E2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280D" w14:textId="77777777" w:rsidR="00C527C8" w:rsidRPr="00A15613" w:rsidRDefault="00C527C8" w:rsidP="009415E2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14:paraId="528B2935" w14:textId="77777777" w:rsidR="00815B14" w:rsidRPr="007C164C" w:rsidRDefault="00815B14" w:rsidP="00815B14">
      <w:pPr>
        <w:widowControl w:val="0"/>
        <w:ind w:right="3039"/>
        <w:rPr>
          <w:color w:val="000000"/>
          <w:sz w:val="20"/>
          <w:shd w:val="clear" w:color="auto" w:fill="FFFFFF"/>
        </w:rPr>
      </w:pPr>
    </w:p>
    <w:p w14:paraId="3FB8BD48" w14:textId="77777777" w:rsidR="0042479F" w:rsidRDefault="0042479F" w:rsidP="00815B14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2D4243A1" w14:textId="77777777" w:rsidR="0042479F" w:rsidRDefault="0042479F" w:rsidP="00815B14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62295479" w14:textId="77777777" w:rsidR="0042479F" w:rsidRDefault="0042479F" w:rsidP="00815B14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669A8FC1" w14:textId="77777777" w:rsidR="0042479F" w:rsidRDefault="0042479F" w:rsidP="00815B14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5289CB3C" w14:textId="77777777" w:rsidR="0042479F" w:rsidRDefault="0042479F" w:rsidP="00815B14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0B469AC3" w14:textId="77777777" w:rsidR="00815B14" w:rsidRDefault="00815B14" w:rsidP="007F7D2B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2EABD5C6" w14:textId="77777777" w:rsidR="00815B14" w:rsidRPr="009E6393" w:rsidRDefault="00382F28" w:rsidP="00815B14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br w:type="page"/>
      </w:r>
      <w:r w:rsidR="00815B14" w:rsidRPr="007C164C">
        <w:rPr>
          <w:bCs/>
          <w:color w:val="000000"/>
          <w:szCs w:val="28"/>
          <w:shd w:val="clear" w:color="auto" w:fill="FFFFFF"/>
        </w:rPr>
        <w:lastRenderedPageBreak/>
        <w:t xml:space="preserve">РАЗДЕЛ № </w:t>
      </w:r>
      <w:r w:rsidR="00815B14">
        <w:rPr>
          <w:bCs/>
          <w:color w:val="000000"/>
          <w:szCs w:val="28"/>
          <w:shd w:val="clear" w:color="auto" w:fill="FFFFFF"/>
        </w:rPr>
        <w:t>3</w:t>
      </w:r>
    </w:p>
    <w:p w14:paraId="1134E9D8" w14:textId="77777777" w:rsidR="00815B14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margin" w:tblpXSpec="right" w:tblpY="223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5B4E36" w:rsidRPr="008634FA" w14:paraId="78177DC2" w14:textId="77777777" w:rsidTr="005B4E36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5FBBFF0" w14:textId="77777777" w:rsidR="005B4E36" w:rsidRPr="007C164C" w:rsidRDefault="005B4E36" w:rsidP="005B4E36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7C164C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FF2412" w14:textId="77777777" w:rsidR="005B4E36" w:rsidRPr="008634FA" w:rsidRDefault="005E0803" w:rsidP="005B4E36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szCs w:val="28"/>
              </w:rPr>
              <w:t>35.Г52.0</w:t>
            </w:r>
          </w:p>
        </w:tc>
      </w:tr>
    </w:tbl>
    <w:p w14:paraId="384076A9" w14:textId="77777777" w:rsidR="005B4E36" w:rsidRPr="007C164C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14:paraId="1C14FC8D" w14:textId="77777777" w:rsidR="00815B14" w:rsidRPr="008634FA" w:rsidRDefault="00815B14" w:rsidP="00815B14">
      <w:pPr>
        <w:jc w:val="both"/>
        <w:rPr>
          <w:szCs w:val="28"/>
        </w:rPr>
      </w:pPr>
      <w:r w:rsidRPr="008634FA">
        <w:rPr>
          <w:szCs w:val="28"/>
        </w:rPr>
        <w:t>Психолого-медико-педагогическое обследование детей.</w:t>
      </w:r>
    </w:p>
    <w:p w14:paraId="6C2967D0" w14:textId="77777777" w:rsidR="00815B14" w:rsidRPr="007C164C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14:paraId="0B80986B" w14:textId="77777777" w:rsidR="00815B14" w:rsidRPr="008634FA" w:rsidRDefault="00815B14" w:rsidP="00815B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14:paraId="5F63EC1A" w14:textId="77777777" w:rsidR="009066E5" w:rsidRPr="00B42F6F" w:rsidRDefault="00815B14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</w:t>
      </w:r>
      <w:r w:rsidR="009066E5" w:rsidRPr="00B42F6F">
        <w:rPr>
          <w:b/>
          <w:bCs/>
          <w:color w:val="000000"/>
          <w:szCs w:val="28"/>
          <w:shd w:val="clear" w:color="auto" w:fill="FFFFFF"/>
        </w:rPr>
        <w:t xml:space="preserve">Сведения о фактическом достижении показателей, характеризующих объем и (или) качество муниципальной </w:t>
      </w:r>
    </w:p>
    <w:p w14:paraId="17659A3C" w14:textId="77777777" w:rsidR="009066E5" w:rsidRPr="009E6393" w:rsidRDefault="009066E5" w:rsidP="009066E5">
      <w:pPr>
        <w:widowControl w:val="0"/>
        <w:rPr>
          <w:b/>
          <w:color w:val="000000"/>
          <w:szCs w:val="28"/>
        </w:rPr>
      </w:pPr>
      <w:r w:rsidRPr="00B42F6F">
        <w:rPr>
          <w:b/>
          <w:bCs/>
          <w:color w:val="000000"/>
          <w:szCs w:val="28"/>
          <w:shd w:val="clear" w:color="auto" w:fill="FFFFFF"/>
        </w:rPr>
        <w:t>услуги</w:t>
      </w:r>
    </w:p>
    <w:p w14:paraId="2FDA9BC8" w14:textId="77777777" w:rsidR="009066E5" w:rsidRPr="007C164C" w:rsidRDefault="009066E5" w:rsidP="009066E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proofErr w:type="gramStart"/>
      <w:r w:rsidRPr="007C164C">
        <w:rPr>
          <w:b/>
          <w:bCs/>
          <w:color w:val="000000"/>
          <w:szCs w:val="28"/>
          <w:shd w:val="clear" w:color="auto" w:fill="FFFFFF"/>
        </w:rPr>
        <w:t>3.1. </w:t>
      </w:r>
      <w:r w:rsidRPr="00B42F6F">
        <w:rPr>
          <w:b/>
          <w:bCs/>
          <w:color w:val="000000"/>
          <w:szCs w:val="28"/>
          <w:shd w:val="clear" w:color="auto" w:fill="FFFFFF"/>
        </w:rPr>
        <w:t>.</w:t>
      </w:r>
      <w:proofErr w:type="gramEnd"/>
      <w:r w:rsidRPr="00B42F6F">
        <w:rPr>
          <w:b/>
          <w:bCs/>
          <w:color w:val="000000"/>
          <w:szCs w:val="28"/>
          <w:shd w:val="clear" w:color="auto" w:fill="FFFFFF"/>
        </w:rPr>
        <w:t xml:space="preserve"> Сведения о фактическом </w:t>
      </w:r>
      <w:proofErr w:type="gramStart"/>
      <w:r w:rsidRPr="00B42F6F">
        <w:rPr>
          <w:b/>
          <w:bCs/>
          <w:color w:val="000000"/>
          <w:szCs w:val="28"/>
          <w:shd w:val="clear" w:color="auto" w:fill="FFFFFF"/>
        </w:rPr>
        <w:t>достижении  показателей</w:t>
      </w:r>
      <w:proofErr w:type="gramEnd"/>
      <w:r w:rsidRPr="00B42F6F">
        <w:rPr>
          <w:b/>
          <w:bCs/>
          <w:color w:val="000000"/>
          <w:szCs w:val="28"/>
          <w:shd w:val="clear" w:color="auto" w:fill="FFFFFF"/>
        </w:rPr>
        <w:t xml:space="preserve">, характеризующих качество муниципальной услуги </w:t>
      </w:r>
    </w:p>
    <w:p w14:paraId="70971308" w14:textId="77777777" w:rsidR="0042479F" w:rsidRPr="007C164C" w:rsidRDefault="0042479F" w:rsidP="009066E5">
      <w:pPr>
        <w:widowControl w:val="0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203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"/>
        <w:gridCol w:w="1133"/>
        <w:gridCol w:w="1131"/>
        <w:gridCol w:w="1131"/>
        <w:gridCol w:w="1132"/>
        <w:gridCol w:w="1840"/>
        <w:gridCol w:w="992"/>
        <w:gridCol w:w="851"/>
        <w:gridCol w:w="992"/>
        <w:gridCol w:w="991"/>
        <w:gridCol w:w="1130"/>
        <w:gridCol w:w="849"/>
        <w:gridCol w:w="991"/>
      </w:tblGrid>
      <w:tr w:rsidR="009066E5" w:rsidRPr="007C164C" w14:paraId="75AB84BA" w14:textId="77777777" w:rsidTr="00382F28">
        <w:trPr>
          <w:trHeight w:hRule="exact" w:val="309"/>
        </w:trPr>
        <w:tc>
          <w:tcPr>
            <w:tcW w:w="1135" w:type="dxa"/>
            <w:vMerge w:val="restart"/>
            <w:shd w:val="clear" w:color="auto" w:fill="FFFFFF"/>
          </w:tcPr>
          <w:p w14:paraId="6EC20FC4" w14:textId="77777777" w:rsidR="009066E5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14:paraId="25E3C7C4" w14:textId="77777777" w:rsidR="009066E5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14:paraId="2E7383E5" w14:textId="77777777" w:rsidR="009066E5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8"/>
            <w:shd w:val="clear" w:color="auto" w:fill="FFFFFF"/>
          </w:tcPr>
          <w:p w14:paraId="2097ABEE" w14:textId="77777777" w:rsidR="009066E5" w:rsidRPr="009066E5" w:rsidRDefault="009066E5" w:rsidP="009415E2">
            <w:pPr>
              <w:keepNext/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9066E5">
              <w:rPr>
                <w:color w:val="000000"/>
                <w:sz w:val="22"/>
                <w:szCs w:val="22"/>
              </w:rPr>
              <w:t>Показатель качества муниципальной услуги</w:t>
            </w:r>
          </w:p>
        </w:tc>
      </w:tr>
      <w:tr w:rsidR="009066E5" w:rsidRPr="007C164C" w14:paraId="735D30B9" w14:textId="77777777" w:rsidTr="00382F28">
        <w:trPr>
          <w:trHeight w:hRule="exact" w:val="876"/>
        </w:trPr>
        <w:tc>
          <w:tcPr>
            <w:tcW w:w="1135" w:type="dxa"/>
            <w:vMerge/>
            <w:shd w:val="clear" w:color="auto" w:fill="FFFFFF"/>
          </w:tcPr>
          <w:p w14:paraId="500FC769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14:paraId="0861DA18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14:paraId="2CF8811E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843" w:type="dxa"/>
            <w:vMerge w:val="restart"/>
            <w:shd w:val="clear" w:color="auto" w:fill="FFFFFF"/>
          </w:tcPr>
          <w:p w14:paraId="547E30CB" w14:textId="77777777" w:rsidR="009066E5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наименова</w:t>
            </w:r>
            <w:r w:rsidRPr="00111D6B">
              <w:rPr>
                <w:color w:val="000000"/>
                <w:sz w:val="20"/>
              </w:rPr>
              <w:t>ние показателя</w:t>
            </w:r>
          </w:p>
          <w:p w14:paraId="0822ADDF" w14:textId="77777777" w:rsidR="009066E5" w:rsidRPr="004E58DF" w:rsidRDefault="009066E5" w:rsidP="009066E5">
            <w:pPr>
              <w:ind w:firstLine="720"/>
              <w:rPr>
                <w:sz w:val="20"/>
              </w:rPr>
            </w:pPr>
          </w:p>
        </w:tc>
        <w:tc>
          <w:tcPr>
            <w:tcW w:w="1845" w:type="dxa"/>
            <w:gridSpan w:val="2"/>
            <w:shd w:val="clear" w:color="auto" w:fill="FFFFFF"/>
          </w:tcPr>
          <w:p w14:paraId="3574FA7C" w14:textId="77777777" w:rsidR="009066E5" w:rsidRPr="00382F28" w:rsidRDefault="00382F28" w:rsidP="00382F28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единица измерения по </w:t>
            </w:r>
            <w:r w:rsidR="009066E5"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63BA42E8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proofErr w:type="spellEnd"/>
            <w:r w:rsidRPr="00B42F6F">
              <w:rPr>
                <w:color w:val="000000"/>
                <w:sz w:val="20"/>
              </w:rPr>
              <w:t>-</w:t>
            </w:r>
          </w:p>
          <w:p w14:paraId="7BA5B2A4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 w:rsidRPr="00B42F6F">
              <w:rPr>
                <w:color w:val="000000"/>
                <w:sz w:val="20"/>
              </w:rPr>
              <w:t>дено</w:t>
            </w:r>
            <w:proofErr w:type="spellEnd"/>
          </w:p>
          <w:p w14:paraId="1EC34128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43A74D82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045553FD" w14:textId="77777777" w:rsidR="009066E5" w:rsidRPr="008C50C0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proofErr w:type="spellEnd"/>
            <w:r w:rsidRPr="008C50C0">
              <w:rPr>
                <w:color w:val="000000"/>
                <w:sz w:val="20"/>
              </w:rPr>
              <w:t>-</w:t>
            </w:r>
          </w:p>
          <w:p w14:paraId="5883C9A1" w14:textId="77777777" w:rsidR="009066E5" w:rsidRPr="008C50C0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52DB1295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1132" w:type="dxa"/>
            <w:vMerge w:val="restart"/>
            <w:shd w:val="clear" w:color="auto" w:fill="FFFFFF"/>
          </w:tcPr>
          <w:p w14:paraId="3964C9F4" w14:textId="77777777" w:rsidR="009066E5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Допусти-</w:t>
            </w:r>
          </w:p>
          <w:p w14:paraId="6AA457BA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мое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>) отклоне</w:t>
            </w:r>
            <w:r w:rsidRPr="008C50C0">
              <w:rPr>
                <w:color w:val="000000"/>
                <w:sz w:val="20"/>
              </w:rPr>
              <w:t>ние</w:t>
            </w:r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14:paraId="3DC65C5A" w14:textId="77777777" w:rsidR="009066E5" w:rsidRPr="001D1F5B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8C50C0">
              <w:rPr>
                <w:color w:val="000000"/>
                <w:sz w:val="20"/>
              </w:rPr>
              <w:t xml:space="preserve">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proofErr w:type="spellEnd"/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пустимое</w:t>
            </w:r>
            <w:proofErr w:type="spellEnd"/>
            <w:r w:rsidRPr="008C50C0">
              <w:rPr>
                <w:color w:val="000000"/>
                <w:sz w:val="20"/>
              </w:rPr>
              <w:t xml:space="preserve">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7DD1C41B" w14:textId="77777777" w:rsidR="009066E5" w:rsidRPr="001D1F5B" w:rsidRDefault="009066E5" w:rsidP="009066E5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Причина </w:t>
            </w:r>
            <w:proofErr w:type="spellStart"/>
            <w:r>
              <w:rPr>
                <w:color w:val="000000"/>
                <w:sz w:val="20"/>
              </w:rPr>
              <w:t>отклоне-ния</w:t>
            </w:r>
            <w:proofErr w:type="spellEnd"/>
          </w:p>
        </w:tc>
      </w:tr>
      <w:tr w:rsidR="00815B14" w:rsidRPr="007C164C" w14:paraId="5D7C81E8" w14:textId="77777777" w:rsidTr="0042479F">
        <w:trPr>
          <w:trHeight w:val="624"/>
        </w:trPr>
        <w:tc>
          <w:tcPr>
            <w:tcW w:w="1135" w:type="dxa"/>
            <w:vMerge/>
            <w:shd w:val="clear" w:color="auto" w:fill="FFFFFF"/>
          </w:tcPr>
          <w:p w14:paraId="59231F38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3371847B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</w:t>
            </w:r>
          </w:p>
          <w:p w14:paraId="24F4340F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5" w:type="dxa"/>
            <w:shd w:val="clear" w:color="auto" w:fill="FFFFFF"/>
          </w:tcPr>
          <w:p w14:paraId="477DE0F7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__________</w:t>
            </w:r>
          </w:p>
          <w:p w14:paraId="432C4271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proofErr w:type="spellEnd"/>
            <w:r w:rsidRPr="00111D6B">
              <w:rPr>
                <w:color w:val="000000"/>
                <w:sz w:val="20"/>
              </w:rPr>
              <w:t>-</w:t>
            </w:r>
          </w:p>
          <w:p w14:paraId="13FDB34F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</w:t>
            </w:r>
            <w:r>
              <w:rPr>
                <w:color w:val="000000"/>
                <w:sz w:val="20"/>
              </w:rPr>
              <w:t>ка-</w:t>
            </w: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3" w:type="dxa"/>
            <w:shd w:val="clear" w:color="auto" w:fill="FFFFFF"/>
          </w:tcPr>
          <w:p w14:paraId="06D49167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__________</w:t>
            </w:r>
          </w:p>
          <w:p w14:paraId="23DADCA2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proofErr w:type="spellEnd"/>
            <w:r w:rsidRPr="00111D6B">
              <w:rPr>
                <w:color w:val="000000"/>
                <w:sz w:val="20"/>
              </w:rPr>
              <w:t>-</w:t>
            </w:r>
          </w:p>
          <w:p w14:paraId="1E4EFFE1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пока-</w:t>
            </w:r>
          </w:p>
          <w:p w14:paraId="57BB2A16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3" w:type="dxa"/>
            <w:shd w:val="clear" w:color="auto" w:fill="FFFFFF"/>
          </w:tcPr>
          <w:p w14:paraId="424A758B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__________</w:t>
            </w:r>
          </w:p>
          <w:p w14:paraId="3D8C3062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proofErr w:type="spellEnd"/>
            <w:r w:rsidRPr="00111D6B">
              <w:rPr>
                <w:color w:val="000000"/>
                <w:sz w:val="20"/>
              </w:rPr>
              <w:t>-</w:t>
            </w:r>
          </w:p>
          <w:p w14:paraId="4629061A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пока-</w:t>
            </w:r>
          </w:p>
          <w:p w14:paraId="2EDBFFDE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14:paraId="48F3BB1E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495E5513" w14:textId="77777777" w:rsidR="00815B14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ва</w:t>
            </w:r>
            <w:proofErr w:type="spellEnd"/>
            <w:r>
              <w:rPr>
                <w:color w:val="000000"/>
                <w:sz w:val="20"/>
              </w:rPr>
              <w:t>-</w:t>
            </w:r>
          </w:p>
          <w:p w14:paraId="42F29850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пока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843" w:type="dxa"/>
            <w:vMerge/>
            <w:shd w:val="clear" w:color="auto" w:fill="FFFFFF"/>
          </w:tcPr>
          <w:p w14:paraId="6FCA09CE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3" w:type="dxa"/>
            <w:shd w:val="clear" w:color="auto" w:fill="FFFFFF"/>
          </w:tcPr>
          <w:p w14:paraId="34E70E63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852" w:type="dxa"/>
            <w:shd w:val="clear" w:color="auto" w:fill="FFFFFF"/>
          </w:tcPr>
          <w:p w14:paraId="1F1FAAD5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14:paraId="1CE97011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427D08FA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2" w:type="dxa"/>
            <w:vMerge/>
            <w:shd w:val="clear" w:color="auto" w:fill="FFFFFF"/>
          </w:tcPr>
          <w:p w14:paraId="51CE3FA0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706BD109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733F4665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815B14" w:rsidRPr="007C164C" w14:paraId="479EE1AC" w14:textId="77777777" w:rsidTr="00382F28">
        <w:trPr>
          <w:trHeight w:hRule="exact" w:val="302"/>
        </w:trPr>
        <w:tc>
          <w:tcPr>
            <w:tcW w:w="1135" w:type="dxa"/>
            <w:shd w:val="clear" w:color="auto" w:fill="FFFFFF"/>
          </w:tcPr>
          <w:p w14:paraId="0C908CCF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14:paraId="2076876A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1135" w:type="dxa"/>
            <w:shd w:val="clear" w:color="auto" w:fill="FFFFFF"/>
          </w:tcPr>
          <w:p w14:paraId="7E35B968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14:paraId="6E16CB0E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14:paraId="7B78D716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14:paraId="65E062B2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843" w:type="dxa"/>
            <w:shd w:val="clear" w:color="auto" w:fill="FFFFFF"/>
          </w:tcPr>
          <w:p w14:paraId="6C3742AB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993" w:type="dxa"/>
            <w:shd w:val="clear" w:color="auto" w:fill="FFFFFF"/>
          </w:tcPr>
          <w:p w14:paraId="1F058B91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852" w:type="dxa"/>
            <w:shd w:val="clear" w:color="auto" w:fill="FFFFFF"/>
          </w:tcPr>
          <w:p w14:paraId="32C7ED74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14:paraId="3AED4253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3B16330F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1132" w:type="dxa"/>
            <w:shd w:val="clear" w:color="auto" w:fill="FFFFFF"/>
          </w:tcPr>
          <w:p w14:paraId="5DB1962C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850" w:type="dxa"/>
            <w:shd w:val="clear" w:color="auto" w:fill="FFFFFF"/>
          </w:tcPr>
          <w:p w14:paraId="00DAFA05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2" w:type="dxa"/>
            <w:shd w:val="clear" w:color="auto" w:fill="FFFFFF"/>
          </w:tcPr>
          <w:p w14:paraId="6BB631BC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382F28" w:rsidRPr="009E3C57" w14:paraId="0A13B73B" w14:textId="77777777" w:rsidTr="00891429">
        <w:trPr>
          <w:trHeight w:val="2385"/>
        </w:trPr>
        <w:tc>
          <w:tcPr>
            <w:tcW w:w="1135" w:type="dxa"/>
            <w:vMerge w:val="restart"/>
            <w:shd w:val="clear" w:color="auto" w:fill="FFFFFF"/>
          </w:tcPr>
          <w:p w14:paraId="354469EA" w14:textId="77777777" w:rsidR="00382F28" w:rsidRPr="00F6240E" w:rsidRDefault="00382F28" w:rsidP="00F6240E">
            <w:pPr>
              <w:rPr>
                <w:sz w:val="20"/>
              </w:rPr>
            </w:pPr>
            <w:r w:rsidRPr="003F3E69">
              <w:rPr>
                <w:sz w:val="20"/>
                <w:lang w:eastAsia="ru-RU"/>
              </w:rPr>
              <w:t>880900О.99.</w:t>
            </w:r>
            <w:proofErr w:type="gramStart"/>
            <w:r w:rsidRPr="003F3E69">
              <w:rPr>
                <w:sz w:val="20"/>
                <w:lang w:eastAsia="ru-RU"/>
              </w:rPr>
              <w:t>0.БА</w:t>
            </w:r>
            <w:proofErr w:type="gramEnd"/>
            <w:r w:rsidRPr="003F3E69">
              <w:rPr>
                <w:sz w:val="20"/>
                <w:lang w:eastAsia="ru-RU"/>
              </w:rPr>
              <w:t>98АА02000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FF51A" w14:textId="77777777" w:rsidR="00382F28" w:rsidRPr="009E3C57" w:rsidRDefault="00382F28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A97AC" w14:textId="77777777" w:rsidR="00382F28" w:rsidRPr="009E3C57" w:rsidRDefault="00382F28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98849" w14:textId="77777777" w:rsidR="00382F28" w:rsidRPr="009E3C57" w:rsidRDefault="00382F28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14:paraId="141E3A74" w14:textId="77777777" w:rsidR="00382F28" w:rsidRPr="009E3C57" w:rsidRDefault="00382F28" w:rsidP="009415E2">
            <w:pPr>
              <w:keepNext/>
              <w:jc w:val="center"/>
              <w:outlineLvl w:val="3"/>
              <w:rPr>
                <w:sz w:val="20"/>
              </w:rPr>
            </w:pPr>
            <w:r w:rsidRPr="009E3C57">
              <w:rPr>
                <w:sz w:val="20"/>
              </w:rPr>
              <w:t>В центре психолого-</w:t>
            </w:r>
            <w:proofErr w:type="spellStart"/>
            <w:proofErr w:type="gramStart"/>
            <w:r w:rsidRPr="009E3C57">
              <w:rPr>
                <w:sz w:val="20"/>
              </w:rPr>
              <w:t>педагогичес</w:t>
            </w:r>
            <w:proofErr w:type="spellEnd"/>
            <w:r w:rsidRPr="009E3C57">
              <w:rPr>
                <w:sz w:val="20"/>
              </w:rPr>
              <w:t>-кой</w:t>
            </w:r>
            <w:proofErr w:type="gramEnd"/>
            <w:r w:rsidRPr="009E3C57">
              <w:rPr>
                <w:sz w:val="20"/>
              </w:rPr>
              <w:t>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66B53720" w14:textId="77777777" w:rsidR="00382F28" w:rsidRPr="009E3C57" w:rsidRDefault="00382F28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очная</w:t>
            </w:r>
          </w:p>
        </w:tc>
        <w:tc>
          <w:tcPr>
            <w:tcW w:w="1843" w:type="dxa"/>
            <w:shd w:val="clear" w:color="auto" w:fill="FFFFFF"/>
          </w:tcPr>
          <w:p w14:paraId="5110AF4D" w14:textId="3F89E21E" w:rsidR="00382F28" w:rsidRPr="009E3C57" w:rsidRDefault="00382F28" w:rsidP="00891429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</w:t>
            </w:r>
            <w:r w:rsidR="00046ED8">
              <w:rPr>
                <w:sz w:val="20"/>
                <w:szCs w:val="20"/>
              </w:rPr>
              <w:t>обучающихся</w:t>
            </w:r>
            <w:r w:rsidRPr="009E3C57">
              <w:rPr>
                <w:sz w:val="20"/>
                <w:szCs w:val="20"/>
              </w:rPr>
              <w:t>, которым оказана услуга по психолого-</w:t>
            </w:r>
            <w:r>
              <w:rPr>
                <w:sz w:val="20"/>
                <w:szCs w:val="20"/>
              </w:rPr>
              <w:t>м</w:t>
            </w:r>
            <w:r w:rsidRPr="009E3C57">
              <w:rPr>
                <w:sz w:val="20"/>
                <w:szCs w:val="20"/>
              </w:rPr>
              <w:t>еди</w:t>
            </w:r>
            <w:r>
              <w:rPr>
                <w:sz w:val="20"/>
                <w:szCs w:val="20"/>
              </w:rPr>
              <w:t>ко-</w:t>
            </w:r>
            <w:r w:rsidRPr="009E3C57">
              <w:rPr>
                <w:sz w:val="20"/>
                <w:szCs w:val="20"/>
              </w:rPr>
              <w:t xml:space="preserve">педагогическому </w:t>
            </w:r>
            <w:proofErr w:type="gramStart"/>
            <w:r w:rsidRPr="009E3C57">
              <w:rPr>
                <w:sz w:val="20"/>
                <w:szCs w:val="20"/>
              </w:rPr>
              <w:t>обсл</w:t>
            </w:r>
            <w:r>
              <w:rPr>
                <w:sz w:val="20"/>
                <w:szCs w:val="20"/>
              </w:rPr>
              <w:t>е</w:t>
            </w:r>
            <w:r w:rsidRPr="009E3C57">
              <w:rPr>
                <w:sz w:val="20"/>
                <w:szCs w:val="20"/>
              </w:rPr>
              <w:t>дованию  с</w:t>
            </w:r>
            <w:proofErr w:type="gramEnd"/>
            <w:r w:rsidRPr="009E3C57">
              <w:rPr>
                <w:sz w:val="20"/>
                <w:szCs w:val="20"/>
              </w:rPr>
              <w:t xml:space="preserve"> выдачей рекомен</w:t>
            </w:r>
            <w:r>
              <w:rPr>
                <w:sz w:val="20"/>
                <w:szCs w:val="20"/>
              </w:rPr>
              <w:t>да</w:t>
            </w:r>
            <w:r w:rsidRPr="009E3C57">
              <w:rPr>
                <w:sz w:val="20"/>
                <w:szCs w:val="20"/>
              </w:rPr>
              <w:t>ций, от общего количества обратившихся в учреждение за обследованием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shd w:val="clear" w:color="auto" w:fill="FFFFFF"/>
          </w:tcPr>
          <w:p w14:paraId="0821ED4D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процент</w:t>
            </w:r>
          </w:p>
          <w:p w14:paraId="18994BA9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4BF85E12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</w:t>
            </w:r>
          </w:p>
          <w:p w14:paraId="123DC3EA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6691A6A5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CB30272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A71CEF0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B1CD361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1BE63CBB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6AB49B96" w14:textId="77777777" w:rsidR="00382F28" w:rsidRPr="009E3C57" w:rsidRDefault="00382F28" w:rsidP="00891429">
            <w:pPr>
              <w:keepNext/>
              <w:outlineLvl w:val="3"/>
              <w:rPr>
                <w:bCs/>
                <w:sz w:val="20"/>
              </w:rPr>
            </w:pPr>
          </w:p>
        </w:tc>
        <w:tc>
          <w:tcPr>
            <w:tcW w:w="852" w:type="dxa"/>
            <w:shd w:val="clear" w:color="auto" w:fill="FFFFFF"/>
          </w:tcPr>
          <w:p w14:paraId="2DC1B88A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744</w:t>
            </w:r>
          </w:p>
          <w:p w14:paraId="7BD140F3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25B59AAC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42FB7DA5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450FEF85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0F648D39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1F8A7743" w14:textId="77777777" w:rsidR="00382F28" w:rsidRDefault="00382F28" w:rsidP="00891429">
            <w:pPr>
              <w:keepNext/>
              <w:outlineLvl w:val="3"/>
              <w:rPr>
                <w:bCs/>
                <w:sz w:val="20"/>
              </w:rPr>
            </w:pPr>
          </w:p>
          <w:p w14:paraId="1E0DF79E" w14:textId="77777777" w:rsidR="00382F28" w:rsidRPr="009E3C57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993" w:type="dxa"/>
            <w:shd w:val="clear" w:color="auto" w:fill="FFFFFF"/>
          </w:tcPr>
          <w:p w14:paraId="18E13DAB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  <w:p w14:paraId="140797B9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02545C71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796B126B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1BAE9BFF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14A33944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54D89EF3" w14:textId="77777777" w:rsidR="00382F28" w:rsidRDefault="00382F28" w:rsidP="00891429">
            <w:pPr>
              <w:pStyle w:val="ConsPlusCell"/>
              <w:rPr>
                <w:sz w:val="20"/>
                <w:szCs w:val="20"/>
              </w:rPr>
            </w:pPr>
          </w:p>
          <w:p w14:paraId="1556A16D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377BA193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  <w:p w14:paraId="1CF2491D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15EBA6AB" w14:textId="77777777" w:rsidR="00382F28" w:rsidRDefault="00382F28" w:rsidP="00891429">
            <w:pPr>
              <w:pStyle w:val="ConsPlusCell"/>
              <w:rPr>
                <w:sz w:val="20"/>
                <w:szCs w:val="20"/>
              </w:rPr>
            </w:pPr>
          </w:p>
          <w:p w14:paraId="0C65AC64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339329A2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FFFFFF"/>
          </w:tcPr>
          <w:p w14:paraId="2FB0F342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14:paraId="327108CA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356AF0BF" w14:textId="77777777" w:rsidR="00382F28" w:rsidRDefault="00382F28" w:rsidP="00891429">
            <w:pPr>
              <w:pStyle w:val="ConsPlusCell"/>
              <w:rPr>
                <w:sz w:val="20"/>
                <w:szCs w:val="20"/>
              </w:rPr>
            </w:pPr>
          </w:p>
          <w:p w14:paraId="62A28E2D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1135366F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4175EAE2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63C0C088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74A718D7" w14:textId="77777777" w:rsidR="00382F28" w:rsidRPr="009E3C57" w:rsidRDefault="00382F28" w:rsidP="00891429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4970DE79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  <w:tr w:rsidR="00382F28" w:rsidRPr="009E3C57" w14:paraId="3D9451C8" w14:textId="77777777" w:rsidTr="00382F28">
        <w:trPr>
          <w:trHeight w:hRule="exact" w:val="1769"/>
        </w:trPr>
        <w:tc>
          <w:tcPr>
            <w:tcW w:w="1135" w:type="dxa"/>
            <w:vMerge/>
            <w:shd w:val="clear" w:color="auto" w:fill="FFFFFF"/>
          </w:tcPr>
          <w:p w14:paraId="3168FBCC" w14:textId="77777777" w:rsidR="00382F28" w:rsidRPr="003F3E69" w:rsidRDefault="00382F28" w:rsidP="00F6240E">
            <w:pPr>
              <w:rPr>
                <w:sz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7EC7" w14:textId="77777777" w:rsidR="00382F28" w:rsidRPr="009E3C57" w:rsidRDefault="00382F28" w:rsidP="009415E2">
            <w:pPr>
              <w:jc w:val="center"/>
              <w:rPr>
                <w:sz w:val="20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5E93" w14:textId="77777777" w:rsidR="00382F28" w:rsidRPr="009E3C57" w:rsidRDefault="00382F28" w:rsidP="009415E2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15C6" w14:textId="77777777" w:rsidR="00382F28" w:rsidRPr="009E3C57" w:rsidRDefault="00382F28" w:rsidP="009415E2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14:paraId="43414E2E" w14:textId="77777777" w:rsidR="00382F28" w:rsidRPr="009E3C57" w:rsidRDefault="00382F28" w:rsidP="009415E2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3B612137" w14:textId="77777777" w:rsidR="00382F28" w:rsidRPr="009E3C57" w:rsidRDefault="00382F28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1843" w:type="dxa"/>
            <w:shd w:val="clear" w:color="auto" w:fill="FFFFFF"/>
          </w:tcPr>
          <w:p w14:paraId="1844010B" w14:textId="77777777" w:rsidR="00382F28" w:rsidRDefault="00382F28" w:rsidP="00891429">
            <w:pPr>
              <w:pStyle w:val="ConsPlusCell"/>
              <w:rPr>
                <w:sz w:val="20"/>
                <w:szCs w:val="20"/>
              </w:rPr>
            </w:pPr>
            <w:r w:rsidRPr="009E3C57">
              <w:rPr>
                <w:rFonts w:eastAsia="Calibri"/>
                <w:sz w:val="20"/>
              </w:rPr>
              <w:t xml:space="preserve">Количество </w:t>
            </w:r>
            <w:r>
              <w:rPr>
                <w:sz w:val="20"/>
              </w:rPr>
              <w:t>обоснованных жалоб потребите</w:t>
            </w:r>
            <w:r w:rsidRPr="009E3C57">
              <w:rPr>
                <w:sz w:val="20"/>
              </w:rPr>
              <w:t>лей, поступи</w:t>
            </w:r>
            <w:r>
              <w:rPr>
                <w:sz w:val="20"/>
              </w:rPr>
              <w:t>вших в учреждение или в управление образова</w:t>
            </w:r>
            <w:r w:rsidRPr="009E3C57">
              <w:rPr>
                <w:sz w:val="20"/>
              </w:rPr>
              <w:t>ния</w:t>
            </w:r>
          </w:p>
        </w:tc>
        <w:tc>
          <w:tcPr>
            <w:tcW w:w="993" w:type="dxa"/>
            <w:shd w:val="clear" w:color="auto" w:fill="FFFFFF"/>
          </w:tcPr>
          <w:p w14:paraId="03E8B01B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единицы</w:t>
            </w:r>
          </w:p>
          <w:p w14:paraId="10B8BCA0" w14:textId="77777777" w:rsidR="00382F28" w:rsidRPr="009E3C57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852" w:type="dxa"/>
            <w:shd w:val="clear" w:color="auto" w:fill="FFFFFF"/>
          </w:tcPr>
          <w:p w14:paraId="1A28FE2D" w14:textId="77777777" w:rsidR="00382F28" w:rsidRPr="009E3C57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14:paraId="31ABB2BB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22F4741F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2" w:type="dxa"/>
            <w:shd w:val="clear" w:color="auto" w:fill="FFFFFF"/>
          </w:tcPr>
          <w:p w14:paraId="171787FB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7CC85CEE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2DA211DF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</w:tbl>
    <w:p w14:paraId="7E124137" w14:textId="77777777" w:rsidR="00815B14" w:rsidRPr="009E3C57" w:rsidRDefault="00815B14" w:rsidP="00815B14">
      <w:pPr>
        <w:widowControl w:val="0"/>
        <w:outlineLvl w:val="3"/>
        <w:rPr>
          <w:b/>
          <w:bCs/>
          <w:color w:val="000000"/>
          <w:sz w:val="20"/>
          <w:shd w:val="clear" w:color="auto" w:fill="FFFFFF"/>
        </w:rPr>
      </w:pPr>
    </w:p>
    <w:p w14:paraId="1D5CD9D6" w14:textId="77777777" w:rsidR="00382F28" w:rsidRDefault="00382F28" w:rsidP="00382F28">
      <w:pPr>
        <w:widowControl w:val="0"/>
        <w:ind w:left="720" w:right="3039"/>
        <w:rPr>
          <w:b/>
          <w:color w:val="000000"/>
          <w:szCs w:val="28"/>
          <w:shd w:val="clear" w:color="auto" w:fill="FFFFFF"/>
        </w:rPr>
      </w:pPr>
    </w:p>
    <w:p w14:paraId="0E1DAE27" w14:textId="77777777" w:rsidR="00382F28" w:rsidRDefault="00382F28" w:rsidP="00382F28">
      <w:pPr>
        <w:widowControl w:val="0"/>
        <w:ind w:left="720" w:right="3039"/>
        <w:rPr>
          <w:b/>
          <w:color w:val="000000"/>
          <w:szCs w:val="28"/>
          <w:shd w:val="clear" w:color="auto" w:fill="FFFFFF"/>
        </w:rPr>
      </w:pPr>
    </w:p>
    <w:p w14:paraId="23AEC59E" w14:textId="77777777" w:rsidR="00815B14" w:rsidRDefault="00324CCA" w:rsidP="00382F28">
      <w:pPr>
        <w:widowControl w:val="0"/>
        <w:numPr>
          <w:ilvl w:val="1"/>
          <w:numId w:val="33"/>
        </w:numPr>
        <w:ind w:right="-35"/>
        <w:rPr>
          <w:b/>
          <w:color w:val="000000"/>
          <w:szCs w:val="28"/>
          <w:shd w:val="clear" w:color="auto" w:fill="FFFFFF"/>
        </w:rPr>
      </w:pPr>
      <w:r w:rsidRPr="00324CCA">
        <w:rPr>
          <w:b/>
          <w:color w:val="000000"/>
          <w:szCs w:val="28"/>
          <w:shd w:val="clear" w:color="auto" w:fill="FFFFFF"/>
        </w:rPr>
        <w:t xml:space="preserve">Сведения о фактическом </w:t>
      </w:r>
      <w:r w:rsidR="005C2407" w:rsidRPr="00324CCA">
        <w:rPr>
          <w:b/>
          <w:color w:val="000000"/>
          <w:szCs w:val="28"/>
          <w:shd w:val="clear" w:color="auto" w:fill="FFFFFF"/>
        </w:rPr>
        <w:t>достижении показателей</w:t>
      </w:r>
      <w:r w:rsidRPr="00324CCA">
        <w:rPr>
          <w:b/>
          <w:color w:val="000000"/>
          <w:szCs w:val="28"/>
          <w:shd w:val="clear" w:color="auto" w:fill="FFFFFF"/>
        </w:rPr>
        <w:t xml:space="preserve">, характеризующих </w:t>
      </w:r>
      <w:r w:rsidR="005C2407" w:rsidRPr="00324CCA">
        <w:rPr>
          <w:b/>
          <w:color w:val="000000"/>
          <w:szCs w:val="28"/>
          <w:shd w:val="clear" w:color="auto" w:fill="FFFFFF"/>
        </w:rPr>
        <w:t>объем</w:t>
      </w:r>
      <w:r w:rsidR="005C2407">
        <w:rPr>
          <w:b/>
          <w:color w:val="000000"/>
          <w:szCs w:val="28"/>
          <w:shd w:val="clear" w:color="auto" w:fill="FFFFFF"/>
        </w:rPr>
        <w:t xml:space="preserve"> </w:t>
      </w:r>
      <w:r w:rsidR="005C2407" w:rsidRPr="00324CCA">
        <w:rPr>
          <w:b/>
          <w:color w:val="000000"/>
          <w:szCs w:val="28"/>
          <w:shd w:val="clear" w:color="auto" w:fill="FFFFFF"/>
        </w:rPr>
        <w:t>муниципальной</w:t>
      </w:r>
      <w:r w:rsidRPr="00324CCA">
        <w:rPr>
          <w:b/>
          <w:color w:val="000000"/>
          <w:szCs w:val="28"/>
          <w:shd w:val="clear" w:color="auto" w:fill="FFFFFF"/>
        </w:rPr>
        <w:t xml:space="preserve"> услуги</w:t>
      </w:r>
      <w:r w:rsidR="00815B14" w:rsidRPr="00324CCA">
        <w:rPr>
          <w:b/>
          <w:color w:val="000000"/>
          <w:szCs w:val="28"/>
          <w:shd w:val="clear" w:color="auto" w:fill="FFFFFF"/>
        </w:rPr>
        <w:t>:</w:t>
      </w:r>
    </w:p>
    <w:p w14:paraId="02E001C3" w14:textId="77777777" w:rsidR="00815B14" w:rsidRPr="007C164C" w:rsidRDefault="00815B14" w:rsidP="00815B14">
      <w:pPr>
        <w:widowControl w:val="0"/>
        <w:ind w:right="3039"/>
        <w:rPr>
          <w:b/>
          <w:color w:val="000000"/>
          <w:szCs w:val="28"/>
          <w:shd w:val="clear" w:color="auto" w:fill="FFFFFF"/>
        </w:rPr>
      </w:pPr>
    </w:p>
    <w:tbl>
      <w:tblPr>
        <w:tblW w:w="15026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850"/>
        <w:gridCol w:w="851"/>
        <w:gridCol w:w="709"/>
        <w:gridCol w:w="993"/>
        <w:gridCol w:w="992"/>
        <w:gridCol w:w="1417"/>
        <w:gridCol w:w="993"/>
        <w:gridCol w:w="566"/>
        <w:gridCol w:w="1134"/>
        <w:gridCol w:w="1134"/>
        <w:gridCol w:w="1134"/>
        <w:gridCol w:w="1134"/>
        <w:gridCol w:w="1134"/>
        <w:gridCol w:w="992"/>
      </w:tblGrid>
      <w:tr w:rsidR="009066E5" w:rsidRPr="007C164C" w14:paraId="6F6D95B8" w14:textId="77777777" w:rsidTr="009066E5">
        <w:trPr>
          <w:trHeight w:val="79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54A1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111D6B">
              <w:rPr>
                <w:b w:val="0"/>
                <w:bCs w:val="0"/>
                <w:sz w:val="20"/>
                <w:szCs w:val="20"/>
              </w:rPr>
              <w:t>Уникаль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ный</w:t>
            </w:r>
            <w:proofErr w:type="spellEnd"/>
          </w:p>
          <w:p w14:paraId="15AB8693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номер</w:t>
            </w:r>
          </w:p>
          <w:p w14:paraId="705676F6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proofErr w:type="gramStart"/>
            <w:r w:rsidRPr="00111D6B">
              <w:rPr>
                <w:b w:val="0"/>
                <w:bCs w:val="0"/>
                <w:sz w:val="20"/>
                <w:szCs w:val="20"/>
              </w:rPr>
              <w:t>реестро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вой</w:t>
            </w:r>
            <w:proofErr w:type="gramEnd"/>
          </w:p>
          <w:p w14:paraId="401EB919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C620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B5DA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72B0" w14:textId="77777777" w:rsidR="009066E5" w:rsidRPr="009066E5" w:rsidRDefault="009066E5" w:rsidP="009415E2">
            <w:pPr>
              <w:pStyle w:val="ConsPlusNormal"/>
              <w:jc w:val="center"/>
              <w:rPr>
                <w:b w:val="0"/>
                <w:bCs w:val="0"/>
                <w:sz w:val="22"/>
                <w:szCs w:val="22"/>
              </w:rPr>
            </w:pPr>
            <w:r w:rsidRPr="009066E5">
              <w:rPr>
                <w:b w:val="0"/>
                <w:bCs w:val="0"/>
                <w:sz w:val="22"/>
                <w:szCs w:val="22"/>
              </w:rPr>
              <w:t>Показатель объема муниципальной услуги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5CBF0" w14:textId="77777777" w:rsidR="009066E5" w:rsidRPr="005B4E22" w:rsidRDefault="009066E5" w:rsidP="00382F28">
            <w:pPr>
              <w:pStyle w:val="ConsPlusNormal"/>
              <w:jc w:val="center"/>
              <w:rPr>
                <w:b w:val="0"/>
                <w:bCs w:val="0"/>
                <w:sz w:val="20"/>
              </w:rPr>
            </w:pPr>
            <w:r w:rsidRPr="007F7D2B">
              <w:rPr>
                <w:b w:val="0"/>
                <w:bCs w:val="0"/>
                <w:sz w:val="20"/>
                <w:szCs w:val="20"/>
              </w:rPr>
              <w:t>Средний размер платы</w:t>
            </w:r>
            <w:r w:rsidR="00382F28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382F28">
              <w:rPr>
                <w:b w:val="0"/>
                <w:sz w:val="20"/>
              </w:rPr>
              <w:t>(цена, тариф</w:t>
            </w:r>
            <w:r w:rsidR="00382F28" w:rsidRPr="00382F28">
              <w:rPr>
                <w:b w:val="0"/>
                <w:sz w:val="20"/>
              </w:rPr>
              <w:t>)</w:t>
            </w:r>
          </w:p>
        </w:tc>
      </w:tr>
      <w:tr w:rsidR="009066E5" w:rsidRPr="007C164C" w14:paraId="6CCEF20E" w14:textId="77777777" w:rsidTr="00046ED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A476" w14:textId="77777777" w:rsidR="009066E5" w:rsidRPr="00111D6B" w:rsidRDefault="009066E5" w:rsidP="009066E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1D02" w14:textId="77777777" w:rsidR="009066E5" w:rsidRPr="00111D6B" w:rsidRDefault="009066E5" w:rsidP="009066E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9CE9" w14:textId="77777777" w:rsidR="009066E5" w:rsidRPr="00111D6B" w:rsidRDefault="009066E5" w:rsidP="009066E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5F8D" w14:textId="77777777" w:rsidR="009066E5" w:rsidRPr="00111D6B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73F3" w14:textId="77777777" w:rsidR="009066E5" w:rsidRPr="00111D6B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535EEEF1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дено</w:t>
            </w:r>
          </w:p>
          <w:p w14:paraId="7C018032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609FE68A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5C1705" w14:textId="77777777" w:rsidR="009066E5" w:rsidRPr="008C50C0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74EC0151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FB6CD9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8B9460" w14:textId="77777777" w:rsidR="009066E5" w:rsidRPr="001D1F5B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8C50C0">
              <w:rPr>
                <w:color w:val="000000"/>
                <w:sz w:val="20"/>
              </w:rPr>
              <w:t xml:space="preserve">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proofErr w:type="spellEnd"/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пустимое</w:t>
            </w:r>
            <w:proofErr w:type="spellEnd"/>
            <w:r w:rsidRPr="008C50C0">
              <w:rPr>
                <w:color w:val="000000"/>
                <w:sz w:val="20"/>
              </w:rPr>
              <w:t xml:space="preserve">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29C81505" w14:textId="77777777" w:rsidR="009066E5" w:rsidRPr="008C50C0" w:rsidRDefault="009066E5" w:rsidP="009066E5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7BDB3B40" w14:textId="77777777" w:rsidR="009066E5" w:rsidRPr="00171315" w:rsidRDefault="009066E5" w:rsidP="009066E5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D0FAC" w14:textId="77777777" w:rsidR="009066E5" w:rsidRPr="001D1F5B" w:rsidRDefault="009066E5" w:rsidP="009066E5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</w:p>
        </w:tc>
      </w:tr>
      <w:tr w:rsidR="009066E5" w:rsidRPr="007C164C" w14:paraId="031E0A92" w14:textId="77777777" w:rsidTr="00046ED8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E23E" w14:textId="77777777" w:rsidR="009066E5" w:rsidRPr="00111D6B" w:rsidRDefault="009066E5" w:rsidP="009415E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58BC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566519EF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7FA0C68E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2288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2BAF9971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0A9E5C52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6836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0CD2E930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</w:t>
            </w:r>
            <w:proofErr w:type="spellStart"/>
            <w:r w:rsidRPr="00111D6B">
              <w:rPr>
                <w:b w:val="0"/>
                <w:bCs w:val="0"/>
                <w:sz w:val="20"/>
                <w:szCs w:val="20"/>
              </w:rPr>
              <w:t>наименова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ние</w:t>
            </w:r>
            <w:proofErr w:type="spellEnd"/>
          </w:p>
          <w:p w14:paraId="12489CCC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0718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4380D40C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4053B045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111D6B">
              <w:rPr>
                <w:b w:val="0"/>
                <w:bCs w:val="0"/>
                <w:sz w:val="20"/>
                <w:szCs w:val="20"/>
              </w:rPr>
              <w:t>оказате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ля</w:t>
            </w:r>
            <w:proofErr w:type="gramEnd"/>
            <w:r w:rsidRPr="00111D6B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0DB9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7B81570F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2BF5C706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111D6B">
              <w:rPr>
                <w:b w:val="0"/>
                <w:bCs w:val="0"/>
                <w:sz w:val="20"/>
                <w:szCs w:val="20"/>
              </w:rPr>
              <w:t>оказате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ля</w:t>
            </w:r>
            <w:proofErr w:type="gramEnd"/>
            <w:r w:rsidRPr="00111D6B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EC4D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0583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4DA0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E78F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637F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AD12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4C48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173D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31AA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066E5" w:rsidRPr="007C164C" w14:paraId="439F3778" w14:textId="77777777" w:rsidTr="00046ED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84547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7E27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61FB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9C6B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A496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0806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BFFE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701C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86F6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6C52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87A3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702C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40C6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97EA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B763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15</w:t>
            </w:r>
          </w:p>
        </w:tc>
      </w:tr>
      <w:tr w:rsidR="009066E5" w:rsidRPr="007C164C" w14:paraId="69ADFF84" w14:textId="77777777" w:rsidTr="00046ED8">
        <w:trPr>
          <w:trHeight w:val="7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BCA7" w14:textId="77777777" w:rsidR="009066E5" w:rsidRPr="00A15613" w:rsidRDefault="003F3E69" w:rsidP="009415E2">
            <w:pPr>
              <w:rPr>
                <w:bCs/>
                <w:sz w:val="18"/>
                <w:szCs w:val="18"/>
              </w:rPr>
            </w:pPr>
            <w:r w:rsidRPr="003F3E69">
              <w:rPr>
                <w:sz w:val="20"/>
                <w:lang w:eastAsia="ru-RU"/>
              </w:rPr>
              <w:t>880900О.99.</w:t>
            </w:r>
            <w:proofErr w:type="gramStart"/>
            <w:r w:rsidRPr="003F3E69">
              <w:rPr>
                <w:sz w:val="20"/>
                <w:lang w:eastAsia="ru-RU"/>
              </w:rPr>
              <w:t>0.БА</w:t>
            </w:r>
            <w:proofErr w:type="gramEnd"/>
            <w:r w:rsidRPr="003F3E69">
              <w:rPr>
                <w:sz w:val="20"/>
                <w:lang w:eastAsia="ru-RU"/>
              </w:rPr>
              <w:t>98АА02000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2624" w14:textId="77777777" w:rsidR="009066E5" w:rsidRPr="009066E5" w:rsidRDefault="009066E5" w:rsidP="009415E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F3E5" w14:textId="77777777" w:rsidR="009066E5" w:rsidRPr="009066E5" w:rsidRDefault="009066E5" w:rsidP="009415E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503D" w14:textId="77777777" w:rsidR="009066E5" w:rsidRPr="009066E5" w:rsidRDefault="009066E5" w:rsidP="009415E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08E8" w14:textId="77777777" w:rsidR="009066E5" w:rsidRPr="009066E5" w:rsidRDefault="009066E5" w:rsidP="00E52C70">
            <w:pPr>
              <w:keepNext/>
              <w:jc w:val="center"/>
              <w:outlineLvl w:val="3"/>
              <w:rPr>
                <w:sz w:val="20"/>
              </w:rPr>
            </w:pPr>
            <w:r w:rsidRPr="009066E5">
              <w:rPr>
                <w:sz w:val="20"/>
              </w:rPr>
              <w:t xml:space="preserve">В центре </w:t>
            </w:r>
            <w:proofErr w:type="spellStart"/>
            <w:r w:rsidRPr="009066E5">
              <w:rPr>
                <w:sz w:val="20"/>
              </w:rPr>
              <w:t>психоло</w:t>
            </w:r>
            <w:proofErr w:type="spellEnd"/>
            <w:r>
              <w:rPr>
                <w:sz w:val="20"/>
              </w:rPr>
              <w:t>-</w:t>
            </w:r>
            <w:r w:rsidRPr="009066E5">
              <w:rPr>
                <w:sz w:val="20"/>
              </w:rPr>
              <w:t>го-</w:t>
            </w:r>
            <w:proofErr w:type="spellStart"/>
            <w:r w:rsidRPr="009066E5">
              <w:rPr>
                <w:sz w:val="20"/>
              </w:rPr>
              <w:t>педа</w:t>
            </w:r>
            <w:proofErr w:type="spellEnd"/>
            <w:r>
              <w:rPr>
                <w:sz w:val="20"/>
              </w:rPr>
              <w:t>-</w:t>
            </w:r>
            <w:proofErr w:type="spellStart"/>
            <w:r w:rsidRPr="009066E5">
              <w:rPr>
                <w:sz w:val="20"/>
              </w:rPr>
              <w:t>гоги</w:t>
            </w:r>
            <w:proofErr w:type="spellEnd"/>
            <w:r w:rsidRPr="009066E5">
              <w:rPr>
                <w:sz w:val="20"/>
              </w:rPr>
              <w:t xml:space="preserve">-ческой, </w:t>
            </w:r>
            <w:proofErr w:type="gramStart"/>
            <w:r w:rsidRPr="009066E5">
              <w:rPr>
                <w:sz w:val="20"/>
              </w:rPr>
              <w:t>медицин</w:t>
            </w:r>
            <w:r>
              <w:rPr>
                <w:sz w:val="20"/>
              </w:rPr>
              <w:t>-</w:t>
            </w:r>
            <w:proofErr w:type="spellStart"/>
            <w:r w:rsidRPr="009066E5">
              <w:rPr>
                <w:sz w:val="20"/>
              </w:rPr>
              <w:t>ской</w:t>
            </w:r>
            <w:proofErr w:type="spellEnd"/>
            <w:proofErr w:type="gramEnd"/>
            <w:r w:rsidRPr="009066E5">
              <w:rPr>
                <w:sz w:val="20"/>
              </w:rPr>
              <w:t xml:space="preserve"> и </w:t>
            </w:r>
            <w:proofErr w:type="spellStart"/>
            <w:r w:rsidRPr="009066E5">
              <w:rPr>
                <w:sz w:val="20"/>
              </w:rPr>
              <w:t>социаль</w:t>
            </w:r>
            <w:proofErr w:type="spellEnd"/>
            <w:r w:rsidRPr="009066E5">
              <w:rPr>
                <w:sz w:val="20"/>
              </w:rPr>
              <w:t>-ной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7077" w14:textId="77777777" w:rsidR="009066E5" w:rsidRPr="009066E5" w:rsidRDefault="009066E5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066E5">
              <w:rPr>
                <w:bCs/>
                <w:sz w:val="20"/>
              </w:rPr>
              <w:t>очная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6A4E" w14:textId="087D6929" w:rsidR="009066E5" w:rsidRPr="009066E5" w:rsidRDefault="009066E5" w:rsidP="009415E2">
            <w:pPr>
              <w:pStyle w:val="ConsPlusNormal"/>
              <w:rPr>
                <w:b w:val="0"/>
                <w:sz w:val="20"/>
                <w:szCs w:val="20"/>
              </w:rPr>
            </w:pPr>
            <w:r w:rsidRPr="009066E5">
              <w:rPr>
                <w:b w:val="0"/>
                <w:sz w:val="20"/>
                <w:szCs w:val="20"/>
              </w:rPr>
              <w:t xml:space="preserve">Количество </w:t>
            </w:r>
            <w:r w:rsidR="00046ED8">
              <w:rPr>
                <w:b w:val="0"/>
                <w:sz w:val="20"/>
                <w:szCs w:val="20"/>
              </w:rPr>
              <w:t>обучающихся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33D0" w14:textId="77777777" w:rsidR="009066E5" w:rsidRPr="009066E5" w:rsidRDefault="009066E5" w:rsidP="009415E2">
            <w:pPr>
              <w:pStyle w:val="ConsPlusNormal"/>
              <w:rPr>
                <w:b w:val="0"/>
                <w:sz w:val="20"/>
                <w:szCs w:val="20"/>
              </w:rPr>
            </w:pPr>
            <w:r w:rsidRPr="009066E5">
              <w:rPr>
                <w:b w:val="0"/>
                <w:sz w:val="20"/>
                <w:szCs w:val="20"/>
              </w:rPr>
              <w:t>человек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879C" w14:textId="77777777" w:rsidR="009066E5" w:rsidRPr="009066E5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9066E5">
              <w:rPr>
                <w:b w:val="0"/>
                <w:bCs w:val="0"/>
                <w:sz w:val="20"/>
                <w:szCs w:val="20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255E" w14:textId="77777777" w:rsidR="009066E5" w:rsidRPr="009066E5" w:rsidRDefault="003A4466" w:rsidP="009415E2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5BBE" w14:textId="6776AB12" w:rsidR="009066E5" w:rsidRPr="009066E5" w:rsidRDefault="003A4466" w:rsidP="009415E2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46ED8">
              <w:rPr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64A3" w14:textId="77777777" w:rsidR="009066E5" w:rsidRPr="009066E5" w:rsidRDefault="003F3E69" w:rsidP="009415E2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882B" w14:textId="2C44F64A" w:rsidR="009066E5" w:rsidRPr="009066E5" w:rsidRDefault="003A4466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9</w:t>
            </w:r>
            <w:r w:rsidR="00046ED8">
              <w:rPr>
                <w:b w:val="0"/>
                <w:bCs w:val="0"/>
                <w:sz w:val="20"/>
                <w:szCs w:val="20"/>
              </w:rPr>
              <w:t>8</w:t>
            </w:r>
            <w:r w:rsidR="003F3E69">
              <w:rPr>
                <w:b w:val="0"/>
                <w:bCs w:val="0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DA5A" w14:textId="77777777" w:rsidR="009066E5" w:rsidRPr="009066E5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6492" w14:textId="77777777" w:rsidR="009066E5" w:rsidRPr="009066E5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533059EC" w14:textId="77777777" w:rsidR="00815B14" w:rsidRDefault="00815B14" w:rsidP="002D4E80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14:paraId="00F68CF4" w14:textId="77777777" w:rsidR="009066E5" w:rsidRDefault="009066E5" w:rsidP="002D4E80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14:paraId="0D8A146E" w14:textId="77777777" w:rsidR="009066E5" w:rsidRDefault="009066E5" w:rsidP="002D4E80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14:paraId="053E84C0" w14:textId="77777777" w:rsidR="009066E5" w:rsidRDefault="009066E5" w:rsidP="00815B14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14:paraId="4A776EFC" w14:textId="77777777" w:rsidR="00815B14" w:rsidRPr="009E6393" w:rsidRDefault="00382F28" w:rsidP="00815B14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br w:type="page"/>
      </w:r>
      <w:r w:rsidR="00815B14" w:rsidRPr="007C164C">
        <w:rPr>
          <w:bCs/>
          <w:color w:val="000000"/>
          <w:szCs w:val="28"/>
          <w:shd w:val="clear" w:color="auto" w:fill="FFFFFF"/>
        </w:rPr>
        <w:lastRenderedPageBreak/>
        <w:t xml:space="preserve">РАЗДЕЛ № </w:t>
      </w:r>
      <w:r w:rsidR="00815B14">
        <w:rPr>
          <w:bCs/>
          <w:color w:val="000000"/>
          <w:szCs w:val="28"/>
          <w:shd w:val="clear" w:color="auto" w:fill="FFFFFF"/>
        </w:rPr>
        <w:t>4</w:t>
      </w:r>
    </w:p>
    <w:p w14:paraId="62E9A8B4" w14:textId="77777777" w:rsidR="00815B14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margin" w:tblpXSpec="right" w:tblpY="134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5B4E36" w:rsidRPr="008634FA" w14:paraId="11A76147" w14:textId="77777777" w:rsidTr="005B4E36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8F9D9CF" w14:textId="77777777" w:rsidR="005B4E36" w:rsidRPr="007C164C" w:rsidRDefault="005B4E36" w:rsidP="005B4E36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7C164C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259A90" w14:textId="77777777" w:rsidR="005B4E36" w:rsidRPr="008634FA" w:rsidRDefault="005E0803" w:rsidP="005B4E36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szCs w:val="28"/>
              </w:rPr>
              <w:t>36.Г52.0</w:t>
            </w:r>
          </w:p>
        </w:tc>
      </w:tr>
    </w:tbl>
    <w:p w14:paraId="5D4BA7E6" w14:textId="77777777" w:rsidR="005B4E36" w:rsidRPr="007C164C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14:paraId="3A750ADB" w14:textId="77777777" w:rsidR="00815B14" w:rsidRPr="008634FA" w:rsidRDefault="00815B14" w:rsidP="00815B14">
      <w:pPr>
        <w:jc w:val="both"/>
        <w:rPr>
          <w:szCs w:val="28"/>
        </w:rPr>
      </w:pPr>
      <w:r w:rsidRPr="008634FA">
        <w:rPr>
          <w:szCs w:val="28"/>
        </w:rPr>
        <w:t>Психолого-медико-педагогическое обследование детей.</w:t>
      </w:r>
    </w:p>
    <w:p w14:paraId="372E4767" w14:textId="77777777" w:rsidR="00815B14" w:rsidRPr="007C164C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14:paraId="05761E14" w14:textId="77777777" w:rsidR="00815B14" w:rsidRPr="008634FA" w:rsidRDefault="00815B14" w:rsidP="00815B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14:paraId="1F6C88B6" w14:textId="77777777" w:rsidR="009066E5" w:rsidRPr="009066E5" w:rsidRDefault="00815B14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  <w:r w:rsidRPr="007C164C">
        <w:rPr>
          <w:b/>
          <w:bCs/>
          <w:color w:val="000000"/>
          <w:szCs w:val="28"/>
          <w:shd w:val="clear" w:color="auto" w:fill="FFFFFF"/>
        </w:rPr>
        <w:t>3. </w:t>
      </w:r>
      <w:r w:rsidR="009066E5" w:rsidRPr="009066E5">
        <w:rPr>
          <w:b/>
          <w:bCs/>
          <w:color w:val="000000"/>
          <w:szCs w:val="28"/>
          <w:shd w:val="clear" w:color="auto" w:fill="FFFFFF"/>
        </w:rPr>
        <w:t xml:space="preserve">Сведения о фактическом достижении показателей, характеризующих объем и (или) качество муниципальной </w:t>
      </w:r>
    </w:p>
    <w:p w14:paraId="21C55E60" w14:textId="77777777" w:rsidR="009066E5" w:rsidRPr="009066E5" w:rsidRDefault="009066E5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  <w:r w:rsidRPr="009066E5">
        <w:rPr>
          <w:b/>
          <w:bCs/>
          <w:color w:val="000000"/>
          <w:szCs w:val="28"/>
          <w:shd w:val="clear" w:color="auto" w:fill="FFFFFF"/>
        </w:rPr>
        <w:t>услуги</w:t>
      </w:r>
    </w:p>
    <w:p w14:paraId="2BC23B74" w14:textId="77777777" w:rsidR="001415B8" w:rsidRPr="009066E5" w:rsidRDefault="009066E5" w:rsidP="009066E5">
      <w:pPr>
        <w:widowControl w:val="0"/>
        <w:rPr>
          <w:b/>
          <w:bCs/>
          <w:color w:val="000000"/>
          <w:szCs w:val="28"/>
          <w:shd w:val="clear" w:color="auto" w:fill="FFFFFF"/>
          <w:vertAlign w:val="superscript"/>
        </w:rPr>
      </w:pPr>
      <w:r>
        <w:rPr>
          <w:b/>
          <w:bCs/>
          <w:color w:val="000000"/>
          <w:szCs w:val="28"/>
          <w:shd w:val="clear" w:color="auto" w:fill="FFFFFF"/>
        </w:rPr>
        <w:t>3.1.</w:t>
      </w:r>
      <w:r w:rsidRPr="009066E5">
        <w:rPr>
          <w:b/>
          <w:bCs/>
          <w:color w:val="000000"/>
          <w:szCs w:val="28"/>
          <w:shd w:val="clear" w:color="auto" w:fill="FFFFFF"/>
        </w:rPr>
        <w:t xml:space="preserve"> Сведения о фактическом </w:t>
      </w:r>
      <w:r w:rsidR="005C2407" w:rsidRPr="009066E5">
        <w:rPr>
          <w:b/>
          <w:bCs/>
          <w:color w:val="000000"/>
          <w:szCs w:val="28"/>
          <w:shd w:val="clear" w:color="auto" w:fill="FFFFFF"/>
        </w:rPr>
        <w:t>достижении показателей</w:t>
      </w:r>
      <w:r w:rsidRPr="009066E5">
        <w:rPr>
          <w:b/>
          <w:bCs/>
          <w:color w:val="000000"/>
          <w:szCs w:val="28"/>
          <w:shd w:val="clear" w:color="auto" w:fill="FFFFFF"/>
        </w:rPr>
        <w:t>, характеризующих качество муниципальной услуги</w:t>
      </w:r>
    </w:p>
    <w:tbl>
      <w:tblPr>
        <w:tblW w:w="5203" w:type="pct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3"/>
        <w:gridCol w:w="850"/>
        <w:gridCol w:w="1133"/>
        <w:gridCol w:w="1131"/>
        <w:gridCol w:w="1131"/>
        <w:gridCol w:w="1132"/>
        <w:gridCol w:w="1700"/>
        <w:gridCol w:w="990"/>
        <w:gridCol w:w="994"/>
        <w:gridCol w:w="992"/>
        <w:gridCol w:w="991"/>
        <w:gridCol w:w="850"/>
        <w:gridCol w:w="988"/>
        <w:gridCol w:w="1132"/>
      </w:tblGrid>
      <w:tr w:rsidR="009066E5" w:rsidRPr="007C164C" w14:paraId="7EE0C972" w14:textId="77777777" w:rsidTr="00382F28">
        <w:trPr>
          <w:trHeight w:hRule="exact" w:val="371"/>
        </w:trPr>
        <w:tc>
          <w:tcPr>
            <w:tcW w:w="1135" w:type="dxa"/>
            <w:vMerge w:val="restart"/>
            <w:shd w:val="clear" w:color="auto" w:fill="FFFFFF"/>
          </w:tcPr>
          <w:p w14:paraId="556F9BEB" w14:textId="77777777" w:rsidR="009066E5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3119" w:type="dxa"/>
            <w:gridSpan w:val="3"/>
            <w:vMerge w:val="restart"/>
            <w:shd w:val="clear" w:color="auto" w:fill="FFFFFF"/>
          </w:tcPr>
          <w:p w14:paraId="35BD6ADA" w14:textId="77777777" w:rsidR="009066E5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67" w:type="dxa"/>
            <w:gridSpan w:val="2"/>
            <w:vMerge w:val="restart"/>
            <w:shd w:val="clear" w:color="auto" w:fill="FFFFFF"/>
          </w:tcPr>
          <w:p w14:paraId="3EB8F6ED" w14:textId="77777777" w:rsidR="009066E5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647" w:type="dxa"/>
            <w:gridSpan w:val="8"/>
            <w:shd w:val="clear" w:color="auto" w:fill="FFFFFF"/>
          </w:tcPr>
          <w:p w14:paraId="58E5B1BF" w14:textId="77777777" w:rsidR="009066E5" w:rsidRPr="009066E5" w:rsidRDefault="009066E5" w:rsidP="009415E2">
            <w:pPr>
              <w:keepNext/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9066E5">
              <w:rPr>
                <w:color w:val="000000"/>
                <w:sz w:val="22"/>
                <w:szCs w:val="22"/>
              </w:rPr>
              <w:t>Показатель качества муниципальной услуги</w:t>
            </w:r>
          </w:p>
        </w:tc>
      </w:tr>
      <w:tr w:rsidR="009066E5" w:rsidRPr="007C164C" w14:paraId="0AA0C41D" w14:textId="77777777" w:rsidTr="00382F28">
        <w:trPr>
          <w:trHeight w:hRule="exact" w:val="484"/>
        </w:trPr>
        <w:tc>
          <w:tcPr>
            <w:tcW w:w="1135" w:type="dxa"/>
            <w:vMerge/>
            <w:shd w:val="clear" w:color="auto" w:fill="FFFFFF"/>
          </w:tcPr>
          <w:p w14:paraId="109D0B2F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3119" w:type="dxa"/>
            <w:gridSpan w:val="3"/>
            <w:vMerge/>
            <w:shd w:val="clear" w:color="auto" w:fill="FFFFFF"/>
          </w:tcPr>
          <w:p w14:paraId="73C2CBC9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267" w:type="dxa"/>
            <w:gridSpan w:val="2"/>
            <w:vMerge/>
            <w:shd w:val="clear" w:color="auto" w:fill="FFFFFF"/>
          </w:tcPr>
          <w:p w14:paraId="1310C353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702" w:type="dxa"/>
            <w:vMerge w:val="restart"/>
            <w:shd w:val="clear" w:color="auto" w:fill="FFFFFF"/>
          </w:tcPr>
          <w:p w14:paraId="052210D0" w14:textId="77777777" w:rsidR="009066E5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наименова</w:t>
            </w:r>
            <w:r w:rsidRPr="00111D6B">
              <w:rPr>
                <w:color w:val="000000"/>
                <w:sz w:val="20"/>
              </w:rPr>
              <w:t>ние показателя</w:t>
            </w:r>
          </w:p>
          <w:p w14:paraId="06EB9DE2" w14:textId="77777777" w:rsidR="009066E5" w:rsidRPr="004E58DF" w:rsidRDefault="009066E5" w:rsidP="009066E5">
            <w:pPr>
              <w:ind w:firstLine="720"/>
              <w:rPr>
                <w:sz w:val="20"/>
              </w:rPr>
            </w:pPr>
          </w:p>
        </w:tc>
        <w:tc>
          <w:tcPr>
            <w:tcW w:w="1986" w:type="dxa"/>
            <w:gridSpan w:val="2"/>
            <w:shd w:val="clear" w:color="auto" w:fill="FFFFFF"/>
          </w:tcPr>
          <w:p w14:paraId="1814A1EC" w14:textId="77777777" w:rsidR="009066E5" w:rsidRPr="00111D6B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</w:p>
          <w:p w14:paraId="6A94A4C3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6381B85C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proofErr w:type="gramStart"/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>-</w:t>
            </w:r>
            <w:r w:rsidRPr="00B42F6F">
              <w:rPr>
                <w:color w:val="000000"/>
                <w:sz w:val="20"/>
              </w:rPr>
              <w:t>но</w:t>
            </w:r>
            <w:proofErr w:type="gramEnd"/>
          </w:p>
          <w:p w14:paraId="028A945E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196A7FB1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B15CDB" w14:textId="77777777" w:rsidR="009066E5" w:rsidRPr="008C50C0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204406D7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C7324E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E1D020" w14:textId="77777777" w:rsidR="009066E5" w:rsidRPr="001D1F5B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8C50C0">
              <w:rPr>
                <w:color w:val="000000"/>
                <w:sz w:val="20"/>
              </w:rPr>
              <w:t xml:space="preserve">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proofErr w:type="spellEnd"/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пустимое</w:t>
            </w:r>
            <w:proofErr w:type="spellEnd"/>
            <w:r w:rsidRPr="008C50C0">
              <w:rPr>
                <w:color w:val="000000"/>
                <w:sz w:val="20"/>
              </w:rPr>
              <w:t xml:space="preserve">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61FA23C7" w14:textId="77777777" w:rsidR="009066E5" w:rsidRPr="008C50C0" w:rsidRDefault="009066E5" w:rsidP="009066E5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543B866C" w14:textId="77777777" w:rsidR="009066E5" w:rsidRPr="00171315" w:rsidRDefault="009066E5" w:rsidP="009066E5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</w:tr>
      <w:tr w:rsidR="00815B14" w:rsidRPr="007C164C" w14:paraId="32598F70" w14:textId="77777777" w:rsidTr="00382F28">
        <w:trPr>
          <w:trHeight w:val="624"/>
        </w:trPr>
        <w:tc>
          <w:tcPr>
            <w:tcW w:w="1135" w:type="dxa"/>
            <w:vMerge/>
            <w:shd w:val="clear" w:color="auto" w:fill="FFFFFF"/>
          </w:tcPr>
          <w:p w14:paraId="54904F12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3F364AC4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</w:t>
            </w:r>
          </w:p>
          <w:p w14:paraId="20DF2A41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>
              <w:rPr>
                <w:color w:val="000000"/>
                <w:sz w:val="20"/>
              </w:rPr>
              <w:t>(наименова</w:t>
            </w:r>
            <w:r w:rsidRPr="00111D6B">
              <w:rPr>
                <w:color w:val="000000"/>
                <w:sz w:val="20"/>
              </w:rPr>
              <w:t>ние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5" w:type="dxa"/>
            <w:shd w:val="clear" w:color="auto" w:fill="FFFFFF"/>
          </w:tcPr>
          <w:p w14:paraId="2C64CC6B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__________</w:t>
            </w:r>
          </w:p>
          <w:p w14:paraId="3202DF51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proofErr w:type="spellEnd"/>
            <w:r w:rsidRPr="00111D6B">
              <w:rPr>
                <w:color w:val="000000"/>
                <w:sz w:val="20"/>
              </w:rPr>
              <w:t>-</w:t>
            </w:r>
          </w:p>
          <w:p w14:paraId="333DF3FA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</w:t>
            </w:r>
            <w:r>
              <w:rPr>
                <w:color w:val="000000"/>
                <w:sz w:val="20"/>
              </w:rPr>
              <w:t>ка-</w:t>
            </w: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3" w:type="dxa"/>
            <w:shd w:val="clear" w:color="auto" w:fill="FFFFFF"/>
          </w:tcPr>
          <w:p w14:paraId="6AC59795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__________</w:t>
            </w:r>
          </w:p>
          <w:p w14:paraId="39552032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proofErr w:type="spellEnd"/>
            <w:r w:rsidRPr="00111D6B">
              <w:rPr>
                <w:color w:val="000000"/>
                <w:sz w:val="20"/>
              </w:rPr>
              <w:t>-</w:t>
            </w:r>
          </w:p>
          <w:p w14:paraId="11C0FBC1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пока-</w:t>
            </w:r>
          </w:p>
          <w:p w14:paraId="3386C992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3" w:type="dxa"/>
            <w:shd w:val="clear" w:color="auto" w:fill="FFFFFF"/>
          </w:tcPr>
          <w:p w14:paraId="54EFB131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__________</w:t>
            </w:r>
          </w:p>
          <w:p w14:paraId="0A6D85C3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proofErr w:type="spellEnd"/>
            <w:r w:rsidRPr="00111D6B">
              <w:rPr>
                <w:color w:val="000000"/>
                <w:sz w:val="20"/>
              </w:rPr>
              <w:t>-</w:t>
            </w:r>
          </w:p>
          <w:p w14:paraId="26B13EF7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пока-</w:t>
            </w:r>
          </w:p>
          <w:p w14:paraId="78C95B40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14:paraId="5FBE9811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2DDC9AB8" w14:textId="77777777" w:rsidR="00815B14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ва</w:t>
            </w:r>
            <w:proofErr w:type="spellEnd"/>
            <w:r>
              <w:rPr>
                <w:color w:val="000000"/>
                <w:sz w:val="20"/>
              </w:rPr>
              <w:t>-</w:t>
            </w:r>
          </w:p>
          <w:p w14:paraId="032856D2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н</w:t>
            </w:r>
            <w:r w:rsidRPr="00111D6B">
              <w:rPr>
                <w:color w:val="000000"/>
                <w:sz w:val="20"/>
              </w:rPr>
              <w:t>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пока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111D6B">
              <w:rPr>
                <w:color w:val="000000"/>
                <w:sz w:val="20"/>
              </w:rPr>
              <w:t>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702" w:type="dxa"/>
            <w:vMerge/>
            <w:shd w:val="clear" w:color="auto" w:fill="FFFFFF"/>
          </w:tcPr>
          <w:p w14:paraId="3D975ED3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1" w:type="dxa"/>
            <w:shd w:val="clear" w:color="auto" w:fill="FFFFFF"/>
          </w:tcPr>
          <w:p w14:paraId="731DA8C2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995" w:type="dxa"/>
            <w:shd w:val="clear" w:color="auto" w:fill="FFFFFF"/>
          </w:tcPr>
          <w:p w14:paraId="53DFFEBB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14:paraId="533C2745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45BB6C04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422BA926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14:paraId="2004EC86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77F2A2B9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815B14" w:rsidRPr="007C164C" w14:paraId="15F3E85C" w14:textId="77777777" w:rsidTr="00382F28">
        <w:trPr>
          <w:trHeight w:hRule="exact" w:val="261"/>
        </w:trPr>
        <w:tc>
          <w:tcPr>
            <w:tcW w:w="1135" w:type="dxa"/>
            <w:shd w:val="clear" w:color="auto" w:fill="FFFFFF"/>
          </w:tcPr>
          <w:p w14:paraId="30E09BD2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14:paraId="33C6A2DA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1135" w:type="dxa"/>
            <w:shd w:val="clear" w:color="auto" w:fill="FFFFFF"/>
          </w:tcPr>
          <w:p w14:paraId="66625DAF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133" w:type="dxa"/>
            <w:shd w:val="clear" w:color="auto" w:fill="FFFFFF"/>
          </w:tcPr>
          <w:p w14:paraId="66B0F044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1133" w:type="dxa"/>
            <w:shd w:val="clear" w:color="auto" w:fill="FFFFFF"/>
          </w:tcPr>
          <w:p w14:paraId="2CFE5DE9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14:paraId="35657B21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1702" w:type="dxa"/>
            <w:shd w:val="clear" w:color="auto" w:fill="FFFFFF"/>
          </w:tcPr>
          <w:p w14:paraId="11315F68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991" w:type="dxa"/>
            <w:shd w:val="clear" w:color="auto" w:fill="FFFFFF"/>
          </w:tcPr>
          <w:p w14:paraId="2E25D806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995" w:type="dxa"/>
            <w:shd w:val="clear" w:color="auto" w:fill="FFFFFF"/>
          </w:tcPr>
          <w:p w14:paraId="7CDD1D57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14:paraId="49BB9787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3CB0F8E0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14:paraId="6C487340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989" w:type="dxa"/>
            <w:shd w:val="clear" w:color="auto" w:fill="FFFFFF"/>
          </w:tcPr>
          <w:p w14:paraId="327A6233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34" w:type="dxa"/>
            <w:shd w:val="clear" w:color="auto" w:fill="FFFFFF"/>
          </w:tcPr>
          <w:p w14:paraId="1C16136C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382F28" w:rsidRPr="009E3C57" w14:paraId="50B1A793" w14:textId="77777777" w:rsidTr="00891429">
        <w:trPr>
          <w:trHeight w:val="2468"/>
        </w:trPr>
        <w:tc>
          <w:tcPr>
            <w:tcW w:w="1135" w:type="dxa"/>
            <w:vMerge w:val="restart"/>
            <w:shd w:val="clear" w:color="auto" w:fill="FFFFFF"/>
          </w:tcPr>
          <w:p w14:paraId="4925C7E5" w14:textId="77777777" w:rsidR="00382F28" w:rsidRPr="00F6240E" w:rsidRDefault="00382F28" w:rsidP="005B4E36">
            <w:pPr>
              <w:rPr>
                <w:sz w:val="20"/>
              </w:rPr>
            </w:pPr>
            <w:r w:rsidRPr="003F3E69">
              <w:rPr>
                <w:sz w:val="20"/>
                <w:lang w:eastAsia="ru-RU"/>
              </w:rPr>
              <w:t>880900О.99.</w:t>
            </w:r>
            <w:proofErr w:type="gramStart"/>
            <w:r w:rsidRPr="003F3E69">
              <w:rPr>
                <w:sz w:val="20"/>
                <w:lang w:eastAsia="ru-RU"/>
              </w:rPr>
              <w:t>0.ББ</w:t>
            </w:r>
            <w:proofErr w:type="gramEnd"/>
            <w:r w:rsidRPr="003F3E69">
              <w:rPr>
                <w:sz w:val="20"/>
                <w:lang w:eastAsia="ru-RU"/>
              </w:rPr>
              <w:t>13АА02000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72780E" w14:textId="77777777" w:rsidR="00382F28" w:rsidRPr="009E3C57" w:rsidRDefault="00382F28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47F16" w14:textId="77777777" w:rsidR="00382F28" w:rsidRPr="009E3C57" w:rsidRDefault="00382F28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C4C34" w14:textId="77777777" w:rsidR="00382F28" w:rsidRPr="009E3C57" w:rsidRDefault="00382F28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1133" w:type="dxa"/>
            <w:vMerge w:val="restart"/>
            <w:shd w:val="clear" w:color="auto" w:fill="FFFFFF"/>
          </w:tcPr>
          <w:p w14:paraId="33443F3B" w14:textId="77777777" w:rsidR="00382F28" w:rsidRPr="009E3C57" w:rsidRDefault="00382F28" w:rsidP="009415E2">
            <w:pPr>
              <w:keepNext/>
              <w:jc w:val="center"/>
              <w:outlineLvl w:val="3"/>
              <w:rPr>
                <w:sz w:val="20"/>
              </w:rPr>
            </w:pPr>
            <w:r w:rsidRPr="009E3C57">
              <w:rPr>
                <w:sz w:val="20"/>
              </w:rPr>
              <w:t>В центре психолого-</w:t>
            </w:r>
            <w:proofErr w:type="spellStart"/>
            <w:proofErr w:type="gramStart"/>
            <w:r w:rsidRPr="009E3C57">
              <w:rPr>
                <w:sz w:val="20"/>
              </w:rPr>
              <w:t>педагогичес</w:t>
            </w:r>
            <w:proofErr w:type="spellEnd"/>
            <w:r w:rsidRPr="009E3C57">
              <w:rPr>
                <w:sz w:val="20"/>
              </w:rPr>
              <w:t>-кой</w:t>
            </w:r>
            <w:proofErr w:type="gramEnd"/>
            <w:r w:rsidRPr="009E3C57">
              <w:rPr>
                <w:sz w:val="20"/>
              </w:rPr>
              <w:t>, медицинской и социальной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5C3A9A31" w14:textId="77777777" w:rsidR="00382F28" w:rsidRPr="009E3C57" w:rsidRDefault="00382F28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очная</w:t>
            </w:r>
          </w:p>
        </w:tc>
        <w:tc>
          <w:tcPr>
            <w:tcW w:w="1702" w:type="dxa"/>
            <w:shd w:val="clear" w:color="auto" w:fill="FFFFFF"/>
          </w:tcPr>
          <w:p w14:paraId="4F3A28E2" w14:textId="0FBC844B" w:rsidR="00382F28" w:rsidRPr="009E3C57" w:rsidRDefault="00382F28" w:rsidP="00891429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</w:t>
            </w:r>
            <w:r w:rsidR="00046ED8">
              <w:rPr>
                <w:sz w:val="20"/>
                <w:szCs w:val="20"/>
              </w:rPr>
              <w:t>обучающихся</w:t>
            </w:r>
            <w:r w:rsidRPr="009E3C57">
              <w:rPr>
                <w:sz w:val="20"/>
                <w:szCs w:val="20"/>
              </w:rPr>
              <w:t>, которым оказана услуга по психолого-</w:t>
            </w:r>
            <w:r>
              <w:rPr>
                <w:sz w:val="20"/>
                <w:szCs w:val="20"/>
              </w:rPr>
              <w:t>м</w:t>
            </w:r>
            <w:r w:rsidRPr="009E3C57">
              <w:rPr>
                <w:sz w:val="20"/>
                <w:szCs w:val="20"/>
              </w:rPr>
              <w:t>еди</w:t>
            </w:r>
            <w:r>
              <w:rPr>
                <w:sz w:val="20"/>
                <w:szCs w:val="20"/>
              </w:rPr>
              <w:t>ко-</w:t>
            </w:r>
            <w:r w:rsidRPr="009E3C57">
              <w:rPr>
                <w:sz w:val="20"/>
                <w:szCs w:val="20"/>
              </w:rPr>
              <w:t xml:space="preserve">педагогическому </w:t>
            </w:r>
            <w:proofErr w:type="gramStart"/>
            <w:r w:rsidRPr="009E3C57">
              <w:rPr>
                <w:sz w:val="20"/>
                <w:szCs w:val="20"/>
              </w:rPr>
              <w:t>обсл</w:t>
            </w:r>
            <w:r>
              <w:rPr>
                <w:sz w:val="20"/>
                <w:szCs w:val="20"/>
              </w:rPr>
              <w:t>е</w:t>
            </w:r>
            <w:r w:rsidRPr="009E3C57">
              <w:rPr>
                <w:sz w:val="20"/>
                <w:szCs w:val="20"/>
              </w:rPr>
              <w:t>дованию  с</w:t>
            </w:r>
            <w:proofErr w:type="gramEnd"/>
            <w:r w:rsidRPr="009E3C57">
              <w:rPr>
                <w:sz w:val="20"/>
                <w:szCs w:val="20"/>
              </w:rPr>
              <w:t xml:space="preserve"> выдачей рекомен</w:t>
            </w:r>
            <w:r>
              <w:rPr>
                <w:sz w:val="20"/>
                <w:szCs w:val="20"/>
              </w:rPr>
              <w:t>да</w:t>
            </w:r>
            <w:r w:rsidRPr="009E3C57">
              <w:rPr>
                <w:sz w:val="20"/>
                <w:szCs w:val="20"/>
              </w:rPr>
              <w:t>ций, от общего количества обратившихся в учреждение за обследованием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91" w:type="dxa"/>
            <w:shd w:val="clear" w:color="auto" w:fill="FFFFFF"/>
          </w:tcPr>
          <w:p w14:paraId="053F5333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процент</w:t>
            </w:r>
          </w:p>
          <w:p w14:paraId="696790FC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4531FBFF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</w:t>
            </w:r>
          </w:p>
          <w:p w14:paraId="299D476B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11C9AF49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01564E14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66FDFE79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3918646A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7D1107E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2A72B7BF" w14:textId="77777777" w:rsidR="00382F28" w:rsidRPr="009E3C57" w:rsidRDefault="00382F28" w:rsidP="00891429">
            <w:pPr>
              <w:keepNext/>
              <w:outlineLvl w:val="3"/>
              <w:rPr>
                <w:bCs/>
                <w:sz w:val="20"/>
              </w:rPr>
            </w:pPr>
          </w:p>
        </w:tc>
        <w:tc>
          <w:tcPr>
            <w:tcW w:w="995" w:type="dxa"/>
            <w:shd w:val="clear" w:color="auto" w:fill="FFFFFF"/>
          </w:tcPr>
          <w:p w14:paraId="0DFFEB8A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744</w:t>
            </w:r>
          </w:p>
          <w:p w14:paraId="2DFBB5BF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2C782519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1833F937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1CEC7140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35C1558E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54FBEFFE" w14:textId="77777777" w:rsidR="00382F28" w:rsidRDefault="00382F28" w:rsidP="00891429">
            <w:pPr>
              <w:keepNext/>
              <w:outlineLvl w:val="3"/>
              <w:rPr>
                <w:bCs/>
                <w:sz w:val="20"/>
              </w:rPr>
            </w:pPr>
          </w:p>
          <w:p w14:paraId="6032C115" w14:textId="77777777" w:rsidR="00382F28" w:rsidRPr="009E3C57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993" w:type="dxa"/>
            <w:shd w:val="clear" w:color="auto" w:fill="FFFFFF"/>
          </w:tcPr>
          <w:p w14:paraId="16262C5B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  <w:p w14:paraId="51805DD9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449D2FEA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5D43F4EE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13182EE6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21CBD844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243470B6" w14:textId="77777777" w:rsidR="00382F28" w:rsidRDefault="00382F28" w:rsidP="00891429">
            <w:pPr>
              <w:pStyle w:val="ConsPlusCell"/>
              <w:rPr>
                <w:sz w:val="20"/>
                <w:szCs w:val="20"/>
              </w:rPr>
            </w:pPr>
          </w:p>
          <w:p w14:paraId="0AD4BEF3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1EAE3909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  <w:p w14:paraId="1CCED00F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4510955B" w14:textId="77777777" w:rsidR="00382F28" w:rsidRDefault="00382F28" w:rsidP="00891429">
            <w:pPr>
              <w:pStyle w:val="ConsPlusCell"/>
              <w:rPr>
                <w:sz w:val="20"/>
                <w:szCs w:val="20"/>
              </w:rPr>
            </w:pPr>
          </w:p>
          <w:p w14:paraId="283EAFF5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07F11310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4675041C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14:paraId="122B81F6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2A258167" w14:textId="77777777" w:rsidR="00382F28" w:rsidRDefault="00382F28" w:rsidP="00891429">
            <w:pPr>
              <w:pStyle w:val="ConsPlusCell"/>
              <w:rPr>
                <w:sz w:val="20"/>
                <w:szCs w:val="20"/>
              </w:rPr>
            </w:pPr>
          </w:p>
          <w:p w14:paraId="7BE20762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294238EF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6C8EE5E3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41163717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shd w:val="clear" w:color="auto" w:fill="FFFFFF"/>
          </w:tcPr>
          <w:p w14:paraId="0C4C507D" w14:textId="77777777" w:rsidR="00382F28" w:rsidRPr="009E3C57" w:rsidRDefault="00382F28" w:rsidP="00891429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66B88ACC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  <w:tr w:rsidR="00382F28" w:rsidRPr="009E3C57" w14:paraId="16FF00F6" w14:textId="77777777" w:rsidTr="00382F28">
        <w:trPr>
          <w:trHeight w:val="2169"/>
        </w:trPr>
        <w:tc>
          <w:tcPr>
            <w:tcW w:w="1135" w:type="dxa"/>
            <w:vMerge/>
            <w:shd w:val="clear" w:color="auto" w:fill="FFFFFF"/>
          </w:tcPr>
          <w:p w14:paraId="4A7688B8" w14:textId="77777777" w:rsidR="00382F28" w:rsidRPr="003F3E69" w:rsidRDefault="00382F28" w:rsidP="005B4E36">
            <w:pPr>
              <w:rPr>
                <w:sz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DE46" w14:textId="77777777" w:rsidR="00382F28" w:rsidRPr="009E3C57" w:rsidRDefault="00382F28" w:rsidP="009415E2">
            <w:pPr>
              <w:jc w:val="center"/>
              <w:rPr>
                <w:sz w:val="20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FEB1" w14:textId="77777777" w:rsidR="00382F28" w:rsidRPr="009E3C57" w:rsidRDefault="00382F28" w:rsidP="009415E2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AF48" w14:textId="77777777" w:rsidR="00382F28" w:rsidRPr="009E3C57" w:rsidRDefault="00382F28" w:rsidP="009415E2">
            <w:pPr>
              <w:jc w:val="center"/>
              <w:rPr>
                <w:sz w:val="20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14:paraId="5CC2350C" w14:textId="77777777" w:rsidR="00382F28" w:rsidRPr="009E3C57" w:rsidRDefault="00382F28" w:rsidP="009415E2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2179E9AC" w14:textId="77777777" w:rsidR="00382F28" w:rsidRPr="009E3C57" w:rsidRDefault="00382F28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1702" w:type="dxa"/>
            <w:shd w:val="clear" w:color="auto" w:fill="FFFFFF"/>
          </w:tcPr>
          <w:p w14:paraId="5D063CEE" w14:textId="77777777" w:rsidR="00382F28" w:rsidRDefault="00382F28" w:rsidP="00891429">
            <w:pPr>
              <w:pStyle w:val="ConsPlusCell"/>
              <w:rPr>
                <w:sz w:val="20"/>
                <w:szCs w:val="20"/>
              </w:rPr>
            </w:pPr>
            <w:r w:rsidRPr="009E3C57">
              <w:rPr>
                <w:rFonts w:eastAsia="Calibri"/>
                <w:sz w:val="20"/>
              </w:rPr>
              <w:t xml:space="preserve">Количество </w:t>
            </w:r>
            <w:r>
              <w:rPr>
                <w:sz w:val="20"/>
              </w:rPr>
              <w:t>обоснованных жалоб потребите</w:t>
            </w:r>
            <w:r w:rsidRPr="009E3C57">
              <w:rPr>
                <w:sz w:val="20"/>
              </w:rPr>
              <w:t>лей, поступи</w:t>
            </w:r>
            <w:r>
              <w:rPr>
                <w:sz w:val="20"/>
              </w:rPr>
              <w:t>вших в учреждение или в управление образова</w:t>
            </w:r>
            <w:r w:rsidRPr="009E3C57">
              <w:rPr>
                <w:sz w:val="20"/>
              </w:rPr>
              <w:t>ния</w:t>
            </w:r>
          </w:p>
        </w:tc>
        <w:tc>
          <w:tcPr>
            <w:tcW w:w="991" w:type="dxa"/>
            <w:shd w:val="clear" w:color="auto" w:fill="FFFFFF"/>
          </w:tcPr>
          <w:p w14:paraId="535C614F" w14:textId="77777777" w:rsidR="00382F28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единицы</w:t>
            </w:r>
          </w:p>
          <w:p w14:paraId="1A0DEE4A" w14:textId="77777777" w:rsidR="00382F28" w:rsidRPr="009E3C57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995" w:type="dxa"/>
            <w:shd w:val="clear" w:color="auto" w:fill="FFFFFF"/>
          </w:tcPr>
          <w:p w14:paraId="237B5783" w14:textId="77777777" w:rsidR="00382F28" w:rsidRPr="009E3C57" w:rsidRDefault="00382F28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14:paraId="4DD91322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1BBFD153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14:paraId="28CE2C0E" w14:textId="77777777" w:rsidR="00382F28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89" w:type="dxa"/>
            <w:shd w:val="clear" w:color="auto" w:fill="FFFFFF"/>
          </w:tcPr>
          <w:p w14:paraId="087CD2D5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37B0DC44" w14:textId="77777777" w:rsidR="00382F28" w:rsidRPr="009E3C57" w:rsidRDefault="00382F28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</w:tbl>
    <w:p w14:paraId="4FD49231" w14:textId="77777777" w:rsidR="001415B8" w:rsidRDefault="001415B8" w:rsidP="001415B8">
      <w:pPr>
        <w:widowControl w:val="0"/>
        <w:ind w:right="3039"/>
        <w:rPr>
          <w:b/>
          <w:color w:val="000000"/>
          <w:szCs w:val="28"/>
          <w:shd w:val="clear" w:color="auto" w:fill="FFFFFF"/>
        </w:rPr>
      </w:pPr>
    </w:p>
    <w:p w14:paraId="28F93DD1" w14:textId="77777777" w:rsidR="00815B14" w:rsidRPr="007C164C" w:rsidRDefault="009066E5" w:rsidP="00815B14">
      <w:pPr>
        <w:widowControl w:val="0"/>
        <w:ind w:right="3039"/>
        <w:rPr>
          <w:b/>
          <w:color w:val="000000"/>
          <w:szCs w:val="28"/>
          <w:shd w:val="clear" w:color="auto" w:fill="FFFFFF"/>
        </w:rPr>
      </w:pPr>
      <w:r w:rsidRPr="009066E5">
        <w:rPr>
          <w:b/>
          <w:color w:val="000000"/>
          <w:szCs w:val="28"/>
          <w:shd w:val="clear" w:color="auto" w:fill="FFFFFF"/>
        </w:rPr>
        <w:t>3.2</w:t>
      </w:r>
      <w:r w:rsidRPr="009066E5">
        <w:rPr>
          <w:b/>
          <w:color w:val="000000"/>
          <w:szCs w:val="28"/>
          <w:shd w:val="clear" w:color="auto" w:fill="FFFFFF"/>
        </w:rPr>
        <w:tab/>
        <w:t xml:space="preserve">Сведения о фактическом </w:t>
      </w:r>
      <w:r w:rsidR="005C2407" w:rsidRPr="009066E5">
        <w:rPr>
          <w:b/>
          <w:color w:val="000000"/>
          <w:szCs w:val="28"/>
          <w:shd w:val="clear" w:color="auto" w:fill="FFFFFF"/>
        </w:rPr>
        <w:t>достижении показателей</w:t>
      </w:r>
      <w:r w:rsidRPr="009066E5">
        <w:rPr>
          <w:b/>
          <w:color w:val="000000"/>
          <w:szCs w:val="28"/>
          <w:shd w:val="clear" w:color="auto" w:fill="FFFFFF"/>
        </w:rPr>
        <w:t>, характеризующих объем муниципальной услуги:</w:t>
      </w:r>
    </w:p>
    <w:tbl>
      <w:tblPr>
        <w:tblW w:w="15026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850"/>
        <w:gridCol w:w="851"/>
        <w:gridCol w:w="709"/>
        <w:gridCol w:w="993"/>
        <w:gridCol w:w="992"/>
        <w:gridCol w:w="1276"/>
        <w:gridCol w:w="1134"/>
        <w:gridCol w:w="566"/>
        <w:gridCol w:w="992"/>
        <w:gridCol w:w="1134"/>
        <w:gridCol w:w="1134"/>
        <w:gridCol w:w="1134"/>
        <w:gridCol w:w="1135"/>
        <w:gridCol w:w="1133"/>
      </w:tblGrid>
      <w:tr w:rsidR="009066E5" w:rsidRPr="007C164C" w14:paraId="6AC9DC20" w14:textId="77777777" w:rsidTr="009066E5">
        <w:trPr>
          <w:trHeight w:val="79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307F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14:paraId="33E27378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номер</w:t>
            </w:r>
          </w:p>
          <w:p w14:paraId="11749BD6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14:paraId="418B2108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03E7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8025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5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F35E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23483" w14:textId="77777777" w:rsidR="009066E5" w:rsidRPr="009066E5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9066E5">
              <w:rPr>
                <w:b w:val="0"/>
                <w:bCs w:val="0"/>
                <w:sz w:val="20"/>
                <w:szCs w:val="20"/>
              </w:rPr>
              <w:t>Средний размер платы</w:t>
            </w:r>
          </w:p>
          <w:p w14:paraId="00557DDB" w14:textId="77777777" w:rsidR="009066E5" w:rsidRPr="005B4E22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9066E5">
              <w:rPr>
                <w:b w:val="0"/>
                <w:bCs w:val="0"/>
                <w:sz w:val="20"/>
                <w:szCs w:val="20"/>
              </w:rPr>
              <w:t>(цена, тариф</w:t>
            </w:r>
          </w:p>
        </w:tc>
      </w:tr>
      <w:tr w:rsidR="009066E5" w:rsidRPr="007C164C" w14:paraId="00F085A5" w14:textId="77777777" w:rsidTr="009066E5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9FDA" w14:textId="77777777" w:rsidR="009066E5" w:rsidRPr="00111D6B" w:rsidRDefault="009066E5" w:rsidP="009066E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989" w14:textId="77777777" w:rsidR="009066E5" w:rsidRPr="00111D6B" w:rsidRDefault="009066E5" w:rsidP="009066E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D05B" w14:textId="77777777" w:rsidR="009066E5" w:rsidRPr="00111D6B" w:rsidRDefault="009066E5" w:rsidP="009066E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06C2" w14:textId="77777777" w:rsidR="009066E5" w:rsidRPr="00111D6B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EFD4" w14:textId="77777777" w:rsidR="009066E5" w:rsidRPr="00111D6B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1882906E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дено</w:t>
            </w:r>
          </w:p>
          <w:p w14:paraId="63EB7B8A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5BEF4415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13C980" w14:textId="77777777" w:rsidR="009066E5" w:rsidRPr="008C50C0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6325EE3E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31A9F3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51988F" w14:textId="77777777" w:rsidR="009066E5" w:rsidRPr="001D1F5B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8C50C0">
              <w:rPr>
                <w:color w:val="000000"/>
                <w:sz w:val="20"/>
              </w:rPr>
              <w:t xml:space="preserve">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proofErr w:type="spellEnd"/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пустимое</w:t>
            </w:r>
            <w:proofErr w:type="spellEnd"/>
            <w:r w:rsidRPr="008C50C0">
              <w:rPr>
                <w:color w:val="000000"/>
                <w:sz w:val="20"/>
              </w:rPr>
              <w:t xml:space="preserve">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135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3A567227" w14:textId="77777777" w:rsidR="009066E5" w:rsidRPr="008C50C0" w:rsidRDefault="009066E5" w:rsidP="009066E5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21661198" w14:textId="77777777" w:rsidR="009066E5" w:rsidRPr="00171315" w:rsidRDefault="009066E5" w:rsidP="009066E5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DBC5F" w14:textId="77777777" w:rsidR="009066E5" w:rsidRPr="001D1F5B" w:rsidRDefault="009066E5" w:rsidP="009066E5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</w:p>
        </w:tc>
      </w:tr>
      <w:tr w:rsidR="009066E5" w:rsidRPr="007C164C" w14:paraId="1CA254BE" w14:textId="77777777" w:rsidTr="009066E5">
        <w:trPr>
          <w:trHeight w:val="167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CB75" w14:textId="77777777" w:rsidR="009066E5" w:rsidRPr="00111D6B" w:rsidRDefault="009066E5" w:rsidP="009415E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0A0B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014B125E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380C4B1F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B17A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11676E6A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48038ADC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F629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65DA4D5F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</w:t>
            </w:r>
            <w:proofErr w:type="spellStart"/>
            <w:r w:rsidRPr="00111D6B">
              <w:rPr>
                <w:b w:val="0"/>
                <w:bCs w:val="0"/>
                <w:sz w:val="20"/>
                <w:szCs w:val="20"/>
              </w:rPr>
              <w:t>наименова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ние</w:t>
            </w:r>
            <w:proofErr w:type="spellEnd"/>
          </w:p>
          <w:p w14:paraId="02D7247C" w14:textId="77777777" w:rsidR="009066E5" w:rsidRPr="00111D6B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5CE6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06BBB1B6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699D488A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111D6B">
              <w:rPr>
                <w:b w:val="0"/>
                <w:bCs w:val="0"/>
                <w:sz w:val="20"/>
                <w:szCs w:val="20"/>
              </w:rPr>
              <w:t>оказате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ля</w:t>
            </w:r>
            <w:proofErr w:type="gramEnd"/>
            <w:r w:rsidRPr="00111D6B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C387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35FDF360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6A6E81D7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111D6B">
              <w:rPr>
                <w:b w:val="0"/>
                <w:bCs w:val="0"/>
                <w:sz w:val="20"/>
                <w:szCs w:val="20"/>
              </w:rPr>
              <w:t>оказате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111D6B">
              <w:rPr>
                <w:b w:val="0"/>
                <w:bCs w:val="0"/>
                <w:sz w:val="20"/>
                <w:szCs w:val="20"/>
              </w:rPr>
              <w:t>ля</w:t>
            </w:r>
            <w:proofErr w:type="gramEnd"/>
            <w:r w:rsidRPr="00111D6B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F863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BB4B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F11C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6FE0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C0C2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D142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9158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9192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5525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066E5" w:rsidRPr="007C164C" w14:paraId="797650C9" w14:textId="77777777" w:rsidTr="009066E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D0DF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B84E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5223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05B1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569B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4329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6758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60BA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9D88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3BB4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454D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7DCE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11B8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7712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9BFF" w14:textId="77777777" w:rsidR="009066E5" w:rsidRPr="00111D6B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111D6B">
              <w:rPr>
                <w:b w:val="0"/>
                <w:bCs w:val="0"/>
                <w:sz w:val="20"/>
                <w:szCs w:val="20"/>
              </w:rPr>
              <w:t>15</w:t>
            </w:r>
          </w:p>
        </w:tc>
      </w:tr>
      <w:tr w:rsidR="009066E5" w:rsidRPr="007C164C" w14:paraId="1E6B0A4E" w14:textId="77777777" w:rsidTr="009066E5">
        <w:trPr>
          <w:trHeight w:val="76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3657" w14:textId="77777777" w:rsidR="009066E5" w:rsidRPr="00A15613" w:rsidRDefault="003F3E69" w:rsidP="009415E2">
            <w:pPr>
              <w:rPr>
                <w:bCs/>
                <w:sz w:val="18"/>
                <w:szCs w:val="18"/>
              </w:rPr>
            </w:pPr>
            <w:r w:rsidRPr="003F3E69">
              <w:rPr>
                <w:sz w:val="20"/>
                <w:lang w:eastAsia="ru-RU"/>
              </w:rPr>
              <w:t>880900О.99.</w:t>
            </w:r>
            <w:proofErr w:type="gramStart"/>
            <w:r w:rsidRPr="003F3E69">
              <w:rPr>
                <w:sz w:val="20"/>
                <w:lang w:eastAsia="ru-RU"/>
              </w:rPr>
              <w:t>0.ББ</w:t>
            </w:r>
            <w:proofErr w:type="gramEnd"/>
            <w:r w:rsidRPr="003F3E69">
              <w:rPr>
                <w:sz w:val="20"/>
                <w:lang w:eastAsia="ru-RU"/>
              </w:rPr>
              <w:t>13АА02000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833E" w14:textId="77777777" w:rsidR="009066E5" w:rsidRPr="00991C24" w:rsidRDefault="009066E5" w:rsidP="009415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C0FC" w14:textId="77777777" w:rsidR="009066E5" w:rsidRPr="00991C24" w:rsidRDefault="009066E5" w:rsidP="009415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46C2" w14:textId="77777777" w:rsidR="009066E5" w:rsidRPr="00991C24" w:rsidRDefault="009066E5" w:rsidP="009415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57B2" w14:textId="77777777" w:rsidR="009066E5" w:rsidRDefault="009066E5" w:rsidP="009415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центре психолого-</w:t>
            </w:r>
            <w:proofErr w:type="gramStart"/>
            <w:r>
              <w:rPr>
                <w:sz w:val="18"/>
                <w:szCs w:val="18"/>
              </w:rPr>
              <w:t>педагоги-ческой</w:t>
            </w:r>
            <w:proofErr w:type="gramEnd"/>
            <w:r>
              <w:rPr>
                <w:sz w:val="18"/>
                <w:szCs w:val="18"/>
              </w:rPr>
              <w:t>, ме-</w:t>
            </w:r>
            <w:proofErr w:type="spellStart"/>
            <w:r>
              <w:rPr>
                <w:sz w:val="18"/>
                <w:szCs w:val="18"/>
              </w:rPr>
              <w:t>дицинской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социаль</w:t>
            </w:r>
            <w:proofErr w:type="spellEnd"/>
            <w:r>
              <w:rPr>
                <w:sz w:val="18"/>
                <w:szCs w:val="18"/>
              </w:rPr>
              <w:t>-ной помощи</w:t>
            </w:r>
          </w:p>
          <w:p w14:paraId="59B60B9F" w14:textId="77777777" w:rsidR="009066E5" w:rsidRDefault="009066E5" w:rsidP="009415E2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  <w:p w14:paraId="37E8C94D" w14:textId="77777777" w:rsidR="009066E5" w:rsidRPr="00A15613" w:rsidRDefault="009066E5" w:rsidP="009415E2">
            <w:pPr>
              <w:keepNext/>
              <w:jc w:val="center"/>
              <w:outlineLvl w:val="3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F5015" w14:textId="77777777" w:rsidR="009066E5" w:rsidRPr="00441B3D" w:rsidRDefault="009066E5" w:rsidP="009415E2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441B3D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2FE9" w14:textId="1F5A647B" w:rsidR="009066E5" w:rsidRPr="00A15613" w:rsidRDefault="009066E5" w:rsidP="009415E2">
            <w:pPr>
              <w:pStyle w:val="ConsPlusNormal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Количество </w:t>
            </w:r>
            <w:r w:rsidR="00046ED8">
              <w:rPr>
                <w:b w:val="0"/>
                <w:sz w:val="18"/>
                <w:szCs w:val="18"/>
              </w:rPr>
              <w:t>обучающихся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E845" w14:textId="77777777" w:rsidR="009066E5" w:rsidRPr="00A15613" w:rsidRDefault="009066E5" w:rsidP="009415E2">
            <w:pPr>
              <w:pStyle w:val="ConsPlusNormal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человек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64C1" w14:textId="77777777" w:rsidR="009066E5" w:rsidRPr="00A15613" w:rsidRDefault="009066E5" w:rsidP="009415E2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F0BE" w14:textId="77777777" w:rsidR="009066E5" w:rsidRPr="00031027" w:rsidRDefault="003A4466" w:rsidP="005B4E36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7E71" w14:textId="0D3D31E9" w:rsidR="00DF7975" w:rsidRPr="00031027" w:rsidRDefault="003A4466" w:rsidP="00AB7559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046ED8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9197" w14:textId="77777777" w:rsidR="009066E5" w:rsidRPr="00A15613" w:rsidRDefault="00D74DE3" w:rsidP="005B4E36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0DD9" w14:textId="2F2F88BE" w:rsidR="009066E5" w:rsidRPr="00D74DE3" w:rsidRDefault="003A4466" w:rsidP="00220A63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12</w:t>
            </w:r>
            <w:r w:rsidR="00046ED8">
              <w:rPr>
                <w:b w:val="0"/>
                <w:sz w:val="18"/>
                <w:szCs w:val="18"/>
              </w:rPr>
              <w:t>1</w:t>
            </w:r>
            <w:r w:rsidR="00D74DE3" w:rsidRPr="00D74DE3">
              <w:rPr>
                <w:b w:val="0"/>
                <w:sz w:val="18"/>
                <w:szCs w:val="18"/>
              </w:rPr>
              <w:t>%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F5F4" w14:textId="77777777" w:rsidR="009066E5" w:rsidRPr="00A15613" w:rsidRDefault="009066E5" w:rsidP="009415E2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78D9" w14:textId="77777777" w:rsidR="009066E5" w:rsidRPr="00A15613" w:rsidRDefault="009066E5" w:rsidP="009415E2">
            <w:pPr>
              <w:pStyle w:val="ConsPlusNormal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</w:tbl>
    <w:p w14:paraId="0B771447" w14:textId="77777777" w:rsidR="00815B14" w:rsidRPr="007C164C" w:rsidRDefault="00815B14" w:rsidP="00815B14">
      <w:pPr>
        <w:widowControl w:val="0"/>
        <w:ind w:right="3039"/>
        <w:rPr>
          <w:color w:val="000000"/>
          <w:sz w:val="20"/>
          <w:shd w:val="clear" w:color="auto" w:fill="FFFFFF"/>
        </w:rPr>
      </w:pPr>
    </w:p>
    <w:p w14:paraId="72519546" w14:textId="77777777" w:rsidR="00815B14" w:rsidRDefault="00815B14" w:rsidP="00815B14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3ED88216" w14:textId="77777777" w:rsidR="00815B14" w:rsidRDefault="00815B14" w:rsidP="002D4E80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14:paraId="13034FF3" w14:textId="77777777" w:rsidR="00815B14" w:rsidRDefault="00815B14" w:rsidP="002D4E80">
      <w:pPr>
        <w:widowControl w:val="0"/>
        <w:jc w:val="center"/>
        <w:outlineLvl w:val="3"/>
        <w:rPr>
          <w:bCs/>
          <w:color w:val="000000"/>
          <w:szCs w:val="28"/>
          <w:shd w:val="clear" w:color="auto" w:fill="FFFFFF"/>
        </w:rPr>
      </w:pPr>
    </w:p>
    <w:p w14:paraId="011EDB79" w14:textId="77777777" w:rsidR="00093013" w:rsidRPr="009E6393" w:rsidRDefault="00382F28" w:rsidP="002D4E80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br w:type="page"/>
      </w:r>
      <w:r w:rsidR="009D13B5" w:rsidRPr="00326208">
        <w:rPr>
          <w:bCs/>
          <w:color w:val="000000"/>
          <w:szCs w:val="28"/>
          <w:shd w:val="clear" w:color="auto" w:fill="FFFFFF"/>
        </w:rPr>
        <w:lastRenderedPageBreak/>
        <w:t xml:space="preserve">РАЗДЕЛ № </w:t>
      </w:r>
      <w:r w:rsidR="00815B14">
        <w:rPr>
          <w:bCs/>
          <w:color w:val="000000"/>
          <w:szCs w:val="28"/>
          <w:shd w:val="clear" w:color="auto" w:fill="FFFFFF"/>
        </w:rPr>
        <w:t>5</w:t>
      </w:r>
    </w:p>
    <w:p w14:paraId="17D65B4B" w14:textId="77777777" w:rsidR="00093013" w:rsidRPr="00326208" w:rsidRDefault="00093013" w:rsidP="009D13B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margin" w:tblpXSpec="right" w:tblpY="52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63547A" w:rsidRPr="00326208" w14:paraId="36ABED2E" w14:textId="77777777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57917C7" w14:textId="77777777" w:rsidR="0063547A" w:rsidRPr="00326208" w:rsidRDefault="0063547A" w:rsidP="0063547A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326208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91EFDD" w14:textId="77777777" w:rsidR="0063547A" w:rsidRPr="00A15613" w:rsidRDefault="005E0803" w:rsidP="00A15613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szCs w:val="28"/>
              </w:rPr>
              <w:t>50.Г53.0</w:t>
            </w:r>
          </w:p>
        </w:tc>
      </w:tr>
    </w:tbl>
    <w:p w14:paraId="7CB6D17A" w14:textId="77777777" w:rsidR="009D13B5" w:rsidRPr="00326208" w:rsidRDefault="009D13B5" w:rsidP="009D13B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14:paraId="0C8F3860" w14:textId="77777777" w:rsidR="00AC0B44" w:rsidRPr="00A15613" w:rsidRDefault="00AC0B44" w:rsidP="00AC0B4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5613">
        <w:rPr>
          <w:rFonts w:ascii="Times New Roman" w:hAnsi="Times New Roman" w:cs="Times New Roman"/>
          <w:sz w:val="28"/>
          <w:szCs w:val="28"/>
        </w:rPr>
        <w:t xml:space="preserve">Психолого-педагогическое консультирование обучающихся, их родителей (законных представителей) и педагогических работников </w:t>
      </w:r>
    </w:p>
    <w:p w14:paraId="6D726282" w14:textId="77777777" w:rsidR="009D13B5" w:rsidRPr="00326208" w:rsidRDefault="009D13B5" w:rsidP="009D13B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14:paraId="583A18CD" w14:textId="77777777" w:rsidR="004F0392" w:rsidRPr="009E6393" w:rsidRDefault="00C35D1E" w:rsidP="009E63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14:paraId="47D648D0" w14:textId="77777777" w:rsidR="009066E5" w:rsidRPr="009066E5" w:rsidRDefault="009066E5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  <w:r>
        <w:rPr>
          <w:b/>
          <w:bCs/>
          <w:color w:val="000000"/>
          <w:szCs w:val="28"/>
          <w:shd w:val="clear" w:color="auto" w:fill="FFFFFF"/>
        </w:rPr>
        <w:t xml:space="preserve">3. </w:t>
      </w:r>
      <w:r w:rsidRPr="009066E5">
        <w:rPr>
          <w:b/>
          <w:bCs/>
          <w:color w:val="000000"/>
          <w:szCs w:val="28"/>
          <w:shd w:val="clear" w:color="auto" w:fill="FFFFFF"/>
        </w:rPr>
        <w:t xml:space="preserve">Сведения о фактическом достижении показателей, характеризующих объем и (или) качество муниципальной </w:t>
      </w:r>
    </w:p>
    <w:p w14:paraId="02B43353" w14:textId="77777777" w:rsidR="009066E5" w:rsidRPr="009066E5" w:rsidRDefault="009066E5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  <w:r w:rsidRPr="009066E5">
        <w:rPr>
          <w:b/>
          <w:bCs/>
          <w:color w:val="000000"/>
          <w:szCs w:val="28"/>
          <w:shd w:val="clear" w:color="auto" w:fill="FFFFFF"/>
        </w:rPr>
        <w:t>услуги</w:t>
      </w:r>
    </w:p>
    <w:p w14:paraId="5621AFDF" w14:textId="77777777" w:rsidR="009066E5" w:rsidRPr="009066E5" w:rsidRDefault="009066E5" w:rsidP="009066E5">
      <w:pPr>
        <w:widowControl w:val="0"/>
        <w:rPr>
          <w:b/>
          <w:bCs/>
          <w:color w:val="000000"/>
          <w:szCs w:val="28"/>
          <w:shd w:val="clear" w:color="auto" w:fill="FFFFFF"/>
          <w:vertAlign w:val="superscript"/>
        </w:rPr>
      </w:pPr>
      <w:r>
        <w:rPr>
          <w:b/>
          <w:bCs/>
          <w:color w:val="000000"/>
          <w:szCs w:val="28"/>
          <w:shd w:val="clear" w:color="auto" w:fill="FFFFFF"/>
        </w:rPr>
        <w:t>3.1.</w:t>
      </w:r>
      <w:r w:rsidRPr="009066E5">
        <w:rPr>
          <w:b/>
          <w:bCs/>
          <w:color w:val="000000"/>
          <w:szCs w:val="28"/>
          <w:shd w:val="clear" w:color="auto" w:fill="FFFFFF"/>
        </w:rPr>
        <w:t xml:space="preserve"> Сведения о фактическом </w:t>
      </w:r>
      <w:proofErr w:type="gramStart"/>
      <w:r w:rsidRPr="009066E5">
        <w:rPr>
          <w:b/>
          <w:bCs/>
          <w:color w:val="000000"/>
          <w:szCs w:val="28"/>
          <w:shd w:val="clear" w:color="auto" w:fill="FFFFFF"/>
        </w:rPr>
        <w:t>достижении  показателей</w:t>
      </w:r>
      <w:proofErr w:type="gramEnd"/>
      <w:r w:rsidRPr="009066E5">
        <w:rPr>
          <w:b/>
          <w:bCs/>
          <w:color w:val="000000"/>
          <w:szCs w:val="28"/>
          <w:shd w:val="clear" w:color="auto" w:fill="FFFFFF"/>
        </w:rPr>
        <w:t>, характеризующих качество муниципальной услуги</w:t>
      </w:r>
    </w:p>
    <w:p w14:paraId="6564EB1C" w14:textId="77777777" w:rsidR="001415B8" w:rsidRDefault="001415B8" w:rsidP="009D13B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154" w:type="pct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1"/>
        <w:gridCol w:w="987"/>
        <w:gridCol w:w="995"/>
        <w:gridCol w:w="1000"/>
        <w:gridCol w:w="979"/>
        <w:gridCol w:w="992"/>
        <w:gridCol w:w="2124"/>
        <w:gridCol w:w="851"/>
        <w:gridCol w:w="849"/>
        <w:gridCol w:w="992"/>
        <w:gridCol w:w="849"/>
        <w:gridCol w:w="991"/>
        <w:gridCol w:w="1132"/>
        <w:gridCol w:w="1132"/>
      </w:tblGrid>
      <w:tr w:rsidR="009066E5" w:rsidRPr="007C164C" w14:paraId="6A3C9CD2" w14:textId="77777777" w:rsidTr="00382F28">
        <w:trPr>
          <w:trHeight w:hRule="exact" w:val="309"/>
        </w:trPr>
        <w:tc>
          <w:tcPr>
            <w:tcW w:w="1134" w:type="dxa"/>
            <w:vMerge w:val="restart"/>
            <w:shd w:val="clear" w:color="auto" w:fill="FFFFFF"/>
          </w:tcPr>
          <w:p w14:paraId="6B9C6DA2" w14:textId="77777777" w:rsidR="009066E5" w:rsidRPr="00111D6B" w:rsidRDefault="009066E5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986" w:type="dxa"/>
            <w:gridSpan w:val="3"/>
            <w:vMerge w:val="restart"/>
            <w:shd w:val="clear" w:color="auto" w:fill="FFFFFF"/>
          </w:tcPr>
          <w:p w14:paraId="6B26BF3C" w14:textId="77777777" w:rsidR="009066E5" w:rsidRPr="00111D6B" w:rsidRDefault="009066E5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73" w:type="dxa"/>
            <w:gridSpan w:val="2"/>
            <w:vMerge w:val="restart"/>
            <w:shd w:val="clear" w:color="auto" w:fill="FFFFFF"/>
          </w:tcPr>
          <w:p w14:paraId="4883437A" w14:textId="77777777" w:rsidR="009066E5" w:rsidRPr="00111D6B" w:rsidRDefault="009066E5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32" w:type="dxa"/>
            <w:gridSpan w:val="8"/>
            <w:shd w:val="clear" w:color="auto" w:fill="FFFFFF"/>
          </w:tcPr>
          <w:p w14:paraId="6EC081B3" w14:textId="77777777" w:rsidR="009066E5" w:rsidRPr="009066E5" w:rsidRDefault="009066E5" w:rsidP="009066E5">
            <w:pPr>
              <w:keepNext/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9066E5">
              <w:rPr>
                <w:color w:val="000000"/>
                <w:sz w:val="22"/>
                <w:szCs w:val="22"/>
              </w:rPr>
              <w:t>Показатель качества муниципальной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066E5">
              <w:rPr>
                <w:color w:val="000000"/>
                <w:sz w:val="22"/>
                <w:szCs w:val="22"/>
              </w:rPr>
              <w:t>услуги</w:t>
            </w:r>
          </w:p>
        </w:tc>
      </w:tr>
      <w:tr w:rsidR="009066E5" w:rsidRPr="007C164C" w14:paraId="3D721F1C" w14:textId="77777777" w:rsidTr="00382F28">
        <w:trPr>
          <w:trHeight w:hRule="exact" w:val="1122"/>
        </w:trPr>
        <w:tc>
          <w:tcPr>
            <w:tcW w:w="1134" w:type="dxa"/>
            <w:vMerge/>
            <w:shd w:val="clear" w:color="auto" w:fill="FFFFFF"/>
          </w:tcPr>
          <w:p w14:paraId="32591A9A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986" w:type="dxa"/>
            <w:gridSpan w:val="3"/>
            <w:vMerge/>
            <w:shd w:val="clear" w:color="auto" w:fill="FFFFFF"/>
          </w:tcPr>
          <w:p w14:paraId="1F5E5885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973" w:type="dxa"/>
            <w:gridSpan w:val="2"/>
            <w:vMerge/>
            <w:shd w:val="clear" w:color="auto" w:fill="FFFFFF"/>
          </w:tcPr>
          <w:p w14:paraId="0176A03D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127" w:type="dxa"/>
            <w:vMerge w:val="restart"/>
            <w:shd w:val="clear" w:color="auto" w:fill="FFFFFF"/>
          </w:tcPr>
          <w:p w14:paraId="3EEE074C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1702" w:type="dxa"/>
            <w:gridSpan w:val="2"/>
            <w:shd w:val="clear" w:color="auto" w:fill="FFFFFF"/>
          </w:tcPr>
          <w:p w14:paraId="4C9ABEDC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6798D177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дено</w:t>
            </w:r>
          </w:p>
          <w:p w14:paraId="6CA8B05F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1E832D2A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687974" w14:textId="77777777" w:rsidR="009066E5" w:rsidRPr="008C50C0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28081EC6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915E48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DACD85" w14:textId="77777777" w:rsidR="009066E5" w:rsidRPr="001D1F5B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8C50C0">
              <w:rPr>
                <w:color w:val="000000"/>
                <w:sz w:val="20"/>
              </w:rPr>
              <w:t xml:space="preserve">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допустимое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060B273C" w14:textId="77777777" w:rsidR="009066E5" w:rsidRPr="008C50C0" w:rsidRDefault="009066E5" w:rsidP="009066E5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74ECD9F2" w14:textId="77777777" w:rsidR="009066E5" w:rsidRPr="00171315" w:rsidRDefault="009066E5" w:rsidP="009066E5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</w:tr>
      <w:tr w:rsidR="00605C3B" w:rsidRPr="007C164C" w14:paraId="1DD9F075" w14:textId="77777777" w:rsidTr="00382F28">
        <w:trPr>
          <w:trHeight w:val="624"/>
        </w:trPr>
        <w:tc>
          <w:tcPr>
            <w:tcW w:w="1134" w:type="dxa"/>
            <w:vMerge/>
            <w:shd w:val="clear" w:color="auto" w:fill="FFFFFF"/>
          </w:tcPr>
          <w:p w14:paraId="5E205B4C" w14:textId="77777777"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89" w:type="dxa"/>
            <w:shd w:val="clear" w:color="auto" w:fill="FFFFFF"/>
          </w:tcPr>
          <w:p w14:paraId="1A5B628E" w14:textId="77777777" w:rsidR="00605C3B" w:rsidRPr="00111D6B" w:rsidRDefault="00400D00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3EE0A34C" w14:textId="77777777" w:rsidR="00605C3B" w:rsidRPr="00111D6B" w:rsidRDefault="00605C3B" w:rsidP="00400D0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(наимено</w:t>
            </w:r>
            <w:r w:rsidR="00400D00"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r w:rsidR="00400D00"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</w:t>
            </w:r>
            <w:r w:rsidR="00400D00"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6" w:type="dxa"/>
            <w:shd w:val="clear" w:color="auto" w:fill="FFFFFF"/>
          </w:tcPr>
          <w:p w14:paraId="4AE57FE9" w14:textId="77777777" w:rsidR="00605C3B" w:rsidRPr="00111D6B" w:rsidRDefault="00400D00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6168FDA9" w14:textId="77777777" w:rsidR="00605C3B" w:rsidRPr="00111D6B" w:rsidRDefault="00605C3B" w:rsidP="00400D0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 w:rsidR="00400D00"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 w:rsidR="00400D00"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="00400D00"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 w:rsidR="00400D00"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001" w:type="dxa"/>
            <w:shd w:val="clear" w:color="auto" w:fill="FFFFFF"/>
          </w:tcPr>
          <w:p w14:paraId="13D82B71" w14:textId="77777777" w:rsidR="00605C3B" w:rsidRPr="00111D6B" w:rsidRDefault="00400D00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670748DE" w14:textId="77777777" w:rsidR="00605C3B" w:rsidRPr="00111D6B" w:rsidRDefault="00605C3B" w:rsidP="00400D0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 w:rsidR="00400D00"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 w:rsidR="00400D00"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="00400D00"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 w:rsidR="00400D00"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80" w:type="dxa"/>
            <w:shd w:val="clear" w:color="auto" w:fill="FFFFFF"/>
          </w:tcPr>
          <w:p w14:paraId="1D835D0B" w14:textId="77777777" w:rsidR="00605C3B" w:rsidRPr="00111D6B" w:rsidRDefault="00400D00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53953427" w14:textId="77777777" w:rsidR="00605C3B" w:rsidRPr="00111D6B" w:rsidRDefault="00605C3B" w:rsidP="00400D0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 w:rsidR="00400D00"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 w:rsidR="00400D00">
              <w:rPr>
                <w:color w:val="000000"/>
                <w:sz w:val="20"/>
              </w:rPr>
              <w:t xml:space="preserve"> </w:t>
            </w:r>
            <w:proofErr w:type="gramStart"/>
            <w:r w:rsidR="00400D00"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 w:rsidR="00400D00"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14:paraId="1DFEAF1C" w14:textId="77777777" w:rsidR="00605C3B" w:rsidRPr="00111D6B" w:rsidRDefault="00400D00" w:rsidP="00D71933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4E909113" w14:textId="77777777" w:rsidR="00605C3B" w:rsidRPr="00111D6B" w:rsidRDefault="00605C3B" w:rsidP="00400D0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 w:rsidR="00400D00"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 w:rsidR="00400D00"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 w:rsidR="00400D00"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 w:rsidR="00400D00"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2127" w:type="dxa"/>
            <w:vMerge/>
            <w:shd w:val="clear" w:color="auto" w:fill="FFFFFF"/>
          </w:tcPr>
          <w:p w14:paraId="1B1A5FD2" w14:textId="77777777"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2" w:type="dxa"/>
            <w:shd w:val="clear" w:color="auto" w:fill="FFFFFF"/>
          </w:tcPr>
          <w:p w14:paraId="5DDAAD91" w14:textId="77777777" w:rsidR="00605C3B" w:rsidRPr="00111D6B" w:rsidRDefault="009066E5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spellStart"/>
            <w:r w:rsidRPr="00111D6B">
              <w:rPr>
                <w:color w:val="000000"/>
                <w:sz w:val="20"/>
              </w:rPr>
              <w:t>Н</w:t>
            </w:r>
            <w:r w:rsidR="00605C3B" w:rsidRPr="00111D6B">
              <w:rPr>
                <w:color w:val="000000"/>
                <w:sz w:val="20"/>
              </w:rPr>
              <w:t>аимено</w:t>
            </w:r>
            <w:r>
              <w:rPr>
                <w:color w:val="000000"/>
                <w:sz w:val="20"/>
              </w:rPr>
              <w:t>-</w:t>
            </w:r>
            <w:r w:rsidR="00605C3B" w:rsidRPr="00111D6B">
              <w:rPr>
                <w:color w:val="000000"/>
                <w:sz w:val="20"/>
              </w:rPr>
              <w:t>вание</w:t>
            </w:r>
            <w:proofErr w:type="spellEnd"/>
          </w:p>
        </w:tc>
        <w:tc>
          <w:tcPr>
            <w:tcW w:w="850" w:type="dxa"/>
            <w:shd w:val="clear" w:color="auto" w:fill="FFFFFF"/>
          </w:tcPr>
          <w:p w14:paraId="294168F2" w14:textId="77777777"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14:paraId="4D63DA83" w14:textId="77777777"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0AC2C230" w14:textId="77777777"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6CA062CF" w14:textId="77777777"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5FFB81F4" w14:textId="77777777"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4EB55710" w14:textId="77777777"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605C3B" w:rsidRPr="007C164C" w14:paraId="0D2B1AC8" w14:textId="77777777" w:rsidTr="00382F28">
        <w:trPr>
          <w:trHeight w:hRule="exact" w:val="308"/>
        </w:trPr>
        <w:tc>
          <w:tcPr>
            <w:tcW w:w="1134" w:type="dxa"/>
            <w:shd w:val="clear" w:color="auto" w:fill="FFFFFF"/>
          </w:tcPr>
          <w:p w14:paraId="4CEA84B5" w14:textId="77777777"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89" w:type="dxa"/>
            <w:shd w:val="clear" w:color="auto" w:fill="FFFFFF"/>
          </w:tcPr>
          <w:p w14:paraId="5BF1E32D" w14:textId="77777777"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6" w:type="dxa"/>
            <w:shd w:val="clear" w:color="auto" w:fill="FFFFFF"/>
          </w:tcPr>
          <w:p w14:paraId="69A523DD" w14:textId="77777777"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001" w:type="dxa"/>
            <w:shd w:val="clear" w:color="auto" w:fill="FFFFFF"/>
          </w:tcPr>
          <w:p w14:paraId="7F5DD269" w14:textId="77777777" w:rsidR="00605C3B" w:rsidRPr="00111D6B" w:rsidRDefault="00605C3B" w:rsidP="00D71933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980" w:type="dxa"/>
            <w:shd w:val="clear" w:color="auto" w:fill="FFFFFF"/>
          </w:tcPr>
          <w:p w14:paraId="4D5E1362" w14:textId="77777777"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14:paraId="2D1A7F94" w14:textId="77777777"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2127" w:type="dxa"/>
            <w:shd w:val="clear" w:color="auto" w:fill="FFFFFF"/>
          </w:tcPr>
          <w:p w14:paraId="6C9D1699" w14:textId="77777777"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852" w:type="dxa"/>
            <w:shd w:val="clear" w:color="auto" w:fill="FFFFFF"/>
          </w:tcPr>
          <w:p w14:paraId="6178D082" w14:textId="77777777"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14:paraId="72E3FED7" w14:textId="77777777"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14:paraId="2FB4625C" w14:textId="77777777"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14:paraId="362E3EC3" w14:textId="77777777"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14:paraId="272A826D" w14:textId="77777777" w:rsidR="00605C3B" w:rsidRPr="00111D6B" w:rsidRDefault="00605C3B" w:rsidP="00D71933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1134" w:type="dxa"/>
            <w:shd w:val="clear" w:color="auto" w:fill="FFFFFF"/>
          </w:tcPr>
          <w:p w14:paraId="24DA634B" w14:textId="77777777" w:rsidR="00605C3B" w:rsidRPr="00111D6B" w:rsidRDefault="00482507" w:rsidP="00D71933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134" w:type="dxa"/>
            <w:shd w:val="clear" w:color="auto" w:fill="FFFFFF"/>
          </w:tcPr>
          <w:p w14:paraId="692009F6" w14:textId="77777777" w:rsidR="00605C3B" w:rsidRPr="00111D6B" w:rsidRDefault="00482507" w:rsidP="00D71933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996F0D" w:rsidRPr="007C164C" w14:paraId="612FF41D" w14:textId="77777777" w:rsidTr="00382F28">
        <w:trPr>
          <w:trHeight w:val="1537"/>
        </w:trPr>
        <w:tc>
          <w:tcPr>
            <w:tcW w:w="1134" w:type="dxa"/>
            <w:vMerge w:val="restart"/>
            <w:shd w:val="clear" w:color="auto" w:fill="FFFFFF"/>
          </w:tcPr>
          <w:p w14:paraId="2E1730FE" w14:textId="77777777" w:rsidR="00996F0D" w:rsidRPr="00996F0D" w:rsidRDefault="00996F0D" w:rsidP="00D731D6">
            <w:pPr>
              <w:rPr>
                <w:sz w:val="18"/>
                <w:szCs w:val="18"/>
              </w:rPr>
            </w:pPr>
            <w:r w:rsidRPr="00996F0D">
              <w:rPr>
                <w:sz w:val="18"/>
                <w:szCs w:val="18"/>
                <w:lang w:val="en-US"/>
              </w:rPr>
              <w:t>853212</w:t>
            </w:r>
            <w:r w:rsidRPr="00996F0D">
              <w:rPr>
                <w:sz w:val="18"/>
                <w:szCs w:val="18"/>
              </w:rPr>
              <w:t>О.99.</w:t>
            </w:r>
            <w:proofErr w:type="gramStart"/>
            <w:r w:rsidRPr="00996F0D">
              <w:rPr>
                <w:sz w:val="18"/>
                <w:szCs w:val="18"/>
              </w:rPr>
              <w:t>0.БВ</w:t>
            </w:r>
            <w:proofErr w:type="gramEnd"/>
            <w:r w:rsidRPr="00996F0D">
              <w:rPr>
                <w:sz w:val="18"/>
                <w:szCs w:val="18"/>
              </w:rPr>
              <w:t>21АА1003</w:t>
            </w:r>
          </w:p>
        </w:tc>
        <w:tc>
          <w:tcPr>
            <w:tcW w:w="989" w:type="dxa"/>
            <w:vMerge w:val="restart"/>
            <w:shd w:val="clear" w:color="auto" w:fill="FFFFFF"/>
          </w:tcPr>
          <w:p w14:paraId="4ABF497A" w14:textId="77777777" w:rsidR="00996F0D" w:rsidRPr="00996F0D" w:rsidRDefault="00996F0D" w:rsidP="00996F0D">
            <w:pPr>
              <w:widowControl w:val="0"/>
              <w:jc w:val="center"/>
              <w:outlineLvl w:val="3"/>
              <w:rPr>
                <w:rFonts w:eastAsia="Calibri"/>
                <w:bCs/>
                <w:sz w:val="18"/>
                <w:szCs w:val="18"/>
              </w:rPr>
            </w:pPr>
            <w:r w:rsidRPr="00996F0D">
              <w:rPr>
                <w:rFonts w:eastAsia="Calibri"/>
                <w:bCs/>
                <w:sz w:val="18"/>
                <w:szCs w:val="18"/>
              </w:rPr>
              <w:t>Не указан</w:t>
            </w:r>
          </w:p>
        </w:tc>
        <w:tc>
          <w:tcPr>
            <w:tcW w:w="996" w:type="dxa"/>
            <w:vMerge w:val="restart"/>
            <w:shd w:val="clear" w:color="auto" w:fill="FFFFFF"/>
          </w:tcPr>
          <w:p w14:paraId="2772B8EB" w14:textId="77777777" w:rsidR="00996F0D" w:rsidRPr="00996F0D" w:rsidRDefault="00996F0D" w:rsidP="00996F0D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996F0D">
              <w:rPr>
                <w:bCs/>
                <w:sz w:val="18"/>
                <w:szCs w:val="18"/>
              </w:rPr>
              <w:t>Не указан</w:t>
            </w:r>
          </w:p>
        </w:tc>
        <w:tc>
          <w:tcPr>
            <w:tcW w:w="1001" w:type="dxa"/>
            <w:vMerge w:val="restart"/>
            <w:shd w:val="clear" w:color="auto" w:fill="FFFFFF"/>
          </w:tcPr>
          <w:p w14:paraId="772CE2EA" w14:textId="77777777" w:rsidR="00996F0D" w:rsidRPr="00996F0D" w:rsidRDefault="00996F0D" w:rsidP="00996F0D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996F0D">
              <w:rPr>
                <w:sz w:val="18"/>
                <w:szCs w:val="18"/>
              </w:rPr>
              <w:t>Не указан</w:t>
            </w:r>
          </w:p>
        </w:tc>
        <w:tc>
          <w:tcPr>
            <w:tcW w:w="980" w:type="dxa"/>
            <w:vMerge w:val="restart"/>
            <w:shd w:val="clear" w:color="auto" w:fill="FFFFFF"/>
          </w:tcPr>
          <w:p w14:paraId="100A1928" w14:textId="77777777" w:rsidR="00996F0D" w:rsidRPr="00996F0D" w:rsidRDefault="00996F0D" w:rsidP="00996F0D">
            <w:pPr>
              <w:widowControl w:val="0"/>
              <w:jc w:val="center"/>
              <w:outlineLvl w:val="3"/>
              <w:rPr>
                <w:rFonts w:eastAsia="Calibri"/>
                <w:bCs/>
                <w:sz w:val="18"/>
                <w:szCs w:val="18"/>
              </w:rPr>
            </w:pPr>
            <w:r w:rsidRPr="00996F0D">
              <w:rPr>
                <w:rFonts w:eastAsia="Calibri"/>
                <w:bCs/>
                <w:sz w:val="18"/>
                <w:szCs w:val="18"/>
              </w:rPr>
              <w:t>Место получения услуги: в организации, осуществляющей образовательную деятельность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6E73C79B" w14:textId="77777777" w:rsidR="00996F0D" w:rsidRPr="00996F0D" w:rsidRDefault="00996F0D" w:rsidP="00996F0D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996F0D">
              <w:rPr>
                <w:sz w:val="18"/>
                <w:szCs w:val="18"/>
              </w:rPr>
              <w:t>очная</w:t>
            </w:r>
          </w:p>
        </w:tc>
        <w:tc>
          <w:tcPr>
            <w:tcW w:w="2127" w:type="dxa"/>
            <w:shd w:val="clear" w:color="auto" w:fill="FFFFFF"/>
          </w:tcPr>
          <w:p w14:paraId="6ABD685D" w14:textId="62B48505" w:rsidR="00996F0D" w:rsidRPr="009E3C57" w:rsidRDefault="00996F0D" w:rsidP="00996F0D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</w:t>
            </w:r>
            <w:r w:rsidR="00046ED8">
              <w:rPr>
                <w:sz w:val="20"/>
                <w:szCs w:val="20"/>
              </w:rPr>
              <w:t>обучающихся, их родителей (законных представителей) и педагогических работников</w:t>
            </w:r>
            <w:r>
              <w:rPr>
                <w:sz w:val="20"/>
                <w:szCs w:val="20"/>
              </w:rPr>
              <w:t xml:space="preserve">, </w:t>
            </w:r>
            <w:r w:rsidR="003A71D3">
              <w:rPr>
                <w:sz w:val="20"/>
                <w:szCs w:val="20"/>
              </w:rPr>
              <w:t>получивших</w:t>
            </w:r>
            <w:r>
              <w:rPr>
                <w:sz w:val="20"/>
                <w:szCs w:val="20"/>
              </w:rPr>
              <w:t xml:space="preserve"> </w:t>
            </w:r>
            <w:r w:rsidR="003A71D3">
              <w:rPr>
                <w:sz w:val="20"/>
                <w:szCs w:val="20"/>
              </w:rPr>
              <w:t>психолого-педагогическую консультативную помощь, удовлетворенных качеством предоставленной услуги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2" w:type="dxa"/>
            <w:shd w:val="clear" w:color="auto" w:fill="FFFFFF"/>
          </w:tcPr>
          <w:p w14:paraId="7F5996B7" w14:textId="77777777" w:rsidR="00996F0D" w:rsidRPr="009E3C57" w:rsidRDefault="00996F0D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процент</w:t>
            </w:r>
          </w:p>
        </w:tc>
        <w:tc>
          <w:tcPr>
            <w:tcW w:w="850" w:type="dxa"/>
            <w:shd w:val="clear" w:color="auto" w:fill="FFFFFF"/>
          </w:tcPr>
          <w:p w14:paraId="2AF7F001" w14:textId="77777777" w:rsidR="00996F0D" w:rsidRPr="009E3C57" w:rsidRDefault="00996F0D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744</w:t>
            </w:r>
          </w:p>
        </w:tc>
        <w:tc>
          <w:tcPr>
            <w:tcW w:w="993" w:type="dxa"/>
            <w:shd w:val="clear" w:color="auto" w:fill="FFFFFF"/>
          </w:tcPr>
          <w:p w14:paraId="04BF2438" w14:textId="77777777" w:rsidR="00996F0D" w:rsidRDefault="00996F0D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33DD2141" w14:textId="77777777" w:rsidR="00996F0D" w:rsidRDefault="00996F0D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14:paraId="45519B32" w14:textId="77777777" w:rsidR="00996F0D" w:rsidRDefault="00996F0D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FFFFFF"/>
          </w:tcPr>
          <w:p w14:paraId="66BBAC2C" w14:textId="77777777" w:rsidR="00996F0D" w:rsidRPr="003D32C4" w:rsidRDefault="00996F0D" w:rsidP="002B398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48C8FA1D" w14:textId="77777777" w:rsidR="00996F0D" w:rsidRPr="003D32C4" w:rsidRDefault="00996F0D" w:rsidP="002B398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  <w:tr w:rsidR="00996F0D" w:rsidRPr="007C164C" w14:paraId="581AA57E" w14:textId="77777777" w:rsidTr="00996F0D">
        <w:trPr>
          <w:trHeight w:val="1247"/>
        </w:trPr>
        <w:tc>
          <w:tcPr>
            <w:tcW w:w="1134" w:type="dxa"/>
            <w:vMerge/>
            <w:shd w:val="clear" w:color="auto" w:fill="FFFFFF"/>
          </w:tcPr>
          <w:p w14:paraId="07B4E49D" w14:textId="77777777" w:rsidR="00996F0D" w:rsidRPr="00996F0D" w:rsidRDefault="00996F0D" w:rsidP="00D731D6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14:paraId="41B319FA" w14:textId="77777777" w:rsidR="00996F0D" w:rsidRDefault="00996F0D" w:rsidP="00D71933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14:paraId="0EF8557A" w14:textId="77777777" w:rsidR="00996F0D" w:rsidRPr="00405657" w:rsidRDefault="00996F0D" w:rsidP="003B25C9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14:paraId="67F3F200" w14:textId="77777777" w:rsidR="00996F0D" w:rsidRPr="00405657" w:rsidRDefault="00996F0D" w:rsidP="003B25C9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14:paraId="1497CB2F" w14:textId="77777777" w:rsidR="00996F0D" w:rsidRDefault="00996F0D" w:rsidP="003B25C9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1E5A941B" w14:textId="77777777" w:rsidR="00996F0D" w:rsidRDefault="00996F0D" w:rsidP="00D71933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14:paraId="13F094F8" w14:textId="77777777" w:rsidR="00996F0D" w:rsidRDefault="00996F0D" w:rsidP="00EE4E0E">
            <w:pPr>
              <w:pStyle w:val="ConsPlusCell"/>
              <w:rPr>
                <w:sz w:val="20"/>
                <w:szCs w:val="20"/>
              </w:rPr>
            </w:pPr>
            <w:r w:rsidRPr="009E3C57">
              <w:rPr>
                <w:rFonts w:eastAsia="Calibri"/>
                <w:sz w:val="20"/>
              </w:rPr>
              <w:t xml:space="preserve">Количество </w:t>
            </w:r>
            <w:r>
              <w:rPr>
                <w:sz w:val="20"/>
              </w:rPr>
              <w:t>обоснованных жалоб потребите</w:t>
            </w:r>
            <w:r w:rsidRPr="009E3C57">
              <w:rPr>
                <w:sz w:val="20"/>
              </w:rPr>
              <w:t>лей, поступи</w:t>
            </w:r>
            <w:r>
              <w:rPr>
                <w:sz w:val="20"/>
              </w:rPr>
              <w:t>вших в учреждение или в управление образова</w:t>
            </w:r>
            <w:r w:rsidRPr="009E3C57">
              <w:rPr>
                <w:sz w:val="20"/>
              </w:rPr>
              <w:t>ния</w:t>
            </w:r>
          </w:p>
        </w:tc>
        <w:tc>
          <w:tcPr>
            <w:tcW w:w="852" w:type="dxa"/>
            <w:shd w:val="clear" w:color="auto" w:fill="FFFFFF"/>
          </w:tcPr>
          <w:p w14:paraId="0F8FBAAC" w14:textId="77777777" w:rsidR="00996F0D" w:rsidRPr="009E3C57" w:rsidRDefault="00996F0D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единицы</w:t>
            </w:r>
          </w:p>
        </w:tc>
        <w:tc>
          <w:tcPr>
            <w:tcW w:w="850" w:type="dxa"/>
            <w:shd w:val="clear" w:color="auto" w:fill="FFFFFF"/>
          </w:tcPr>
          <w:p w14:paraId="17F92464" w14:textId="77777777" w:rsidR="00996F0D" w:rsidRPr="009E3C57" w:rsidRDefault="00996F0D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14:paraId="4BF5C3E1" w14:textId="77777777" w:rsidR="00996F0D" w:rsidRDefault="00996F0D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2E686761" w14:textId="77777777" w:rsidR="00996F0D" w:rsidRDefault="00996F0D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7652C981" w14:textId="77777777" w:rsidR="00996F0D" w:rsidRDefault="00996F0D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14:paraId="61094ED3" w14:textId="77777777" w:rsidR="00996F0D" w:rsidRPr="003D32C4" w:rsidRDefault="00996F0D" w:rsidP="002B398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3D21E352" w14:textId="77777777" w:rsidR="00996F0D" w:rsidRPr="003D32C4" w:rsidRDefault="00996F0D" w:rsidP="002B398D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</w:tbl>
    <w:p w14:paraId="114BB169" w14:textId="77777777" w:rsidR="00194898" w:rsidRDefault="00194898" w:rsidP="00194898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p w14:paraId="1BE2AA3A" w14:textId="77777777" w:rsidR="00046ED8" w:rsidRDefault="00046ED8" w:rsidP="009066E5">
      <w:pPr>
        <w:rPr>
          <w:b/>
          <w:color w:val="000000"/>
          <w:szCs w:val="28"/>
          <w:shd w:val="clear" w:color="auto" w:fill="FFFFFF"/>
        </w:rPr>
      </w:pPr>
    </w:p>
    <w:p w14:paraId="31F37220" w14:textId="77777777" w:rsidR="00046ED8" w:rsidRDefault="00046ED8" w:rsidP="009066E5">
      <w:pPr>
        <w:rPr>
          <w:b/>
          <w:color w:val="000000"/>
          <w:szCs w:val="28"/>
          <w:shd w:val="clear" w:color="auto" w:fill="FFFFFF"/>
        </w:rPr>
      </w:pPr>
    </w:p>
    <w:p w14:paraId="105CB984" w14:textId="77777777" w:rsidR="00046ED8" w:rsidRDefault="00046ED8" w:rsidP="009066E5">
      <w:pPr>
        <w:rPr>
          <w:b/>
          <w:color w:val="000000"/>
          <w:szCs w:val="28"/>
          <w:shd w:val="clear" w:color="auto" w:fill="FFFFFF"/>
        </w:rPr>
      </w:pPr>
    </w:p>
    <w:p w14:paraId="1FE1CC6F" w14:textId="20627189" w:rsidR="009066E5" w:rsidRPr="009066E5" w:rsidRDefault="009066E5" w:rsidP="009066E5">
      <w:pPr>
        <w:rPr>
          <w:b/>
          <w:color w:val="000000"/>
          <w:szCs w:val="28"/>
          <w:shd w:val="clear" w:color="auto" w:fill="FFFFFF"/>
        </w:rPr>
      </w:pPr>
      <w:r>
        <w:rPr>
          <w:b/>
          <w:color w:val="000000"/>
          <w:szCs w:val="28"/>
          <w:shd w:val="clear" w:color="auto" w:fill="FFFFFF"/>
        </w:rPr>
        <w:t xml:space="preserve">3.2. </w:t>
      </w:r>
      <w:r w:rsidRPr="009066E5">
        <w:rPr>
          <w:b/>
          <w:color w:val="000000"/>
          <w:szCs w:val="28"/>
          <w:shd w:val="clear" w:color="auto" w:fill="FFFFFF"/>
        </w:rPr>
        <w:t xml:space="preserve">Сведения о фактическом </w:t>
      </w:r>
      <w:r w:rsidR="00046ED8" w:rsidRPr="009066E5">
        <w:rPr>
          <w:b/>
          <w:color w:val="000000"/>
          <w:szCs w:val="28"/>
          <w:shd w:val="clear" w:color="auto" w:fill="FFFFFF"/>
        </w:rPr>
        <w:t>достижении показателей</w:t>
      </w:r>
      <w:r w:rsidRPr="009066E5">
        <w:rPr>
          <w:b/>
          <w:color w:val="000000"/>
          <w:szCs w:val="28"/>
          <w:shd w:val="clear" w:color="auto" w:fill="FFFFFF"/>
        </w:rPr>
        <w:t>, характеризующих объем муниципальной услуги:</w:t>
      </w:r>
    </w:p>
    <w:p w14:paraId="346C7626" w14:textId="77777777" w:rsidR="001415B8" w:rsidRPr="00996F0D" w:rsidRDefault="001415B8" w:rsidP="001415B8">
      <w:pPr>
        <w:widowControl w:val="0"/>
        <w:ind w:left="720" w:right="3039"/>
        <w:rPr>
          <w:b/>
          <w:color w:val="000000"/>
          <w:sz w:val="18"/>
          <w:szCs w:val="28"/>
          <w:shd w:val="clear" w:color="auto" w:fill="FFFFFF"/>
        </w:rPr>
      </w:pPr>
    </w:p>
    <w:tbl>
      <w:tblPr>
        <w:tblW w:w="1501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708"/>
        <w:gridCol w:w="709"/>
        <w:gridCol w:w="709"/>
        <w:gridCol w:w="850"/>
        <w:gridCol w:w="851"/>
        <w:gridCol w:w="1134"/>
        <w:gridCol w:w="850"/>
        <w:gridCol w:w="710"/>
        <w:gridCol w:w="1275"/>
        <w:gridCol w:w="1276"/>
        <w:gridCol w:w="1134"/>
        <w:gridCol w:w="1275"/>
        <w:gridCol w:w="1276"/>
        <w:gridCol w:w="1266"/>
      </w:tblGrid>
      <w:tr w:rsidR="009066E5" w:rsidRPr="007C164C" w14:paraId="41A73995" w14:textId="77777777" w:rsidTr="003A4466">
        <w:trPr>
          <w:trHeight w:val="33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4FA5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14:paraId="73E53D7D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номер</w:t>
            </w:r>
          </w:p>
          <w:p w14:paraId="3C74C85D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14:paraId="67377D9C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C41B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1202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9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942B" w14:textId="77777777" w:rsidR="009066E5" w:rsidRPr="002E4500" w:rsidRDefault="009066E5" w:rsidP="006A579B">
            <w:pPr>
              <w:pStyle w:val="ConsPlusNormal"/>
              <w:ind w:left="222" w:hanging="222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D60D5C" w14:textId="77777777" w:rsidR="009066E5" w:rsidRPr="009066E5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9066E5">
              <w:rPr>
                <w:b w:val="0"/>
                <w:bCs w:val="0"/>
                <w:sz w:val="20"/>
                <w:szCs w:val="20"/>
              </w:rPr>
              <w:t>Средний размер платы</w:t>
            </w:r>
          </w:p>
          <w:p w14:paraId="3DCB7729" w14:textId="77777777" w:rsidR="009066E5" w:rsidRPr="006A579B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9066E5">
              <w:rPr>
                <w:b w:val="0"/>
                <w:bCs w:val="0"/>
                <w:sz w:val="20"/>
                <w:szCs w:val="20"/>
              </w:rPr>
              <w:t>(цена, тариф</w:t>
            </w:r>
            <w:r>
              <w:rPr>
                <w:b w:val="0"/>
                <w:bCs w:val="0"/>
                <w:sz w:val="20"/>
                <w:szCs w:val="20"/>
              </w:rPr>
              <w:t>)</w:t>
            </w:r>
          </w:p>
        </w:tc>
      </w:tr>
      <w:tr w:rsidR="009066E5" w:rsidRPr="007C164C" w14:paraId="33EFBF1C" w14:textId="77777777" w:rsidTr="003A4466">
        <w:trPr>
          <w:trHeight w:val="39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F33A" w14:textId="77777777" w:rsidR="009066E5" w:rsidRPr="002E4500" w:rsidRDefault="009066E5" w:rsidP="009066E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D9B4" w14:textId="77777777" w:rsidR="009066E5" w:rsidRPr="002E4500" w:rsidRDefault="009066E5" w:rsidP="009066E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9BDE" w14:textId="77777777" w:rsidR="009066E5" w:rsidRPr="002E4500" w:rsidRDefault="009066E5" w:rsidP="009066E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6672" w14:textId="77777777" w:rsidR="009066E5" w:rsidRPr="002E4500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2E4500">
              <w:rPr>
                <w:b w:val="0"/>
                <w:bCs w:val="0"/>
                <w:sz w:val="20"/>
                <w:szCs w:val="20"/>
              </w:rPr>
              <w:t>Наимено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2E4500">
              <w:rPr>
                <w:b w:val="0"/>
                <w:bCs w:val="0"/>
                <w:sz w:val="20"/>
                <w:szCs w:val="20"/>
              </w:rPr>
              <w:t>вание</w:t>
            </w:r>
            <w:proofErr w:type="spellEnd"/>
            <w:r w:rsidRPr="002E4500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2E4500">
              <w:rPr>
                <w:b w:val="0"/>
                <w:bCs w:val="0"/>
                <w:sz w:val="20"/>
                <w:szCs w:val="20"/>
              </w:rPr>
              <w:t>показате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2E4500">
              <w:rPr>
                <w:b w:val="0"/>
                <w:bCs w:val="0"/>
                <w:sz w:val="20"/>
                <w:szCs w:val="20"/>
              </w:rPr>
              <w:t>ля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F23D" w14:textId="77777777" w:rsidR="009066E5" w:rsidRPr="002E4500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4C92EB4C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дено</w:t>
            </w:r>
          </w:p>
          <w:p w14:paraId="3B5993FB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768EE80F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698C85" w14:textId="77777777" w:rsidR="009066E5" w:rsidRPr="008C50C0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6340BAEF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503CE3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3CB70B" w14:textId="77777777" w:rsidR="009066E5" w:rsidRPr="001D1F5B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8C50C0">
              <w:rPr>
                <w:color w:val="000000"/>
                <w:sz w:val="20"/>
              </w:rPr>
              <w:t xml:space="preserve">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proofErr w:type="spellEnd"/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пустимое</w:t>
            </w:r>
            <w:proofErr w:type="spellEnd"/>
            <w:r w:rsidRPr="008C50C0">
              <w:rPr>
                <w:color w:val="000000"/>
                <w:sz w:val="20"/>
              </w:rPr>
              <w:t xml:space="preserve">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5E46EE05" w14:textId="77777777" w:rsidR="009066E5" w:rsidRPr="008C50C0" w:rsidRDefault="009066E5" w:rsidP="009066E5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62262B87" w14:textId="77777777" w:rsidR="009066E5" w:rsidRPr="00171315" w:rsidRDefault="009066E5" w:rsidP="009066E5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0C197" w14:textId="77777777" w:rsidR="009066E5" w:rsidRPr="001D1F5B" w:rsidRDefault="009066E5" w:rsidP="009066E5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</w:p>
        </w:tc>
      </w:tr>
      <w:tr w:rsidR="009066E5" w:rsidRPr="007C164C" w14:paraId="66A7B8FC" w14:textId="77777777" w:rsidTr="003A4466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5564" w14:textId="77777777" w:rsidR="009066E5" w:rsidRPr="002E4500" w:rsidRDefault="009066E5" w:rsidP="00D71933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83FE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___</w:t>
            </w:r>
          </w:p>
          <w:p w14:paraId="1D2776A0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0DFE9951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6CF2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</w:t>
            </w:r>
          </w:p>
          <w:p w14:paraId="3DFC8CC8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1CB19AB7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31F3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</w:t>
            </w:r>
          </w:p>
          <w:p w14:paraId="7E4E1E73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15F3268E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C3F8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</w:t>
            </w:r>
          </w:p>
          <w:p w14:paraId="19DCC548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458919DF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5B20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</w:t>
            </w:r>
          </w:p>
          <w:p w14:paraId="505EAFAB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5B86132E" w14:textId="77777777" w:rsidR="009066E5" w:rsidRPr="002E4500" w:rsidRDefault="009066E5" w:rsidP="003A4466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2E4500">
              <w:rPr>
                <w:b w:val="0"/>
                <w:bCs w:val="0"/>
                <w:sz w:val="20"/>
                <w:szCs w:val="20"/>
              </w:rPr>
              <w:t>оказателя)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A04E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ACF2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Наиме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proofErr w:type="spellStart"/>
            <w:r w:rsidRPr="002E4500">
              <w:rPr>
                <w:b w:val="0"/>
                <w:bCs w:val="0"/>
                <w:sz w:val="20"/>
                <w:szCs w:val="20"/>
              </w:rPr>
              <w:t>нование</w:t>
            </w:r>
            <w:proofErr w:type="spellEnd"/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AD3D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B12A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4DFB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7917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3833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FC5B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0467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066E5" w:rsidRPr="007C164C" w14:paraId="029A097A" w14:textId="77777777" w:rsidTr="003A4466">
        <w:trPr>
          <w:trHeight w:val="24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8605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4BED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A255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6B8C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BD70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5AF5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7114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BA59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B702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96EE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DBB6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B83F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2EA4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16AD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E787" w14:textId="77777777" w:rsidR="009066E5" w:rsidRPr="002E4500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15</w:t>
            </w:r>
          </w:p>
        </w:tc>
      </w:tr>
      <w:tr w:rsidR="009066E5" w:rsidRPr="007C164C" w14:paraId="406E6610" w14:textId="77777777" w:rsidTr="003A4466"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A424B" w14:textId="77777777" w:rsidR="009066E5" w:rsidRPr="00996F0D" w:rsidRDefault="009066E5" w:rsidP="008E07A6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996F0D">
              <w:rPr>
                <w:sz w:val="18"/>
                <w:szCs w:val="18"/>
                <w:lang w:eastAsia="ru-RU"/>
              </w:rPr>
              <w:t>853212О.99.</w:t>
            </w:r>
            <w:proofErr w:type="gramStart"/>
            <w:r w:rsidRPr="00996F0D">
              <w:rPr>
                <w:sz w:val="18"/>
                <w:szCs w:val="18"/>
                <w:lang w:eastAsia="ru-RU"/>
              </w:rPr>
              <w:t>0.БВ</w:t>
            </w:r>
            <w:proofErr w:type="gramEnd"/>
            <w:r w:rsidRPr="00996F0D">
              <w:rPr>
                <w:sz w:val="18"/>
                <w:szCs w:val="18"/>
                <w:lang w:eastAsia="ru-RU"/>
              </w:rPr>
              <w:t>21АА02003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E2133" w14:textId="77777777" w:rsidR="009066E5" w:rsidRPr="00996F0D" w:rsidRDefault="009066E5" w:rsidP="00927130">
            <w:pPr>
              <w:jc w:val="center"/>
              <w:rPr>
                <w:sz w:val="18"/>
                <w:szCs w:val="18"/>
              </w:rPr>
            </w:pPr>
            <w:r w:rsidRPr="00996F0D">
              <w:rPr>
                <w:sz w:val="18"/>
                <w:szCs w:val="18"/>
              </w:rPr>
              <w:t>Не указан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C65DD" w14:textId="77777777" w:rsidR="009066E5" w:rsidRPr="00996F0D" w:rsidRDefault="009066E5" w:rsidP="00927130">
            <w:pPr>
              <w:jc w:val="center"/>
              <w:rPr>
                <w:sz w:val="18"/>
                <w:szCs w:val="18"/>
              </w:rPr>
            </w:pPr>
            <w:r w:rsidRPr="00996F0D">
              <w:rPr>
                <w:sz w:val="18"/>
                <w:szCs w:val="18"/>
              </w:rPr>
              <w:t>Не указан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C9BF0" w14:textId="77777777" w:rsidR="009066E5" w:rsidRPr="00996F0D" w:rsidRDefault="009066E5" w:rsidP="00927130">
            <w:pPr>
              <w:jc w:val="center"/>
              <w:rPr>
                <w:sz w:val="18"/>
                <w:szCs w:val="18"/>
              </w:rPr>
            </w:pPr>
            <w:r w:rsidRPr="00996F0D">
              <w:rPr>
                <w:sz w:val="18"/>
                <w:szCs w:val="18"/>
              </w:rPr>
              <w:t>Не указан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7190F" w14:textId="77777777" w:rsidR="00996F0D" w:rsidRDefault="00996F0D" w:rsidP="00927130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центре психо</w:t>
            </w:r>
          </w:p>
          <w:p w14:paraId="5C792A3E" w14:textId="77777777" w:rsidR="009066E5" w:rsidRPr="00996F0D" w:rsidRDefault="009066E5" w:rsidP="00927130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996F0D">
              <w:rPr>
                <w:sz w:val="18"/>
                <w:szCs w:val="18"/>
              </w:rPr>
              <w:t>лого-педагоги</w:t>
            </w:r>
            <w:r w:rsidR="00996F0D">
              <w:rPr>
                <w:sz w:val="18"/>
                <w:szCs w:val="18"/>
              </w:rPr>
              <w:t>чес</w:t>
            </w:r>
            <w:r w:rsidRPr="00996F0D">
              <w:rPr>
                <w:sz w:val="18"/>
                <w:szCs w:val="18"/>
              </w:rPr>
              <w:t>кой, м</w:t>
            </w:r>
            <w:r w:rsidR="00996F0D">
              <w:rPr>
                <w:sz w:val="18"/>
                <w:szCs w:val="18"/>
              </w:rPr>
              <w:t>едицинской и социальной помо</w:t>
            </w:r>
            <w:r w:rsidRPr="00996F0D">
              <w:rPr>
                <w:sz w:val="18"/>
                <w:szCs w:val="18"/>
              </w:rPr>
              <w:t>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6658A" w14:textId="77777777" w:rsidR="009066E5" w:rsidRPr="00996F0D" w:rsidRDefault="009066E5" w:rsidP="00927130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996F0D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230E2" w14:textId="77777777" w:rsidR="009066E5" w:rsidRPr="00996F0D" w:rsidRDefault="003A4466" w:rsidP="00996F0D">
            <w:pPr>
              <w:pStyle w:val="ConsPlusNormal"/>
              <w:rPr>
                <w:b w:val="0"/>
                <w:sz w:val="18"/>
                <w:szCs w:val="18"/>
              </w:rPr>
            </w:pPr>
            <w:r>
              <w:rPr>
                <w:rFonts w:eastAsia="Calibri"/>
                <w:b w:val="0"/>
                <w:sz w:val="18"/>
                <w:szCs w:val="18"/>
              </w:rPr>
              <w:t>Число обучающихся, их родителей (законных представителей) и педагогических работников</w:t>
            </w:r>
            <w:r w:rsidR="00382F28" w:rsidRPr="00996F0D">
              <w:rPr>
                <w:rFonts w:eastAsia="Calibri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A0819" w14:textId="77777777" w:rsidR="009066E5" w:rsidRPr="009E3C57" w:rsidRDefault="009066E5" w:rsidP="004D449E">
            <w:pPr>
              <w:pStyle w:val="ConsPlusNormal"/>
              <w:rPr>
                <w:b w:val="0"/>
                <w:sz w:val="20"/>
                <w:szCs w:val="20"/>
              </w:rPr>
            </w:pPr>
            <w:r w:rsidRPr="009E3C57">
              <w:rPr>
                <w:rFonts w:eastAsia="Calibri"/>
                <w:b w:val="0"/>
                <w:sz w:val="20"/>
                <w:szCs w:val="20"/>
              </w:rPr>
              <w:t>человек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5712F" w14:textId="77777777" w:rsidR="009066E5" w:rsidRPr="009E3C57" w:rsidRDefault="009066E5" w:rsidP="004D449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9E3C57">
              <w:rPr>
                <w:b w:val="0"/>
                <w:bCs w:val="0"/>
                <w:sz w:val="20"/>
                <w:szCs w:val="20"/>
              </w:rPr>
              <w:t>792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40A90" w14:textId="77777777" w:rsidR="009066E5" w:rsidRPr="00405657" w:rsidRDefault="003A4466" w:rsidP="005418E6">
            <w:pPr>
              <w:pStyle w:val="ConsPlusCell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62522" w14:textId="47FD417B" w:rsidR="009066E5" w:rsidRPr="00AB7559" w:rsidRDefault="003A71D3" w:rsidP="005418E6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B55B3" w14:textId="77777777" w:rsidR="009066E5" w:rsidRPr="009E3C57" w:rsidRDefault="00D74DE3" w:rsidP="005418E6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3B7C0" w14:textId="724BD06F" w:rsidR="009066E5" w:rsidRPr="009E3C57" w:rsidRDefault="003A71D3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108</w:t>
            </w:r>
            <w:r w:rsidR="00D74DE3">
              <w:rPr>
                <w:b w:val="0"/>
                <w:bCs w:val="0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D272D" w14:textId="77777777" w:rsidR="009066E5" w:rsidRPr="009E3C57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B4CECC" w14:textId="77777777" w:rsidR="009066E5" w:rsidRPr="009E3C57" w:rsidRDefault="009066E5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96F0D" w:rsidRPr="007C164C" w14:paraId="34BB7AA9" w14:textId="77777777" w:rsidTr="003A4466"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5AB0" w14:textId="77777777" w:rsidR="00996F0D" w:rsidRPr="002E4500" w:rsidRDefault="00996F0D" w:rsidP="00EE4E0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FAD6" w14:textId="77777777" w:rsidR="00996F0D" w:rsidRPr="002E4500" w:rsidRDefault="00996F0D" w:rsidP="00EE4E0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C8F9" w14:textId="77777777" w:rsidR="00996F0D" w:rsidRPr="002E4500" w:rsidRDefault="00996F0D" w:rsidP="00EE4E0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BB25" w14:textId="77777777" w:rsidR="00996F0D" w:rsidRPr="002E4500" w:rsidRDefault="00996F0D" w:rsidP="00EE4E0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473E" w14:textId="77777777" w:rsidR="00996F0D" w:rsidRPr="002E4500" w:rsidRDefault="00996F0D" w:rsidP="00EE4E0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F654" w14:textId="77777777" w:rsidR="00996F0D" w:rsidRPr="002E4500" w:rsidRDefault="00996F0D" w:rsidP="00EE4E0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E86E" w14:textId="77777777" w:rsidR="00996F0D" w:rsidRPr="002E4500" w:rsidRDefault="00996F0D" w:rsidP="00EE4E0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9DCC" w14:textId="77777777" w:rsidR="00996F0D" w:rsidRPr="002E4500" w:rsidRDefault="00996F0D" w:rsidP="00EE4E0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9326" w14:textId="77777777" w:rsidR="00996F0D" w:rsidRPr="002E4500" w:rsidRDefault="00996F0D" w:rsidP="00EE4E0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CBFB" w14:textId="77777777" w:rsidR="00996F0D" w:rsidRPr="002E4500" w:rsidRDefault="00996F0D" w:rsidP="00EE4E0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3858" w14:textId="77777777" w:rsidR="00996F0D" w:rsidRPr="002E4500" w:rsidRDefault="00996F0D" w:rsidP="00EE4E0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71D8" w14:textId="77777777" w:rsidR="00996F0D" w:rsidRPr="002E4500" w:rsidRDefault="00996F0D" w:rsidP="00EE4E0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3832" w14:textId="77777777" w:rsidR="00996F0D" w:rsidRPr="002E4500" w:rsidRDefault="00996F0D" w:rsidP="00EE4E0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B001" w14:textId="77777777" w:rsidR="00996F0D" w:rsidRPr="002E4500" w:rsidRDefault="00996F0D" w:rsidP="00EE4E0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E808" w14:textId="77777777" w:rsidR="00996F0D" w:rsidRPr="002E4500" w:rsidRDefault="00996F0D" w:rsidP="00EE4E0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175D73B3" w14:textId="77777777" w:rsidR="00815B14" w:rsidRPr="009E6393" w:rsidRDefault="00382F28" w:rsidP="00815B14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br w:type="page"/>
      </w:r>
      <w:r w:rsidR="00815B14" w:rsidRPr="00326208">
        <w:rPr>
          <w:bCs/>
          <w:color w:val="000000"/>
          <w:szCs w:val="28"/>
          <w:shd w:val="clear" w:color="auto" w:fill="FFFFFF"/>
        </w:rPr>
        <w:lastRenderedPageBreak/>
        <w:t xml:space="preserve">РАЗДЕЛ № </w:t>
      </w:r>
      <w:r w:rsidR="00815B14">
        <w:rPr>
          <w:bCs/>
          <w:color w:val="000000"/>
          <w:szCs w:val="28"/>
          <w:shd w:val="clear" w:color="auto" w:fill="FFFFFF"/>
        </w:rPr>
        <w:t>6</w:t>
      </w:r>
    </w:p>
    <w:p w14:paraId="772C4662" w14:textId="77777777" w:rsidR="00815B14" w:rsidRPr="00326208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margin" w:tblpXSpec="right" w:tblpY="52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815B14" w:rsidRPr="00326208" w14:paraId="7A9BA3CD" w14:textId="77777777" w:rsidTr="009415E2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8950BD1" w14:textId="77777777" w:rsidR="00815B14" w:rsidRPr="00326208" w:rsidRDefault="00815B14" w:rsidP="009415E2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326208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F358A0" w14:textId="77777777" w:rsidR="00815B14" w:rsidRPr="00A15613" w:rsidRDefault="005E0803" w:rsidP="009415E2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szCs w:val="28"/>
              </w:rPr>
              <w:t>34.Г53.0</w:t>
            </w:r>
          </w:p>
        </w:tc>
      </w:tr>
    </w:tbl>
    <w:p w14:paraId="3FE7D9B9" w14:textId="77777777" w:rsidR="00815B14" w:rsidRPr="00326208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14:paraId="3C985790" w14:textId="77777777" w:rsidR="00815B14" w:rsidRPr="00A15613" w:rsidRDefault="00815B14" w:rsidP="00815B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5613">
        <w:rPr>
          <w:rFonts w:ascii="Times New Roman" w:hAnsi="Times New Roman" w:cs="Times New Roman"/>
          <w:sz w:val="28"/>
          <w:szCs w:val="28"/>
        </w:rPr>
        <w:t xml:space="preserve">Психолого-педагогическое консультирование обучающихся, их родителей (законных представителей) и педагогических работников </w:t>
      </w:r>
    </w:p>
    <w:p w14:paraId="3B64027C" w14:textId="77777777" w:rsidR="00815B14" w:rsidRPr="00326208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  <w:r w:rsidR="009066E5">
        <w:rPr>
          <w:b/>
          <w:bCs/>
          <w:color w:val="000000"/>
          <w:szCs w:val="28"/>
          <w:shd w:val="clear" w:color="auto" w:fill="FFFFFF"/>
        </w:rPr>
        <w:t xml:space="preserve"> </w:t>
      </w:r>
      <w:r w:rsidR="009066E5" w:rsidRPr="009066E5">
        <w:rPr>
          <w:b/>
          <w:bCs/>
          <w:color w:val="000000"/>
          <w:szCs w:val="28"/>
          <w:shd w:val="clear" w:color="auto" w:fill="FFFFFF"/>
        </w:rPr>
        <w:t>Физические лица</w:t>
      </w:r>
    </w:p>
    <w:p w14:paraId="06C01A5B" w14:textId="77777777" w:rsidR="009066E5" w:rsidRPr="009066E5" w:rsidRDefault="00815B14" w:rsidP="009066E5">
      <w:pPr>
        <w:pStyle w:val="ConsPlusNonformat"/>
        <w:widowControl w:val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0308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3. </w:t>
      </w:r>
      <w:r w:rsidR="009066E5" w:rsidRPr="009066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Сведения о фактическом достижении показателей, характеризующих объем и (или) качество муниципальной </w:t>
      </w:r>
    </w:p>
    <w:p w14:paraId="12BFB73B" w14:textId="77777777" w:rsidR="009066E5" w:rsidRPr="009066E5" w:rsidRDefault="009066E5" w:rsidP="009066E5">
      <w:pPr>
        <w:pStyle w:val="ConsPlusNonformat"/>
        <w:widowControl w:val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9066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услуги</w:t>
      </w:r>
    </w:p>
    <w:p w14:paraId="5FE4FF50" w14:textId="77777777" w:rsidR="00815B14" w:rsidRPr="0030308C" w:rsidRDefault="009066E5" w:rsidP="009066E5">
      <w:pPr>
        <w:pStyle w:val="ConsPlusNonformat"/>
        <w:widowControl w:val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066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3.1. Сведения о фактическом </w:t>
      </w:r>
      <w:proofErr w:type="gramStart"/>
      <w:r w:rsidRPr="009066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достижении  показателей</w:t>
      </w:r>
      <w:proofErr w:type="gramEnd"/>
      <w:r w:rsidRPr="009066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, характеризующих качество муниципальной услуги</w:t>
      </w:r>
    </w:p>
    <w:p w14:paraId="6F2398B2" w14:textId="77777777" w:rsidR="00815B14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tbl>
      <w:tblPr>
        <w:tblW w:w="5106" w:type="pct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2"/>
        <w:gridCol w:w="988"/>
        <w:gridCol w:w="995"/>
        <w:gridCol w:w="1000"/>
        <w:gridCol w:w="979"/>
        <w:gridCol w:w="992"/>
        <w:gridCol w:w="2124"/>
        <w:gridCol w:w="993"/>
        <w:gridCol w:w="566"/>
        <w:gridCol w:w="991"/>
        <w:gridCol w:w="849"/>
        <w:gridCol w:w="850"/>
        <w:gridCol w:w="1132"/>
        <w:gridCol w:w="1274"/>
      </w:tblGrid>
      <w:tr w:rsidR="009066E5" w:rsidRPr="007C164C" w14:paraId="10352E9D" w14:textId="77777777" w:rsidTr="00382F28">
        <w:trPr>
          <w:trHeight w:hRule="exact" w:val="302"/>
        </w:trPr>
        <w:tc>
          <w:tcPr>
            <w:tcW w:w="1135" w:type="dxa"/>
            <w:vMerge w:val="restart"/>
            <w:shd w:val="clear" w:color="auto" w:fill="FFFFFF"/>
          </w:tcPr>
          <w:p w14:paraId="43A5CF70" w14:textId="77777777" w:rsidR="009066E5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986" w:type="dxa"/>
            <w:gridSpan w:val="3"/>
            <w:vMerge w:val="restart"/>
            <w:shd w:val="clear" w:color="auto" w:fill="FFFFFF"/>
          </w:tcPr>
          <w:p w14:paraId="4B13CF62" w14:textId="77777777" w:rsidR="009066E5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73" w:type="dxa"/>
            <w:gridSpan w:val="2"/>
            <w:vMerge w:val="restart"/>
            <w:shd w:val="clear" w:color="auto" w:fill="FFFFFF"/>
          </w:tcPr>
          <w:p w14:paraId="5207B852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sz w:val="20"/>
              </w:rPr>
              <w:t>муниципальной</w:t>
            </w:r>
            <w:r w:rsidRPr="00111D6B">
              <w:rPr>
                <w:color w:val="000000"/>
                <w:sz w:val="20"/>
              </w:rPr>
              <w:t xml:space="preserve"> услуги</w:t>
            </w:r>
          </w:p>
        </w:tc>
        <w:tc>
          <w:tcPr>
            <w:tcW w:w="8791" w:type="dxa"/>
            <w:gridSpan w:val="8"/>
            <w:shd w:val="clear" w:color="auto" w:fill="FFFFFF"/>
          </w:tcPr>
          <w:p w14:paraId="0D36F3D7" w14:textId="77777777" w:rsidR="009066E5" w:rsidRPr="009066E5" w:rsidRDefault="009066E5" w:rsidP="009066E5">
            <w:pPr>
              <w:keepNext/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9066E5">
              <w:rPr>
                <w:color w:val="000000"/>
                <w:sz w:val="22"/>
                <w:szCs w:val="22"/>
              </w:rPr>
              <w:t>Показатель качества муниципальной услуги</w:t>
            </w:r>
          </w:p>
        </w:tc>
      </w:tr>
      <w:tr w:rsidR="009066E5" w:rsidRPr="007C164C" w14:paraId="2E8C1180" w14:textId="77777777" w:rsidTr="00382F28">
        <w:trPr>
          <w:trHeight w:hRule="exact" w:val="1114"/>
        </w:trPr>
        <w:tc>
          <w:tcPr>
            <w:tcW w:w="1135" w:type="dxa"/>
            <w:vMerge/>
            <w:shd w:val="clear" w:color="auto" w:fill="FFFFFF"/>
          </w:tcPr>
          <w:p w14:paraId="6349F6A7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986" w:type="dxa"/>
            <w:gridSpan w:val="3"/>
            <w:vMerge/>
            <w:shd w:val="clear" w:color="auto" w:fill="FFFFFF"/>
          </w:tcPr>
          <w:p w14:paraId="278858A9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973" w:type="dxa"/>
            <w:gridSpan w:val="2"/>
            <w:vMerge/>
            <w:shd w:val="clear" w:color="auto" w:fill="FFFFFF"/>
          </w:tcPr>
          <w:p w14:paraId="34BE05C4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127" w:type="dxa"/>
            <w:vMerge w:val="restart"/>
            <w:shd w:val="clear" w:color="auto" w:fill="FFFFFF"/>
          </w:tcPr>
          <w:p w14:paraId="78EFF6C8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1561" w:type="dxa"/>
            <w:gridSpan w:val="2"/>
            <w:shd w:val="clear" w:color="auto" w:fill="FFFFFF"/>
          </w:tcPr>
          <w:p w14:paraId="28DB5AE8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023B40B0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proofErr w:type="gramStart"/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>-</w:t>
            </w:r>
            <w:r w:rsidRPr="00B42F6F">
              <w:rPr>
                <w:color w:val="000000"/>
                <w:sz w:val="20"/>
              </w:rPr>
              <w:t>но</w:t>
            </w:r>
            <w:proofErr w:type="gramEnd"/>
          </w:p>
          <w:p w14:paraId="362D6193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060522BE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129171" w14:textId="77777777" w:rsidR="009066E5" w:rsidRPr="008C50C0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79625B49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550B69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A399C7" w14:textId="77777777" w:rsidR="009066E5" w:rsidRPr="001D1F5B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8C50C0">
              <w:rPr>
                <w:color w:val="000000"/>
                <w:sz w:val="20"/>
              </w:rPr>
              <w:t xml:space="preserve">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proofErr w:type="spellEnd"/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допусти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мое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694F50F1" w14:textId="77777777" w:rsidR="009066E5" w:rsidRPr="008C50C0" w:rsidRDefault="009066E5" w:rsidP="009066E5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22E10BBD" w14:textId="77777777" w:rsidR="009066E5" w:rsidRPr="00171315" w:rsidRDefault="009066E5" w:rsidP="009066E5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</w:tr>
      <w:tr w:rsidR="00815B14" w:rsidRPr="007C164C" w14:paraId="04A05335" w14:textId="77777777" w:rsidTr="00382F28">
        <w:trPr>
          <w:trHeight w:val="981"/>
        </w:trPr>
        <w:tc>
          <w:tcPr>
            <w:tcW w:w="1135" w:type="dxa"/>
            <w:vMerge/>
            <w:shd w:val="clear" w:color="auto" w:fill="FFFFFF"/>
          </w:tcPr>
          <w:p w14:paraId="4E882C0C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89" w:type="dxa"/>
            <w:shd w:val="clear" w:color="auto" w:fill="FFFFFF"/>
          </w:tcPr>
          <w:p w14:paraId="590EAC50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22F55EBE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</w:t>
            </w:r>
            <w:r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6" w:type="dxa"/>
            <w:shd w:val="clear" w:color="auto" w:fill="FFFFFF"/>
          </w:tcPr>
          <w:p w14:paraId="3A406528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537589F8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001" w:type="dxa"/>
            <w:shd w:val="clear" w:color="auto" w:fill="FFFFFF"/>
          </w:tcPr>
          <w:p w14:paraId="5F3AD226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6E9CDA96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80" w:type="dxa"/>
            <w:shd w:val="clear" w:color="auto" w:fill="FFFFFF"/>
          </w:tcPr>
          <w:p w14:paraId="127AA415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05F56936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14:paraId="32D1FD35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3CEBA3C2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2127" w:type="dxa"/>
            <w:vMerge/>
            <w:shd w:val="clear" w:color="auto" w:fill="FFFFFF"/>
          </w:tcPr>
          <w:p w14:paraId="36F62A96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4" w:type="dxa"/>
            <w:shd w:val="clear" w:color="auto" w:fill="FFFFFF"/>
          </w:tcPr>
          <w:p w14:paraId="1CCC7F8E" w14:textId="77777777" w:rsidR="00815B14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spellStart"/>
            <w:r w:rsidRPr="00111D6B">
              <w:rPr>
                <w:color w:val="000000"/>
                <w:sz w:val="20"/>
              </w:rPr>
              <w:t>Н</w:t>
            </w:r>
            <w:r w:rsidR="00815B14" w:rsidRPr="00111D6B">
              <w:rPr>
                <w:color w:val="000000"/>
                <w:sz w:val="20"/>
              </w:rPr>
              <w:t>аименова</w:t>
            </w:r>
            <w:r>
              <w:rPr>
                <w:color w:val="000000"/>
                <w:sz w:val="20"/>
              </w:rPr>
              <w:t>-</w:t>
            </w:r>
            <w:r w:rsidR="00815B14" w:rsidRPr="00111D6B">
              <w:rPr>
                <w:color w:val="000000"/>
                <w:sz w:val="20"/>
              </w:rPr>
              <w:t>ние</w:t>
            </w:r>
            <w:proofErr w:type="spellEnd"/>
          </w:p>
        </w:tc>
        <w:tc>
          <w:tcPr>
            <w:tcW w:w="567" w:type="dxa"/>
            <w:shd w:val="clear" w:color="auto" w:fill="FFFFFF"/>
          </w:tcPr>
          <w:p w14:paraId="6C4633DD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2" w:type="dxa"/>
            <w:vMerge/>
            <w:shd w:val="clear" w:color="auto" w:fill="FFFFFF"/>
          </w:tcPr>
          <w:p w14:paraId="5C4097D9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350E55B2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01FA5CCB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7CC68406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66C3E7CB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815B14" w:rsidRPr="007C164C" w14:paraId="038A6AC8" w14:textId="77777777" w:rsidTr="00382F28">
        <w:trPr>
          <w:trHeight w:hRule="exact" w:val="293"/>
        </w:trPr>
        <w:tc>
          <w:tcPr>
            <w:tcW w:w="1135" w:type="dxa"/>
            <w:shd w:val="clear" w:color="auto" w:fill="FFFFFF"/>
          </w:tcPr>
          <w:p w14:paraId="15A4C06B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89" w:type="dxa"/>
            <w:shd w:val="clear" w:color="auto" w:fill="FFFFFF"/>
          </w:tcPr>
          <w:p w14:paraId="6C768A22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6" w:type="dxa"/>
            <w:shd w:val="clear" w:color="auto" w:fill="FFFFFF"/>
          </w:tcPr>
          <w:p w14:paraId="1A9E1C36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001" w:type="dxa"/>
            <w:shd w:val="clear" w:color="auto" w:fill="FFFFFF"/>
          </w:tcPr>
          <w:p w14:paraId="3EACFFC9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980" w:type="dxa"/>
            <w:shd w:val="clear" w:color="auto" w:fill="FFFFFF"/>
          </w:tcPr>
          <w:p w14:paraId="0DDD9664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14:paraId="08DF420A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2127" w:type="dxa"/>
            <w:shd w:val="clear" w:color="auto" w:fill="FFFFFF"/>
          </w:tcPr>
          <w:p w14:paraId="77F52696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994" w:type="dxa"/>
            <w:shd w:val="clear" w:color="auto" w:fill="FFFFFF"/>
          </w:tcPr>
          <w:p w14:paraId="12D64819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567" w:type="dxa"/>
            <w:shd w:val="clear" w:color="auto" w:fill="FFFFFF"/>
          </w:tcPr>
          <w:p w14:paraId="4198A772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14:paraId="185C9B61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14:paraId="33C19F59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14:paraId="260ADB45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1134" w:type="dxa"/>
            <w:shd w:val="clear" w:color="auto" w:fill="FFFFFF"/>
          </w:tcPr>
          <w:p w14:paraId="098AB9EA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76" w:type="dxa"/>
            <w:shd w:val="clear" w:color="auto" w:fill="FFFFFF"/>
          </w:tcPr>
          <w:p w14:paraId="2A0B034D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27104E" w:rsidRPr="007C164C" w14:paraId="2BF66CDB" w14:textId="77777777" w:rsidTr="0027104E">
        <w:trPr>
          <w:trHeight w:hRule="exact" w:val="2313"/>
        </w:trPr>
        <w:tc>
          <w:tcPr>
            <w:tcW w:w="1135" w:type="dxa"/>
            <w:vMerge w:val="restart"/>
            <w:shd w:val="clear" w:color="auto" w:fill="FFFFFF"/>
          </w:tcPr>
          <w:p w14:paraId="702F2AE8" w14:textId="77777777" w:rsidR="0027104E" w:rsidRPr="009066E5" w:rsidRDefault="0027104E" w:rsidP="009415E2">
            <w:pPr>
              <w:keepNext/>
              <w:outlineLvl w:val="3"/>
              <w:rPr>
                <w:bCs/>
                <w:sz w:val="20"/>
              </w:rPr>
            </w:pPr>
            <w:r w:rsidRPr="009066E5">
              <w:rPr>
                <w:sz w:val="20"/>
                <w:lang w:eastAsia="ru-RU"/>
              </w:rPr>
              <w:t>880900О.99.</w:t>
            </w:r>
            <w:proofErr w:type="gramStart"/>
            <w:r w:rsidRPr="009066E5">
              <w:rPr>
                <w:sz w:val="20"/>
                <w:lang w:eastAsia="ru-RU"/>
              </w:rPr>
              <w:t>0.БА</w:t>
            </w:r>
            <w:proofErr w:type="gramEnd"/>
            <w:r w:rsidRPr="009066E5">
              <w:rPr>
                <w:sz w:val="20"/>
                <w:lang w:eastAsia="ru-RU"/>
              </w:rPr>
              <w:t>85АА02000</w:t>
            </w:r>
          </w:p>
          <w:p w14:paraId="5C8E0595" w14:textId="77777777" w:rsidR="0027104E" w:rsidRPr="009066E5" w:rsidRDefault="0027104E" w:rsidP="00F6240E">
            <w:pPr>
              <w:rPr>
                <w:sz w:val="20"/>
              </w:rPr>
            </w:pPr>
          </w:p>
          <w:p w14:paraId="4F791658" w14:textId="77777777" w:rsidR="0027104E" w:rsidRPr="009066E5" w:rsidRDefault="0027104E" w:rsidP="00F6240E">
            <w:pPr>
              <w:rPr>
                <w:sz w:val="20"/>
              </w:rPr>
            </w:pPr>
          </w:p>
        </w:tc>
        <w:tc>
          <w:tcPr>
            <w:tcW w:w="989" w:type="dxa"/>
            <w:vMerge w:val="restart"/>
            <w:shd w:val="clear" w:color="auto" w:fill="FFFFFF"/>
          </w:tcPr>
          <w:p w14:paraId="735B196A" w14:textId="77777777" w:rsidR="0027104E" w:rsidRPr="009066E5" w:rsidRDefault="0027104E" w:rsidP="009415E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996" w:type="dxa"/>
            <w:vMerge w:val="restart"/>
            <w:shd w:val="clear" w:color="auto" w:fill="FFFFFF"/>
          </w:tcPr>
          <w:p w14:paraId="08EAE37C" w14:textId="77777777" w:rsidR="0027104E" w:rsidRPr="009066E5" w:rsidRDefault="0027104E" w:rsidP="009415E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1001" w:type="dxa"/>
            <w:vMerge w:val="restart"/>
            <w:shd w:val="clear" w:color="auto" w:fill="FFFFFF"/>
          </w:tcPr>
          <w:p w14:paraId="3625B5C8" w14:textId="77777777" w:rsidR="0027104E" w:rsidRPr="009066E5" w:rsidRDefault="0027104E" w:rsidP="009415E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980" w:type="dxa"/>
            <w:vMerge w:val="restart"/>
            <w:shd w:val="clear" w:color="auto" w:fill="FFFFFF"/>
          </w:tcPr>
          <w:p w14:paraId="5FBB9A2A" w14:textId="77777777" w:rsidR="0027104E" w:rsidRPr="009066E5" w:rsidRDefault="0027104E" w:rsidP="009415E2">
            <w:pPr>
              <w:keepNext/>
              <w:jc w:val="center"/>
              <w:outlineLvl w:val="3"/>
              <w:rPr>
                <w:sz w:val="20"/>
              </w:rPr>
            </w:pPr>
            <w:r w:rsidRPr="009066E5">
              <w:rPr>
                <w:sz w:val="20"/>
              </w:rPr>
              <w:t>В центре психолого-</w:t>
            </w:r>
            <w:proofErr w:type="gramStart"/>
            <w:r w:rsidRPr="009066E5">
              <w:rPr>
                <w:sz w:val="20"/>
              </w:rPr>
              <w:t>педагоги-ческой</w:t>
            </w:r>
            <w:proofErr w:type="gramEnd"/>
            <w:r w:rsidRPr="009066E5">
              <w:rPr>
                <w:sz w:val="20"/>
              </w:rPr>
              <w:t xml:space="preserve">, </w:t>
            </w:r>
            <w:proofErr w:type="spellStart"/>
            <w:r w:rsidRPr="009066E5">
              <w:rPr>
                <w:sz w:val="20"/>
              </w:rPr>
              <w:t>медицинс</w:t>
            </w:r>
            <w:proofErr w:type="spellEnd"/>
            <w:r w:rsidRPr="009066E5">
              <w:rPr>
                <w:sz w:val="20"/>
              </w:rPr>
              <w:t>-кой и социальной помощи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3B16154D" w14:textId="77777777" w:rsidR="0027104E" w:rsidRPr="009066E5" w:rsidRDefault="0027104E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066E5">
              <w:rPr>
                <w:bCs/>
                <w:sz w:val="20"/>
              </w:rPr>
              <w:t>очная</w:t>
            </w:r>
          </w:p>
        </w:tc>
        <w:tc>
          <w:tcPr>
            <w:tcW w:w="2127" w:type="dxa"/>
            <w:shd w:val="clear" w:color="auto" w:fill="FFFFFF"/>
          </w:tcPr>
          <w:p w14:paraId="261AB239" w14:textId="3B1EF647" w:rsidR="0027104E" w:rsidRPr="00111D6B" w:rsidRDefault="0027104E" w:rsidP="003A71D3">
            <w:pPr>
              <w:pStyle w:val="ConsPlusNonformat"/>
              <w:ind w:left="30" w:hanging="3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A71D3" w:rsidRPr="003A71D3">
              <w:rPr>
                <w:rFonts w:ascii="Times New Roman" w:hAnsi="Times New Roman" w:cs="Times New Roman"/>
                <w:bCs/>
                <w:sz w:val="18"/>
                <w:szCs w:val="18"/>
              </w:rPr>
              <w:t>Доля обучающихся, их родителей (законных представителей) и педагогических работников, получивших психолого-педагогическую консультативную помощь, удовлетворенных качеством предоставленной услуги</w:t>
            </w:r>
          </w:p>
        </w:tc>
        <w:tc>
          <w:tcPr>
            <w:tcW w:w="994" w:type="dxa"/>
            <w:shd w:val="clear" w:color="auto" w:fill="FFFFFF"/>
          </w:tcPr>
          <w:p w14:paraId="69340840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процент</w:t>
            </w:r>
          </w:p>
          <w:p w14:paraId="0C2D6D66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45CA95FB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</w:t>
            </w:r>
          </w:p>
          <w:p w14:paraId="07E8934E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0067D801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2AD64879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9A726F1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1C8DE3BD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0A668AA0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1AE0E21C" w14:textId="77777777" w:rsidR="0027104E" w:rsidRPr="009E3C57" w:rsidRDefault="0027104E" w:rsidP="00891429">
            <w:pPr>
              <w:keepNext/>
              <w:outlineLvl w:val="3"/>
              <w:rPr>
                <w:bCs/>
                <w:sz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404F18AD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744</w:t>
            </w:r>
          </w:p>
          <w:p w14:paraId="357269C8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0150FBB2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1AD48D92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6747CC77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487BDFF0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534ACF28" w14:textId="77777777" w:rsidR="0027104E" w:rsidRDefault="0027104E" w:rsidP="00891429">
            <w:pPr>
              <w:keepNext/>
              <w:outlineLvl w:val="3"/>
              <w:rPr>
                <w:bCs/>
                <w:sz w:val="20"/>
              </w:rPr>
            </w:pPr>
          </w:p>
          <w:p w14:paraId="77FA0A9E" w14:textId="77777777" w:rsidR="0027104E" w:rsidRPr="009E3C57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4E764E7A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  <w:p w14:paraId="2BAD7A8F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39438A6E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6F226690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15C5A2E4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5A06D2FA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52D8ABF8" w14:textId="77777777" w:rsidR="0027104E" w:rsidRDefault="0027104E" w:rsidP="00891429">
            <w:pPr>
              <w:pStyle w:val="ConsPlusCell"/>
              <w:rPr>
                <w:sz w:val="20"/>
                <w:szCs w:val="20"/>
              </w:rPr>
            </w:pPr>
          </w:p>
          <w:p w14:paraId="5D4A1931" w14:textId="77777777" w:rsidR="0027104E" w:rsidRPr="009E3C57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7EB54D4E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  <w:p w14:paraId="0C63A7BE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6626E7FB" w14:textId="77777777" w:rsidR="0027104E" w:rsidRDefault="0027104E" w:rsidP="00891429">
            <w:pPr>
              <w:pStyle w:val="ConsPlusCell"/>
              <w:rPr>
                <w:sz w:val="20"/>
                <w:szCs w:val="20"/>
              </w:rPr>
            </w:pPr>
          </w:p>
          <w:p w14:paraId="7D9E7EB7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44704052" w14:textId="77777777" w:rsidR="0027104E" w:rsidRPr="009E3C57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21605DC9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14:paraId="08FAB340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14BB5FD1" w14:textId="77777777" w:rsidR="0027104E" w:rsidRDefault="0027104E" w:rsidP="00891429">
            <w:pPr>
              <w:pStyle w:val="ConsPlusCell"/>
              <w:rPr>
                <w:sz w:val="20"/>
                <w:szCs w:val="20"/>
              </w:rPr>
            </w:pPr>
          </w:p>
          <w:p w14:paraId="735785ED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7FB9CD5B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16080A6E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4D84E6DE" w14:textId="77777777" w:rsidR="0027104E" w:rsidRPr="009E3C57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7E99A25E" w14:textId="77777777" w:rsidR="0027104E" w:rsidRPr="003D32C4" w:rsidRDefault="0027104E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66F6FA8A" w14:textId="77777777" w:rsidR="0027104E" w:rsidRPr="003D32C4" w:rsidRDefault="0027104E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</w:tr>
      <w:tr w:rsidR="0027104E" w:rsidRPr="007C164C" w14:paraId="34D32CFD" w14:textId="77777777" w:rsidTr="0027104E">
        <w:trPr>
          <w:trHeight w:val="979"/>
        </w:trPr>
        <w:tc>
          <w:tcPr>
            <w:tcW w:w="1135" w:type="dxa"/>
            <w:vMerge/>
            <w:shd w:val="clear" w:color="auto" w:fill="FFFFFF"/>
          </w:tcPr>
          <w:p w14:paraId="27BAD68A" w14:textId="77777777" w:rsidR="0027104E" w:rsidRPr="00D6614A" w:rsidRDefault="0027104E" w:rsidP="009415E2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14:paraId="45C542D3" w14:textId="77777777" w:rsidR="0027104E" w:rsidRPr="00D6614A" w:rsidRDefault="0027104E" w:rsidP="009415E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14:paraId="3BA17890" w14:textId="77777777" w:rsidR="0027104E" w:rsidRPr="00D6614A" w:rsidRDefault="0027104E" w:rsidP="009415E2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14:paraId="3C9AF2F8" w14:textId="77777777" w:rsidR="0027104E" w:rsidRPr="00D6614A" w:rsidRDefault="0027104E" w:rsidP="009415E2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14:paraId="1F67F8F3" w14:textId="77777777" w:rsidR="0027104E" w:rsidRPr="00D6614A" w:rsidRDefault="0027104E" w:rsidP="009415E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72C6487B" w14:textId="77777777" w:rsidR="0027104E" w:rsidRPr="00D6614A" w:rsidRDefault="0027104E" w:rsidP="009415E2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14:paraId="3BD79E74" w14:textId="0A1DDB60" w:rsidR="0027104E" w:rsidRPr="00A15613" w:rsidRDefault="0027104E" w:rsidP="00EE4E0E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  <w:r w:rsidRPr="00A15613">
              <w:rPr>
                <w:rFonts w:eastAsia="Calibri"/>
                <w:sz w:val="18"/>
                <w:szCs w:val="18"/>
              </w:rPr>
              <w:t xml:space="preserve"> </w:t>
            </w:r>
            <w:r w:rsidRPr="00A15613">
              <w:rPr>
                <w:sz w:val="18"/>
                <w:szCs w:val="18"/>
                <w:lang w:eastAsia="ru-RU"/>
              </w:rPr>
              <w:t>обоснованных жалоб потребителе</w:t>
            </w:r>
            <w:r>
              <w:rPr>
                <w:sz w:val="18"/>
                <w:szCs w:val="18"/>
                <w:lang w:eastAsia="ru-RU"/>
              </w:rPr>
              <w:t xml:space="preserve">й, поступивших </w:t>
            </w:r>
            <w:r w:rsidR="003A71D3">
              <w:rPr>
                <w:sz w:val="18"/>
                <w:szCs w:val="18"/>
                <w:lang w:eastAsia="ru-RU"/>
              </w:rPr>
              <w:t xml:space="preserve">в </w:t>
            </w:r>
            <w:r w:rsidR="003A71D3" w:rsidRPr="00A15613">
              <w:rPr>
                <w:sz w:val="18"/>
                <w:szCs w:val="18"/>
                <w:lang w:eastAsia="ru-RU"/>
              </w:rPr>
              <w:t>учреждение</w:t>
            </w:r>
            <w:r w:rsidRPr="00A15613">
              <w:rPr>
                <w:sz w:val="18"/>
                <w:szCs w:val="18"/>
                <w:lang w:eastAsia="ru-RU"/>
              </w:rPr>
              <w:t xml:space="preserve"> или в управление образования</w:t>
            </w:r>
          </w:p>
        </w:tc>
        <w:tc>
          <w:tcPr>
            <w:tcW w:w="994" w:type="dxa"/>
            <w:shd w:val="clear" w:color="auto" w:fill="FFFFFF"/>
          </w:tcPr>
          <w:p w14:paraId="59E6A713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единицы</w:t>
            </w:r>
          </w:p>
          <w:p w14:paraId="00A46311" w14:textId="77777777" w:rsidR="0027104E" w:rsidRPr="009E3C57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3D792A83" w14:textId="77777777" w:rsidR="0027104E" w:rsidRPr="009E3C57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642</w:t>
            </w:r>
          </w:p>
        </w:tc>
        <w:tc>
          <w:tcPr>
            <w:tcW w:w="992" w:type="dxa"/>
            <w:shd w:val="clear" w:color="auto" w:fill="FFFFFF"/>
          </w:tcPr>
          <w:p w14:paraId="6C60CB4A" w14:textId="77777777" w:rsidR="0027104E" w:rsidRPr="009E3C57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5863CA2C" w14:textId="77777777" w:rsidR="0027104E" w:rsidRPr="009E3C57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14:paraId="074FD03B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14:paraId="1BF41D89" w14:textId="77777777" w:rsidR="0027104E" w:rsidRPr="003D32C4" w:rsidRDefault="0027104E" w:rsidP="009415E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7F1DC9C9" w14:textId="77777777" w:rsidR="0027104E" w:rsidRPr="003D32C4" w:rsidRDefault="0027104E" w:rsidP="009415E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</w:tbl>
    <w:p w14:paraId="2471C140" w14:textId="77777777" w:rsidR="00815B14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p w14:paraId="3B0F77D6" w14:textId="77777777" w:rsidR="00815B14" w:rsidRDefault="0027104E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>
        <w:rPr>
          <w:b/>
          <w:bCs/>
          <w:color w:val="000000"/>
          <w:szCs w:val="28"/>
          <w:shd w:val="clear" w:color="auto" w:fill="FFFFFF"/>
          <w:vertAlign w:val="superscript"/>
        </w:rPr>
        <w:br w:type="page"/>
      </w:r>
    </w:p>
    <w:p w14:paraId="5B752070" w14:textId="58D9D070" w:rsidR="009066E5" w:rsidRPr="009066E5" w:rsidRDefault="009066E5" w:rsidP="009066E5">
      <w:pPr>
        <w:numPr>
          <w:ilvl w:val="1"/>
          <w:numId w:val="13"/>
        </w:numPr>
        <w:rPr>
          <w:b/>
          <w:color w:val="000000"/>
          <w:szCs w:val="28"/>
          <w:shd w:val="clear" w:color="auto" w:fill="FFFFFF"/>
        </w:rPr>
      </w:pPr>
      <w:r w:rsidRPr="009066E5">
        <w:rPr>
          <w:b/>
          <w:color w:val="000000"/>
          <w:szCs w:val="28"/>
          <w:shd w:val="clear" w:color="auto" w:fill="FFFFFF"/>
        </w:rPr>
        <w:t xml:space="preserve">Сведения о фактическом </w:t>
      </w:r>
      <w:r w:rsidR="003A71D3" w:rsidRPr="009066E5">
        <w:rPr>
          <w:b/>
          <w:color w:val="000000"/>
          <w:szCs w:val="28"/>
          <w:shd w:val="clear" w:color="auto" w:fill="FFFFFF"/>
        </w:rPr>
        <w:t>достижении показателей</w:t>
      </w:r>
      <w:r w:rsidRPr="009066E5">
        <w:rPr>
          <w:b/>
          <w:color w:val="000000"/>
          <w:szCs w:val="28"/>
          <w:shd w:val="clear" w:color="auto" w:fill="FFFFFF"/>
        </w:rPr>
        <w:t>, характеризующих объем муниципальной услуги:</w:t>
      </w:r>
    </w:p>
    <w:p w14:paraId="376A3E68" w14:textId="77777777" w:rsidR="00815B14" w:rsidRDefault="00815B14" w:rsidP="009066E5">
      <w:pPr>
        <w:widowControl w:val="0"/>
        <w:ind w:left="142" w:right="3039"/>
        <w:rPr>
          <w:b/>
          <w:color w:val="000000"/>
          <w:szCs w:val="28"/>
          <w:shd w:val="clear" w:color="auto" w:fill="FFFFFF"/>
        </w:rPr>
      </w:pPr>
    </w:p>
    <w:p w14:paraId="01E8EDD5" w14:textId="77777777" w:rsidR="001415B8" w:rsidRPr="00F650F8" w:rsidRDefault="001415B8" w:rsidP="001415B8">
      <w:pPr>
        <w:widowControl w:val="0"/>
        <w:ind w:left="720" w:right="3039"/>
        <w:rPr>
          <w:b/>
          <w:color w:val="000000"/>
          <w:szCs w:val="28"/>
          <w:shd w:val="clear" w:color="auto" w:fill="FFFFFF"/>
        </w:rPr>
      </w:pPr>
    </w:p>
    <w:tbl>
      <w:tblPr>
        <w:tblW w:w="14885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710"/>
        <w:gridCol w:w="707"/>
        <w:gridCol w:w="712"/>
        <w:gridCol w:w="994"/>
        <w:gridCol w:w="851"/>
        <w:gridCol w:w="985"/>
        <w:gridCol w:w="851"/>
        <w:gridCol w:w="851"/>
        <w:gridCol w:w="1140"/>
        <w:gridCol w:w="1134"/>
        <w:gridCol w:w="1134"/>
        <w:gridCol w:w="1276"/>
        <w:gridCol w:w="1134"/>
        <w:gridCol w:w="1276"/>
      </w:tblGrid>
      <w:tr w:rsidR="009066E5" w:rsidRPr="007C164C" w14:paraId="6D7AB29E" w14:textId="77777777" w:rsidTr="003A4466">
        <w:trPr>
          <w:trHeight w:val="793"/>
        </w:trPr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B3E2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2E4500">
              <w:rPr>
                <w:b w:val="0"/>
                <w:bCs w:val="0"/>
                <w:sz w:val="20"/>
                <w:szCs w:val="20"/>
              </w:rPr>
              <w:t>Уникаль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2E4500">
              <w:rPr>
                <w:b w:val="0"/>
                <w:bCs w:val="0"/>
                <w:sz w:val="20"/>
                <w:szCs w:val="20"/>
              </w:rPr>
              <w:t>ный</w:t>
            </w:r>
            <w:proofErr w:type="spellEnd"/>
          </w:p>
          <w:p w14:paraId="6319C516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номер</w:t>
            </w:r>
          </w:p>
          <w:p w14:paraId="6EAAC19E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14:paraId="27D2C86E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1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EB84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12B3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5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3E81" w14:textId="77777777" w:rsidR="009066E5" w:rsidRPr="009066E5" w:rsidRDefault="009066E5" w:rsidP="009415E2">
            <w:pPr>
              <w:pStyle w:val="ConsPlusNormal"/>
              <w:ind w:left="222" w:hanging="222"/>
              <w:jc w:val="center"/>
              <w:rPr>
                <w:b w:val="0"/>
                <w:bCs w:val="0"/>
                <w:sz w:val="22"/>
                <w:szCs w:val="22"/>
              </w:rPr>
            </w:pPr>
            <w:r w:rsidRPr="009066E5">
              <w:rPr>
                <w:b w:val="0"/>
                <w:bCs w:val="0"/>
                <w:sz w:val="22"/>
                <w:szCs w:val="22"/>
              </w:rPr>
              <w:t>Показатель объема муниципальной услуги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FE721" w14:textId="77777777" w:rsidR="009066E5" w:rsidRPr="009066E5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9066E5">
              <w:rPr>
                <w:b w:val="0"/>
                <w:bCs w:val="0"/>
                <w:sz w:val="20"/>
                <w:szCs w:val="20"/>
              </w:rPr>
              <w:t>Средний размер платы</w:t>
            </w:r>
          </w:p>
          <w:p w14:paraId="30A2B807" w14:textId="77777777" w:rsidR="009066E5" w:rsidRPr="006A579B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9066E5">
              <w:rPr>
                <w:b w:val="0"/>
                <w:bCs w:val="0"/>
                <w:sz w:val="20"/>
                <w:szCs w:val="20"/>
              </w:rPr>
              <w:t>(цена, тариф</w:t>
            </w:r>
            <w:r>
              <w:rPr>
                <w:b w:val="0"/>
                <w:bCs w:val="0"/>
                <w:sz w:val="20"/>
                <w:szCs w:val="20"/>
              </w:rPr>
              <w:t>)</w:t>
            </w:r>
          </w:p>
        </w:tc>
      </w:tr>
      <w:tr w:rsidR="009066E5" w:rsidRPr="007C164C" w14:paraId="652A5C20" w14:textId="77777777" w:rsidTr="003A4466">
        <w:trPr>
          <w:trHeight w:val="396"/>
        </w:trPr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3B95" w14:textId="77777777" w:rsidR="009066E5" w:rsidRPr="002E4500" w:rsidRDefault="009066E5" w:rsidP="009066E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1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710F" w14:textId="77777777" w:rsidR="009066E5" w:rsidRPr="002E4500" w:rsidRDefault="009066E5" w:rsidP="009066E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338D" w14:textId="77777777" w:rsidR="009066E5" w:rsidRPr="002E4500" w:rsidRDefault="009066E5" w:rsidP="009066E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57FA9" w14:textId="77777777" w:rsidR="009066E5" w:rsidRPr="002E4500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75A0" w14:textId="77777777" w:rsidR="009066E5" w:rsidRPr="002E4500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40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23503F16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proofErr w:type="gramStart"/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>-</w:t>
            </w:r>
            <w:r w:rsidRPr="00B42F6F">
              <w:rPr>
                <w:color w:val="000000"/>
                <w:sz w:val="20"/>
              </w:rPr>
              <w:t>но</w:t>
            </w:r>
            <w:proofErr w:type="gramEnd"/>
          </w:p>
          <w:p w14:paraId="5890FF2A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4D99D5BC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A96138" w14:textId="77777777" w:rsidR="009066E5" w:rsidRPr="008C50C0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7A03659A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5DB0FD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5BD769" w14:textId="77777777" w:rsidR="009066E5" w:rsidRPr="001D1F5B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 xml:space="preserve">тклонение, </w:t>
            </w:r>
            <w:proofErr w:type="gramStart"/>
            <w:r w:rsidRPr="008C50C0">
              <w:rPr>
                <w:color w:val="000000"/>
                <w:sz w:val="20"/>
              </w:rPr>
              <w:t>превы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пустимое</w:t>
            </w:r>
            <w:proofErr w:type="spellEnd"/>
            <w:r w:rsidRPr="008C50C0">
              <w:rPr>
                <w:color w:val="000000"/>
                <w:sz w:val="20"/>
              </w:rPr>
              <w:t xml:space="preserve"> (возможное) значение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7663E0EF" w14:textId="77777777" w:rsidR="009066E5" w:rsidRPr="008C50C0" w:rsidRDefault="009066E5" w:rsidP="009066E5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70B93286" w14:textId="77777777" w:rsidR="009066E5" w:rsidRPr="00171315" w:rsidRDefault="009066E5" w:rsidP="009066E5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428B5" w14:textId="77777777" w:rsidR="009066E5" w:rsidRPr="001D1F5B" w:rsidRDefault="009066E5" w:rsidP="009066E5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</w:p>
        </w:tc>
      </w:tr>
      <w:tr w:rsidR="009066E5" w:rsidRPr="007C164C" w14:paraId="3292A477" w14:textId="77777777" w:rsidTr="003A4466"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368E" w14:textId="77777777" w:rsidR="009066E5" w:rsidRPr="002E4500" w:rsidRDefault="009066E5" w:rsidP="009415E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B3E2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___</w:t>
            </w:r>
          </w:p>
          <w:p w14:paraId="047BDE31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1F079F4C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E182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</w:t>
            </w:r>
          </w:p>
          <w:p w14:paraId="25B5E2DD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4DCCF953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C91B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</w:t>
            </w:r>
          </w:p>
          <w:p w14:paraId="6680F67C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7C7CDF8A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B1EF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</w:t>
            </w:r>
          </w:p>
          <w:p w14:paraId="45EF00F4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7D047664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CDCB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</w:t>
            </w:r>
          </w:p>
          <w:p w14:paraId="1769BB24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4E3D181D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E7AE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BB33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8E2F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8840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DDA9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7124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3643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8D6C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1D0E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066E5" w:rsidRPr="007C164C" w14:paraId="3466CF17" w14:textId="77777777" w:rsidTr="003A4466">
        <w:trPr>
          <w:trHeight w:val="507"/>
        </w:trPr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35E2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F1F9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B340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7743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3D74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4537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F9B0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C34E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7687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082A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F51E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7324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ED7E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C434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D908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15</w:t>
            </w:r>
          </w:p>
        </w:tc>
      </w:tr>
      <w:tr w:rsidR="009066E5" w:rsidRPr="007C164C" w14:paraId="77F9F827" w14:textId="77777777" w:rsidTr="003A4466"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6E42" w14:textId="77777777" w:rsidR="009066E5" w:rsidRPr="00A15613" w:rsidRDefault="009066E5" w:rsidP="00071C7A">
            <w:pPr>
              <w:keepNext/>
              <w:outlineLvl w:val="3"/>
              <w:rPr>
                <w:bCs/>
                <w:sz w:val="18"/>
                <w:szCs w:val="18"/>
              </w:rPr>
            </w:pPr>
            <w:r w:rsidRPr="00C437DB">
              <w:rPr>
                <w:sz w:val="20"/>
                <w:lang w:eastAsia="ru-RU"/>
              </w:rPr>
              <w:t>880900О.99.</w:t>
            </w:r>
            <w:proofErr w:type="gramStart"/>
            <w:r w:rsidRPr="00C437DB">
              <w:rPr>
                <w:sz w:val="20"/>
                <w:lang w:eastAsia="ru-RU"/>
              </w:rPr>
              <w:t>0.БА</w:t>
            </w:r>
            <w:proofErr w:type="gramEnd"/>
            <w:r w:rsidRPr="00C437DB">
              <w:rPr>
                <w:sz w:val="20"/>
                <w:lang w:eastAsia="ru-RU"/>
              </w:rPr>
              <w:t>85АА02000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D010" w14:textId="77777777" w:rsidR="009066E5" w:rsidRPr="009E3C57" w:rsidRDefault="009066E5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D9D8" w14:textId="77777777" w:rsidR="009066E5" w:rsidRPr="009E3C57" w:rsidRDefault="009066E5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F9C0" w14:textId="77777777" w:rsidR="009066E5" w:rsidRPr="009E3C57" w:rsidRDefault="009066E5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231F" w14:textId="0CD50C2C" w:rsidR="009066E5" w:rsidRPr="009E3C57" w:rsidRDefault="009066E5" w:rsidP="009415E2">
            <w:pPr>
              <w:keepNext/>
              <w:jc w:val="center"/>
              <w:outlineLvl w:val="3"/>
              <w:rPr>
                <w:sz w:val="20"/>
              </w:rPr>
            </w:pPr>
            <w:r w:rsidRPr="009E3C57">
              <w:rPr>
                <w:sz w:val="20"/>
              </w:rPr>
              <w:t xml:space="preserve">В центре психо-лого-педагоги-ческой, </w:t>
            </w:r>
            <w:proofErr w:type="gramStart"/>
            <w:r w:rsidRPr="009E3C57">
              <w:rPr>
                <w:sz w:val="20"/>
              </w:rPr>
              <w:t>меди-цинской</w:t>
            </w:r>
            <w:proofErr w:type="gramEnd"/>
            <w:r w:rsidRPr="009E3C57">
              <w:rPr>
                <w:sz w:val="20"/>
              </w:rPr>
              <w:t xml:space="preserve"> и социальной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5D71" w14:textId="77777777" w:rsidR="009066E5" w:rsidRPr="009E3C57" w:rsidRDefault="009066E5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очная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7138" w14:textId="77777777" w:rsidR="009066E5" w:rsidRPr="009E3C57" w:rsidRDefault="003A4466" w:rsidP="009415E2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18"/>
                <w:szCs w:val="18"/>
              </w:rPr>
              <w:t>Число обучающихся, их родителей (законных представителей) и педагогических работников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1E3" w14:textId="77777777" w:rsidR="009066E5" w:rsidRPr="009E3C57" w:rsidRDefault="009066E5" w:rsidP="009415E2">
            <w:pPr>
              <w:pStyle w:val="ConsPlusNormal"/>
              <w:rPr>
                <w:b w:val="0"/>
                <w:sz w:val="20"/>
                <w:szCs w:val="20"/>
              </w:rPr>
            </w:pPr>
            <w:r w:rsidRPr="009E3C57">
              <w:rPr>
                <w:rFonts w:eastAsia="Calibri"/>
                <w:b w:val="0"/>
                <w:sz w:val="20"/>
                <w:szCs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1490" w14:textId="77777777" w:rsidR="009066E5" w:rsidRPr="009E3C57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9E3C57">
              <w:rPr>
                <w:b w:val="0"/>
                <w:bCs w:val="0"/>
                <w:sz w:val="20"/>
                <w:szCs w:val="20"/>
              </w:rPr>
              <w:t>792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9CA5" w14:textId="77777777" w:rsidR="009066E5" w:rsidRPr="009E3C57" w:rsidRDefault="003A4466" w:rsidP="00DE6EAF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58F6" w14:textId="1625A1AD" w:rsidR="009066E5" w:rsidRPr="009E3C57" w:rsidRDefault="003A71D3" w:rsidP="00DE6EAF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98E1" w14:textId="77777777" w:rsidR="009066E5" w:rsidRPr="009E3C57" w:rsidRDefault="00D74DE3" w:rsidP="00DE6EAF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BC77" w14:textId="4AC612DE" w:rsidR="009066E5" w:rsidRPr="00D74DE3" w:rsidRDefault="003A71D3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92</w:t>
            </w:r>
            <w:r w:rsidR="00D74DE3">
              <w:rPr>
                <w:b w:val="0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FB11" w14:textId="77777777" w:rsidR="009066E5" w:rsidRPr="009E3C57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B336" w14:textId="77777777" w:rsidR="009066E5" w:rsidRPr="009E3C57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4BB1F2B1" w14:textId="77777777" w:rsidR="00815B14" w:rsidRDefault="00815B14" w:rsidP="00815B14">
      <w:pPr>
        <w:widowControl w:val="0"/>
        <w:ind w:right="3039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 xml:space="preserve"> </w:t>
      </w:r>
    </w:p>
    <w:p w14:paraId="04B85A54" w14:textId="77777777" w:rsidR="00815B14" w:rsidRDefault="00815B14" w:rsidP="00815B14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2F6DFCD1" w14:textId="77777777" w:rsidR="00093013" w:rsidRDefault="00093013" w:rsidP="00933E19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14:paraId="2988AF86" w14:textId="77777777" w:rsidR="00815B14" w:rsidRDefault="00815B14" w:rsidP="009E6393">
      <w:pPr>
        <w:tabs>
          <w:tab w:val="left" w:pos="6675"/>
        </w:tabs>
        <w:jc w:val="center"/>
        <w:rPr>
          <w:bCs/>
          <w:color w:val="000000"/>
          <w:szCs w:val="28"/>
          <w:highlight w:val="yellow"/>
          <w:shd w:val="clear" w:color="auto" w:fill="FFFFFF"/>
        </w:rPr>
      </w:pPr>
    </w:p>
    <w:p w14:paraId="7BC27A19" w14:textId="77777777" w:rsidR="00815B14" w:rsidRPr="009E6393" w:rsidRDefault="00382F28" w:rsidP="00815B14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br w:type="page"/>
      </w:r>
      <w:r w:rsidR="00815B14" w:rsidRPr="00326208">
        <w:rPr>
          <w:bCs/>
          <w:color w:val="000000"/>
          <w:szCs w:val="28"/>
          <w:shd w:val="clear" w:color="auto" w:fill="FFFFFF"/>
        </w:rPr>
        <w:lastRenderedPageBreak/>
        <w:t xml:space="preserve">РАЗДЕЛ № </w:t>
      </w:r>
      <w:r w:rsidR="00815B14">
        <w:rPr>
          <w:bCs/>
          <w:color w:val="000000"/>
          <w:szCs w:val="28"/>
          <w:shd w:val="clear" w:color="auto" w:fill="FFFFFF"/>
        </w:rPr>
        <w:t>7</w:t>
      </w:r>
    </w:p>
    <w:p w14:paraId="6ED309CA" w14:textId="77777777" w:rsidR="00815B14" w:rsidRPr="00326208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margin" w:tblpXSpec="right" w:tblpY="309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815B14" w:rsidRPr="00326208" w14:paraId="35728F83" w14:textId="77777777" w:rsidTr="001415B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12B7C33" w14:textId="77777777" w:rsidR="00815B14" w:rsidRPr="00326208" w:rsidRDefault="00815B14" w:rsidP="001415B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326208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488711" w14:textId="77777777" w:rsidR="00815B14" w:rsidRPr="00A15613" w:rsidRDefault="005E0803" w:rsidP="001415B8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szCs w:val="28"/>
              </w:rPr>
              <w:t>35.Г53.0</w:t>
            </w:r>
          </w:p>
        </w:tc>
      </w:tr>
    </w:tbl>
    <w:p w14:paraId="06F863A5" w14:textId="77777777" w:rsidR="00815B14" w:rsidRPr="00326208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14:paraId="02135643" w14:textId="77777777" w:rsidR="00815B14" w:rsidRPr="00A15613" w:rsidRDefault="00815B14" w:rsidP="00815B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5613">
        <w:rPr>
          <w:rFonts w:ascii="Times New Roman" w:hAnsi="Times New Roman" w:cs="Times New Roman"/>
          <w:sz w:val="28"/>
          <w:szCs w:val="28"/>
        </w:rPr>
        <w:t xml:space="preserve">Психолого-педагогическое консультирование обучающихся, их родителей (законных представителей) и педагогических работников </w:t>
      </w:r>
    </w:p>
    <w:p w14:paraId="3AE0E6FC" w14:textId="77777777" w:rsidR="00815B14" w:rsidRPr="00326208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14:paraId="610A368D" w14:textId="77777777" w:rsidR="00815B14" w:rsidRPr="009E6393" w:rsidRDefault="00815B14" w:rsidP="00815B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14:paraId="5FDBAA5E" w14:textId="77777777" w:rsidR="009066E5" w:rsidRPr="009066E5" w:rsidRDefault="009066E5" w:rsidP="009066E5">
      <w:pPr>
        <w:widowControl w:val="0"/>
        <w:outlineLvl w:val="3"/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</w:pPr>
      <w:r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  <w:t xml:space="preserve">3. </w:t>
      </w:r>
      <w:r w:rsidRPr="009066E5"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  <w:t xml:space="preserve">Сведения о фактическом достижении показателей, характеризующих объем и (или) качество муниципальной </w:t>
      </w:r>
    </w:p>
    <w:p w14:paraId="0923CE9D" w14:textId="77777777" w:rsidR="009066E5" w:rsidRPr="009066E5" w:rsidRDefault="009066E5" w:rsidP="009066E5">
      <w:pPr>
        <w:widowControl w:val="0"/>
        <w:outlineLvl w:val="3"/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</w:pPr>
      <w:r w:rsidRPr="009066E5"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  <w:t>услуги</w:t>
      </w:r>
    </w:p>
    <w:p w14:paraId="3DBA172E" w14:textId="77777777" w:rsidR="001415B8" w:rsidRDefault="009066E5" w:rsidP="009066E5">
      <w:pPr>
        <w:widowControl w:val="0"/>
        <w:outlineLvl w:val="3"/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</w:pPr>
      <w:r w:rsidRPr="009066E5"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  <w:t xml:space="preserve">3.1. Сведения о фактическом </w:t>
      </w:r>
      <w:proofErr w:type="gramStart"/>
      <w:r w:rsidRPr="009066E5"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  <w:t>достижении  показателей</w:t>
      </w:r>
      <w:proofErr w:type="gramEnd"/>
      <w:r w:rsidRPr="009066E5"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  <w:t>, характеризующих качество муниципальной услуги</w:t>
      </w:r>
    </w:p>
    <w:p w14:paraId="271817C1" w14:textId="77777777" w:rsidR="009066E5" w:rsidRDefault="009066E5" w:rsidP="009066E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tbl>
      <w:tblPr>
        <w:tblW w:w="5057" w:type="pct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1"/>
        <w:gridCol w:w="987"/>
        <w:gridCol w:w="995"/>
        <w:gridCol w:w="1000"/>
        <w:gridCol w:w="979"/>
        <w:gridCol w:w="992"/>
        <w:gridCol w:w="2124"/>
        <w:gridCol w:w="1130"/>
        <w:gridCol w:w="569"/>
        <w:gridCol w:w="992"/>
        <w:gridCol w:w="991"/>
        <w:gridCol w:w="991"/>
        <w:gridCol w:w="991"/>
        <w:gridCol w:w="850"/>
      </w:tblGrid>
      <w:tr w:rsidR="009066E5" w:rsidRPr="007C164C" w14:paraId="22AEE2CA" w14:textId="77777777" w:rsidTr="00382F28">
        <w:trPr>
          <w:trHeight w:hRule="exact" w:val="713"/>
        </w:trPr>
        <w:tc>
          <w:tcPr>
            <w:tcW w:w="1134" w:type="dxa"/>
            <w:vMerge w:val="restart"/>
            <w:shd w:val="clear" w:color="auto" w:fill="FFFFFF"/>
          </w:tcPr>
          <w:p w14:paraId="62540AFF" w14:textId="77777777" w:rsidR="009066E5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986" w:type="dxa"/>
            <w:gridSpan w:val="3"/>
            <w:vMerge w:val="restart"/>
            <w:shd w:val="clear" w:color="auto" w:fill="FFFFFF"/>
          </w:tcPr>
          <w:p w14:paraId="4D36C834" w14:textId="77777777" w:rsidR="009066E5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73" w:type="dxa"/>
            <w:gridSpan w:val="2"/>
            <w:vMerge w:val="restart"/>
            <w:shd w:val="clear" w:color="auto" w:fill="FFFFFF"/>
          </w:tcPr>
          <w:p w14:paraId="49AB5E7D" w14:textId="77777777" w:rsidR="009066E5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649" w:type="dxa"/>
            <w:gridSpan w:val="8"/>
            <w:shd w:val="clear" w:color="auto" w:fill="FFFFFF"/>
          </w:tcPr>
          <w:p w14:paraId="4E54B4F4" w14:textId="77777777" w:rsidR="009066E5" w:rsidRPr="009066E5" w:rsidRDefault="009066E5" w:rsidP="009066E5">
            <w:pPr>
              <w:keepNext/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9066E5">
              <w:rPr>
                <w:color w:val="000000"/>
                <w:sz w:val="22"/>
                <w:szCs w:val="22"/>
              </w:rPr>
              <w:t>Показатель качества муниципальной услуги</w:t>
            </w:r>
          </w:p>
        </w:tc>
      </w:tr>
      <w:tr w:rsidR="009066E5" w:rsidRPr="007C164C" w14:paraId="6F23A940" w14:textId="77777777" w:rsidTr="00382F28">
        <w:trPr>
          <w:trHeight w:hRule="exact" w:val="734"/>
        </w:trPr>
        <w:tc>
          <w:tcPr>
            <w:tcW w:w="1134" w:type="dxa"/>
            <w:vMerge/>
            <w:shd w:val="clear" w:color="auto" w:fill="FFFFFF"/>
          </w:tcPr>
          <w:p w14:paraId="2A3F134F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986" w:type="dxa"/>
            <w:gridSpan w:val="3"/>
            <w:vMerge/>
            <w:shd w:val="clear" w:color="auto" w:fill="FFFFFF"/>
          </w:tcPr>
          <w:p w14:paraId="50D492D1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973" w:type="dxa"/>
            <w:gridSpan w:val="2"/>
            <w:vMerge/>
            <w:shd w:val="clear" w:color="auto" w:fill="FFFFFF"/>
          </w:tcPr>
          <w:p w14:paraId="061142F5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127" w:type="dxa"/>
            <w:vMerge w:val="restart"/>
            <w:shd w:val="clear" w:color="auto" w:fill="FFFFFF"/>
          </w:tcPr>
          <w:p w14:paraId="5F425B1D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1702" w:type="dxa"/>
            <w:gridSpan w:val="2"/>
            <w:shd w:val="clear" w:color="auto" w:fill="FFFFFF"/>
          </w:tcPr>
          <w:p w14:paraId="0FAE4486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3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2B878C1E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proofErr w:type="gramStart"/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>-</w:t>
            </w:r>
            <w:r w:rsidRPr="00B42F6F">
              <w:rPr>
                <w:color w:val="000000"/>
                <w:sz w:val="20"/>
              </w:rPr>
              <w:t>но</w:t>
            </w:r>
            <w:proofErr w:type="gramEnd"/>
          </w:p>
          <w:p w14:paraId="0A1720A9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344CAAFE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48A391" w14:textId="77777777" w:rsidR="009066E5" w:rsidRPr="008C50C0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09B7F4F4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3CF11B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FA890D" w14:textId="77777777" w:rsidR="009066E5" w:rsidRPr="001D1F5B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8C50C0">
              <w:rPr>
                <w:color w:val="000000"/>
                <w:sz w:val="20"/>
              </w:rPr>
              <w:t xml:space="preserve">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proofErr w:type="spellEnd"/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пустимое</w:t>
            </w:r>
            <w:proofErr w:type="spellEnd"/>
            <w:r w:rsidRPr="008C50C0">
              <w:rPr>
                <w:color w:val="000000"/>
                <w:sz w:val="20"/>
              </w:rPr>
              <w:t xml:space="preserve">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2B689576" w14:textId="77777777" w:rsidR="009066E5" w:rsidRPr="008C50C0" w:rsidRDefault="009066E5" w:rsidP="009066E5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663A8C42" w14:textId="77777777" w:rsidR="009066E5" w:rsidRPr="00171315" w:rsidRDefault="009066E5" w:rsidP="009066E5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</w:tr>
      <w:tr w:rsidR="00815B14" w:rsidRPr="007C164C" w14:paraId="71334547" w14:textId="77777777" w:rsidTr="00382F28">
        <w:trPr>
          <w:trHeight w:val="624"/>
        </w:trPr>
        <w:tc>
          <w:tcPr>
            <w:tcW w:w="1134" w:type="dxa"/>
            <w:vMerge/>
            <w:shd w:val="clear" w:color="auto" w:fill="FFFFFF"/>
          </w:tcPr>
          <w:p w14:paraId="4620DDF5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89" w:type="dxa"/>
            <w:shd w:val="clear" w:color="auto" w:fill="FFFFFF"/>
          </w:tcPr>
          <w:p w14:paraId="75EFD472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0CB60E75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</w:t>
            </w:r>
            <w:r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6" w:type="dxa"/>
            <w:shd w:val="clear" w:color="auto" w:fill="FFFFFF"/>
          </w:tcPr>
          <w:p w14:paraId="3F55477D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45A46DF6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001" w:type="dxa"/>
            <w:shd w:val="clear" w:color="auto" w:fill="FFFFFF"/>
          </w:tcPr>
          <w:p w14:paraId="501B5141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4309111E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80" w:type="dxa"/>
            <w:shd w:val="clear" w:color="auto" w:fill="FFFFFF"/>
          </w:tcPr>
          <w:p w14:paraId="4DE271F5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033A977A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14:paraId="79D1E421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0429CAC4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2127" w:type="dxa"/>
            <w:vMerge/>
            <w:shd w:val="clear" w:color="auto" w:fill="FFFFFF"/>
          </w:tcPr>
          <w:p w14:paraId="525486A9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2" w:type="dxa"/>
            <w:shd w:val="clear" w:color="auto" w:fill="FFFFFF"/>
          </w:tcPr>
          <w:p w14:paraId="0FBEE9D9" w14:textId="77777777" w:rsidR="00815B14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spellStart"/>
            <w:r w:rsidRPr="00111D6B">
              <w:rPr>
                <w:color w:val="000000"/>
                <w:sz w:val="20"/>
              </w:rPr>
              <w:t>Н</w:t>
            </w:r>
            <w:r w:rsidR="00815B14" w:rsidRPr="00111D6B">
              <w:rPr>
                <w:color w:val="000000"/>
                <w:sz w:val="20"/>
              </w:rPr>
              <w:t>аименова</w:t>
            </w:r>
            <w:r>
              <w:rPr>
                <w:color w:val="000000"/>
                <w:sz w:val="20"/>
              </w:rPr>
              <w:t>-</w:t>
            </w:r>
            <w:r w:rsidR="00815B14" w:rsidRPr="00111D6B">
              <w:rPr>
                <w:color w:val="000000"/>
                <w:sz w:val="20"/>
              </w:rPr>
              <w:t>ние</w:t>
            </w:r>
            <w:proofErr w:type="spellEnd"/>
          </w:p>
        </w:tc>
        <w:tc>
          <w:tcPr>
            <w:tcW w:w="570" w:type="dxa"/>
            <w:shd w:val="clear" w:color="auto" w:fill="FFFFFF"/>
          </w:tcPr>
          <w:p w14:paraId="2A1DE540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3" w:type="dxa"/>
            <w:vMerge/>
            <w:shd w:val="clear" w:color="auto" w:fill="FFFFFF"/>
          </w:tcPr>
          <w:p w14:paraId="57F0A3A9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45C37B50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775E7BA2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7EB9F24E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3E918F4D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815B14" w:rsidRPr="007C164C" w14:paraId="6DDF9758" w14:textId="77777777" w:rsidTr="00382F28">
        <w:trPr>
          <w:trHeight w:hRule="exact" w:val="372"/>
        </w:trPr>
        <w:tc>
          <w:tcPr>
            <w:tcW w:w="1134" w:type="dxa"/>
            <w:shd w:val="clear" w:color="auto" w:fill="FFFFFF"/>
          </w:tcPr>
          <w:p w14:paraId="56F5997F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89" w:type="dxa"/>
            <w:shd w:val="clear" w:color="auto" w:fill="FFFFFF"/>
          </w:tcPr>
          <w:p w14:paraId="270E7BC6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6" w:type="dxa"/>
            <w:shd w:val="clear" w:color="auto" w:fill="FFFFFF"/>
          </w:tcPr>
          <w:p w14:paraId="71AF1E36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001" w:type="dxa"/>
            <w:shd w:val="clear" w:color="auto" w:fill="FFFFFF"/>
          </w:tcPr>
          <w:p w14:paraId="6627022A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980" w:type="dxa"/>
            <w:shd w:val="clear" w:color="auto" w:fill="FFFFFF"/>
          </w:tcPr>
          <w:p w14:paraId="018AEB8A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14:paraId="497ABE49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2127" w:type="dxa"/>
            <w:shd w:val="clear" w:color="auto" w:fill="FFFFFF"/>
          </w:tcPr>
          <w:p w14:paraId="04E2D65C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14:paraId="0D462C37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570" w:type="dxa"/>
            <w:shd w:val="clear" w:color="auto" w:fill="FFFFFF"/>
          </w:tcPr>
          <w:p w14:paraId="581AF493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3" w:type="dxa"/>
            <w:shd w:val="clear" w:color="auto" w:fill="FFFFFF"/>
          </w:tcPr>
          <w:p w14:paraId="1D2586E4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14:paraId="43B4AA5A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14:paraId="04F80A27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14:paraId="3AAA2A46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851" w:type="dxa"/>
            <w:shd w:val="clear" w:color="auto" w:fill="FFFFFF"/>
          </w:tcPr>
          <w:p w14:paraId="2D248A6F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27104E" w:rsidRPr="007C164C" w14:paraId="3AEF28C2" w14:textId="77777777" w:rsidTr="00382F28">
        <w:trPr>
          <w:trHeight w:hRule="exact" w:val="2355"/>
        </w:trPr>
        <w:tc>
          <w:tcPr>
            <w:tcW w:w="1134" w:type="dxa"/>
            <w:vMerge w:val="restart"/>
            <w:shd w:val="clear" w:color="auto" w:fill="FFFFFF"/>
          </w:tcPr>
          <w:p w14:paraId="35BDEEB3" w14:textId="77777777" w:rsidR="0027104E" w:rsidRPr="001415B8" w:rsidRDefault="0027104E" w:rsidP="009415E2">
            <w:pPr>
              <w:keepNext/>
              <w:outlineLvl w:val="3"/>
              <w:rPr>
                <w:bCs/>
                <w:sz w:val="20"/>
              </w:rPr>
            </w:pPr>
            <w:r w:rsidRPr="001415B8">
              <w:rPr>
                <w:sz w:val="20"/>
                <w:lang w:eastAsia="ru-RU"/>
              </w:rPr>
              <w:t>880900О.99.</w:t>
            </w:r>
            <w:proofErr w:type="gramStart"/>
            <w:r w:rsidRPr="001415B8">
              <w:rPr>
                <w:sz w:val="20"/>
                <w:lang w:eastAsia="ru-RU"/>
              </w:rPr>
              <w:t>0.БА</w:t>
            </w:r>
            <w:proofErr w:type="gramEnd"/>
            <w:r w:rsidRPr="001415B8">
              <w:rPr>
                <w:sz w:val="20"/>
                <w:lang w:eastAsia="ru-RU"/>
              </w:rPr>
              <w:t>99АА02000</w:t>
            </w:r>
          </w:p>
        </w:tc>
        <w:tc>
          <w:tcPr>
            <w:tcW w:w="989" w:type="dxa"/>
            <w:vMerge w:val="restart"/>
            <w:shd w:val="clear" w:color="auto" w:fill="FFFFFF"/>
          </w:tcPr>
          <w:p w14:paraId="527B19E0" w14:textId="77777777" w:rsidR="0027104E" w:rsidRPr="00991C24" w:rsidRDefault="0027104E" w:rsidP="009415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</w:t>
            </w:r>
          </w:p>
        </w:tc>
        <w:tc>
          <w:tcPr>
            <w:tcW w:w="996" w:type="dxa"/>
            <w:vMerge w:val="restart"/>
            <w:shd w:val="clear" w:color="auto" w:fill="FFFFFF"/>
          </w:tcPr>
          <w:p w14:paraId="579C7FD7" w14:textId="77777777" w:rsidR="0027104E" w:rsidRPr="00991C24" w:rsidRDefault="0027104E" w:rsidP="009415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</w:t>
            </w:r>
          </w:p>
        </w:tc>
        <w:tc>
          <w:tcPr>
            <w:tcW w:w="1001" w:type="dxa"/>
            <w:vMerge w:val="restart"/>
            <w:shd w:val="clear" w:color="auto" w:fill="FFFFFF"/>
          </w:tcPr>
          <w:p w14:paraId="29E1304D" w14:textId="77777777" w:rsidR="0027104E" w:rsidRPr="00991C24" w:rsidRDefault="0027104E" w:rsidP="009415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</w:t>
            </w:r>
          </w:p>
        </w:tc>
        <w:tc>
          <w:tcPr>
            <w:tcW w:w="980" w:type="dxa"/>
            <w:vMerge w:val="restart"/>
            <w:shd w:val="clear" w:color="auto" w:fill="FFFFFF"/>
          </w:tcPr>
          <w:p w14:paraId="3F06C19B" w14:textId="7A087B28" w:rsidR="0027104E" w:rsidRPr="00A15613" w:rsidRDefault="0027104E" w:rsidP="009415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центре психолого-</w:t>
            </w:r>
            <w:proofErr w:type="gramStart"/>
            <w:r>
              <w:rPr>
                <w:sz w:val="18"/>
                <w:szCs w:val="18"/>
              </w:rPr>
              <w:t>педагоги-ческой</w:t>
            </w:r>
            <w:proofErr w:type="gramEnd"/>
            <w:r>
              <w:rPr>
                <w:sz w:val="18"/>
                <w:szCs w:val="18"/>
              </w:rPr>
              <w:t>, медицинской и социальной помощи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013E23AA" w14:textId="77777777" w:rsidR="0027104E" w:rsidRPr="00441B3D" w:rsidRDefault="0027104E" w:rsidP="009415E2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441B3D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2127" w:type="dxa"/>
            <w:shd w:val="clear" w:color="auto" w:fill="FFFFFF"/>
          </w:tcPr>
          <w:p w14:paraId="6B73884E" w14:textId="23687976" w:rsidR="0027104E" w:rsidRPr="00111D6B" w:rsidRDefault="0027104E" w:rsidP="003A71D3">
            <w:pPr>
              <w:pStyle w:val="ConsPlusNonformat"/>
              <w:ind w:left="30" w:hanging="3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A71D3" w:rsidRPr="003A71D3">
              <w:rPr>
                <w:rFonts w:ascii="Times New Roman" w:hAnsi="Times New Roman" w:cs="Times New Roman"/>
                <w:bCs/>
                <w:sz w:val="18"/>
                <w:szCs w:val="18"/>
              </w:rPr>
              <w:t>Доля обучающихся, их родителей (законных представителей) и педагогических работников, получивших психолого-педагогическую консультативную помощь, удовлетворенных качеством предоставленной услуги</w:t>
            </w:r>
          </w:p>
        </w:tc>
        <w:tc>
          <w:tcPr>
            <w:tcW w:w="1132" w:type="dxa"/>
            <w:shd w:val="clear" w:color="auto" w:fill="FFFFFF"/>
          </w:tcPr>
          <w:p w14:paraId="4A411684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процент</w:t>
            </w:r>
          </w:p>
          <w:p w14:paraId="3E099B4C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1197882E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</w:t>
            </w:r>
          </w:p>
          <w:p w14:paraId="7D5010D1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03A22667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EA7F649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0CA0498E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C3289F3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39E3266A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5A458327" w14:textId="77777777" w:rsidR="0027104E" w:rsidRPr="009E3C57" w:rsidRDefault="0027104E" w:rsidP="00891429">
            <w:pPr>
              <w:keepNext/>
              <w:outlineLvl w:val="3"/>
              <w:rPr>
                <w:bCs/>
                <w:sz w:val="20"/>
              </w:rPr>
            </w:pPr>
          </w:p>
        </w:tc>
        <w:tc>
          <w:tcPr>
            <w:tcW w:w="570" w:type="dxa"/>
            <w:shd w:val="clear" w:color="auto" w:fill="FFFFFF"/>
          </w:tcPr>
          <w:p w14:paraId="37C5566C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744</w:t>
            </w:r>
          </w:p>
          <w:p w14:paraId="28912C40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645B63DF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21134CF0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C7B4E61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217ACC1C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EF52529" w14:textId="77777777" w:rsidR="0027104E" w:rsidRDefault="0027104E" w:rsidP="00891429">
            <w:pPr>
              <w:keepNext/>
              <w:outlineLvl w:val="3"/>
              <w:rPr>
                <w:bCs/>
                <w:sz w:val="20"/>
              </w:rPr>
            </w:pPr>
          </w:p>
          <w:p w14:paraId="1D9F91AE" w14:textId="77777777" w:rsidR="0027104E" w:rsidRPr="009E3C57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993" w:type="dxa"/>
            <w:shd w:val="clear" w:color="auto" w:fill="FFFFFF"/>
          </w:tcPr>
          <w:p w14:paraId="0DA47663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  <w:p w14:paraId="795E73F3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37933620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2590456A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2AC3BA8B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31D82177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4B88AA32" w14:textId="77777777" w:rsidR="0027104E" w:rsidRDefault="0027104E" w:rsidP="00891429">
            <w:pPr>
              <w:pStyle w:val="ConsPlusCell"/>
              <w:rPr>
                <w:sz w:val="20"/>
                <w:szCs w:val="20"/>
              </w:rPr>
            </w:pPr>
          </w:p>
          <w:p w14:paraId="54F62371" w14:textId="77777777" w:rsidR="0027104E" w:rsidRPr="009E3C57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01BA99BF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  <w:p w14:paraId="6EA8D2E1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5DAEFF2B" w14:textId="77777777" w:rsidR="0027104E" w:rsidRDefault="0027104E" w:rsidP="00891429">
            <w:pPr>
              <w:pStyle w:val="ConsPlusCell"/>
              <w:rPr>
                <w:sz w:val="20"/>
                <w:szCs w:val="20"/>
              </w:rPr>
            </w:pPr>
          </w:p>
          <w:p w14:paraId="1D800817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53C30A4F" w14:textId="77777777" w:rsidR="0027104E" w:rsidRPr="009E3C57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7C6F5C20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14:paraId="572E3940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23572F62" w14:textId="77777777" w:rsidR="0027104E" w:rsidRDefault="0027104E" w:rsidP="00891429">
            <w:pPr>
              <w:pStyle w:val="ConsPlusCell"/>
              <w:rPr>
                <w:sz w:val="20"/>
                <w:szCs w:val="20"/>
              </w:rPr>
            </w:pPr>
          </w:p>
          <w:p w14:paraId="62C181FD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34A4BA60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2E8ECB32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3715FA3B" w14:textId="77777777" w:rsidR="0027104E" w:rsidRPr="009E3C57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612D84B2" w14:textId="77777777" w:rsidR="0027104E" w:rsidRPr="009E3C57" w:rsidRDefault="0027104E" w:rsidP="00891429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2A4883A5" w14:textId="77777777" w:rsidR="0027104E" w:rsidRPr="009E3C57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  <w:tr w:rsidR="0027104E" w:rsidRPr="007C164C" w14:paraId="4ECBEA1C" w14:textId="77777777" w:rsidTr="00382F28">
        <w:trPr>
          <w:trHeight w:val="1217"/>
        </w:trPr>
        <w:tc>
          <w:tcPr>
            <w:tcW w:w="1134" w:type="dxa"/>
            <w:vMerge/>
            <w:shd w:val="clear" w:color="auto" w:fill="FFFFFF"/>
          </w:tcPr>
          <w:p w14:paraId="03FB6FD3" w14:textId="77777777" w:rsidR="0027104E" w:rsidRPr="00D6614A" w:rsidRDefault="0027104E" w:rsidP="009415E2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14:paraId="5FFDA0DB" w14:textId="77777777" w:rsidR="0027104E" w:rsidRPr="00D6614A" w:rsidRDefault="0027104E" w:rsidP="009415E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14:paraId="2010DC09" w14:textId="77777777" w:rsidR="0027104E" w:rsidRPr="00D6614A" w:rsidRDefault="0027104E" w:rsidP="009415E2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14:paraId="41D5FD04" w14:textId="77777777" w:rsidR="0027104E" w:rsidRPr="00D6614A" w:rsidRDefault="0027104E" w:rsidP="009415E2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14:paraId="495861B0" w14:textId="77777777" w:rsidR="0027104E" w:rsidRPr="00D6614A" w:rsidRDefault="0027104E" w:rsidP="009415E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5EA8719B" w14:textId="77777777" w:rsidR="0027104E" w:rsidRPr="00D6614A" w:rsidRDefault="0027104E" w:rsidP="009415E2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14:paraId="7F1B2AE3" w14:textId="0299713F" w:rsidR="0027104E" w:rsidRPr="00A15613" w:rsidRDefault="0027104E" w:rsidP="00EE4E0E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  <w:r w:rsidRPr="00A15613">
              <w:rPr>
                <w:rFonts w:eastAsia="Calibri"/>
                <w:sz w:val="18"/>
                <w:szCs w:val="18"/>
              </w:rPr>
              <w:t xml:space="preserve"> </w:t>
            </w:r>
            <w:r w:rsidRPr="00A15613">
              <w:rPr>
                <w:sz w:val="18"/>
                <w:szCs w:val="18"/>
                <w:lang w:eastAsia="ru-RU"/>
              </w:rPr>
              <w:t>обоснованных жалоб потребителе</w:t>
            </w:r>
            <w:r>
              <w:rPr>
                <w:sz w:val="18"/>
                <w:szCs w:val="18"/>
                <w:lang w:eastAsia="ru-RU"/>
              </w:rPr>
              <w:t xml:space="preserve">й, поступивших </w:t>
            </w:r>
            <w:r w:rsidR="003A71D3">
              <w:rPr>
                <w:sz w:val="18"/>
                <w:szCs w:val="18"/>
                <w:lang w:eastAsia="ru-RU"/>
              </w:rPr>
              <w:t xml:space="preserve">в </w:t>
            </w:r>
            <w:r w:rsidR="003A71D3" w:rsidRPr="00A15613">
              <w:rPr>
                <w:sz w:val="18"/>
                <w:szCs w:val="18"/>
                <w:lang w:eastAsia="ru-RU"/>
              </w:rPr>
              <w:t>учреждение</w:t>
            </w:r>
            <w:r w:rsidRPr="00A15613">
              <w:rPr>
                <w:sz w:val="18"/>
                <w:szCs w:val="18"/>
                <w:lang w:eastAsia="ru-RU"/>
              </w:rPr>
              <w:t xml:space="preserve"> или в управление образования</w:t>
            </w:r>
          </w:p>
        </w:tc>
        <w:tc>
          <w:tcPr>
            <w:tcW w:w="1132" w:type="dxa"/>
            <w:shd w:val="clear" w:color="auto" w:fill="FFFFFF"/>
          </w:tcPr>
          <w:p w14:paraId="50492FAA" w14:textId="77777777" w:rsidR="0027104E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единицы</w:t>
            </w:r>
          </w:p>
          <w:p w14:paraId="22B66780" w14:textId="77777777" w:rsidR="0027104E" w:rsidRPr="009E3C57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570" w:type="dxa"/>
            <w:shd w:val="clear" w:color="auto" w:fill="FFFFFF"/>
          </w:tcPr>
          <w:p w14:paraId="4AAD4BB4" w14:textId="77777777" w:rsidR="0027104E" w:rsidRPr="009E3C57" w:rsidRDefault="0027104E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642</w:t>
            </w:r>
          </w:p>
        </w:tc>
        <w:tc>
          <w:tcPr>
            <w:tcW w:w="993" w:type="dxa"/>
            <w:shd w:val="clear" w:color="auto" w:fill="FFFFFF"/>
          </w:tcPr>
          <w:p w14:paraId="753E06B0" w14:textId="77777777" w:rsidR="0027104E" w:rsidRPr="009E3C57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67938705" w14:textId="77777777" w:rsidR="0027104E" w:rsidRPr="009E3C57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21AFB90A" w14:textId="77777777" w:rsidR="0027104E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6D5A6F86" w14:textId="77777777" w:rsidR="0027104E" w:rsidRPr="009E3C57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14:paraId="41755F0A" w14:textId="77777777" w:rsidR="0027104E" w:rsidRPr="009E3C57" w:rsidRDefault="0027104E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</w:tbl>
    <w:p w14:paraId="7FE10817" w14:textId="77777777" w:rsidR="00815B14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p w14:paraId="770044FA" w14:textId="77777777" w:rsidR="00815B14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p w14:paraId="606316F1" w14:textId="5BFA5EC1" w:rsidR="009066E5" w:rsidRPr="009066E5" w:rsidRDefault="009066E5" w:rsidP="009066E5">
      <w:pPr>
        <w:numPr>
          <w:ilvl w:val="1"/>
          <w:numId w:val="34"/>
        </w:numPr>
        <w:rPr>
          <w:b/>
          <w:color w:val="000000"/>
          <w:szCs w:val="28"/>
          <w:shd w:val="clear" w:color="auto" w:fill="FFFFFF"/>
        </w:rPr>
      </w:pPr>
      <w:r w:rsidRPr="009066E5">
        <w:rPr>
          <w:b/>
          <w:color w:val="000000"/>
          <w:szCs w:val="28"/>
          <w:shd w:val="clear" w:color="auto" w:fill="FFFFFF"/>
        </w:rPr>
        <w:lastRenderedPageBreak/>
        <w:t xml:space="preserve">Сведения о фактическом </w:t>
      </w:r>
      <w:r w:rsidR="003A71D3" w:rsidRPr="009066E5">
        <w:rPr>
          <w:b/>
          <w:color w:val="000000"/>
          <w:szCs w:val="28"/>
          <w:shd w:val="clear" w:color="auto" w:fill="FFFFFF"/>
        </w:rPr>
        <w:t>достижении показателей</w:t>
      </w:r>
      <w:r w:rsidRPr="009066E5">
        <w:rPr>
          <w:b/>
          <w:color w:val="000000"/>
          <w:szCs w:val="28"/>
          <w:shd w:val="clear" w:color="auto" w:fill="FFFFFF"/>
        </w:rPr>
        <w:t>, характеризующих объем муниципальной услуги:</w:t>
      </w:r>
    </w:p>
    <w:tbl>
      <w:tblPr>
        <w:tblW w:w="1445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8"/>
        <w:gridCol w:w="712"/>
        <w:gridCol w:w="708"/>
        <w:gridCol w:w="713"/>
        <w:gridCol w:w="988"/>
        <w:gridCol w:w="851"/>
        <w:gridCol w:w="992"/>
        <w:gridCol w:w="851"/>
        <w:gridCol w:w="851"/>
        <w:gridCol w:w="1133"/>
        <w:gridCol w:w="1134"/>
        <w:gridCol w:w="1134"/>
        <w:gridCol w:w="1276"/>
        <w:gridCol w:w="1135"/>
        <w:gridCol w:w="1133"/>
      </w:tblGrid>
      <w:tr w:rsidR="009066E5" w:rsidRPr="007C164C" w14:paraId="4A21CF4F" w14:textId="77777777" w:rsidTr="003A4466">
        <w:trPr>
          <w:trHeight w:val="543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F996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14:paraId="003AC7C3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номер</w:t>
            </w:r>
          </w:p>
          <w:p w14:paraId="6A0E3644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14:paraId="3E44B1E9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1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0C63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1C83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5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B2D1" w14:textId="77777777" w:rsidR="009066E5" w:rsidRPr="009066E5" w:rsidRDefault="009066E5" w:rsidP="009415E2">
            <w:pPr>
              <w:pStyle w:val="ConsPlusNormal"/>
              <w:ind w:left="222" w:hanging="222"/>
              <w:jc w:val="center"/>
              <w:rPr>
                <w:b w:val="0"/>
                <w:bCs w:val="0"/>
                <w:sz w:val="22"/>
                <w:szCs w:val="22"/>
              </w:rPr>
            </w:pPr>
            <w:r w:rsidRPr="009066E5">
              <w:rPr>
                <w:b w:val="0"/>
                <w:bCs w:val="0"/>
                <w:sz w:val="22"/>
                <w:szCs w:val="22"/>
              </w:rPr>
              <w:t>Показатель объема муниципальной услуги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CE4FA" w14:textId="77777777" w:rsidR="009066E5" w:rsidRPr="009066E5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9066E5">
              <w:rPr>
                <w:b w:val="0"/>
                <w:bCs w:val="0"/>
                <w:sz w:val="20"/>
                <w:szCs w:val="20"/>
              </w:rPr>
              <w:t>Средний размер платы</w:t>
            </w:r>
          </w:p>
          <w:p w14:paraId="774917C5" w14:textId="77777777" w:rsidR="009066E5" w:rsidRPr="006A579B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9066E5">
              <w:rPr>
                <w:b w:val="0"/>
                <w:bCs w:val="0"/>
                <w:sz w:val="20"/>
                <w:szCs w:val="20"/>
              </w:rPr>
              <w:t>(цена, тариф)</w:t>
            </w:r>
          </w:p>
        </w:tc>
      </w:tr>
      <w:tr w:rsidR="009066E5" w:rsidRPr="007C164C" w14:paraId="3F8023EA" w14:textId="77777777" w:rsidTr="003A4466">
        <w:trPr>
          <w:trHeight w:val="396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F586" w14:textId="77777777" w:rsidR="009066E5" w:rsidRPr="002E4500" w:rsidRDefault="009066E5" w:rsidP="009066E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1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D7C4" w14:textId="77777777" w:rsidR="009066E5" w:rsidRPr="002E4500" w:rsidRDefault="009066E5" w:rsidP="009066E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5BFD" w14:textId="77777777" w:rsidR="009066E5" w:rsidRPr="002E4500" w:rsidRDefault="009066E5" w:rsidP="009066E5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ADF6" w14:textId="77777777" w:rsidR="009066E5" w:rsidRPr="002E4500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80EC" w14:textId="77777777" w:rsidR="009066E5" w:rsidRPr="002E4500" w:rsidRDefault="009066E5" w:rsidP="009066E5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33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3D04AD4F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proofErr w:type="gramStart"/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>-</w:t>
            </w:r>
            <w:r w:rsidRPr="00B42F6F">
              <w:rPr>
                <w:color w:val="000000"/>
                <w:sz w:val="20"/>
              </w:rPr>
              <w:t>но</w:t>
            </w:r>
            <w:proofErr w:type="gramEnd"/>
          </w:p>
          <w:p w14:paraId="777985CA" w14:textId="77777777" w:rsidR="009066E5" w:rsidRPr="00B42F6F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0C0E8B46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01BDB2" w14:textId="77777777" w:rsidR="009066E5" w:rsidRPr="008C50C0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4ED71128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BA0DEA" w14:textId="77777777" w:rsidR="009066E5" w:rsidRPr="00111D6B" w:rsidRDefault="009066E5" w:rsidP="009066E5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B49071" w14:textId="77777777" w:rsidR="009066E5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 xml:space="preserve">тклонение,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в</w:t>
            </w:r>
            <w:r w:rsidRPr="008C50C0">
              <w:rPr>
                <w:color w:val="000000"/>
                <w:sz w:val="20"/>
              </w:rPr>
              <w:t>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</w:t>
            </w:r>
          </w:p>
          <w:p w14:paraId="79160EFF" w14:textId="77777777" w:rsidR="009066E5" w:rsidRPr="001D1F5B" w:rsidRDefault="009066E5" w:rsidP="009066E5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8C50C0">
              <w:rPr>
                <w:color w:val="000000"/>
                <w:sz w:val="20"/>
              </w:rPr>
              <w:t>допустимое (возможное) значение</w:t>
            </w:r>
          </w:p>
        </w:tc>
        <w:tc>
          <w:tcPr>
            <w:tcW w:w="1135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5E4A4592" w14:textId="77777777" w:rsidR="009066E5" w:rsidRPr="008C50C0" w:rsidRDefault="009066E5" w:rsidP="009066E5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625BD278" w14:textId="77777777" w:rsidR="009066E5" w:rsidRPr="00171315" w:rsidRDefault="009066E5" w:rsidP="009066E5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63D07" w14:textId="77777777" w:rsidR="009066E5" w:rsidRPr="001D1F5B" w:rsidRDefault="009066E5" w:rsidP="009066E5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</w:p>
        </w:tc>
      </w:tr>
      <w:tr w:rsidR="009066E5" w:rsidRPr="007C164C" w14:paraId="47F05C94" w14:textId="77777777" w:rsidTr="003A4466"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90EA" w14:textId="77777777" w:rsidR="009066E5" w:rsidRPr="002E4500" w:rsidRDefault="009066E5" w:rsidP="009415E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30BC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___</w:t>
            </w:r>
          </w:p>
          <w:p w14:paraId="5B6C59F6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66C41F03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9E78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</w:t>
            </w:r>
          </w:p>
          <w:p w14:paraId="065A160C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490C8388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C297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</w:t>
            </w:r>
          </w:p>
          <w:p w14:paraId="371BC797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3FC4B031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22D6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</w:t>
            </w:r>
          </w:p>
          <w:p w14:paraId="084D602F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1B6FA90B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C6CA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</w:t>
            </w:r>
          </w:p>
          <w:p w14:paraId="233B0B47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2B2C58BE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4278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E071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29A4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4334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1ECB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4A29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B666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4709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1854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9066E5" w:rsidRPr="007C164C" w14:paraId="650E2EE9" w14:textId="77777777" w:rsidTr="003A4466">
        <w:trPr>
          <w:trHeight w:val="507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8297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B91E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7ADB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FDEC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22D2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B531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1004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1CA1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28A6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522E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7B71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5187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79B7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3ADF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4B3C" w14:textId="77777777" w:rsidR="009066E5" w:rsidRPr="002E4500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15</w:t>
            </w:r>
          </w:p>
        </w:tc>
      </w:tr>
      <w:tr w:rsidR="009066E5" w:rsidRPr="007C164C" w14:paraId="087F603B" w14:textId="77777777" w:rsidTr="003A4466"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930F" w14:textId="77777777" w:rsidR="009066E5" w:rsidRPr="009C5347" w:rsidRDefault="009066E5" w:rsidP="009415E2">
            <w:pPr>
              <w:keepNext/>
              <w:outlineLvl w:val="3"/>
              <w:rPr>
                <w:bCs/>
                <w:sz w:val="20"/>
              </w:rPr>
            </w:pPr>
            <w:r w:rsidRPr="009C5347">
              <w:rPr>
                <w:sz w:val="20"/>
                <w:lang w:eastAsia="ru-RU"/>
              </w:rPr>
              <w:t>880900О.99.</w:t>
            </w:r>
            <w:proofErr w:type="gramStart"/>
            <w:r w:rsidRPr="009C5347">
              <w:rPr>
                <w:sz w:val="20"/>
                <w:lang w:eastAsia="ru-RU"/>
              </w:rPr>
              <w:t>0.БА</w:t>
            </w:r>
            <w:proofErr w:type="gramEnd"/>
            <w:r w:rsidRPr="009C5347">
              <w:rPr>
                <w:sz w:val="20"/>
                <w:lang w:eastAsia="ru-RU"/>
              </w:rPr>
              <w:t>99АА02000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8E4D" w14:textId="77777777" w:rsidR="009066E5" w:rsidRPr="009E3C57" w:rsidRDefault="009066E5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F085" w14:textId="77777777" w:rsidR="009066E5" w:rsidRPr="009E3C57" w:rsidRDefault="009066E5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0246" w14:textId="77777777" w:rsidR="009066E5" w:rsidRPr="009E3C57" w:rsidRDefault="009066E5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F6BF" w14:textId="77777777" w:rsidR="009066E5" w:rsidRPr="009E3C57" w:rsidRDefault="009066E5" w:rsidP="009415E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В центре психо-лого-</w:t>
            </w:r>
            <w:proofErr w:type="spellStart"/>
            <w:r>
              <w:rPr>
                <w:sz w:val="20"/>
              </w:rPr>
              <w:t>педагоги</w:t>
            </w:r>
            <w:r w:rsidRPr="009E3C57">
              <w:rPr>
                <w:sz w:val="20"/>
              </w:rPr>
              <w:t>чес</w:t>
            </w:r>
            <w:proofErr w:type="spellEnd"/>
            <w:r>
              <w:rPr>
                <w:sz w:val="20"/>
              </w:rPr>
              <w:t>-</w:t>
            </w:r>
            <w:r w:rsidRPr="009E3C57">
              <w:rPr>
                <w:sz w:val="20"/>
              </w:rPr>
              <w:t xml:space="preserve">кой, </w:t>
            </w:r>
            <w:proofErr w:type="gramStart"/>
            <w:r w:rsidRPr="009E3C57">
              <w:rPr>
                <w:sz w:val="20"/>
              </w:rPr>
              <w:t>меди-</w:t>
            </w:r>
            <w:proofErr w:type="spellStart"/>
            <w:r w:rsidRPr="009E3C57">
              <w:rPr>
                <w:sz w:val="20"/>
              </w:rPr>
              <w:t>цинс</w:t>
            </w:r>
            <w:proofErr w:type="spellEnd"/>
            <w:r w:rsidRPr="009E3C57">
              <w:rPr>
                <w:sz w:val="20"/>
              </w:rPr>
              <w:t>-кой</w:t>
            </w:r>
            <w:proofErr w:type="gramEnd"/>
            <w:r w:rsidRPr="009E3C57">
              <w:rPr>
                <w:sz w:val="20"/>
              </w:rPr>
              <w:t xml:space="preserve"> и </w:t>
            </w:r>
            <w:proofErr w:type="spellStart"/>
            <w:r w:rsidRPr="009E3C57">
              <w:rPr>
                <w:sz w:val="20"/>
              </w:rPr>
              <w:t>социа-льной</w:t>
            </w:r>
            <w:proofErr w:type="spellEnd"/>
            <w:r w:rsidRPr="009E3C57">
              <w:rPr>
                <w:sz w:val="20"/>
              </w:rPr>
              <w:t xml:space="preserve"> </w:t>
            </w:r>
            <w:proofErr w:type="spellStart"/>
            <w:r w:rsidRPr="009E3C57">
              <w:rPr>
                <w:sz w:val="20"/>
              </w:rPr>
              <w:t>помо</w:t>
            </w:r>
            <w:proofErr w:type="spellEnd"/>
            <w:r w:rsidRPr="009E3C57">
              <w:rPr>
                <w:sz w:val="20"/>
              </w:rPr>
              <w:t>-щи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C385" w14:textId="77777777" w:rsidR="009066E5" w:rsidRPr="009E3C57" w:rsidRDefault="009066E5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9FC1" w14:textId="77777777" w:rsidR="00382F28" w:rsidRPr="009E3C57" w:rsidRDefault="003A4466" w:rsidP="009415E2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18"/>
                <w:szCs w:val="18"/>
              </w:rPr>
              <w:t>Число обучающихся, их родителей (законных представителей) и педагогических работников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922C" w14:textId="77777777" w:rsidR="009066E5" w:rsidRPr="009E3C57" w:rsidRDefault="009066E5" w:rsidP="009415E2">
            <w:pPr>
              <w:pStyle w:val="ConsPlusNormal"/>
              <w:rPr>
                <w:b w:val="0"/>
                <w:sz w:val="20"/>
                <w:szCs w:val="20"/>
              </w:rPr>
            </w:pPr>
            <w:r w:rsidRPr="009E3C57">
              <w:rPr>
                <w:rFonts w:eastAsia="Calibri"/>
                <w:b w:val="0"/>
                <w:sz w:val="20"/>
                <w:szCs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5A8F" w14:textId="77777777" w:rsidR="009066E5" w:rsidRPr="009E3C57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9E3C57">
              <w:rPr>
                <w:b w:val="0"/>
                <w:bCs w:val="0"/>
                <w:sz w:val="20"/>
                <w:szCs w:val="20"/>
              </w:rPr>
              <w:t>792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D8BE" w14:textId="77777777" w:rsidR="009066E5" w:rsidRPr="009E3C57" w:rsidRDefault="003A4466" w:rsidP="00F937BC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E517" w14:textId="7BC13423" w:rsidR="009066E5" w:rsidRPr="009E3C57" w:rsidRDefault="003A71D3" w:rsidP="009415E2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64C4" w14:textId="77777777" w:rsidR="009066E5" w:rsidRPr="009E3C57" w:rsidRDefault="00D74DE3" w:rsidP="009415E2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A300" w14:textId="36A71CAC" w:rsidR="009066E5" w:rsidRPr="00D74DE3" w:rsidRDefault="003A4466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  <w:r w:rsidR="003A71D3">
              <w:rPr>
                <w:b w:val="0"/>
                <w:sz w:val="20"/>
                <w:szCs w:val="20"/>
              </w:rPr>
              <w:t>00</w:t>
            </w:r>
            <w:r w:rsidR="00D74DE3" w:rsidRPr="00D74DE3">
              <w:rPr>
                <w:b w:val="0"/>
                <w:sz w:val="20"/>
                <w:szCs w:val="20"/>
              </w:rPr>
              <w:t>%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EAC7" w14:textId="77777777" w:rsidR="009066E5" w:rsidRPr="009E3C57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9B7A" w14:textId="77777777" w:rsidR="009066E5" w:rsidRPr="009E3C57" w:rsidRDefault="009066E5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199B60CC" w14:textId="77777777" w:rsidR="00815B14" w:rsidRDefault="00815B14" w:rsidP="00815B14">
      <w:pPr>
        <w:widowControl w:val="0"/>
        <w:ind w:right="3039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 xml:space="preserve"> </w:t>
      </w:r>
    </w:p>
    <w:p w14:paraId="78DD2FC6" w14:textId="77777777" w:rsidR="00815B14" w:rsidRDefault="00815B14" w:rsidP="00815B14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587EAB93" w14:textId="77777777" w:rsidR="002A30E4" w:rsidRDefault="002A30E4" w:rsidP="00815B14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0E890EEE" w14:textId="77777777" w:rsidR="002A30E4" w:rsidRDefault="002A30E4" w:rsidP="00815B14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3B0E82D9" w14:textId="77777777" w:rsidR="00815B14" w:rsidRDefault="00815B14" w:rsidP="00815B14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36BE9620" w14:textId="77777777" w:rsidR="00815B14" w:rsidRDefault="00815B14" w:rsidP="009E6393">
      <w:pPr>
        <w:tabs>
          <w:tab w:val="left" w:pos="6675"/>
        </w:tabs>
        <w:jc w:val="center"/>
        <w:rPr>
          <w:bCs/>
          <w:color w:val="000000"/>
          <w:szCs w:val="28"/>
          <w:highlight w:val="yellow"/>
          <w:shd w:val="clear" w:color="auto" w:fill="FFFFFF"/>
        </w:rPr>
      </w:pPr>
    </w:p>
    <w:p w14:paraId="4892148E" w14:textId="77777777" w:rsidR="00815B14" w:rsidRPr="009E6393" w:rsidRDefault="00382F28" w:rsidP="00815B14">
      <w:pPr>
        <w:widowControl w:val="0"/>
        <w:jc w:val="center"/>
        <w:outlineLvl w:val="3"/>
        <w:rPr>
          <w:bCs/>
          <w:szCs w:val="28"/>
        </w:rPr>
      </w:pPr>
      <w:r>
        <w:rPr>
          <w:bCs/>
          <w:color w:val="000000"/>
          <w:szCs w:val="28"/>
          <w:shd w:val="clear" w:color="auto" w:fill="FFFFFF"/>
        </w:rPr>
        <w:br w:type="page"/>
      </w:r>
      <w:r w:rsidR="00815B14" w:rsidRPr="00326208">
        <w:rPr>
          <w:bCs/>
          <w:color w:val="000000"/>
          <w:szCs w:val="28"/>
          <w:shd w:val="clear" w:color="auto" w:fill="FFFFFF"/>
        </w:rPr>
        <w:lastRenderedPageBreak/>
        <w:t xml:space="preserve">РАЗДЕЛ № </w:t>
      </w:r>
      <w:r w:rsidR="00815B14">
        <w:rPr>
          <w:bCs/>
          <w:color w:val="000000"/>
          <w:szCs w:val="28"/>
          <w:shd w:val="clear" w:color="auto" w:fill="FFFFFF"/>
        </w:rPr>
        <w:t>8</w:t>
      </w:r>
    </w:p>
    <w:p w14:paraId="272B57A4" w14:textId="77777777" w:rsidR="00EF62CB" w:rsidRPr="00326208" w:rsidRDefault="00EF62CB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margin" w:tblpXSpec="right" w:tblpY="52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815B14" w:rsidRPr="00326208" w14:paraId="5740B96B" w14:textId="77777777" w:rsidTr="009415E2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4CDF011" w14:textId="77777777" w:rsidR="00815B14" w:rsidRPr="00326208" w:rsidRDefault="00815B14" w:rsidP="009415E2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326208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7F8C93" w14:textId="77777777" w:rsidR="00815B14" w:rsidRPr="00A15613" w:rsidRDefault="005E0803" w:rsidP="009415E2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szCs w:val="28"/>
              </w:rPr>
              <w:t>36.Г53.0</w:t>
            </w:r>
          </w:p>
        </w:tc>
      </w:tr>
    </w:tbl>
    <w:p w14:paraId="69162BCA" w14:textId="77777777" w:rsidR="00815B14" w:rsidRPr="00326208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 xml:space="preserve">1. Наименование муниципальной услуги: </w:t>
      </w:r>
    </w:p>
    <w:p w14:paraId="129AD022" w14:textId="77777777" w:rsidR="00815B14" w:rsidRPr="00A15613" w:rsidRDefault="00815B14" w:rsidP="00815B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5613">
        <w:rPr>
          <w:rFonts w:ascii="Times New Roman" w:hAnsi="Times New Roman" w:cs="Times New Roman"/>
          <w:sz w:val="28"/>
          <w:szCs w:val="28"/>
        </w:rPr>
        <w:t xml:space="preserve">Психолого-педагогическое консультирование обучающихся, их родителей (законных представителей) и педагогических работников </w:t>
      </w:r>
    </w:p>
    <w:p w14:paraId="582F6378" w14:textId="77777777" w:rsidR="00815B14" w:rsidRPr="00326208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326208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14:paraId="2D07D87F" w14:textId="77777777" w:rsidR="00815B14" w:rsidRPr="009E6393" w:rsidRDefault="00815B14" w:rsidP="00815B1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14:paraId="21095B2D" w14:textId="77777777" w:rsidR="009066E5" w:rsidRPr="009066E5" w:rsidRDefault="009066E5" w:rsidP="009066E5">
      <w:pPr>
        <w:widowControl w:val="0"/>
        <w:outlineLvl w:val="3"/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</w:pPr>
      <w:r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  <w:t xml:space="preserve">3. </w:t>
      </w:r>
      <w:r w:rsidRPr="009066E5"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  <w:t xml:space="preserve">Сведения о фактическом достижении показателей, характеризующих объем и (или) качество муниципальной </w:t>
      </w:r>
    </w:p>
    <w:p w14:paraId="7EFB9B6B" w14:textId="77777777" w:rsidR="009066E5" w:rsidRPr="009066E5" w:rsidRDefault="009066E5" w:rsidP="009066E5">
      <w:pPr>
        <w:widowControl w:val="0"/>
        <w:outlineLvl w:val="3"/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</w:pPr>
      <w:r w:rsidRPr="009066E5"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  <w:t>услуги</w:t>
      </w:r>
    </w:p>
    <w:p w14:paraId="1586626B" w14:textId="5E91D70B" w:rsidR="00EF62CB" w:rsidRDefault="009066E5" w:rsidP="009066E5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  <w:r w:rsidRPr="009066E5"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  <w:t xml:space="preserve">3.1. Сведения о фактическом </w:t>
      </w:r>
      <w:r w:rsidR="003A71D3" w:rsidRPr="009066E5"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  <w:t>достижении показателей</w:t>
      </w:r>
      <w:r w:rsidRPr="009066E5">
        <w:rPr>
          <w:rFonts w:eastAsia="Calibri"/>
          <w:b/>
          <w:bCs/>
          <w:color w:val="000000"/>
          <w:szCs w:val="28"/>
          <w:shd w:val="clear" w:color="auto" w:fill="FFFFFF"/>
          <w:lang w:eastAsia="en-US"/>
        </w:rPr>
        <w:t>, характеризующих качество муниципальной услуги</w:t>
      </w:r>
    </w:p>
    <w:tbl>
      <w:tblPr>
        <w:tblW w:w="5106" w:type="pct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1"/>
        <w:gridCol w:w="987"/>
        <w:gridCol w:w="995"/>
        <w:gridCol w:w="1000"/>
        <w:gridCol w:w="979"/>
        <w:gridCol w:w="992"/>
        <w:gridCol w:w="2124"/>
        <w:gridCol w:w="1130"/>
        <w:gridCol w:w="711"/>
        <w:gridCol w:w="991"/>
        <w:gridCol w:w="992"/>
        <w:gridCol w:w="991"/>
        <w:gridCol w:w="849"/>
        <w:gridCol w:w="993"/>
      </w:tblGrid>
      <w:tr w:rsidR="009066E5" w:rsidRPr="007C164C" w14:paraId="31173AED" w14:textId="77777777" w:rsidTr="00382F28">
        <w:trPr>
          <w:trHeight w:hRule="exact" w:val="332"/>
        </w:trPr>
        <w:tc>
          <w:tcPr>
            <w:tcW w:w="1134" w:type="dxa"/>
            <w:vMerge w:val="restart"/>
            <w:shd w:val="clear" w:color="auto" w:fill="FFFFFF"/>
          </w:tcPr>
          <w:p w14:paraId="5F7A50CD" w14:textId="77777777" w:rsidR="009066E5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986" w:type="dxa"/>
            <w:gridSpan w:val="3"/>
            <w:vMerge w:val="restart"/>
            <w:shd w:val="clear" w:color="auto" w:fill="FFFFFF"/>
          </w:tcPr>
          <w:p w14:paraId="727AAF92" w14:textId="77777777" w:rsidR="009066E5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73" w:type="dxa"/>
            <w:gridSpan w:val="2"/>
            <w:vMerge w:val="restart"/>
            <w:shd w:val="clear" w:color="auto" w:fill="FFFFFF"/>
          </w:tcPr>
          <w:p w14:paraId="67AE71D7" w14:textId="77777777" w:rsidR="009066E5" w:rsidRPr="00111D6B" w:rsidRDefault="009066E5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792" w:type="dxa"/>
            <w:gridSpan w:val="8"/>
            <w:shd w:val="clear" w:color="auto" w:fill="FFFFFF"/>
          </w:tcPr>
          <w:p w14:paraId="2A524469" w14:textId="77777777" w:rsidR="009066E5" w:rsidRPr="009066E5" w:rsidRDefault="009066E5" w:rsidP="009066E5">
            <w:pPr>
              <w:keepNext/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9066E5">
              <w:rPr>
                <w:color w:val="000000"/>
                <w:sz w:val="22"/>
                <w:szCs w:val="22"/>
              </w:rPr>
              <w:t>Показатель качества муниципальной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066E5">
              <w:rPr>
                <w:color w:val="000000"/>
                <w:sz w:val="22"/>
                <w:szCs w:val="22"/>
              </w:rPr>
              <w:t>услуги</w:t>
            </w:r>
          </w:p>
        </w:tc>
      </w:tr>
      <w:tr w:rsidR="00CC3CE0" w:rsidRPr="007C164C" w14:paraId="63725CA9" w14:textId="77777777" w:rsidTr="00382F28">
        <w:trPr>
          <w:trHeight w:hRule="exact" w:val="1145"/>
        </w:trPr>
        <w:tc>
          <w:tcPr>
            <w:tcW w:w="1134" w:type="dxa"/>
            <w:vMerge/>
            <w:shd w:val="clear" w:color="auto" w:fill="FFFFFF"/>
          </w:tcPr>
          <w:p w14:paraId="633C5436" w14:textId="77777777" w:rsidR="00CC3CE0" w:rsidRPr="00111D6B" w:rsidRDefault="00CC3CE0" w:rsidP="00CC3CE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986" w:type="dxa"/>
            <w:gridSpan w:val="3"/>
            <w:vMerge/>
            <w:shd w:val="clear" w:color="auto" w:fill="FFFFFF"/>
          </w:tcPr>
          <w:p w14:paraId="1C778BB6" w14:textId="77777777" w:rsidR="00CC3CE0" w:rsidRPr="00111D6B" w:rsidRDefault="00CC3CE0" w:rsidP="00CC3CE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973" w:type="dxa"/>
            <w:gridSpan w:val="2"/>
            <w:vMerge/>
            <w:shd w:val="clear" w:color="auto" w:fill="FFFFFF"/>
          </w:tcPr>
          <w:p w14:paraId="313794C4" w14:textId="77777777" w:rsidR="00CC3CE0" w:rsidRPr="00111D6B" w:rsidRDefault="00CC3CE0" w:rsidP="00CC3CE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127" w:type="dxa"/>
            <w:vMerge w:val="restart"/>
            <w:shd w:val="clear" w:color="auto" w:fill="FFFFFF"/>
          </w:tcPr>
          <w:p w14:paraId="3C530044" w14:textId="77777777" w:rsidR="00CC3CE0" w:rsidRPr="00111D6B" w:rsidRDefault="00CC3CE0" w:rsidP="00CC3CE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1844" w:type="dxa"/>
            <w:gridSpan w:val="2"/>
            <w:shd w:val="clear" w:color="auto" w:fill="FFFFFF"/>
          </w:tcPr>
          <w:p w14:paraId="573DFB1B" w14:textId="77777777" w:rsidR="00CC3CE0" w:rsidRPr="00111D6B" w:rsidRDefault="00CC3CE0" w:rsidP="00CC3CE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7FD722CE" w14:textId="77777777" w:rsidR="00CC3CE0" w:rsidRPr="00B42F6F" w:rsidRDefault="00CC3CE0" w:rsidP="00CC3CE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proofErr w:type="gramStart"/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>-</w:t>
            </w:r>
            <w:r w:rsidRPr="00B42F6F">
              <w:rPr>
                <w:color w:val="000000"/>
                <w:sz w:val="20"/>
              </w:rPr>
              <w:t>но</w:t>
            </w:r>
            <w:proofErr w:type="gramEnd"/>
          </w:p>
          <w:p w14:paraId="7B5F3D88" w14:textId="77777777" w:rsidR="00CC3CE0" w:rsidRPr="00B42F6F" w:rsidRDefault="00CC3CE0" w:rsidP="00CC3CE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0FC87EA0" w14:textId="77777777" w:rsidR="00CC3CE0" w:rsidRPr="00111D6B" w:rsidRDefault="00CC3CE0" w:rsidP="00CC3CE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AE691D" w14:textId="77777777" w:rsidR="00CC3CE0" w:rsidRPr="008C50C0" w:rsidRDefault="00CC3CE0" w:rsidP="00CC3CE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53033EB9" w14:textId="77777777" w:rsidR="00CC3CE0" w:rsidRPr="00111D6B" w:rsidRDefault="00CC3CE0" w:rsidP="00CC3CE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8A1A18" w14:textId="77777777" w:rsidR="00CC3CE0" w:rsidRPr="00111D6B" w:rsidRDefault="00CC3CE0" w:rsidP="00CC3CE0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17F138" w14:textId="77777777" w:rsidR="00CC3CE0" w:rsidRPr="001D1F5B" w:rsidRDefault="00CC3CE0" w:rsidP="00CC3CE0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8C50C0">
              <w:rPr>
                <w:color w:val="000000"/>
                <w:sz w:val="20"/>
              </w:rPr>
              <w:t xml:space="preserve">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proofErr w:type="spellEnd"/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пустимое</w:t>
            </w:r>
            <w:proofErr w:type="spellEnd"/>
            <w:r w:rsidRPr="008C50C0">
              <w:rPr>
                <w:color w:val="000000"/>
                <w:sz w:val="20"/>
              </w:rPr>
              <w:t xml:space="preserve">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994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588DDDC4" w14:textId="77777777" w:rsidR="00CC3CE0" w:rsidRPr="008C50C0" w:rsidRDefault="00CC3CE0" w:rsidP="00CC3CE0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55817BAC" w14:textId="77777777" w:rsidR="00CC3CE0" w:rsidRPr="00171315" w:rsidRDefault="00CC3CE0" w:rsidP="00CC3CE0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</w:tr>
      <w:tr w:rsidR="00815B14" w:rsidRPr="007C164C" w14:paraId="410CCAAC" w14:textId="77777777" w:rsidTr="009066E5">
        <w:trPr>
          <w:trHeight w:val="624"/>
        </w:trPr>
        <w:tc>
          <w:tcPr>
            <w:tcW w:w="1134" w:type="dxa"/>
            <w:vMerge/>
            <w:shd w:val="clear" w:color="auto" w:fill="FFFFFF"/>
          </w:tcPr>
          <w:p w14:paraId="35599DCE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89" w:type="dxa"/>
            <w:shd w:val="clear" w:color="auto" w:fill="FFFFFF"/>
          </w:tcPr>
          <w:p w14:paraId="4A07BC94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25DA6451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</w:t>
            </w:r>
            <w:r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6" w:type="dxa"/>
            <w:shd w:val="clear" w:color="auto" w:fill="FFFFFF"/>
          </w:tcPr>
          <w:p w14:paraId="46473624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34F4DE31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001" w:type="dxa"/>
            <w:shd w:val="clear" w:color="auto" w:fill="FFFFFF"/>
          </w:tcPr>
          <w:p w14:paraId="30FCD2D8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6E318886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80" w:type="dxa"/>
            <w:shd w:val="clear" w:color="auto" w:fill="FFFFFF"/>
          </w:tcPr>
          <w:p w14:paraId="7D4F77A2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6CAD84E6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14:paraId="57D05FEB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6FFC97A7" w14:textId="77777777" w:rsidR="00815B14" w:rsidRPr="00111D6B" w:rsidRDefault="00815B14" w:rsidP="009415E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2127" w:type="dxa"/>
            <w:vMerge/>
            <w:shd w:val="clear" w:color="auto" w:fill="FFFFFF"/>
          </w:tcPr>
          <w:p w14:paraId="4852E757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2" w:type="dxa"/>
            <w:shd w:val="clear" w:color="auto" w:fill="FFFFFF"/>
          </w:tcPr>
          <w:p w14:paraId="2F81D03E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</w:t>
            </w:r>
          </w:p>
        </w:tc>
        <w:tc>
          <w:tcPr>
            <w:tcW w:w="712" w:type="dxa"/>
            <w:shd w:val="clear" w:color="auto" w:fill="FFFFFF"/>
          </w:tcPr>
          <w:p w14:paraId="221EB9FC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2" w:type="dxa"/>
            <w:vMerge/>
            <w:shd w:val="clear" w:color="auto" w:fill="FFFFFF"/>
          </w:tcPr>
          <w:p w14:paraId="0FD1BBC3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7C1CD8B1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79B1E89F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39361260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4" w:type="dxa"/>
            <w:vMerge/>
            <w:shd w:val="clear" w:color="auto" w:fill="FFFFFF"/>
          </w:tcPr>
          <w:p w14:paraId="6A6BB507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815B14" w:rsidRPr="007C164C" w14:paraId="464D50CD" w14:textId="77777777" w:rsidTr="009066E5">
        <w:trPr>
          <w:trHeight w:hRule="exact" w:val="372"/>
        </w:trPr>
        <w:tc>
          <w:tcPr>
            <w:tcW w:w="1134" w:type="dxa"/>
            <w:shd w:val="clear" w:color="auto" w:fill="FFFFFF"/>
          </w:tcPr>
          <w:p w14:paraId="22C80F5D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89" w:type="dxa"/>
            <w:shd w:val="clear" w:color="auto" w:fill="FFFFFF"/>
          </w:tcPr>
          <w:p w14:paraId="70022552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6" w:type="dxa"/>
            <w:shd w:val="clear" w:color="auto" w:fill="FFFFFF"/>
          </w:tcPr>
          <w:p w14:paraId="1D5EA005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001" w:type="dxa"/>
            <w:shd w:val="clear" w:color="auto" w:fill="FFFFFF"/>
          </w:tcPr>
          <w:p w14:paraId="522DA294" w14:textId="77777777" w:rsidR="00815B14" w:rsidRPr="00111D6B" w:rsidRDefault="00815B14" w:rsidP="009415E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980" w:type="dxa"/>
            <w:shd w:val="clear" w:color="auto" w:fill="FFFFFF"/>
          </w:tcPr>
          <w:p w14:paraId="3BC2DB89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14:paraId="3D6CF375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2127" w:type="dxa"/>
            <w:shd w:val="clear" w:color="auto" w:fill="FFFFFF"/>
          </w:tcPr>
          <w:p w14:paraId="17C49D6F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1132" w:type="dxa"/>
            <w:shd w:val="clear" w:color="auto" w:fill="FFFFFF"/>
          </w:tcPr>
          <w:p w14:paraId="6CD85B33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712" w:type="dxa"/>
            <w:shd w:val="clear" w:color="auto" w:fill="FFFFFF"/>
          </w:tcPr>
          <w:p w14:paraId="432FB65A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14:paraId="18737A3B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14:paraId="2124F39D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14:paraId="21A2A122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850" w:type="dxa"/>
            <w:shd w:val="clear" w:color="auto" w:fill="FFFFFF"/>
          </w:tcPr>
          <w:p w14:paraId="770C59AF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94" w:type="dxa"/>
            <w:shd w:val="clear" w:color="auto" w:fill="FFFFFF"/>
          </w:tcPr>
          <w:p w14:paraId="2FD98197" w14:textId="77777777" w:rsidR="00815B14" w:rsidRPr="00111D6B" w:rsidRDefault="00815B14" w:rsidP="009415E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DD61CA" w:rsidRPr="007C164C" w14:paraId="294E932F" w14:textId="77777777" w:rsidTr="003A71D3">
        <w:trPr>
          <w:trHeight w:hRule="exact" w:val="2087"/>
        </w:trPr>
        <w:tc>
          <w:tcPr>
            <w:tcW w:w="1134" w:type="dxa"/>
            <w:vMerge w:val="restart"/>
            <w:shd w:val="clear" w:color="auto" w:fill="FFFFFF"/>
          </w:tcPr>
          <w:p w14:paraId="1F21A53C" w14:textId="77777777" w:rsidR="00DD61CA" w:rsidRPr="009C5347" w:rsidRDefault="00DD61CA" w:rsidP="009415E2">
            <w:pPr>
              <w:keepNext/>
              <w:outlineLvl w:val="3"/>
              <w:rPr>
                <w:bCs/>
                <w:sz w:val="20"/>
              </w:rPr>
            </w:pPr>
            <w:r w:rsidRPr="009C5347">
              <w:rPr>
                <w:sz w:val="20"/>
                <w:lang w:eastAsia="ru-RU"/>
              </w:rPr>
              <w:t>880900О.99.</w:t>
            </w:r>
            <w:proofErr w:type="gramStart"/>
            <w:r w:rsidRPr="009C5347">
              <w:rPr>
                <w:sz w:val="20"/>
                <w:lang w:eastAsia="ru-RU"/>
              </w:rPr>
              <w:t>0.ББ</w:t>
            </w:r>
            <w:proofErr w:type="gramEnd"/>
            <w:r w:rsidRPr="009C5347">
              <w:rPr>
                <w:sz w:val="20"/>
                <w:lang w:eastAsia="ru-RU"/>
              </w:rPr>
              <w:t>14АА02000</w:t>
            </w:r>
          </w:p>
        </w:tc>
        <w:tc>
          <w:tcPr>
            <w:tcW w:w="989" w:type="dxa"/>
            <w:vMerge w:val="restart"/>
            <w:shd w:val="clear" w:color="auto" w:fill="FFFFFF"/>
          </w:tcPr>
          <w:p w14:paraId="68CCC3B0" w14:textId="77777777" w:rsidR="00DD61CA" w:rsidRPr="00991C24" w:rsidRDefault="00DD61CA" w:rsidP="009415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</w:t>
            </w:r>
          </w:p>
        </w:tc>
        <w:tc>
          <w:tcPr>
            <w:tcW w:w="996" w:type="dxa"/>
            <w:vMerge w:val="restart"/>
            <w:shd w:val="clear" w:color="auto" w:fill="FFFFFF"/>
          </w:tcPr>
          <w:p w14:paraId="127C2F6D" w14:textId="77777777" w:rsidR="00DD61CA" w:rsidRPr="00991C24" w:rsidRDefault="00DD61CA" w:rsidP="009415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</w:t>
            </w:r>
          </w:p>
        </w:tc>
        <w:tc>
          <w:tcPr>
            <w:tcW w:w="1001" w:type="dxa"/>
            <w:vMerge w:val="restart"/>
            <w:shd w:val="clear" w:color="auto" w:fill="FFFFFF"/>
          </w:tcPr>
          <w:p w14:paraId="41341F12" w14:textId="77777777" w:rsidR="00DD61CA" w:rsidRPr="00991C24" w:rsidRDefault="00DD61CA" w:rsidP="009415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</w:t>
            </w:r>
          </w:p>
        </w:tc>
        <w:tc>
          <w:tcPr>
            <w:tcW w:w="980" w:type="dxa"/>
            <w:vMerge w:val="restart"/>
            <w:shd w:val="clear" w:color="auto" w:fill="FFFFFF"/>
          </w:tcPr>
          <w:p w14:paraId="0798D168" w14:textId="77777777" w:rsidR="00DD61CA" w:rsidRPr="00A15613" w:rsidRDefault="00DD61CA" w:rsidP="009415E2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центре психолого-</w:t>
            </w:r>
            <w:proofErr w:type="gramStart"/>
            <w:r>
              <w:rPr>
                <w:sz w:val="18"/>
                <w:szCs w:val="18"/>
              </w:rPr>
              <w:t>педагоги-ческой</w:t>
            </w:r>
            <w:proofErr w:type="gram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медицинс</w:t>
            </w:r>
            <w:proofErr w:type="spellEnd"/>
            <w:r>
              <w:rPr>
                <w:sz w:val="18"/>
                <w:szCs w:val="18"/>
              </w:rPr>
              <w:t>-кой и социальной помощи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0CA62A6C" w14:textId="77777777" w:rsidR="00DD61CA" w:rsidRPr="00441B3D" w:rsidRDefault="00DD61CA" w:rsidP="009415E2">
            <w:pPr>
              <w:keepNext/>
              <w:jc w:val="center"/>
              <w:outlineLvl w:val="3"/>
              <w:rPr>
                <w:bCs/>
                <w:sz w:val="18"/>
                <w:szCs w:val="18"/>
              </w:rPr>
            </w:pPr>
            <w:r w:rsidRPr="00441B3D">
              <w:rPr>
                <w:bCs/>
                <w:sz w:val="18"/>
                <w:szCs w:val="18"/>
              </w:rPr>
              <w:t>очная</w:t>
            </w:r>
          </w:p>
        </w:tc>
        <w:tc>
          <w:tcPr>
            <w:tcW w:w="2127" w:type="dxa"/>
            <w:shd w:val="clear" w:color="auto" w:fill="FFFFFF"/>
          </w:tcPr>
          <w:p w14:paraId="5DB62815" w14:textId="56F06229" w:rsidR="00DD61CA" w:rsidRPr="00757480" w:rsidRDefault="003A71D3" w:rsidP="00EE4E0E">
            <w:pPr>
              <w:pStyle w:val="ConsPlusNonformat"/>
              <w:rPr>
                <w:rFonts w:ascii="Times New Roman" w:hAnsi="Times New Roman" w:cs="Times New Roman"/>
                <w:sz w:val="18"/>
                <w:szCs w:val="18"/>
              </w:rPr>
            </w:pPr>
            <w:r w:rsidRPr="003A71D3">
              <w:rPr>
                <w:rFonts w:ascii="Times New Roman" w:hAnsi="Times New Roman" w:cs="Times New Roman"/>
                <w:bCs/>
                <w:sz w:val="18"/>
                <w:szCs w:val="18"/>
              </w:rPr>
              <w:t>Доля обучающихся, их родителей (законных представителей) и педагогических работников, получивших психолого-педагогическую консультативную помощь, удовлетворенных качеством предоставленной услуги</w:t>
            </w:r>
          </w:p>
        </w:tc>
        <w:tc>
          <w:tcPr>
            <w:tcW w:w="1132" w:type="dxa"/>
            <w:shd w:val="clear" w:color="auto" w:fill="FFFFFF"/>
          </w:tcPr>
          <w:p w14:paraId="302C85F8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процент</w:t>
            </w:r>
          </w:p>
          <w:p w14:paraId="371C5ADA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55D63C47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</w:t>
            </w:r>
          </w:p>
          <w:p w14:paraId="16D35CE4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459F5C49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0DA444F9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1F6BFDF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222BCFCA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05CF42F1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7B47C0C2" w14:textId="77777777" w:rsidR="00DD61CA" w:rsidRPr="009E3C57" w:rsidRDefault="00DD61CA" w:rsidP="00891429">
            <w:pPr>
              <w:keepNext/>
              <w:outlineLvl w:val="3"/>
              <w:rPr>
                <w:bCs/>
                <w:sz w:val="20"/>
              </w:rPr>
            </w:pPr>
          </w:p>
        </w:tc>
        <w:tc>
          <w:tcPr>
            <w:tcW w:w="712" w:type="dxa"/>
            <w:shd w:val="clear" w:color="auto" w:fill="FFFFFF"/>
          </w:tcPr>
          <w:p w14:paraId="0ABACEF0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744</w:t>
            </w:r>
          </w:p>
          <w:p w14:paraId="3BA1756D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3C229ED4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173408C1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42409081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41F48E23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  <w:p w14:paraId="5DFDB66B" w14:textId="77777777" w:rsidR="00DD61CA" w:rsidRDefault="00DD61CA" w:rsidP="00891429">
            <w:pPr>
              <w:keepNext/>
              <w:outlineLvl w:val="3"/>
              <w:rPr>
                <w:bCs/>
                <w:sz w:val="20"/>
              </w:rPr>
            </w:pPr>
          </w:p>
          <w:p w14:paraId="694C21AD" w14:textId="77777777" w:rsidR="00DD61CA" w:rsidRPr="009E3C57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28B4DEE3" w14:textId="77777777" w:rsidR="00DD61CA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  <w:p w14:paraId="3DD779AA" w14:textId="77777777" w:rsidR="00DD61CA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0E634860" w14:textId="77777777" w:rsidR="00DD61CA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11DC47A5" w14:textId="77777777" w:rsidR="00DD61CA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4AB54455" w14:textId="77777777" w:rsidR="00DD61CA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270B3DFB" w14:textId="77777777" w:rsidR="00DD61CA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75559C80" w14:textId="77777777" w:rsidR="00DD61CA" w:rsidRDefault="00DD61CA" w:rsidP="00891429">
            <w:pPr>
              <w:pStyle w:val="ConsPlusCell"/>
              <w:rPr>
                <w:sz w:val="20"/>
                <w:szCs w:val="20"/>
              </w:rPr>
            </w:pPr>
          </w:p>
          <w:p w14:paraId="7061BDED" w14:textId="77777777" w:rsidR="00DD61CA" w:rsidRPr="009E3C57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14:paraId="70C02ECC" w14:textId="77777777" w:rsidR="00DD61CA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  <w:p w14:paraId="17D03223" w14:textId="77777777" w:rsidR="00DD61CA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29201D17" w14:textId="77777777" w:rsidR="00DD61CA" w:rsidRDefault="00DD61CA" w:rsidP="00891429">
            <w:pPr>
              <w:pStyle w:val="ConsPlusCell"/>
              <w:rPr>
                <w:sz w:val="20"/>
                <w:szCs w:val="20"/>
              </w:rPr>
            </w:pPr>
          </w:p>
          <w:p w14:paraId="5008D3EC" w14:textId="77777777" w:rsidR="00DD61CA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7DB6D308" w14:textId="77777777" w:rsidR="00DD61CA" w:rsidRPr="009E3C57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69CAD2FD" w14:textId="77777777" w:rsidR="00DD61CA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14:paraId="250D2222" w14:textId="77777777" w:rsidR="00DD61CA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03E32D40" w14:textId="77777777" w:rsidR="00DD61CA" w:rsidRDefault="00DD61CA" w:rsidP="00891429">
            <w:pPr>
              <w:pStyle w:val="ConsPlusCell"/>
              <w:rPr>
                <w:sz w:val="20"/>
                <w:szCs w:val="20"/>
              </w:rPr>
            </w:pPr>
          </w:p>
          <w:p w14:paraId="3D4B9AE2" w14:textId="77777777" w:rsidR="00DD61CA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1881B781" w14:textId="77777777" w:rsidR="00DD61CA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43699CD1" w14:textId="77777777" w:rsidR="00DD61CA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  <w:p w14:paraId="45B1C64E" w14:textId="77777777" w:rsidR="00DD61CA" w:rsidRPr="009E3C57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50118A02" w14:textId="77777777" w:rsidR="00DD61CA" w:rsidRPr="003D32C4" w:rsidRDefault="00DD61CA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994" w:type="dxa"/>
            <w:shd w:val="clear" w:color="auto" w:fill="FFFFFF"/>
          </w:tcPr>
          <w:p w14:paraId="4BE8493D" w14:textId="77777777" w:rsidR="00DD61CA" w:rsidRPr="003D32C4" w:rsidRDefault="00DD61CA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</w:tr>
      <w:tr w:rsidR="00DD61CA" w:rsidRPr="007C164C" w14:paraId="0C2D8AA9" w14:textId="77777777" w:rsidTr="00634256">
        <w:trPr>
          <w:trHeight w:val="1322"/>
        </w:trPr>
        <w:tc>
          <w:tcPr>
            <w:tcW w:w="1134" w:type="dxa"/>
            <w:vMerge/>
            <w:shd w:val="clear" w:color="auto" w:fill="FFFFFF"/>
          </w:tcPr>
          <w:p w14:paraId="46714CBD" w14:textId="77777777" w:rsidR="00DD61CA" w:rsidRPr="00D6614A" w:rsidRDefault="00DD61CA" w:rsidP="009415E2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14:paraId="0399C043" w14:textId="77777777" w:rsidR="00DD61CA" w:rsidRPr="00D6614A" w:rsidRDefault="00DD61CA" w:rsidP="009415E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14:paraId="3C717666" w14:textId="77777777" w:rsidR="00DD61CA" w:rsidRPr="00D6614A" w:rsidRDefault="00DD61CA" w:rsidP="009415E2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14:paraId="67D7F966" w14:textId="77777777" w:rsidR="00DD61CA" w:rsidRPr="00D6614A" w:rsidRDefault="00DD61CA" w:rsidP="009415E2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14:paraId="6387AFCB" w14:textId="77777777" w:rsidR="00DD61CA" w:rsidRPr="00D6614A" w:rsidRDefault="00DD61CA" w:rsidP="009415E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676FF49B" w14:textId="77777777" w:rsidR="00DD61CA" w:rsidRPr="00D6614A" w:rsidRDefault="00DD61CA" w:rsidP="009415E2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14:paraId="4D07D3CC" w14:textId="1B2C3BD5" w:rsidR="00DD61CA" w:rsidRPr="00A15613" w:rsidRDefault="00DD61CA" w:rsidP="00EE4E0E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  <w:r w:rsidRPr="00A15613">
              <w:rPr>
                <w:rFonts w:eastAsia="Calibri"/>
                <w:sz w:val="18"/>
                <w:szCs w:val="18"/>
              </w:rPr>
              <w:t xml:space="preserve"> </w:t>
            </w:r>
            <w:r w:rsidRPr="00A15613">
              <w:rPr>
                <w:sz w:val="18"/>
                <w:szCs w:val="18"/>
                <w:lang w:eastAsia="ru-RU"/>
              </w:rPr>
              <w:t>обоснованных жалоб потребителе</w:t>
            </w:r>
            <w:r>
              <w:rPr>
                <w:sz w:val="18"/>
                <w:szCs w:val="18"/>
                <w:lang w:eastAsia="ru-RU"/>
              </w:rPr>
              <w:t xml:space="preserve">й, поступивших </w:t>
            </w:r>
            <w:r w:rsidR="003A71D3">
              <w:rPr>
                <w:sz w:val="18"/>
                <w:szCs w:val="18"/>
                <w:lang w:eastAsia="ru-RU"/>
              </w:rPr>
              <w:t xml:space="preserve">в </w:t>
            </w:r>
            <w:r w:rsidR="003A71D3" w:rsidRPr="00A15613">
              <w:rPr>
                <w:sz w:val="18"/>
                <w:szCs w:val="18"/>
                <w:lang w:eastAsia="ru-RU"/>
              </w:rPr>
              <w:t>учреждение</w:t>
            </w:r>
            <w:r w:rsidRPr="00A15613">
              <w:rPr>
                <w:sz w:val="18"/>
                <w:szCs w:val="18"/>
                <w:lang w:eastAsia="ru-RU"/>
              </w:rPr>
              <w:t xml:space="preserve"> или в управление образования</w:t>
            </w:r>
          </w:p>
        </w:tc>
        <w:tc>
          <w:tcPr>
            <w:tcW w:w="1132" w:type="dxa"/>
            <w:shd w:val="clear" w:color="auto" w:fill="FFFFFF"/>
          </w:tcPr>
          <w:p w14:paraId="40550BC1" w14:textId="77777777" w:rsidR="00DD61CA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единицы</w:t>
            </w:r>
          </w:p>
          <w:p w14:paraId="19B0D25E" w14:textId="77777777" w:rsidR="00DD61CA" w:rsidRPr="009E3C57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712" w:type="dxa"/>
            <w:shd w:val="clear" w:color="auto" w:fill="FFFFFF"/>
          </w:tcPr>
          <w:p w14:paraId="2F831F2A" w14:textId="77777777" w:rsidR="00DD61CA" w:rsidRPr="009E3C57" w:rsidRDefault="00DD61CA" w:rsidP="00891429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642</w:t>
            </w:r>
          </w:p>
        </w:tc>
        <w:tc>
          <w:tcPr>
            <w:tcW w:w="992" w:type="dxa"/>
            <w:shd w:val="clear" w:color="auto" w:fill="FFFFFF"/>
          </w:tcPr>
          <w:p w14:paraId="544F5EE1" w14:textId="77777777" w:rsidR="00DD61CA" w:rsidRPr="009E3C57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FFFFFF"/>
          </w:tcPr>
          <w:p w14:paraId="03F7C8AA" w14:textId="77777777" w:rsidR="00DD61CA" w:rsidRPr="009E3C57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shd w:val="clear" w:color="auto" w:fill="FFFFFF"/>
          </w:tcPr>
          <w:p w14:paraId="53D9DCF3" w14:textId="77777777" w:rsidR="00DD61CA" w:rsidRDefault="00DD61CA" w:rsidP="0089142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67FE4325" w14:textId="77777777" w:rsidR="00DD61CA" w:rsidRPr="003D32C4" w:rsidRDefault="00DD61CA" w:rsidP="009415E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FFFFFF"/>
          </w:tcPr>
          <w:p w14:paraId="2062DFB9" w14:textId="77777777" w:rsidR="00DD61CA" w:rsidRPr="003D32C4" w:rsidRDefault="00DD61CA" w:rsidP="009415E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</w:tbl>
    <w:p w14:paraId="4A2D2FB0" w14:textId="77777777" w:rsidR="00815B14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p w14:paraId="428B58EA" w14:textId="77777777" w:rsidR="00815B14" w:rsidRDefault="00815B14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p w14:paraId="317662AA" w14:textId="77777777" w:rsidR="003A71D3" w:rsidRDefault="003A71D3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p w14:paraId="5F380234" w14:textId="77777777" w:rsidR="003A71D3" w:rsidRDefault="003A71D3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p w14:paraId="7EC3A563" w14:textId="77777777" w:rsidR="003A71D3" w:rsidRDefault="003A71D3" w:rsidP="00815B14">
      <w:pPr>
        <w:widowControl w:val="0"/>
        <w:outlineLvl w:val="3"/>
        <w:rPr>
          <w:b/>
          <w:bCs/>
          <w:color w:val="000000"/>
          <w:szCs w:val="28"/>
          <w:shd w:val="clear" w:color="auto" w:fill="FFFFFF"/>
          <w:vertAlign w:val="superscript"/>
        </w:rPr>
      </w:pPr>
    </w:p>
    <w:p w14:paraId="76DEEB03" w14:textId="1CA49649" w:rsidR="00815B14" w:rsidRPr="003A71D3" w:rsidRDefault="009066E5" w:rsidP="003A71D3">
      <w:pPr>
        <w:numPr>
          <w:ilvl w:val="1"/>
          <w:numId w:val="41"/>
        </w:numPr>
        <w:rPr>
          <w:b/>
          <w:color w:val="000000"/>
          <w:szCs w:val="28"/>
          <w:shd w:val="clear" w:color="auto" w:fill="FFFFFF"/>
        </w:rPr>
      </w:pPr>
      <w:r w:rsidRPr="003A71D3">
        <w:rPr>
          <w:b/>
          <w:color w:val="000000"/>
          <w:szCs w:val="28"/>
          <w:shd w:val="clear" w:color="auto" w:fill="FFFFFF"/>
        </w:rPr>
        <w:t xml:space="preserve">Сведения о фактическом </w:t>
      </w:r>
      <w:r w:rsidR="003A71D3" w:rsidRPr="003A71D3">
        <w:rPr>
          <w:b/>
          <w:color w:val="000000"/>
          <w:szCs w:val="28"/>
          <w:shd w:val="clear" w:color="auto" w:fill="FFFFFF"/>
        </w:rPr>
        <w:t>достижении показателей</w:t>
      </w:r>
      <w:r w:rsidRPr="003A71D3">
        <w:rPr>
          <w:b/>
          <w:color w:val="000000"/>
          <w:szCs w:val="28"/>
          <w:shd w:val="clear" w:color="auto" w:fill="FFFFFF"/>
        </w:rPr>
        <w:t>, характеризующих объем муниципальной услуги:</w:t>
      </w:r>
    </w:p>
    <w:p w14:paraId="60EAC268" w14:textId="77777777" w:rsidR="002A30E4" w:rsidRPr="009066E5" w:rsidRDefault="002A30E4" w:rsidP="002A30E4">
      <w:pPr>
        <w:ind w:left="720"/>
        <w:rPr>
          <w:b/>
          <w:color w:val="000000"/>
          <w:szCs w:val="28"/>
          <w:shd w:val="clear" w:color="auto" w:fill="FFFFFF"/>
        </w:rPr>
      </w:pPr>
    </w:p>
    <w:tbl>
      <w:tblPr>
        <w:tblW w:w="14885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2"/>
        <w:gridCol w:w="712"/>
        <w:gridCol w:w="708"/>
        <w:gridCol w:w="713"/>
        <w:gridCol w:w="988"/>
        <w:gridCol w:w="851"/>
        <w:gridCol w:w="992"/>
        <w:gridCol w:w="851"/>
        <w:gridCol w:w="851"/>
        <w:gridCol w:w="1133"/>
        <w:gridCol w:w="1276"/>
        <w:gridCol w:w="1134"/>
        <w:gridCol w:w="1134"/>
        <w:gridCol w:w="1135"/>
        <w:gridCol w:w="1275"/>
      </w:tblGrid>
      <w:tr w:rsidR="002A30E4" w:rsidRPr="007C164C" w14:paraId="296ED3C6" w14:textId="77777777" w:rsidTr="003A4466">
        <w:trPr>
          <w:trHeight w:val="793"/>
        </w:trPr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F469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2E4500">
              <w:rPr>
                <w:b w:val="0"/>
                <w:bCs w:val="0"/>
                <w:sz w:val="20"/>
                <w:szCs w:val="20"/>
              </w:rPr>
              <w:t>Уникаль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2E4500">
              <w:rPr>
                <w:b w:val="0"/>
                <w:bCs w:val="0"/>
                <w:sz w:val="20"/>
                <w:szCs w:val="20"/>
              </w:rPr>
              <w:t>ный</w:t>
            </w:r>
            <w:proofErr w:type="spellEnd"/>
          </w:p>
          <w:p w14:paraId="561D37CF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номер</w:t>
            </w:r>
          </w:p>
          <w:p w14:paraId="39F2EDF8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14:paraId="37A020E8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1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27A5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A3BB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5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1F04" w14:textId="77777777" w:rsidR="002A30E4" w:rsidRPr="002A30E4" w:rsidRDefault="002A30E4" w:rsidP="009415E2">
            <w:pPr>
              <w:pStyle w:val="ConsPlusNormal"/>
              <w:ind w:left="222" w:hanging="222"/>
              <w:jc w:val="center"/>
              <w:rPr>
                <w:b w:val="0"/>
                <w:bCs w:val="0"/>
                <w:sz w:val="22"/>
                <w:szCs w:val="22"/>
              </w:rPr>
            </w:pPr>
            <w:r w:rsidRPr="002A30E4">
              <w:rPr>
                <w:b w:val="0"/>
                <w:bCs w:val="0"/>
                <w:sz w:val="22"/>
                <w:szCs w:val="22"/>
              </w:rPr>
              <w:t>Показатель объема муниципальной услуги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AD60" w14:textId="77777777" w:rsidR="002A30E4" w:rsidRPr="002A30E4" w:rsidRDefault="002A30E4" w:rsidP="002A30E4">
            <w:pPr>
              <w:pStyle w:val="ConsPlusNormal"/>
              <w:jc w:val="center"/>
              <w:rPr>
                <w:b w:val="0"/>
                <w:color w:val="000000"/>
                <w:sz w:val="20"/>
              </w:rPr>
            </w:pPr>
            <w:r w:rsidRPr="002A30E4">
              <w:rPr>
                <w:b w:val="0"/>
                <w:color w:val="000000"/>
                <w:sz w:val="20"/>
              </w:rPr>
              <w:t>Средний размер платы</w:t>
            </w:r>
          </w:p>
          <w:p w14:paraId="48741C4F" w14:textId="77777777" w:rsidR="002A30E4" w:rsidRPr="006A579B" w:rsidRDefault="002A30E4" w:rsidP="002A30E4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A30E4">
              <w:rPr>
                <w:b w:val="0"/>
                <w:color w:val="000000"/>
                <w:sz w:val="20"/>
              </w:rPr>
              <w:t>(цена, тариф)</w:t>
            </w:r>
          </w:p>
        </w:tc>
      </w:tr>
      <w:tr w:rsidR="002A30E4" w:rsidRPr="007C164C" w14:paraId="54898394" w14:textId="77777777" w:rsidTr="003A4466">
        <w:trPr>
          <w:trHeight w:val="396"/>
        </w:trPr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1AF0" w14:textId="77777777" w:rsidR="002A30E4" w:rsidRPr="002E4500" w:rsidRDefault="002A30E4" w:rsidP="002A30E4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1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3205" w14:textId="77777777" w:rsidR="002A30E4" w:rsidRPr="002E4500" w:rsidRDefault="002A30E4" w:rsidP="002A30E4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8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B291" w14:textId="77777777" w:rsidR="002A30E4" w:rsidRPr="002E4500" w:rsidRDefault="002A30E4" w:rsidP="002A30E4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7330" w14:textId="77777777" w:rsidR="002A30E4" w:rsidRPr="002E4500" w:rsidRDefault="002A30E4" w:rsidP="002A30E4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E4DB" w14:textId="77777777" w:rsidR="002A30E4" w:rsidRPr="002E4500" w:rsidRDefault="002A30E4" w:rsidP="002A30E4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133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16129F65" w14:textId="77777777" w:rsidR="002A30E4" w:rsidRPr="00B42F6F" w:rsidRDefault="002A30E4" w:rsidP="002A30E4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proofErr w:type="gramStart"/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>-</w:t>
            </w:r>
            <w:r w:rsidRPr="00B42F6F">
              <w:rPr>
                <w:color w:val="000000"/>
                <w:sz w:val="20"/>
              </w:rPr>
              <w:t>но</w:t>
            </w:r>
            <w:proofErr w:type="gramEnd"/>
          </w:p>
          <w:p w14:paraId="6379A6A7" w14:textId="77777777" w:rsidR="002A30E4" w:rsidRPr="00B42F6F" w:rsidRDefault="002A30E4" w:rsidP="002A30E4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4CFB4104" w14:textId="77777777" w:rsidR="002A30E4" w:rsidRPr="00111D6B" w:rsidRDefault="002A30E4" w:rsidP="002A30E4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FA02F4" w14:textId="77777777" w:rsidR="002A30E4" w:rsidRPr="008C50C0" w:rsidRDefault="002A30E4" w:rsidP="002A30E4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5B5035F0" w14:textId="77777777" w:rsidR="002A30E4" w:rsidRPr="00111D6B" w:rsidRDefault="002A30E4" w:rsidP="002A30E4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321639" w14:textId="77777777" w:rsidR="002A30E4" w:rsidRPr="00111D6B" w:rsidRDefault="002A30E4" w:rsidP="002A30E4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8B60F9" w14:textId="77777777" w:rsidR="002A30E4" w:rsidRDefault="002A30E4" w:rsidP="002A30E4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тклонен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ие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>, пре</w:t>
            </w:r>
            <w:r>
              <w:rPr>
                <w:color w:val="000000"/>
                <w:sz w:val="20"/>
              </w:rPr>
              <w:t>в</w:t>
            </w:r>
            <w:r w:rsidRPr="008C50C0">
              <w:rPr>
                <w:color w:val="000000"/>
                <w:sz w:val="20"/>
              </w:rPr>
              <w:t>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r w:rsidRPr="008C50C0">
              <w:rPr>
                <w:color w:val="000000"/>
                <w:sz w:val="20"/>
              </w:rPr>
              <w:t xml:space="preserve"> </w:t>
            </w:r>
          </w:p>
          <w:p w14:paraId="11140940" w14:textId="77777777" w:rsidR="002A30E4" w:rsidRPr="001D1F5B" w:rsidRDefault="002A30E4" w:rsidP="002A30E4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8C50C0">
              <w:rPr>
                <w:color w:val="000000"/>
                <w:sz w:val="20"/>
              </w:rPr>
              <w:t>допустимое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135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48B39917" w14:textId="77777777" w:rsidR="002A30E4" w:rsidRPr="008C50C0" w:rsidRDefault="002A30E4" w:rsidP="002A30E4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2D04F414" w14:textId="77777777" w:rsidR="002A30E4" w:rsidRPr="00171315" w:rsidRDefault="002A30E4" w:rsidP="002A30E4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46C3F" w14:textId="77777777" w:rsidR="002A30E4" w:rsidRPr="001D1F5B" w:rsidRDefault="002A30E4" w:rsidP="002A30E4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</w:p>
        </w:tc>
      </w:tr>
      <w:tr w:rsidR="002A30E4" w:rsidRPr="007C164C" w14:paraId="6D83A4E8" w14:textId="77777777" w:rsidTr="003A4466">
        <w:trPr>
          <w:trHeight w:val="1448"/>
        </w:trPr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A4AD" w14:textId="77777777" w:rsidR="002A30E4" w:rsidRPr="002E4500" w:rsidRDefault="002A30E4" w:rsidP="009415E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4781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___</w:t>
            </w:r>
          </w:p>
          <w:p w14:paraId="26E704B8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07ACCD0E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4D22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</w:t>
            </w:r>
          </w:p>
          <w:p w14:paraId="2FF2C9EC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103941E6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BBE3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</w:t>
            </w:r>
          </w:p>
          <w:p w14:paraId="7AB20187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19F180DF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A2FB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</w:t>
            </w:r>
          </w:p>
          <w:p w14:paraId="7E1E6B52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70081775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C849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_______</w:t>
            </w:r>
          </w:p>
          <w:p w14:paraId="11A857D6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023E72E1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показателя)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E151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ABC5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7467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6EAF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EC32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EB9F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E1BE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1717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C671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2A30E4" w:rsidRPr="007C164C" w14:paraId="7ACE02CB" w14:textId="77777777" w:rsidTr="003A4466">
        <w:trPr>
          <w:trHeight w:val="338"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3989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3448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7D35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25EE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06D5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FE62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C9BF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7D8E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69E9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C166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30E9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1FBB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0E8C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BA84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59DC" w14:textId="77777777" w:rsidR="002A30E4" w:rsidRPr="002E4500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E4500">
              <w:rPr>
                <w:b w:val="0"/>
                <w:bCs w:val="0"/>
                <w:sz w:val="20"/>
                <w:szCs w:val="20"/>
              </w:rPr>
              <w:t>15</w:t>
            </w:r>
          </w:p>
        </w:tc>
      </w:tr>
      <w:tr w:rsidR="002A30E4" w:rsidRPr="007C164C" w14:paraId="0DB576A3" w14:textId="77777777" w:rsidTr="003A4466"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1696" w14:textId="77777777" w:rsidR="002A30E4" w:rsidRPr="009C5347" w:rsidRDefault="002A30E4" w:rsidP="009415E2">
            <w:pPr>
              <w:keepNext/>
              <w:outlineLvl w:val="3"/>
              <w:rPr>
                <w:bCs/>
                <w:sz w:val="20"/>
              </w:rPr>
            </w:pPr>
            <w:r w:rsidRPr="009C5347">
              <w:rPr>
                <w:sz w:val="20"/>
                <w:lang w:eastAsia="ru-RU"/>
              </w:rPr>
              <w:t>880900О.99.</w:t>
            </w:r>
            <w:proofErr w:type="gramStart"/>
            <w:r w:rsidRPr="009C5347">
              <w:rPr>
                <w:sz w:val="20"/>
                <w:lang w:eastAsia="ru-RU"/>
              </w:rPr>
              <w:t>0.ББ</w:t>
            </w:r>
            <w:proofErr w:type="gramEnd"/>
            <w:r w:rsidRPr="009C5347">
              <w:rPr>
                <w:sz w:val="20"/>
                <w:lang w:eastAsia="ru-RU"/>
              </w:rPr>
              <w:t>14АА02000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679C" w14:textId="77777777" w:rsidR="002A30E4" w:rsidRPr="009E3C57" w:rsidRDefault="002A30E4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B3D3" w14:textId="77777777" w:rsidR="002A30E4" w:rsidRPr="009E3C57" w:rsidRDefault="002A30E4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6BB6" w14:textId="77777777" w:rsidR="002A30E4" w:rsidRPr="009E3C57" w:rsidRDefault="002A30E4" w:rsidP="009415E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F897" w14:textId="3DB50075" w:rsidR="002A30E4" w:rsidRPr="009E3C57" w:rsidRDefault="002A30E4" w:rsidP="009415E2">
            <w:pPr>
              <w:keepNext/>
              <w:jc w:val="center"/>
              <w:outlineLvl w:val="3"/>
              <w:rPr>
                <w:sz w:val="20"/>
              </w:rPr>
            </w:pPr>
            <w:r w:rsidRPr="009E3C57">
              <w:rPr>
                <w:sz w:val="20"/>
              </w:rPr>
              <w:t>В центре психо-лого-педагоги-</w:t>
            </w:r>
            <w:proofErr w:type="gramStart"/>
            <w:r w:rsidRPr="009E3C57">
              <w:rPr>
                <w:sz w:val="20"/>
              </w:rPr>
              <w:t>чес</w:t>
            </w:r>
            <w:r>
              <w:rPr>
                <w:sz w:val="20"/>
              </w:rPr>
              <w:t>-</w:t>
            </w:r>
            <w:r w:rsidRPr="009E3C57">
              <w:rPr>
                <w:sz w:val="20"/>
              </w:rPr>
              <w:t>кой</w:t>
            </w:r>
            <w:proofErr w:type="gramEnd"/>
            <w:r w:rsidRPr="009E3C57">
              <w:rPr>
                <w:sz w:val="20"/>
              </w:rPr>
              <w:t>, меди-цинской и социальной помощи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79AB" w14:textId="77777777" w:rsidR="002A30E4" w:rsidRPr="009E3C57" w:rsidRDefault="002A30E4" w:rsidP="009415E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7389" w14:textId="77777777" w:rsidR="00382F28" w:rsidRPr="009E3C57" w:rsidRDefault="003A4466" w:rsidP="009415E2">
            <w:pPr>
              <w:pStyle w:val="ConsPlusNormal"/>
              <w:rPr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18"/>
                <w:szCs w:val="18"/>
              </w:rPr>
              <w:t>Число обучающихся, их родителей (законных представителей) и педагогических работников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FD27" w14:textId="77777777" w:rsidR="002A30E4" w:rsidRPr="009E3C57" w:rsidRDefault="002A30E4" w:rsidP="009415E2">
            <w:pPr>
              <w:pStyle w:val="ConsPlusNormal"/>
              <w:rPr>
                <w:b w:val="0"/>
                <w:sz w:val="20"/>
                <w:szCs w:val="20"/>
              </w:rPr>
            </w:pPr>
            <w:r w:rsidRPr="009E3C57">
              <w:rPr>
                <w:rFonts w:eastAsia="Calibri"/>
                <w:b w:val="0"/>
                <w:sz w:val="20"/>
                <w:szCs w:val="20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855B" w14:textId="77777777" w:rsidR="002A30E4" w:rsidRPr="009E3C57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9E3C57">
              <w:rPr>
                <w:b w:val="0"/>
                <w:bCs w:val="0"/>
                <w:sz w:val="20"/>
                <w:szCs w:val="20"/>
              </w:rPr>
              <w:t>792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BE44" w14:textId="77777777" w:rsidR="002A30E4" w:rsidRPr="009E3C57" w:rsidRDefault="003A4466" w:rsidP="009415E2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3F30" w14:textId="7B24AD85" w:rsidR="002A30E4" w:rsidRPr="009E3C57" w:rsidRDefault="003A4466" w:rsidP="00BB6859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A71D3">
              <w:rPr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D5B3" w14:textId="51057B62" w:rsidR="002A30E4" w:rsidRPr="009E3C57" w:rsidRDefault="003A71D3" w:rsidP="009415E2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C3099C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15E2" w14:textId="7BB8D461" w:rsidR="002A30E4" w:rsidRPr="009E3C57" w:rsidRDefault="003A4466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8</w:t>
            </w:r>
            <w:r w:rsidR="003A71D3">
              <w:rPr>
                <w:b w:val="0"/>
                <w:bCs w:val="0"/>
                <w:sz w:val="20"/>
                <w:szCs w:val="20"/>
              </w:rPr>
              <w:t>6</w:t>
            </w:r>
            <w:r w:rsidR="00C3099C">
              <w:rPr>
                <w:b w:val="0"/>
                <w:bCs w:val="0"/>
                <w:sz w:val="20"/>
                <w:szCs w:val="20"/>
              </w:rPr>
              <w:t>%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617B" w14:textId="77777777" w:rsidR="002A30E4" w:rsidRPr="009E3C57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987C" w14:textId="77777777" w:rsidR="002A30E4" w:rsidRPr="009E3C57" w:rsidRDefault="002A30E4" w:rsidP="009415E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0594F76D" w14:textId="77777777" w:rsidR="00815B14" w:rsidRDefault="00815B14" w:rsidP="00815B14">
      <w:pPr>
        <w:widowControl w:val="0"/>
        <w:ind w:right="3039"/>
        <w:rPr>
          <w:b/>
          <w:color w:val="000000"/>
          <w:sz w:val="24"/>
          <w:szCs w:val="24"/>
          <w:shd w:val="clear" w:color="auto" w:fill="FFFFFF"/>
        </w:rPr>
      </w:pPr>
      <w:r>
        <w:rPr>
          <w:b/>
          <w:color w:val="000000"/>
          <w:sz w:val="24"/>
          <w:szCs w:val="24"/>
          <w:shd w:val="clear" w:color="auto" w:fill="FFFFFF"/>
        </w:rPr>
        <w:t xml:space="preserve"> </w:t>
      </w:r>
    </w:p>
    <w:p w14:paraId="3EE4CA85" w14:textId="77777777" w:rsidR="00815B14" w:rsidRDefault="00815B14" w:rsidP="00815B14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6A3A1373" w14:textId="77777777" w:rsidR="00815B14" w:rsidRDefault="00815B14" w:rsidP="00815B14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51091963" w14:textId="77777777" w:rsidR="002A30E4" w:rsidRDefault="002A30E4" w:rsidP="00815B14">
      <w:pPr>
        <w:widowControl w:val="0"/>
        <w:outlineLvl w:val="3"/>
        <w:rPr>
          <w:bCs/>
          <w:color w:val="000000"/>
          <w:szCs w:val="28"/>
          <w:shd w:val="clear" w:color="auto" w:fill="FFFFFF"/>
        </w:rPr>
      </w:pPr>
    </w:p>
    <w:p w14:paraId="651FD968" w14:textId="77777777" w:rsidR="009C5347" w:rsidRDefault="009C5347" w:rsidP="009E6393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14:paraId="11E460F2" w14:textId="77777777" w:rsidR="00093013" w:rsidRDefault="00382F28" w:rsidP="009E6393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br w:type="page"/>
      </w:r>
      <w:r w:rsidR="00384715" w:rsidRPr="009C5347">
        <w:rPr>
          <w:bCs/>
          <w:color w:val="000000"/>
          <w:szCs w:val="28"/>
          <w:shd w:val="clear" w:color="auto" w:fill="FFFFFF"/>
        </w:rPr>
        <w:lastRenderedPageBreak/>
        <w:t>Р</w:t>
      </w:r>
      <w:r w:rsidR="00B34920" w:rsidRPr="009C5347">
        <w:rPr>
          <w:bCs/>
          <w:color w:val="000000"/>
          <w:szCs w:val="28"/>
          <w:shd w:val="clear" w:color="auto" w:fill="FFFFFF"/>
        </w:rPr>
        <w:t xml:space="preserve">АЗДЕЛ № </w:t>
      </w:r>
      <w:r w:rsidR="00815B14" w:rsidRPr="009C5347">
        <w:rPr>
          <w:bCs/>
          <w:color w:val="000000"/>
          <w:szCs w:val="28"/>
          <w:shd w:val="clear" w:color="auto" w:fill="FFFFFF"/>
        </w:rPr>
        <w:t>9</w:t>
      </w:r>
    </w:p>
    <w:p w14:paraId="0167E88D" w14:textId="77777777" w:rsidR="009C5347" w:rsidRDefault="009C5347" w:rsidP="009E6393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tbl>
      <w:tblPr>
        <w:tblpPr w:leftFromText="180" w:rightFromText="180" w:vertAnchor="text" w:horzAnchor="page" w:tblpX="12913" w:tblpY="26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8B0674" w:rsidRPr="00081015" w14:paraId="282A5A7D" w14:textId="77777777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A512B63" w14:textId="77777777" w:rsidR="008B0674" w:rsidRPr="00606B29" w:rsidRDefault="008B0674" w:rsidP="00A31E14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606B2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FA375A" w14:textId="77777777" w:rsidR="008B0674" w:rsidRPr="00081015" w:rsidRDefault="005E0803" w:rsidP="00A31E14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szCs w:val="28"/>
              </w:rPr>
              <w:t>50.Г54.0</w:t>
            </w:r>
          </w:p>
        </w:tc>
      </w:tr>
    </w:tbl>
    <w:p w14:paraId="7BDE4705" w14:textId="77777777" w:rsidR="00382F28" w:rsidRDefault="00B34920" w:rsidP="009E6393">
      <w:pPr>
        <w:pStyle w:val="ConsPlusNonforma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67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1. Наименование муниципальной услуги: </w:t>
      </w:r>
    </w:p>
    <w:p w14:paraId="19579450" w14:textId="77777777" w:rsidR="00933E19" w:rsidRPr="009E6393" w:rsidRDefault="00BE506B" w:rsidP="009E639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7854">
        <w:rPr>
          <w:rFonts w:ascii="Times New Roman" w:hAnsi="Times New Roman" w:cs="Times New Roman"/>
          <w:sz w:val="28"/>
          <w:szCs w:val="28"/>
        </w:rPr>
        <w:t>Коррекционно-развивающая, компенсирующая и лог</w:t>
      </w:r>
      <w:r w:rsidR="009E6393">
        <w:rPr>
          <w:rFonts w:ascii="Times New Roman" w:hAnsi="Times New Roman" w:cs="Times New Roman"/>
          <w:sz w:val="28"/>
          <w:szCs w:val="28"/>
        </w:rPr>
        <w:t>опедическая помощь обучающимся.</w:t>
      </w:r>
    </w:p>
    <w:p w14:paraId="4FE18087" w14:textId="77777777" w:rsidR="00B34920" w:rsidRPr="00982FD6" w:rsidRDefault="00B34920" w:rsidP="00C61E5D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14:paraId="190C8F1D" w14:textId="77777777" w:rsidR="00BE506B" w:rsidRPr="00081015" w:rsidRDefault="00354A84" w:rsidP="00BE506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14:paraId="11DB1DBC" w14:textId="77777777" w:rsidR="009066E5" w:rsidRPr="009066E5" w:rsidRDefault="009066E5" w:rsidP="009066E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>
        <w:rPr>
          <w:b/>
          <w:bCs/>
          <w:color w:val="000000"/>
          <w:szCs w:val="28"/>
          <w:shd w:val="clear" w:color="auto" w:fill="FFFFFF"/>
        </w:rPr>
        <w:t xml:space="preserve">3. </w:t>
      </w:r>
      <w:r w:rsidRPr="009066E5">
        <w:rPr>
          <w:b/>
          <w:bCs/>
          <w:color w:val="000000"/>
          <w:szCs w:val="28"/>
          <w:shd w:val="clear" w:color="auto" w:fill="FFFFFF"/>
        </w:rPr>
        <w:t xml:space="preserve">Сведения о фактическом достижении показателей, характеризующих объем и (или) качество муниципальной </w:t>
      </w:r>
    </w:p>
    <w:p w14:paraId="1E1072BE" w14:textId="77777777" w:rsidR="009066E5" w:rsidRPr="009066E5" w:rsidRDefault="009066E5" w:rsidP="009066E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9066E5">
        <w:rPr>
          <w:b/>
          <w:bCs/>
          <w:color w:val="000000"/>
          <w:szCs w:val="28"/>
          <w:shd w:val="clear" w:color="auto" w:fill="FFFFFF"/>
        </w:rPr>
        <w:t>услуги</w:t>
      </w:r>
    </w:p>
    <w:p w14:paraId="780E9466" w14:textId="77777777" w:rsidR="003D32C4" w:rsidRDefault="009066E5" w:rsidP="009066E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9066E5">
        <w:rPr>
          <w:b/>
          <w:bCs/>
          <w:color w:val="000000"/>
          <w:szCs w:val="28"/>
          <w:shd w:val="clear" w:color="auto" w:fill="FFFFFF"/>
        </w:rPr>
        <w:t xml:space="preserve">3.1. Сведения о фактическом </w:t>
      </w:r>
      <w:proofErr w:type="gramStart"/>
      <w:r w:rsidRPr="009066E5">
        <w:rPr>
          <w:b/>
          <w:bCs/>
          <w:color w:val="000000"/>
          <w:szCs w:val="28"/>
          <w:shd w:val="clear" w:color="auto" w:fill="FFFFFF"/>
        </w:rPr>
        <w:t>достижении  показателей</w:t>
      </w:r>
      <w:proofErr w:type="gramEnd"/>
      <w:r w:rsidRPr="009066E5">
        <w:rPr>
          <w:b/>
          <w:bCs/>
          <w:color w:val="000000"/>
          <w:szCs w:val="28"/>
          <w:shd w:val="clear" w:color="auto" w:fill="FFFFFF"/>
        </w:rPr>
        <w:t>, характеризующих качество муниципальной услуги</w:t>
      </w:r>
    </w:p>
    <w:tbl>
      <w:tblPr>
        <w:tblW w:w="5106" w:type="pct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2"/>
        <w:gridCol w:w="988"/>
        <w:gridCol w:w="995"/>
        <w:gridCol w:w="1000"/>
        <w:gridCol w:w="979"/>
        <w:gridCol w:w="992"/>
        <w:gridCol w:w="2124"/>
        <w:gridCol w:w="993"/>
        <w:gridCol w:w="566"/>
        <w:gridCol w:w="991"/>
        <w:gridCol w:w="849"/>
        <w:gridCol w:w="850"/>
        <w:gridCol w:w="1132"/>
        <w:gridCol w:w="1274"/>
      </w:tblGrid>
      <w:tr w:rsidR="00634256" w:rsidRPr="009066E5" w14:paraId="1FCC9888" w14:textId="77777777" w:rsidTr="00382F28">
        <w:trPr>
          <w:trHeight w:hRule="exact" w:val="371"/>
        </w:trPr>
        <w:tc>
          <w:tcPr>
            <w:tcW w:w="1135" w:type="dxa"/>
            <w:vMerge w:val="restart"/>
            <w:shd w:val="clear" w:color="auto" w:fill="FFFFFF"/>
          </w:tcPr>
          <w:p w14:paraId="626001CB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986" w:type="dxa"/>
            <w:gridSpan w:val="3"/>
            <w:vMerge w:val="restart"/>
            <w:shd w:val="clear" w:color="auto" w:fill="FFFFFF"/>
          </w:tcPr>
          <w:p w14:paraId="1831A296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73" w:type="dxa"/>
            <w:gridSpan w:val="2"/>
            <w:vMerge w:val="restart"/>
            <w:shd w:val="clear" w:color="auto" w:fill="FFFFFF"/>
          </w:tcPr>
          <w:p w14:paraId="4337262A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sz w:val="20"/>
              </w:rPr>
              <w:t>муниципальной</w:t>
            </w:r>
            <w:r w:rsidRPr="00111D6B">
              <w:rPr>
                <w:color w:val="000000"/>
                <w:sz w:val="20"/>
              </w:rPr>
              <w:t xml:space="preserve"> услуги</w:t>
            </w:r>
          </w:p>
        </w:tc>
        <w:tc>
          <w:tcPr>
            <w:tcW w:w="8791" w:type="dxa"/>
            <w:gridSpan w:val="8"/>
            <w:shd w:val="clear" w:color="auto" w:fill="FFFFFF"/>
          </w:tcPr>
          <w:p w14:paraId="35BFF2A6" w14:textId="77777777" w:rsidR="00634256" w:rsidRPr="009066E5" w:rsidRDefault="00634256" w:rsidP="00140FA2">
            <w:pPr>
              <w:keepNext/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9066E5">
              <w:rPr>
                <w:color w:val="000000"/>
                <w:sz w:val="22"/>
                <w:szCs w:val="22"/>
              </w:rPr>
              <w:t>Показатель качества муниципальной услуги</w:t>
            </w:r>
          </w:p>
        </w:tc>
      </w:tr>
      <w:tr w:rsidR="00634256" w:rsidRPr="00171315" w14:paraId="26F75459" w14:textId="77777777" w:rsidTr="00382F28">
        <w:trPr>
          <w:trHeight w:hRule="exact" w:val="1128"/>
        </w:trPr>
        <w:tc>
          <w:tcPr>
            <w:tcW w:w="1135" w:type="dxa"/>
            <w:vMerge/>
            <w:shd w:val="clear" w:color="auto" w:fill="FFFFFF"/>
          </w:tcPr>
          <w:p w14:paraId="0704652A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986" w:type="dxa"/>
            <w:gridSpan w:val="3"/>
            <w:vMerge/>
            <w:shd w:val="clear" w:color="auto" w:fill="FFFFFF"/>
          </w:tcPr>
          <w:p w14:paraId="4EA9A1DF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973" w:type="dxa"/>
            <w:gridSpan w:val="2"/>
            <w:vMerge/>
            <w:shd w:val="clear" w:color="auto" w:fill="FFFFFF"/>
          </w:tcPr>
          <w:p w14:paraId="5CB3C8E4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127" w:type="dxa"/>
            <w:vMerge w:val="restart"/>
            <w:shd w:val="clear" w:color="auto" w:fill="FFFFFF"/>
          </w:tcPr>
          <w:p w14:paraId="782ECDB5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1561" w:type="dxa"/>
            <w:gridSpan w:val="2"/>
            <w:shd w:val="clear" w:color="auto" w:fill="FFFFFF"/>
          </w:tcPr>
          <w:p w14:paraId="369694C3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49D5C7FE" w14:textId="77777777" w:rsidR="00634256" w:rsidRPr="00B42F6F" w:rsidRDefault="00634256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proofErr w:type="gramStart"/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>-</w:t>
            </w:r>
            <w:r w:rsidRPr="00B42F6F">
              <w:rPr>
                <w:color w:val="000000"/>
                <w:sz w:val="20"/>
              </w:rPr>
              <w:t>но</w:t>
            </w:r>
            <w:proofErr w:type="gramEnd"/>
          </w:p>
          <w:p w14:paraId="29663C3B" w14:textId="77777777" w:rsidR="00634256" w:rsidRPr="00B42F6F" w:rsidRDefault="00634256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52217EEC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0EF541" w14:textId="77777777" w:rsidR="00634256" w:rsidRPr="008C50C0" w:rsidRDefault="00634256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5AE3B06E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F4426D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A540F8" w14:textId="77777777" w:rsidR="00634256" w:rsidRPr="001D1F5B" w:rsidRDefault="00634256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8C50C0">
              <w:rPr>
                <w:color w:val="000000"/>
                <w:sz w:val="20"/>
              </w:rPr>
              <w:t xml:space="preserve">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допустимое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22BA16D4" w14:textId="77777777" w:rsidR="00634256" w:rsidRPr="008C50C0" w:rsidRDefault="00634256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580A8759" w14:textId="77777777" w:rsidR="00634256" w:rsidRPr="00171315" w:rsidRDefault="00634256" w:rsidP="00140FA2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</w:tr>
      <w:tr w:rsidR="00634256" w:rsidRPr="00111D6B" w14:paraId="00C13523" w14:textId="77777777" w:rsidTr="00140FA2">
        <w:trPr>
          <w:trHeight w:val="1261"/>
        </w:trPr>
        <w:tc>
          <w:tcPr>
            <w:tcW w:w="1135" w:type="dxa"/>
            <w:vMerge/>
            <w:shd w:val="clear" w:color="auto" w:fill="FFFFFF"/>
          </w:tcPr>
          <w:p w14:paraId="796BAD33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89" w:type="dxa"/>
            <w:shd w:val="clear" w:color="auto" w:fill="FFFFFF"/>
          </w:tcPr>
          <w:p w14:paraId="32E079AF" w14:textId="77777777" w:rsidR="00634256" w:rsidRPr="00111D6B" w:rsidRDefault="00634256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68A907A9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</w:t>
            </w:r>
            <w:r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6" w:type="dxa"/>
            <w:shd w:val="clear" w:color="auto" w:fill="FFFFFF"/>
          </w:tcPr>
          <w:p w14:paraId="3797DD79" w14:textId="77777777" w:rsidR="00634256" w:rsidRPr="00111D6B" w:rsidRDefault="00634256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58184731" w14:textId="77777777" w:rsidR="00634256" w:rsidRPr="00111D6B" w:rsidRDefault="00634256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001" w:type="dxa"/>
            <w:shd w:val="clear" w:color="auto" w:fill="FFFFFF"/>
          </w:tcPr>
          <w:p w14:paraId="367013A5" w14:textId="77777777" w:rsidR="00634256" w:rsidRPr="00111D6B" w:rsidRDefault="00634256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04AE698D" w14:textId="77777777" w:rsidR="00634256" w:rsidRPr="00111D6B" w:rsidRDefault="00634256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80" w:type="dxa"/>
            <w:shd w:val="clear" w:color="auto" w:fill="FFFFFF"/>
          </w:tcPr>
          <w:p w14:paraId="3213FA13" w14:textId="77777777" w:rsidR="00634256" w:rsidRPr="00111D6B" w:rsidRDefault="00634256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436D790D" w14:textId="77777777" w:rsidR="00634256" w:rsidRPr="00111D6B" w:rsidRDefault="00634256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14:paraId="59C9D2DE" w14:textId="77777777" w:rsidR="00634256" w:rsidRPr="00111D6B" w:rsidRDefault="00634256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2EAB851D" w14:textId="77777777" w:rsidR="00634256" w:rsidRPr="00111D6B" w:rsidRDefault="00634256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2127" w:type="dxa"/>
            <w:vMerge/>
            <w:shd w:val="clear" w:color="auto" w:fill="FFFFFF"/>
          </w:tcPr>
          <w:p w14:paraId="051E63AF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4" w:type="dxa"/>
            <w:shd w:val="clear" w:color="auto" w:fill="FFFFFF"/>
          </w:tcPr>
          <w:p w14:paraId="79E2E240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</w:p>
        </w:tc>
        <w:tc>
          <w:tcPr>
            <w:tcW w:w="567" w:type="dxa"/>
            <w:shd w:val="clear" w:color="auto" w:fill="FFFFFF"/>
          </w:tcPr>
          <w:p w14:paraId="100E9B80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2" w:type="dxa"/>
            <w:vMerge/>
            <w:shd w:val="clear" w:color="auto" w:fill="FFFFFF"/>
          </w:tcPr>
          <w:p w14:paraId="1B7046DB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3D5B12BB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69EA5B3C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5EBAFBB0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4656888C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634256" w:rsidRPr="00111D6B" w14:paraId="30FD0B78" w14:textId="77777777" w:rsidTr="00140FA2">
        <w:trPr>
          <w:trHeight w:hRule="exact" w:val="372"/>
        </w:trPr>
        <w:tc>
          <w:tcPr>
            <w:tcW w:w="1135" w:type="dxa"/>
            <w:shd w:val="clear" w:color="auto" w:fill="FFFFFF"/>
          </w:tcPr>
          <w:p w14:paraId="0F201DC4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89" w:type="dxa"/>
            <w:shd w:val="clear" w:color="auto" w:fill="FFFFFF"/>
          </w:tcPr>
          <w:p w14:paraId="5E229576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6" w:type="dxa"/>
            <w:shd w:val="clear" w:color="auto" w:fill="FFFFFF"/>
          </w:tcPr>
          <w:p w14:paraId="6FCCAA1E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001" w:type="dxa"/>
            <w:shd w:val="clear" w:color="auto" w:fill="FFFFFF"/>
          </w:tcPr>
          <w:p w14:paraId="19A725C1" w14:textId="77777777" w:rsidR="00634256" w:rsidRPr="00111D6B" w:rsidRDefault="00634256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980" w:type="dxa"/>
            <w:shd w:val="clear" w:color="auto" w:fill="FFFFFF"/>
          </w:tcPr>
          <w:p w14:paraId="3C602379" w14:textId="77777777" w:rsidR="00634256" w:rsidRPr="00111D6B" w:rsidRDefault="00634256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14:paraId="4F3DA1F0" w14:textId="77777777" w:rsidR="00634256" w:rsidRPr="00111D6B" w:rsidRDefault="00634256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2127" w:type="dxa"/>
            <w:shd w:val="clear" w:color="auto" w:fill="FFFFFF"/>
          </w:tcPr>
          <w:p w14:paraId="0A7A4AE2" w14:textId="77777777" w:rsidR="00634256" w:rsidRPr="00111D6B" w:rsidRDefault="00634256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994" w:type="dxa"/>
            <w:shd w:val="clear" w:color="auto" w:fill="FFFFFF"/>
          </w:tcPr>
          <w:p w14:paraId="109779A6" w14:textId="77777777" w:rsidR="00634256" w:rsidRPr="00111D6B" w:rsidRDefault="00634256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567" w:type="dxa"/>
            <w:shd w:val="clear" w:color="auto" w:fill="FFFFFF"/>
          </w:tcPr>
          <w:p w14:paraId="1E229BF7" w14:textId="77777777" w:rsidR="00634256" w:rsidRPr="00111D6B" w:rsidRDefault="00634256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14:paraId="30C61139" w14:textId="77777777" w:rsidR="00634256" w:rsidRPr="00111D6B" w:rsidRDefault="00634256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14:paraId="398F7DEA" w14:textId="77777777" w:rsidR="00634256" w:rsidRPr="00111D6B" w:rsidRDefault="00634256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14:paraId="50DE5B6A" w14:textId="77777777" w:rsidR="00634256" w:rsidRPr="00111D6B" w:rsidRDefault="00634256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1134" w:type="dxa"/>
            <w:shd w:val="clear" w:color="auto" w:fill="FFFFFF"/>
          </w:tcPr>
          <w:p w14:paraId="7D65D070" w14:textId="77777777" w:rsidR="00634256" w:rsidRPr="00111D6B" w:rsidRDefault="00634256" w:rsidP="00140FA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76" w:type="dxa"/>
            <w:shd w:val="clear" w:color="auto" w:fill="FFFFFF"/>
          </w:tcPr>
          <w:p w14:paraId="45FA5E36" w14:textId="77777777" w:rsidR="00634256" w:rsidRPr="00111D6B" w:rsidRDefault="00634256" w:rsidP="00140FA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634256" w:rsidRPr="003D32C4" w14:paraId="354BB570" w14:textId="77777777" w:rsidTr="00382F28">
        <w:trPr>
          <w:trHeight w:hRule="exact" w:val="1039"/>
        </w:trPr>
        <w:tc>
          <w:tcPr>
            <w:tcW w:w="1135" w:type="dxa"/>
            <w:vMerge w:val="restart"/>
            <w:shd w:val="clear" w:color="auto" w:fill="FFFFFF"/>
          </w:tcPr>
          <w:p w14:paraId="76ADC9DD" w14:textId="77777777" w:rsidR="00634256" w:rsidRDefault="00634256" w:rsidP="00634256">
            <w:pPr>
              <w:rPr>
                <w:bCs/>
                <w:sz w:val="18"/>
                <w:szCs w:val="18"/>
              </w:rPr>
            </w:pPr>
            <w:r w:rsidRPr="00C437DB">
              <w:rPr>
                <w:sz w:val="20"/>
                <w:lang w:eastAsia="ru-RU"/>
              </w:rPr>
              <w:t>853212О.99.</w:t>
            </w:r>
            <w:proofErr w:type="gramStart"/>
            <w:r w:rsidRPr="00C437DB">
              <w:rPr>
                <w:sz w:val="20"/>
                <w:lang w:eastAsia="ru-RU"/>
              </w:rPr>
              <w:t>0.БВ</w:t>
            </w:r>
            <w:proofErr w:type="gramEnd"/>
            <w:r w:rsidRPr="00C437DB">
              <w:rPr>
                <w:sz w:val="20"/>
                <w:lang w:eastAsia="ru-RU"/>
              </w:rPr>
              <w:t>22АА02001</w:t>
            </w:r>
          </w:p>
          <w:p w14:paraId="04262A3C" w14:textId="77777777" w:rsidR="00634256" w:rsidRPr="009066E5" w:rsidRDefault="00634256" w:rsidP="00140FA2">
            <w:pPr>
              <w:rPr>
                <w:sz w:val="20"/>
              </w:rPr>
            </w:pPr>
          </w:p>
          <w:p w14:paraId="472EF884" w14:textId="77777777" w:rsidR="00634256" w:rsidRPr="009066E5" w:rsidRDefault="00634256" w:rsidP="00140FA2">
            <w:pPr>
              <w:rPr>
                <w:sz w:val="20"/>
              </w:rPr>
            </w:pPr>
          </w:p>
        </w:tc>
        <w:tc>
          <w:tcPr>
            <w:tcW w:w="989" w:type="dxa"/>
            <w:vMerge w:val="restart"/>
            <w:shd w:val="clear" w:color="auto" w:fill="FFFFFF"/>
          </w:tcPr>
          <w:p w14:paraId="7000CD0C" w14:textId="77777777" w:rsidR="00634256" w:rsidRPr="009066E5" w:rsidRDefault="00634256" w:rsidP="00140FA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996" w:type="dxa"/>
            <w:vMerge w:val="restart"/>
            <w:shd w:val="clear" w:color="auto" w:fill="FFFFFF"/>
          </w:tcPr>
          <w:p w14:paraId="69C7312E" w14:textId="77777777" w:rsidR="00634256" w:rsidRPr="009066E5" w:rsidRDefault="00634256" w:rsidP="00140FA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1001" w:type="dxa"/>
            <w:vMerge w:val="restart"/>
            <w:shd w:val="clear" w:color="auto" w:fill="FFFFFF"/>
          </w:tcPr>
          <w:p w14:paraId="19B69A3D" w14:textId="77777777" w:rsidR="00634256" w:rsidRPr="009066E5" w:rsidRDefault="00634256" w:rsidP="00140FA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980" w:type="dxa"/>
            <w:vMerge w:val="restart"/>
            <w:shd w:val="clear" w:color="auto" w:fill="FFFFFF"/>
          </w:tcPr>
          <w:p w14:paraId="0D47D88D" w14:textId="77777777" w:rsidR="00634256" w:rsidRPr="009066E5" w:rsidRDefault="00634256" w:rsidP="00140FA2">
            <w:pPr>
              <w:keepNext/>
              <w:jc w:val="center"/>
              <w:outlineLvl w:val="3"/>
              <w:rPr>
                <w:sz w:val="20"/>
              </w:rPr>
            </w:pPr>
            <w:r w:rsidRPr="009066E5">
              <w:rPr>
                <w:sz w:val="20"/>
              </w:rPr>
              <w:t>В центре психолого-</w:t>
            </w:r>
            <w:proofErr w:type="gramStart"/>
            <w:r w:rsidRPr="009066E5">
              <w:rPr>
                <w:sz w:val="20"/>
              </w:rPr>
              <w:t>педагоги-ческой</w:t>
            </w:r>
            <w:proofErr w:type="gramEnd"/>
            <w:r w:rsidRPr="009066E5">
              <w:rPr>
                <w:sz w:val="20"/>
              </w:rPr>
              <w:t xml:space="preserve">, </w:t>
            </w:r>
            <w:proofErr w:type="spellStart"/>
            <w:r w:rsidRPr="009066E5">
              <w:rPr>
                <w:sz w:val="20"/>
              </w:rPr>
              <w:t>медицинс</w:t>
            </w:r>
            <w:proofErr w:type="spellEnd"/>
            <w:r w:rsidRPr="009066E5">
              <w:rPr>
                <w:sz w:val="20"/>
              </w:rPr>
              <w:t xml:space="preserve">-кой и </w:t>
            </w:r>
            <w:proofErr w:type="spellStart"/>
            <w:r w:rsidRPr="009066E5">
              <w:rPr>
                <w:sz w:val="20"/>
              </w:rPr>
              <w:t>социальн</w:t>
            </w:r>
            <w:proofErr w:type="spellEnd"/>
            <w:r w:rsidR="002A30E4">
              <w:rPr>
                <w:sz w:val="20"/>
              </w:rPr>
              <w:t>-</w:t>
            </w:r>
            <w:r w:rsidRPr="009066E5">
              <w:rPr>
                <w:sz w:val="20"/>
              </w:rPr>
              <w:t>ой помощи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184B4A27" w14:textId="77777777" w:rsidR="00634256" w:rsidRPr="009066E5" w:rsidRDefault="00634256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066E5">
              <w:rPr>
                <w:bCs/>
                <w:sz w:val="20"/>
              </w:rPr>
              <w:t>очная</w:t>
            </w:r>
          </w:p>
        </w:tc>
        <w:tc>
          <w:tcPr>
            <w:tcW w:w="2127" w:type="dxa"/>
            <w:shd w:val="clear" w:color="auto" w:fill="FFFFFF"/>
          </w:tcPr>
          <w:p w14:paraId="1B688519" w14:textId="77777777" w:rsidR="00634256" w:rsidRPr="00634256" w:rsidRDefault="00634256" w:rsidP="00382F28">
            <w:pPr>
              <w:pStyle w:val="ConsPlusNonformat"/>
              <w:ind w:left="2" w:hanging="2"/>
              <w:rPr>
                <w:rFonts w:ascii="Times New Roman" w:hAnsi="Times New Roman" w:cs="Times New Roman"/>
                <w:bCs/>
              </w:rPr>
            </w:pPr>
            <w:r w:rsidRPr="00634256">
              <w:rPr>
                <w:rFonts w:ascii="Times New Roman" w:hAnsi="Times New Roman" w:cs="Times New Roman"/>
                <w:bCs/>
              </w:rPr>
              <w:t>Доля детей, имеющих</w:t>
            </w:r>
          </w:p>
          <w:p w14:paraId="13C6DC23" w14:textId="77777777" w:rsidR="00634256" w:rsidRPr="00634256" w:rsidRDefault="00634256" w:rsidP="00382F28">
            <w:pPr>
              <w:pStyle w:val="ConsPlusNonformat"/>
              <w:ind w:left="2" w:hanging="2"/>
              <w:rPr>
                <w:rFonts w:ascii="Times New Roman" w:hAnsi="Times New Roman" w:cs="Times New Roman"/>
                <w:bCs/>
              </w:rPr>
            </w:pPr>
            <w:r w:rsidRPr="00634256">
              <w:rPr>
                <w:rFonts w:ascii="Times New Roman" w:hAnsi="Times New Roman" w:cs="Times New Roman"/>
                <w:bCs/>
              </w:rPr>
              <w:t xml:space="preserve"> «положительную   </w:t>
            </w:r>
          </w:p>
          <w:p w14:paraId="4EF7EC34" w14:textId="77777777" w:rsidR="00634256" w:rsidRPr="00382F28" w:rsidRDefault="00382F28" w:rsidP="00382F28">
            <w:pPr>
              <w:pStyle w:val="ConsPlusNonformat"/>
              <w:ind w:left="2" w:hanging="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динамику» по итогам реализации </w:t>
            </w:r>
            <w:r w:rsidR="00634256" w:rsidRPr="00634256">
              <w:rPr>
                <w:rFonts w:ascii="Times New Roman" w:hAnsi="Times New Roman" w:cs="Times New Roman"/>
                <w:bCs/>
              </w:rPr>
              <w:t>занятий</w:t>
            </w:r>
          </w:p>
        </w:tc>
        <w:tc>
          <w:tcPr>
            <w:tcW w:w="994" w:type="dxa"/>
            <w:shd w:val="clear" w:color="auto" w:fill="FFFFFF"/>
          </w:tcPr>
          <w:p w14:paraId="182D574B" w14:textId="77777777" w:rsidR="00634256" w:rsidRPr="003D32C4" w:rsidRDefault="00634256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процент</w:t>
            </w:r>
          </w:p>
        </w:tc>
        <w:tc>
          <w:tcPr>
            <w:tcW w:w="567" w:type="dxa"/>
            <w:shd w:val="clear" w:color="auto" w:fill="FFFFFF"/>
          </w:tcPr>
          <w:p w14:paraId="1E7A87E7" w14:textId="77777777" w:rsidR="00634256" w:rsidRPr="003D32C4" w:rsidRDefault="00634256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744</w:t>
            </w:r>
          </w:p>
        </w:tc>
        <w:tc>
          <w:tcPr>
            <w:tcW w:w="992" w:type="dxa"/>
            <w:shd w:val="clear" w:color="auto" w:fill="FFFFFF"/>
          </w:tcPr>
          <w:p w14:paraId="5DBC7079" w14:textId="77777777" w:rsidR="00634256" w:rsidRPr="003D32C4" w:rsidRDefault="00634256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2133BDB5" w14:textId="77777777" w:rsidR="00634256" w:rsidRPr="003D32C4" w:rsidRDefault="00634256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14:paraId="590183DF" w14:textId="77777777" w:rsidR="00634256" w:rsidRPr="003D32C4" w:rsidRDefault="00634256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14:paraId="2A2CE7EA" w14:textId="77777777" w:rsidR="00634256" w:rsidRPr="003D32C4" w:rsidRDefault="00634256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17C9D70C" w14:textId="77777777" w:rsidR="00634256" w:rsidRPr="003D32C4" w:rsidRDefault="00634256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</w:tr>
      <w:tr w:rsidR="00634256" w:rsidRPr="003D32C4" w14:paraId="291AE4B9" w14:textId="77777777" w:rsidTr="00634256">
        <w:trPr>
          <w:trHeight w:val="1395"/>
        </w:trPr>
        <w:tc>
          <w:tcPr>
            <w:tcW w:w="1135" w:type="dxa"/>
            <w:vMerge/>
            <w:shd w:val="clear" w:color="auto" w:fill="FFFFFF"/>
          </w:tcPr>
          <w:p w14:paraId="347C4781" w14:textId="77777777" w:rsidR="00634256" w:rsidRPr="00D6614A" w:rsidRDefault="00634256" w:rsidP="00140FA2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14:paraId="1ECFF416" w14:textId="77777777" w:rsidR="00634256" w:rsidRPr="00D6614A" w:rsidRDefault="00634256" w:rsidP="00140FA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14:paraId="2AD3A9C3" w14:textId="77777777" w:rsidR="00634256" w:rsidRPr="00D6614A" w:rsidRDefault="00634256" w:rsidP="00140FA2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14:paraId="15247968" w14:textId="77777777" w:rsidR="00634256" w:rsidRPr="00D6614A" w:rsidRDefault="00634256" w:rsidP="00140FA2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14:paraId="33523CE9" w14:textId="77777777" w:rsidR="00634256" w:rsidRPr="00D6614A" w:rsidRDefault="00634256" w:rsidP="00140FA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74F77DF9" w14:textId="77777777" w:rsidR="00634256" w:rsidRPr="00D6614A" w:rsidRDefault="00634256" w:rsidP="00140FA2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14:paraId="55A8B6A9" w14:textId="60277D12" w:rsidR="00634256" w:rsidRPr="003D32C4" w:rsidRDefault="00634256" w:rsidP="00140FA2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20"/>
                <w:lang w:eastAsia="ru-RU"/>
              </w:rPr>
            </w:pPr>
            <w:r w:rsidRPr="003D32C4">
              <w:rPr>
                <w:rFonts w:eastAsia="Calibri"/>
                <w:sz w:val="20"/>
              </w:rPr>
              <w:t xml:space="preserve">Количество </w:t>
            </w:r>
            <w:r w:rsidRPr="003D32C4">
              <w:rPr>
                <w:sz w:val="20"/>
                <w:lang w:eastAsia="ru-RU"/>
              </w:rPr>
              <w:t>обоснованных жалоб пот</w:t>
            </w:r>
            <w:r w:rsidR="00382F28">
              <w:rPr>
                <w:sz w:val="20"/>
                <w:lang w:eastAsia="ru-RU"/>
              </w:rPr>
              <w:t xml:space="preserve">ребителей, поступивших </w:t>
            </w:r>
            <w:r w:rsidR="00694BA8">
              <w:rPr>
                <w:sz w:val="20"/>
                <w:lang w:eastAsia="ru-RU"/>
              </w:rPr>
              <w:t>в учреждение</w:t>
            </w:r>
            <w:r w:rsidRPr="003D32C4">
              <w:rPr>
                <w:sz w:val="20"/>
                <w:lang w:eastAsia="ru-RU"/>
              </w:rPr>
              <w:t xml:space="preserve"> или в управление образования</w:t>
            </w:r>
          </w:p>
        </w:tc>
        <w:tc>
          <w:tcPr>
            <w:tcW w:w="994" w:type="dxa"/>
            <w:shd w:val="clear" w:color="auto" w:fill="FFFFFF"/>
          </w:tcPr>
          <w:p w14:paraId="44745F50" w14:textId="77777777" w:rsidR="00634256" w:rsidRPr="003D32C4" w:rsidRDefault="00634256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единицы</w:t>
            </w:r>
          </w:p>
        </w:tc>
        <w:tc>
          <w:tcPr>
            <w:tcW w:w="567" w:type="dxa"/>
            <w:shd w:val="clear" w:color="auto" w:fill="FFFFFF"/>
          </w:tcPr>
          <w:p w14:paraId="3F796BCF" w14:textId="77777777" w:rsidR="00634256" w:rsidRPr="003D32C4" w:rsidRDefault="00634256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642</w:t>
            </w:r>
          </w:p>
        </w:tc>
        <w:tc>
          <w:tcPr>
            <w:tcW w:w="992" w:type="dxa"/>
            <w:shd w:val="clear" w:color="auto" w:fill="FFFFFF"/>
          </w:tcPr>
          <w:p w14:paraId="3029C5AF" w14:textId="77777777" w:rsidR="00634256" w:rsidRPr="003D32C4" w:rsidRDefault="00634256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3D32C4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4D918A1D" w14:textId="77777777" w:rsidR="00634256" w:rsidRPr="003D32C4" w:rsidRDefault="00634256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3D32C4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14:paraId="636C5592" w14:textId="77777777" w:rsidR="00634256" w:rsidRPr="003D32C4" w:rsidRDefault="00634256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3D32C4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14:paraId="4E1BB67A" w14:textId="77777777" w:rsidR="00634256" w:rsidRPr="003D32C4" w:rsidRDefault="00634256" w:rsidP="00140FA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18344A81" w14:textId="77777777" w:rsidR="00634256" w:rsidRPr="003D32C4" w:rsidRDefault="00634256" w:rsidP="00140FA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  <w:tr w:rsidR="00634256" w:rsidRPr="003D32C4" w14:paraId="7A5C5063" w14:textId="77777777" w:rsidTr="00382F28">
        <w:trPr>
          <w:trHeight w:val="984"/>
        </w:trPr>
        <w:tc>
          <w:tcPr>
            <w:tcW w:w="1135" w:type="dxa"/>
            <w:vMerge/>
            <w:shd w:val="clear" w:color="auto" w:fill="FFFFFF"/>
          </w:tcPr>
          <w:p w14:paraId="07C546FB" w14:textId="77777777" w:rsidR="00634256" w:rsidRPr="00D6614A" w:rsidRDefault="00634256" w:rsidP="00634256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14:paraId="3640C062" w14:textId="77777777" w:rsidR="00634256" w:rsidRPr="00D6614A" w:rsidRDefault="00634256" w:rsidP="00634256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14:paraId="6D214817" w14:textId="77777777" w:rsidR="00634256" w:rsidRPr="00D6614A" w:rsidRDefault="00634256" w:rsidP="00634256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14:paraId="30D7880D" w14:textId="77777777" w:rsidR="00634256" w:rsidRPr="00D6614A" w:rsidRDefault="00634256" w:rsidP="00634256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14:paraId="578B3190" w14:textId="77777777" w:rsidR="00634256" w:rsidRPr="00D6614A" w:rsidRDefault="00634256" w:rsidP="00634256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11F94F29" w14:textId="77777777" w:rsidR="00634256" w:rsidRPr="00D6614A" w:rsidRDefault="00634256" w:rsidP="00634256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14:paraId="245E9650" w14:textId="77777777" w:rsidR="00634256" w:rsidRPr="003D32C4" w:rsidRDefault="00634256" w:rsidP="00634256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0"/>
              </w:rPr>
            </w:pPr>
            <w:r w:rsidRPr="003D32C4">
              <w:rPr>
                <w:color w:val="000000"/>
                <w:sz w:val="2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994" w:type="dxa"/>
            <w:shd w:val="clear" w:color="auto" w:fill="FFFFFF"/>
          </w:tcPr>
          <w:p w14:paraId="5BB93A4D" w14:textId="77777777" w:rsidR="00634256" w:rsidRPr="009E3C57" w:rsidRDefault="00634256" w:rsidP="00634256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процент</w:t>
            </w:r>
          </w:p>
        </w:tc>
        <w:tc>
          <w:tcPr>
            <w:tcW w:w="567" w:type="dxa"/>
            <w:shd w:val="clear" w:color="auto" w:fill="FFFFFF"/>
          </w:tcPr>
          <w:p w14:paraId="6BFE8180" w14:textId="77777777" w:rsidR="00634256" w:rsidRPr="009E3C57" w:rsidRDefault="00634256" w:rsidP="0063425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744</w:t>
            </w:r>
          </w:p>
        </w:tc>
        <w:tc>
          <w:tcPr>
            <w:tcW w:w="992" w:type="dxa"/>
            <w:shd w:val="clear" w:color="auto" w:fill="FFFFFF"/>
          </w:tcPr>
          <w:p w14:paraId="1DBAEA10" w14:textId="77777777" w:rsidR="00634256" w:rsidRPr="009E3C57" w:rsidRDefault="00634256" w:rsidP="00634256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26B22448" w14:textId="77777777" w:rsidR="00634256" w:rsidRPr="009E3C57" w:rsidRDefault="00634256" w:rsidP="00634256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14:paraId="1B26A80A" w14:textId="77777777" w:rsidR="00634256" w:rsidRPr="003D32C4" w:rsidRDefault="002A30E4" w:rsidP="00634256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14:paraId="35093EDB" w14:textId="77777777" w:rsidR="00634256" w:rsidRPr="003D32C4" w:rsidRDefault="00634256" w:rsidP="00634256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3EBD2C61" w14:textId="77777777" w:rsidR="00634256" w:rsidRPr="003D32C4" w:rsidRDefault="00634256" w:rsidP="00634256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</w:tbl>
    <w:p w14:paraId="4284ED49" w14:textId="77777777" w:rsidR="00634256" w:rsidRDefault="00634256" w:rsidP="009066E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p w14:paraId="008FE529" w14:textId="77777777" w:rsidR="00634256" w:rsidRDefault="00634256" w:rsidP="009066E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p w14:paraId="2B570EFE" w14:textId="77777777" w:rsidR="00634256" w:rsidRDefault="00634256" w:rsidP="009066E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p w14:paraId="45E6E97C" w14:textId="77777777" w:rsidR="005C6114" w:rsidRDefault="005C6114" w:rsidP="009066E5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p w14:paraId="46981CC4" w14:textId="77777777" w:rsidR="00F300A4" w:rsidRDefault="00F300A4" w:rsidP="00C61E5D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14:paraId="54945DC6" w14:textId="4EB06492" w:rsidR="009066E5" w:rsidRPr="009066E5" w:rsidRDefault="009066E5" w:rsidP="009066E5">
      <w:pPr>
        <w:rPr>
          <w:b/>
          <w:color w:val="000000"/>
          <w:szCs w:val="28"/>
          <w:shd w:val="clear" w:color="auto" w:fill="FFFFFF"/>
        </w:rPr>
      </w:pPr>
      <w:r>
        <w:rPr>
          <w:b/>
          <w:color w:val="000000"/>
          <w:szCs w:val="28"/>
          <w:shd w:val="clear" w:color="auto" w:fill="FFFFFF"/>
        </w:rPr>
        <w:t xml:space="preserve">3.2. </w:t>
      </w:r>
      <w:r w:rsidRPr="009066E5">
        <w:rPr>
          <w:b/>
          <w:color w:val="000000"/>
          <w:szCs w:val="28"/>
          <w:shd w:val="clear" w:color="auto" w:fill="FFFFFF"/>
        </w:rPr>
        <w:t xml:space="preserve">Сведения о фактическом </w:t>
      </w:r>
      <w:r w:rsidR="00694BA8" w:rsidRPr="009066E5">
        <w:rPr>
          <w:b/>
          <w:color w:val="000000"/>
          <w:szCs w:val="28"/>
          <w:shd w:val="clear" w:color="auto" w:fill="FFFFFF"/>
        </w:rPr>
        <w:t>достижении показателей</w:t>
      </w:r>
      <w:r w:rsidRPr="009066E5">
        <w:rPr>
          <w:b/>
          <w:color w:val="000000"/>
          <w:szCs w:val="28"/>
          <w:shd w:val="clear" w:color="auto" w:fill="FFFFFF"/>
        </w:rPr>
        <w:t>, характеризующих объем муниципальной услуги:</w:t>
      </w:r>
    </w:p>
    <w:p w14:paraId="5ADE5536" w14:textId="77777777" w:rsidR="00BD59F7" w:rsidRDefault="00BD59F7" w:rsidP="00BD59F7">
      <w:pPr>
        <w:widowControl w:val="0"/>
        <w:outlineLvl w:val="3"/>
        <w:rPr>
          <w:b/>
          <w:color w:val="000000"/>
          <w:szCs w:val="28"/>
          <w:shd w:val="clear" w:color="auto" w:fill="FFFFFF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49"/>
        <w:gridCol w:w="850"/>
        <w:gridCol w:w="850"/>
        <w:gridCol w:w="993"/>
        <w:gridCol w:w="853"/>
        <w:gridCol w:w="992"/>
        <w:gridCol w:w="851"/>
        <w:gridCol w:w="709"/>
        <w:gridCol w:w="1275"/>
        <w:gridCol w:w="1134"/>
        <w:gridCol w:w="993"/>
        <w:gridCol w:w="1134"/>
        <w:gridCol w:w="1134"/>
        <w:gridCol w:w="1134"/>
      </w:tblGrid>
      <w:tr w:rsidR="005C6114" w:rsidRPr="007C164C" w14:paraId="5FF7FF79" w14:textId="77777777" w:rsidTr="00382F28">
        <w:trPr>
          <w:trHeight w:val="9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E21E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14:paraId="782A6925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номер</w:t>
            </w:r>
          </w:p>
          <w:p w14:paraId="0E109EE4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14:paraId="2EAC3A6A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C715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2A8C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265C" w14:textId="77777777" w:rsidR="005C6114" w:rsidRPr="00382F28" w:rsidRDefault="005C6114" w:rsidP="00382F2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67AC" w14:textId="77777777" w:rsidR="005C6114" w:rsidRPr="002A30E4" w:rsidRDefault="005C6114" w:rsidP="005C6114">
            <w:pPr>
              <w:pStyle w:val="ConsPlusNormal"/>
              <w:jc w:val="center"/>
              <w:rPr>
                <w:b w:val="0"/>
                <w:color w:val="000000"/>
                <w:sz w:val="20"/>
              </w:rPr>
            </w:pPr>
            <w:r w:rsidRPr="002A30E4">
              <w:rPr>
                <w:b w:val="0"/>
                <w:color w:val="000000"/>
                <w:sz w:val="20"/>
              </w:rPr>
              <w:t>Средний размер платы</w:t>
            </w:r>
          </w:p>
          <w:p w14:paraId="7B49F990" w14:textId="77777777" w:rsidR="005C6114" w:rsidRPr="00140657" w:rsidRDefault="005C6114" w:rsidP="005C6114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A30E4">
              <w:rPr>
                <w:b w:val="0"/>
                <w:color w:val="000000"/>
                <w:sz w:val="20"/>
              </w:rPr>
              <w:t>(цена, тариф)</w:t>
            </w:r>
          </w:p>
        </w:tc>
      </w:tr>
      <w:tr w:rsidR="005C6114" w:rsidRPr="007C164C" w14:paraId="76CF770A" w14:textId="77777777" w:rsidTr="00382F28">
        <w:trPr>
          <w:trHeight w:val="155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B008" w14:textId="77777777" w:rsidR="005C6114" w:rsidRPr="007C164C" w:rsidRDefault="005C6114" w:rsidP="002A30E4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5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EC09" w14:textId="77777777" w:rsidR="005C6114" w:rsidRPr="007C164C" w:rsidRDefault="005C6114" w:rsidP="002A30E4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F9E6" w14:textId="77777777" w:rsidR="005C6114" w:rsidRPr="007C164C" w:rsidRDefault="005C6114" w:rsidP="002A30E4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C439" w14:textId="77777777" w:rsidR="005C6114" w:rsidRPr="007C164C" w:rsidRDefault="005C6114" w:rsidP="002A30E4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 xml:space="preserve">Наименование </w:t>
            </w:r>
            <w:proofErr w:type="spellStart"/>
            <w:proofErr w:type="gramStart"/>
            <w:r w:rsidRPr="007C164C">
              <w:rPr>
                <w:b w:val="0"/>
                <w:bCs w:val="0"/>
                <w:sz w:val="20"/>
                <w:szCs w:val="20"/>
              </w:rPr>
              <w:t>по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казателя</w:t>
            </w:r>
            <w:proofErr w:type="spellEnd"/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861C" w14:textId="77777777" w:rsidR="005C6114" w:rsidRPr="007C164C" w:rsidRDefault="005C6114" w:rsidP="002A30E4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0FE4E459" w14:textId="77777777" w:rsidR="005C6114" w:rsidRPr="00B42F6F" w:rsidRDefault="005C6114" w:rsidP="002A30E4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дено</w:t>
            </w:r>
          </w:p>
          <w:p w14:paraId="5B18EDB1" w14:textId="77777777" w:rsidR="005C6114" w:rsidRPr="00B42F6F" w:rsidRDefault="005C6114" w:rsidP="002A30E4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66638474" w14:textId="77777777" w:rsidR="005C6114" w:rsidRPr="00111D6B" w:rsidRDefault="005C6114" w:rsidP="002A30E4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DD383A" w14:textId="77777777" w:rsidR="005C6114" w:rsidRPr="008C50C0" w:rsidRDefault="005C6114" w:rsidP="002A30E4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4BC2B3A1" w14:textId="77777777" w:rsidR="005C6114" w:rsidRPr="00111D6B" w:rsidRDefault="005C6114" w:rsidP="002A30E4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7207ED" w14:textId="77777777" w:rsidR="005C6114" w:rsidRPr="00111D6B" w:rsidRDefault="005C6114" w:rsidP="002A30E4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A6B9CF" w14:textId="77777777" w:rsidR="005C6114" w:rsidRDefault="005C6114" w:rsidP="002A30E4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тклонен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ие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>, пре</w:t>
            </w:r>
            <w:r>
              <w:rPr>
                <w:color w:val="000000"/>
                <w:sz w:val="20"/>
              </w:rPr>
              <w:t>в</w:t>
            </w:r>
            <w:r w:rsidRPr="008C50C0">
              <w:rPr>
                <w:color w:val="000000"/>
                <w:sz w:val="20"/>
              </w:rPr>
              <w:t>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r w:rsidRPr="008C50C0">
              <w:rPr>
                <w:color w:val="000000"/>
                <w:sz w:val="20"/>
              </w:rPr>
              <w:t xml:space="preserve"> </w:t>
            </w:r>
          </w:p>
          <w:p w14:paraId="63330234" w14:textId="77777777" w:rsidR="005C6114" w:rsidRPr="001D1F5B" w:rsidRDefault="005C6114" w:rsidP="002A30E4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8C50C0">
              <w:rPr>
                <w:color w:val="000000"/>
                <w:sz w:val="20"/>
              </w:rPr>
              <w:t>допустимое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E87416" w14:textId="77777777" w:rsidR="005C6114" w:rsidRPr="008C50C0" w:rsidRDefault="005C6114" w:rsidP="002A30E4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0EBA38C0" w14:textId="77777777" w:rsidR="005C6114" w:rsidRPr="00111D6B" w:rsidRDefault="005C6114" w:rsidP="002A30E4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FDF8A" w14:textId="77777777" w:rsidR="005C6114" w:rsidRPr="001D1F5B" w:rsidRDefault="005C6114" w:rsidP="002A30E4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</w:p>
        </w:tc>
      </w:tr>
      <w:tr w:rsidR="005C6114" w:rsidRPr="007C164C" w14:paraId="71BD7E00" w14:textId="77777777" w:rsidTr="00382F28">
        <w:trPr>
          <w:trHeight w:val="947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A688" w14:textId="77777777" w:rsidR="005C6114" w:rsidRPr="007C164C" w:rsidRDefault="005C6114" w:rsidP="00D71933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7876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16BD2488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712F2AD4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F469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22CF417A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040FBD4A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7CCC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4E0991CC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602B2A55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D5F1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7533814C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53F43F76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оказате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7FA3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3EB46E07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2AEDC5E8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1411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D89F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1CC2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25E2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F5B1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4FAE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B1E2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05B0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21ED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5C6114" w:rsidRPr="007C164C" w14:paraId="4DD3239E" w14:textId="77777777" w:rsidTr="005C6114">
        <w:trPr>
          <w:trHeight w:val="25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BE57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B84B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E0ED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A91A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55D0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E0B5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58EB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0F0D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6433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E9BF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0979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2C90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86B4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5A92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48D7" w14:textId="77777777" w:rsidR="005C6114" w:rsidRPr="007C164C" w:rsidRDefault="005C6114" w:rsidP="00D71933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15</w:t>
            </w:r>
          </w:p>
        </w:tc>
      </w:tr>
      <w:tr w:rsidR="005C6114" w:rsidRPr="007C164C" w14:paraId="7E1CDD47" w14:textId="77777777" w:rsidTr="00DD61CA">
        <w:trPr>
          <w:trHeight w:val="339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3120" w14:textId="77777777" w:rsidR="005C6114" w:rsidRPr="0070317D" w:rsidRDefault="005C6114" w:rsidP="00071C7A">
            <w:pPr>
              <w:rPr>
                <w:bCs/>
                <w:sz w:val="18"/>
                <w:szCs w:val="18"/>
              </w:rPr>
            </w:pPr>
            <w:r w:rsidRPr="00C437DB">
              <w:rPr>
                <w:sz w:val="20"/>
                <w:lang w:eastAsia="ru-RU"/>
              </w:rPr>
              <w:t>853212О.99.</w:t>
            </w:r>
            <w:proofErr w:type="gramStart"/>
            <w:r w:rsidRPr="00C437DB">
              <w:rPr>
                <w:sz w:val="20"/>
                <w:lang w:eastAsia="ru-RU"/>
              </w:rPr>
              <w:t>0.БВ</w:t>
            </w:r>
            <w:proofErr w:type="gramEnd"/>
            <w:r w:rsidRPr="00C437DB">
              <w:rPr>
                <w:sz w:val="20"/>
                <w:lang w:eastAsia="ru-RU"/>
              </w:rPr>
              <w:t>22АА02001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7276" w14:textId="77777777" w:rsidR="005C6114" w:rsidRPr="009E3C57" w:rsidRDefault="005C6114" w:rsidP="00927130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10E8" w14:textId="77777777" w:rsidR="005C6114" w:rsidRPr="009E3C57" w:rsidRDefault="005C6114" w:rsidP="00927130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4775" w14:textId="77777777" w:rsidR="005C6114" w:rsidRPr="009E3C57" w:rsidRDefault="005C6114" w:rsidP="00927130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2FAB" w14:textId="77777777" w:rsidR="005C6114" w:rsidRPr="009E3C57" w:rsidRDefault="005C6114" w:rsidP="00927130">
            <w:pPr>
              <w:keepNext/>
              <w:jc w:val="center"/>
              <w:outlineLvl w:val="3"/>
              <w:rPr>
                <w:sz w:val="20"/>
              </w:rPr>
            </w:pPr>
            <w:r w:rsidRPr="009E3C57">
              <w:rPr>
                <w:sz w:val="20"/>
              </w:rPr>
              <w:t xml:space="preserve">В центре </w:t>
            </w:r>
            <w:proofErr w:type="spellStart"/>
            <w:r w:rsidRPr="009E3C57">
              <w:rPr>
                <w:sz w:val="20"/>
              </w:rPr>
              <w:t>психоло</w:t>
            </w:r>
            <w:proofErr w:type="spellEnd"/>
            <w:r>
              <w:rPr>
                <w:sz w:val="20"/>
              </w:rPr>
              <w:t>-</w:t>
            </w:r>
            <w:r w:rsidRPr="009E3C57">
              <w:rPr>
                <w:sz w:val="20"/>
              </w:rPr>
              <w:t>го-</w:t>
            </w:r>
            <w:proofErr w:type="spellStart"/>
            <w:r w:rsidRPr="009E3C57">
              <w:rPr>
                <w:sz w:val="20"/>
              </w:rPr>
              <w:t>педа</w:t>
            </w:r>
            <w:proofErr w:type="spellEnd"/>
            <w:r>
              <w:rPr>
                <w:sz w:val="20"/>
              </w:rPr>
              <w:t>-</w:t>
            </w:r>
            <w:proofErr w:type="spellStart"/>
            <w:r w:rsidR="00BB6859">
              <w:rPr>
                <w:sz w:val="20"/>
              </w:rPr>
              <w:t>гоги</w:t>
            </w:r>
            <w:proofErr w:type="spellEnd"/>
            <w:r w:rsidR="00BB6859">
              <w:rPr>
                <w:sz w:val="20"/>
              </w:rPr>
              <w:t>-ческой, медицинс</w:t>
            </w:r>
            <w:r w:rsidRPr="009E3C57">
              <w:rPr>
                <w:sz w:val="20"/>
              </w:rPr>
              <w:t xml:space="preserve">кой и </w:t>
            </w:r>
            <w:proofErr w:type="spellStart"/>
            <w:proofErr w:type="gramStart"/>
            <w:r w:rsidRPr="009E3C57">
              <w:rPr>
                <w:sz w:val="20"/>
              </w:rPr>
              <w:t>социаль</w:t>
            </w:r>
            <w:proofErr w:type="spellEnd"/>
            <w:r w:rsidRPr="009E3C57">
              <w:rPr>
                <w:sz w:val="20"/>
              </w:rPr>
              <w:t>-ной</w:t>
            </w:r>
            <w:proofErr w:type="gramEnd"/>
            <w:r w:rsidRPr="009E3C57">
              <w:rPr>
                <w:sz w:val="20"/>
              </w:rPr>
              <w:t xml:space="preserve"> помощи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76A1" w14:textId="77777777" w:rsidR="005C6114" w:rsidRPr="009E3C57" w:rsidRDefault="005C6114" w:rsidP="00927130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F194" w14:textId="77777777" w:rsidR="005C6114" w:rsidRDefault="003A4466" w:rsidP="00F12154">
            <w:pPr>
              <w:pStyle w:val="ConsPlusNormal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Число обучающихся</w:t>
            </w:r>
          </w:p>
          <w:p w14:paraId="3D06949B" w14:textId="77777777" w:rsidR="005C6114" w:rsidRPr="009E3C57" w:rsidRDefault="005C6114" w:rsidP="00DD61CA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CFFB" w14:textId="77777777" w:rsidR="005C6114" w:rsidRPr="009E3C57" w:rsidRDefault="005C6114" w:rsidP="004D449E">
            <w:pPr>
              <w:pStyle w:val="ConsPlusNormal"/>
              <w:rPr>
                <w:b w:val="0"/>
                <w:bCs w:val="0"/>
                <w:sz w:val="20"/>
                <w:szCs w:val="20"/>
              </w:rPr>
            </w:pPr>
            <w:r w:rsidRPr="009E3C57">
              <w:rPr>
                <w:rFonts w:eastAsia="Calibri"/>
                <w:b w:val="0"/>
                <w:sz w:val="20"/>
                <w:szCs w:val="20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A994" w14:textId="77777777" w:rsidR="005C6114" w:rsidRPr="009E3C57" w:rsidRDefault="005C6114" w:rsidP="004D449E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C219" w14:textId="05F24243" w:rsidR="005C6114" w:rsidRDefault="00694BA8" w:rsidP="003A4466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Индивидуально – 171</w:t>
            </w:r>
          </w:p>
          <w:p w14:paraId="150B0E82" w14:textId="77777777" w:rsidR="00694BA8" w:rsidRDefault="00694BA8" w:rsidP="003A4466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5ED891BE" w14:textId="77777777" w:rsidR="00694BA8" w:rsidRDefault="00694BA8" w:rsidP="003A4466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6B283AA0" w14:textId="5A661D2E" w:rsidR="00694BA8" w:rsidRPr="009E3C57" w:rsidRDefault="00694BA8" w:rsidP="003A4466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В группе - 209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1E2A" w14:textId="1FDFEBD0" w:rsid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Индивидуально – </w:t>
            </w:r>
            <w:r>
              <w:rPr>
                <w:b w:val="0"/>
                <w:bCs w:val="0"/>
                <w:sz w:val="20"/>
                <w:szCs w:val="20"/>
              </w:rPr>
              <w:t>235</w:t>
            </w:r>
          </w:p>
          <w:p w14:paraId="64BEEB1A" w14:textId="77777777" w:rsid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0B4E26FB" w14:textId="77777777" w:rsid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0DEF7382" w14:textId="205DD4B6" w:rsidR="006B0EE6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В группе - </w:t>
            </w:r>
            <w:r>
              <w:rPr>
                <w:b w:val="0"/>
                <w:bCs w:val="0"/>
                <w:sz w:val="20"/>
                <w:szCs w:val="20"/>
              </w:rPr>
              <w:t>183</w:t>
            </w:r>
          </w:p>
          <w:p w14:paraId="362EF3AE" w14:textId="77777777" w:rsidR="006B0EE6" w:rsidRPr="009E3C57" w:rsidRDefault="006B0EE6" w:rsidP="00C437DB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3B0E" w14:textId="77777777" w:rsidR="00241E85" w:rsidRDefault="00C3099C" w:rsidP="00C437DB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C3099C">
              <w:rPr>
                <w:b w:val="0"/>
                <w:bCs w:val="0"/>
                <w:sz w:val="20"/>
                <w:szCs w:val="20"/>
              </w:rPr>
              <w:t>10%</w:t>
            </w:r>
          </w:p>
          <w:p w14:paraId="43A8F810" w14:textId="77777777" w:rsidR="00C3099C" w:rsidRDefault="00C3099C" w:rsidP="00C437DB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</w:p>
          <w:p w14:paraId="18C9BEFB" w14:textId="77777777" w:rsidR="00694BA8" w:rsidRDefault="00694BA8" w:rsidP="00C437DB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</w:p>
          <w:p w14:paraId="21BF379D" w14:textId="77777777" w:rsidR="00694BA8" w:rsidRDefault="00694BA8" w:rsidP="00C437DB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</w:p>
          <w:p w14:paraId="41B16C57" w14:textId="45E3B9A7" w:rsidR="00694BA8" w:rsidRPr="00AA3C3B" w:rsidRDefault="00694BA8" w:rsidP="00C437DB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  <w:r w:rsidRPr="00694BA8">
              <w:rPr>
                <w:b w:val="0"/>
                <w:bCs w:val="0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20CB" w14:textId="76B6D099" w:rsidR="005C6114" w:rsidRDefault="00694BA8" w:rsidP="00DD61C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137</w:t>
            </w:r>
            <w:r w:rsidR="00C3099C">
              <w:rPr>
                <w:b w:val="0"/>
                <w:bCs w:val="0"/>
                <w:sz w:val="20"/>
                <w:szCs w:val="20"/>
              </w:rPr>
              <w:t>%</w:t>
            </w:r>
          </w:p>
          <w:p w14:paraId="25B3C57B" w14:textId="77777777" w:rsidR="00C3099C" w:rsidRDefault="00C3099C" w:rsidP="00DD61C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64C53DE1" w14:textId="77777777" w:rsidR="00694BA8" w:rsidRDefault="00694BA8" w:rsidP="00DD61C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285664F3" w14:textId="77777777" w:rsidR="00694BA8" w:rsidRDefault="00694BA8" w:rsidP="00DD61C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7074E7C1" w14:textId="487F683E" w:rsidR="00694BA8" w:rsidRPr="00C3099C" w:rsidRDefault="00694BA8" w:rsidP="00DD61C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88%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D96A" w14:textId="77777777" w:rsidR="00382F28" w:rsidRPr="00382F28" w:rsidRDefault="00382F28" w:rsidP="00DD61CA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8C8E" w14:textId="77777777" w:rsidR="005C6114" w:rsidRPr="009E3C57" w:rsidRDefault="005C6114" w:rsidP="00F12154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3461E7C0" w14:textId="77777777" w:rsidR="00093013" w:rsidRDefault="00093013" w:rsidP="00C61E5D">
      <w:pPr>
        <w:widowControl w:val="0"/>
        <w:jc w:val="both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2B048D70" w14:textId="77777777" w:rsidR="005C6114" w:rsidRDefault="005C6114" w:rsidP="00F64DED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14:paraId="68B2CF9C" w14:textId="77777777" w:rsidR="005C6114" w:rsidRDefault="003A4466" w:rsidP="00F64DED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br w:type="page"/>
      </w:r>
    </w:p>
    <w:p w14:paraId="2ED39047" w14:textId="77777777" w:rsidR="00F64DED" w:rsidRDefault="00F64DED" w:rsidP="00F64DED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  <w:r w:rsidRPr="009C5347">
        <w:rPr>
          <w:bCs/>
          <w:color w:val="000000"/>
          <w:szCs w:val="28"/>
          <w:shd w:val="clear" w:color="auto" w:fill="FFFFFF"/>
        </w:rPr>
        <w:t>РАЗДЕЛ № 10</w:t>
      </w:r>
    </w:p>
    <w:tbl>
      <w:tblPr>
        <w:tblpPr w:leftFromText="180" w:rightFromText="180" w:vertAnchor="text" w:horzAnchor="page" w:tblpX="12913" w:tblpY="26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F64DED" w:rsidRPr="00081015" w14:paraId="4F27153E" w14:textId="77777777" w:rsidTr="003605C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552D042" w14:textId="77777777" w:rsidR="00F64DED" w:rsidRPr="00606B29" w:rsidRDefault="00F64DED" w:rsidP="003605C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606B2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0C2CFF" w14:textId="77777777" w:rsidR="00F64DED" w:rsidRPr="00081015" w:rsidRDefault="005E0803" w:rsidP="003605C8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szCs w:val="28"/>
              </w:rPr>
              <w:t>34.Г54.0</w:t>
            </w:r>
          </w:p>
        </w:tc>
      </w:tr>
    </w:tbl>
    <w:p w14:paraId="2966C6DD" w14:textId="77777777" w:rsidR="00F64DED" w:rsidRDefault="00F64DED" w:rsidP="00F64DED">
      <w:pPr>
        <w:pStyle w:val="ConsPlusNonforma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66E7CFDE" w14:textId="77777777" w:rsidR="00382F28" w:rsidRDefault="00F64DED" w:rsidP="00F64DED">
      <w:pPr>
        <w:pStyle w:val="ConsPlusNonforma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67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1. Наименование муниципальной услуги: </w:t>
      </w:r>
    </w:p>
    <w:p w14:paraId="661E71B4" w14:textId="77777777" w:rsidR="00F64DED" w:rsidRPr="009E6393" w:rsidRDefault="00F64DED" w:rsidP="00F64D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7854">
        <w:rPr>
          <w:rFonts w:ascii="Times New Roman" w:hAnsi="Times New Roman" w:cs="Times New Roman"/>
          <w:sz w:val="28"/>
          <w:szCs w:val="28"/>
        </w:rPr>
        <w:t>Коррекционно-развивающая, компенсирующая и лог</w:t>
      </w:r>
      <w:r>
        <w:rPr>
          <w:rFonts w:ascii="Times New Roman" w:hAnsi="Times New Roman" w:cs="Times New Roman"/>
          <w:sz w:val="28"/>
          <w:szCs w:val="28"/>
        </w:rPr>
        <w:t>опедическая помощь обучающимся.</w:t>
      </w:r>
    </w:p>
    <w:p w14:paraId="38FD0279" w14:textId="77777777" w:rsidR="00F64DED" w:rsidRPr="00982FD6" w:rsidRDefault="00F64DED" w:rsidP="00F64DED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14:paraId="5D54AE01" w14:textId="77777777" w:rsidR="00F64DED" w:rsidRPr="00081015" w:rsidRDefault="00F64DED" w:rsidP="00F64D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14:paraId="14A4323C" w14:textId="77777777" w:rsidR="009066E5" w:rsidRPr="009066E5" w:rsidRDefault="00F64DED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3</w:t>
      </w:r>
      <w:r w:rsidR="009066E5">
        <w:rPr>
          <w:b/>
          <w:bCs/>
          <w:color w:val="000000"/>
          <w:szCs w:val="28"/>
          <w:shd w:val="clear" w:color="auto" w:fill="FFFFFF"/>
        </w:rPr>
        <w:t>.</w:t>
      </w:r>
      <w:r w:rsidR="009066E5" w:rsidRPr="009066E5">
        <w:t xml:space="preserve"> </w:t>
      </w:r>
      <w:r w:rsidR="009066E5" w:rsidRPr="009066E5">
        <w:rPr>
          <w:b/>
          <w:bCs/>
          <w:color w:val="000000"/>
          <w:szCs w:val="28"/>
          <w:shd w:val="clear" w:color="auto" w:fill="FFFFFF"/>
        </w:rPr>
        <w:t xml:space="preserve">Сведения о фактическом достижении показателей, характеризующих объем и (или) качество муниципальной </w:t>
      </w:r>
    </w:p>
    <w:p w14:paraId="7A27E16A" w14:textId="77777777" w:rsidR="009066E5" w:rsidRDefault="009066E5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  <w:r>
        <w:rPr>
          <w:b/>
          <w:bCs/>
          <w:color w:val="000000"/>
          <w:szCs w:val="28"/>
          <w:shd w:val="clear" w:color="auto" w:fill="FFFFFF"/>
        </w:rPr>
        <w:t>у</w:t>
      </w:r>
      <w:r w:rsidRPr="009066E5">
        <w:rPr>
          <w:b/>
          <w:bCs/>
          <w:color w:val="000000"/>
          <w:szCs w:val="28"/>
          <w:shd w:val="clear" w:color="auto" w:fill="FFFFFF"/>
        </w:rPr>
        <w:t>слуги</w:t>
      </w:r>
    </w:p>
    <w:p w14:paraId="66FF937F" w14:textId="3C224644" w:rsidR="00F64DED" w:rsidRDefault="009066E5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  <w:r>
        <w:rPr>
          <w:b/>
          <w:bCs/>
          <w:color w:val="000000"/>
          <w:szCs w:val="28"/>
          <w:shd w:val="clear" w:color="auto" w:fill="FFFFFF"/>
        </w:rPr>
        <w:t>3</w:t>
      </w:r>
      <w:r w:rsidR="00F64DED" w:rsidRPr="00982FD6">
        <w:rPr>
          <w:b/>
          <w:bCs/>
          <w:color w:val="000000"/>
          <w:szCs w:val="28"/>
          <w:shd w:val="clear" w:color="auto" w:fill="FFFFFF"/>
        </w:rPr>
        <w:t>.1. </w:t>
      </w:r>
      <w:r w:rsidRPr="009066E5">
        <w:rPr>
          <w:b/>
          <w:bCs/>
          <w:color w:val="000000"/>
          <w:szCs w:val="28"/>
          <w:shd w:val="clear" w:color="auto" w:fill="FFFFFF"/>
        </w:rPr>
        <w:t xml:space="preserve">Сведения о фактическом </w:t>
      </w:r>
      <w:r w:rsidR="00694BA8" w:rsidRPr="009066E5">
        <w:rPr>
          <w:b/>
          <w:bCs/>
          <w:color w:val="000000"/>
          <w:szCs w:val="28"/>
          <w:shd w:val="clear" w:color="auto" w:fill="FFFFFF"/>
        </w:rPr>
        <w:t>достижении показателей</w:t>
      </w:r>
      <w:r w:rsidRPr="009066E5">
        <w:rPr>
          <w:b/>
          <w:bCs/>
          <w:color w:val="000000"/>
          <w:szCs w:val="28"/>
          <w:shd w:val="clear" w:color="auto" w:fill="FFFFFF"/>
        </w:rPr>
        <w:t>, характеризующих качество муниципальной услуги</w:t>
      </w:r>
      <w:r>
        <w:rPr>
          <w:b/>
          <w:bCs/>
          <w:color w:val="000000"/>
          <w:szCs w:val="28"/>
          <w:shd w:val="clear" w:color="auto" w:fill="FFFFFF"/>
        </w:rPr>
        <w:t>:</w:t>
      </w:r>
    </w:p>
    <w:p w14:paraId="75CA4FDE" w14:textId="77777777" w:rsidR="005C6114" w:rsidRDefault="005C6114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</w:p>
    <w:tbl>
      <w:tblPr>
        <w:tblW w:w="5106" w:type="pct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2"/>
        <w:gridCol w:w="988"/>
        <w:gridCol w:w="995"/>
        <w:gridCol w:w="1000"/>
        <w:gridCol w:w="979"/>
        <w:gridCol w:w="992"/>
        <w:gridCol w:w="2124"/>
        <w:gridCol w:w="993"/>
        <w:gridCol w:w="566"/>
        <w:gridCol w:w="991"/>
        <w:gridCol w:w="849"/>
        <w:gridCol w:w="850"/>
        <w:gridCol w:w="1132"/>
        <w:gridCol w:w="1274"/>
      </w:tblGrid>
      <w:tr w:rsidR="005C6114" w:rsidRPr="009066E5" w14:paraId="04C43225" w14:textId="77777777" w:rsidTr="00140FA2">
        <w:trPr>
          <w:trHeight w:hRule="exact" w:val="664"/>
        </w:trPr>
        <w:tc>
          <w:tcPr>
            <w:tcW w:w="1135" w:type="dxa"/>
            <w:vMerge w:val="restart"/>
            <w:shd w:val="clear" w:color="auto" w:fill="FFFFFF"/>
          </w:tcPr>
          <w:p w14:paraId="6D66E497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986" w:type="dxa"/>
            <w:gridSpan w:val="3"/>
            <w:vMerge w:val="restart"/>
            <w:shd w:val="clear" w:color="auto" w:fill="FFFFFF"/>
          </w:tcPr>
          <w:p w14:paraId="1F5C7942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73" w:type="dxa"/>
            <w:gridSpan w:val="2"/>
            <w:vMerge w:val="restart"/>
            <w:shd w:val="clear" w:color="auto" w:fill="FFFFFF"/>
          </w:tcPr>
          <w:p w14:paraId="39A48AF4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sz w:val="20"/>
              </w:rPr>
              <w:t>муниципальной</w:t>
            </w:r>
            <w:r w:rsidRPr="00111D6B">
              <w:rPr>
                <w:color w:val="000000"/>
                <w:sz w:val="20"/>
              </w:rPr>
              <w:t xml:space="preserve"> услуги</w:t>
            </w:r>
          </w:p>
        </w:tc>
        <w:tc>
          <w:tcPr>
            <w:tcW w:w="8791" w:type="dxa"/>
            <w:gridSpan w:val="8"/>
            <w:shd w:val="clear" w:color="auto" w:fill="FFFFFF"/>
          </w:tcPr>
          <w:p w14:paraId="78739265" w14:textId="77777777" w:rsidR="005C6114" w:rsidRPr="009066E5" w:rsidRDefault="005C6114" w:rsidP="00140FA2">
            <w:pPr>
              <w:keepNext/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9066E5">
              <w:rPr>
                <w:color w:val="000000"/>
                <w:sz w:val="22"/>
                <w:szCs w:val="22"/>
              </w:rPr>
              <w:t>Показатель качества муниципальной услуги</w:t>
            </w:r>
          </w:p>
        </w:tc>
      </w:tr>
      <w:tr w:rsidR="005C6114" w:rsidRPr="00171315" w14:paraId="0042A815" w14:textId="77777777" w:rsidTr="00140FA2">
        <w:trPr>
          <w:trHeight w:hRule="exact" w:val="844"/>
        </w:trPr>
        <w:tc>
          <w:tcPr>
            <w:tcW w:w="1135" w:type="dxa"/>
            <w:vMerge/>
            <w:shd w:val="clear" w:color="auto" w:fill="FFFFFF"/>
          </w:tcPr>
          <w:p w14:paraId="75C455E2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986" w:type="dxa"/>
            <w:gridSpan w:val="3"/>
            <w:vMerge/>
            <w:shd w:val="clear" w:color="auto" w:fill="FFFFFF"/>
          </w:tcPr>
          <w:p w14:paraId="081FB1E5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973" w:type="dxa"/>
            <w:gridSpan w:val="2"/>
            <w:vMerge/>
            <w:shd w:val="clear" w:color="auto" w:fill="FFFFFF"/>
          </w:tcPr>
          <w:p w14:paraId="42F85C28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127" w:type="dxa"/>
            <w:vMerge w:val="restart"/>
            <w:shd w:val="clear" w:color="auto" w:fill="FFFFFF"/>
          </w:tcPr>
          <w:p w14:paraId="4CF44CB0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1561" w:type="dxa"/>
            <w:gridSpan w:val="2"/>
            <w:shd w:val="clear" w:color="auto" w:fill="FFFFFF"/>
          </w:tcPr>
          <w:p w14:paraId="532ED3D4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46814854" w14:textId="77777777" w:rsidR="005C6114" w:rsidRPr="00B42F6F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proofErr w:type="gramStart"/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>-</w:t>
            </w:r>
            <w:r w:rsidRPr="00B42F6F">
              <w:rPr>
                <w:color w:val="000000"/>
                <w:sz w:val="20"/>
              </w:rPr>
              <w:t>но</w:t>
            </w:r>
            <w:proofErr w:type="gramEnd"/>
          </w:p>
          <w:p w14:paraId="68C08FF6" w14:textId="77777777" w:rsidR="005C6114" w:rsidRPr="00B42F6F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3E5FBB37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9E0791" w14:textId="77777777" w:rsidR="005C6114" w:rsidRPr="008C50C0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3E9536AB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5F14A9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A88FBB" w14:textId="77777777" w:rsidR="005C6114" w:rsidRPr="001D1F5B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8C50C0">
              <w:rPr>
                <w:color w:val="000000"/>
                <w:sz w:val="20"/>
              </w:rPr>
              <w:t xml:space="preserve">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допустимое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349EC7FC" w14:textId="77777777" w:rsidR="005C6114" w:rsidRPr="008C50C0" w:rsidRDefault="005C6114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4A6ADA39" w14:textId="77777777" w:rsidR="005C6114" w:rsidRPr="00171315" w:rsidRDefault="005C6114" w:rsidP="00140FA2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</w:tr>
      <w:tr w:rsidR="005C6114" w:rsidRPr="00111D6B" w14:paraId="6E5B3F04" w14:textId="77777777" w:rsidTr="00140FA2">
        <w:trPr>
          <w:trHeight w:val="1261"/>
        </w:trPr>
        <w:tc>
          <w:tcPr>
            <w:tcW w:w="1135" w:type="dxa"/>
            <w:vMerge/>
            <w:shd w:val="clear" w:color="auto" w:fill="FFFFFF"/>
          </w:tcPr>
          <w:p w14:paraId="1836EC46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89" w:type="dxa"/>
            <w:shd w:val="clear" w:color="auto" w:fill="FFFFFF"/>
          </w:tcPr>
          <w:p w14:paraId="0E12E737" w14:textId="77777777" w:rsidR="005C6114" w:rsidRPr="00111D6B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063CEA27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</w:t>
            </w:r>
            <w:r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6" w:type="dxa"/>
            <w:shd w:val="clear" w:color="auto" w:fill="FFFFFF"/>
          </w:tcPr>
          <w:p w14:paraId="69EF968A" w14:textId="77777777" w:rsidR="005C6114" w:rsidRPr="00111D6B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276F1D42" w14:textId="77777777" w:rsidR="005C6114" w:rsidRPr="00111D6B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001" w:type="dxa"/>
            <w:shd w:val="clear" w:color="auto" w:fill="FFFFFF"/>
          </w:tcPr>
          <w:p w14:paraId="6CC232F5" w14:textId="77777777" w:rsidR="005C6114" w:rsidRPr="00111D6B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7129D3DE" w14:textId="77777777" w:rsidR="005C6114" w:rsidRPr="00111D6B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80" w:type="dxa"/>
            <w:shd w:val="clear" w:color="auto" w:fill="FFFFFF"/>
          </w:tcPr>
          <w:p w14:paraId="6CB1D705" w14:textId="77777777" w:rsidR="005C6114" w:rsidRPr="00111D6B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7D92BFE4" w14:textId="77777777" w:rsidR="005C6114" w:rsidRPr="00111D6B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14:paraId="01D88F62" w14:textId="77777777" w:rsidR="005C6114" w:rsidRPr="00111D6B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6C015853" w14:textId="77777777" w:rsidR="005C6114" w:rsidRPr="00111D6B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2127" w:type="dxa"/>
            <w:vMerge/>
            <w:shd w:val="clear" w:color="auto" w:fill="FFFFFF"/>
          </w:tcPr>
          <w:p w14:paraId="0AA64B10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4" w:type="dxa"/>
            <w:shd w:val="clear" w:color="auto" w:fill="FFFFFF"/>
          </w:tcPr>
          <w:p w14:paraId="289A6660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</w:p>
        </w:tc>
        <w:tc>
          <w:tcPr>
            <w:tcW w:w="567" w:type="dxa"/>
            <w:shd w:val="clear" w:color="auto" w:fill="FFFFFF"/>
          </w:tcPr>
          <w:p w14:paraId="4656483E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2" w:type="dxa"/>
            <w:vMerge/>
            <w:shd w:val="clear" w:color="auto" w:fill="FFFFFF"/>
          </w:tcPr>
          <w:p w14:paraId="771E446B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5F33AB2A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5C3A527B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447B2BEC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4450E483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5C6114" w:rsidRPr="00111D6B" w14:paraId="33D80EAF" w14:textId="77777777" w:rsidTr="00140FA2">
        <w:trPr>
          <w:trHeight w:hRule="exact" w:val="372"/>
        </w:trPr>
        <w:tc>
          <w:tcPr>
            <w:tcW w:w="1135" w:type="dxa"/>
            <w:shd w:val="clear" w:color="auto" w:fill="FFFFFF"/>
          </w:tcPr>
          <w:p w14:paraId="3D8D7CF5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89" w:type="dxa"/>
            <w:shd w:val="clear" w:color="auto" w:fill="FFFFFF"/>
          </w:tcPr>
          <w:p w14:paraId="77FF8A42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6" w:type="dxa"/>
            <w:shd w:val="clear" w:color="auto" w:fill="FFFFFF"/>
          </w:tcPr>
          <w:p w14:paraId="2167FC37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001" w:type="dxa"/>
            <w:shd w:val="clear" w:color="auto" w:fill="FFFFFF"/>
          </w:tcPr>
          <w:p w14:paraId="2D4395BC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980" w:type="dxa"/>
            <w:shd w:val="clear" w:color="auto" w:fill="FFFFFF"/>
          </w:tcPr>
          <w:p w14:paraId="14D41947" w14:textId="77777777" w:rsidR="005C6114" w:rsidRPr="00111D6B" w:rsidRDefault="005C6114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14:paraId="27DA7350" w14:textId="77777777" w:rsidR="005C6114" w:rsidRPr="00111D6B" w:rsidRDefault="005C6114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2127" w:type="dxa"/>
            <w:shd w:val="clear" w:color="auto" w:fill="FFFFFF"/>
          </w:tcPr>
          <w:p w14:paraId="02869896" w14:textId="77777777" w:rsidR="005C6114" w:rsidRPr="00111D6B" w:rsidRDefault="005C6114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994" w:type="dxa"/>
            <w:shd w:val="clear" w:color="auto" w:fill="FFFFFF"/>
          </w:tcPr>
          <w:p w14:paraId="009861C7" w14:textId="77777777" w:rsidR="005C6114" w:rsidRPr="00111D6B" w:rsidRDefault="005C6114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567" w:type="dxa"/>
            <w:shd w:val="clear" w:color="auto" w:fill="FFFFFF"/>
          </w:tcPr>
          <w:p w14:paraId="70EBB402" w14:textId="77777777" w:rsidR="005C6114" w:rsidRPr="00111D6B" w:rsidRDefault="005C6114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14:paraId="1D65A1B7" w14:textId="77777777" w:rsidR="005C6114" w:rsidRPr="00111D6B" w:rsidRDefault="005C6114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14:paraId="5EF9ACFD" w14:textId="77777777" w:rsidR="005C6114" w:rsidRPr="00111D6B" w:rsidRDefault="005C6114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14:paraId="2B6E5900" w14:textId="77777777" w:rsidR="005C6114" w:rsidRPr="00111D6B" w:rsidRDefault="005C6114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1134" w:type="dxa"/>
            <w:shd w:val="clear" w:color="auto" w:fill="FFFFFF"/>
          </w:tcPr>
          <w:p w14:paraId="43592ED7" w14:textId="77777777" w:rsidR="005C6114" w:rsidRPr="00111D6B" w:rsidRDefault="005C6114" w:rsidP="00140FA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76" w:type="dxa"/>
            <w:shd w:val="clear" w:color="auto" w:fill="FFFFFF"/>
          </w:tcPr>
          <w:p w14:paraId="4F66BFC7" w14:textId="77777777" w:rsidR="005C6114" w:rsidRPr="00111D6B" w:rsidRDefault="005C6114" w:rsidP="00140FA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5C6114" w:rsidRPr="003D32C4" w14:paraId="4FDBE4B2" w14:textId="77777777" w:rsidTr="00382F28">
        <w:trPr>
          <w:trHeight w:hRule="exact" w:val="1015"/>
        </w:trPr>
        <w:tc>
          <w:tcPr>
            <w:tcW w:w="1135" w:type="dxa"/>
            <w:vMerge w:val="restart"/>
            <w:shd w:val="clear" w:color="auto" w:fill="FFFFFF"/>
          </w:tcPr>
          <w:p w14:paraId="02B81DCE" w14:textId="77777777" w:rsidR="005C6114" w:rsidRPr="009066E5" w:rsidRDefault="005C6114" w:rsidP="00140FA2">
            <w:pPr>
              <w:rPr>
                <w:sz w:val="20"/>
              </w:rPr>
            </w:pPr>
            <w:r w:rsidRPr="005C6114">
              <w:rPr>
                <w:sz w:val="20"/>
                <w:lang w:eastAsia="ru-RU"/>
              </w:rPr>
              <w:t>880900О.99.</w:t>
            </w:r>
            <w:proofErr w:type="gramStart"/>
            <w:r w:rsidRPr="005C6114">
              <w:rPr>
                <w:sz w:val="20"/>
                <w:lang w:eastAsia="ru-RU"/>
              </w:rPr>
              <w:t>0.БА</w:t>
            </w:r>
            <w:proofErr w:type="gramEnd"/>
            <w:r w:rsidRPr="005C6114">
              <w:rPr>
                <w:sz w:val="20"/>
                <w:lang w:eastAsia="ru-RU"/>
              </w:rPr>
              <w:t>86АА02000</w:t>
            </w:r>
          </w:p>
          <w:p w14:paraId="6C5C0D39" w14:textId="77777777" w:rsidR="005C6114" w:rsidRPr="009066E5" w:rsidRDefault="005C6114" w:rsidP="00140FA2">
            <w:pPr>
              <w:rPr>
                <w:sz w:val="20"/>
              </w:rPr>
            </w:pPr>
          </w:p>
        </w:tc>
        <w:tc>
          <w:tcPr>
            <w:tcW w:w="989" w:type="dxa"/>
            <w:vMerge w:val="restart"/>
            <w:shd w:val="clear" w:color="auto" w:fill="FFFFFF"/>
          </w:tcPr>
          <w:p w14:paraId="2274360D" w14:textId="77777777" w:rsidR="005C6114" w:rsidRPr="009066E5" w:rsidRDefault="005C6114" w:rsidP="00140FA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996" w:type="dxa"/>
            <w:vMerge w:val="restart"/>
            <w:shd w:val="clear" w:color="auto" w:fill="FFFFFF"/>
          </w:tcPr>
          <w:p w14:paraId="5F4A6251" w14:textId="77777777" w:rsidR="005C6114" w:rsidRPr="009066E5" w:rsidRDefault="005C6114" w:rsidP="00140FA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1001" w:type="dxa"/>
            <w:vMerge w:val="restart"/>
            <w:shd w:val="clear" w:color="auto" w:fill="FFFFFF"/>
          </w:tcPr>
          <w:p w14:paraId="43AAB636" w14:textId="77777777" w:rsidR="005C6114" w:rsidRPr="009066E5" w:rsidRDefault="005C6114" w:rsidP="00140FA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980" w:type="dxa"/>
            <w:vMerge w:val="restart"/>
            <w:shd w:val="clear" w:color="auto" w:fill="FFFFFF"/>
          </w:tcPr>
          <w:p w14:paraId="071D07F8" w14:textId="77777777" w:rsidR="005C6114" w:rsidRPr="009066E5" w:rsidRDefault="005C6114" w:rsidP="00140FA2">
            <w:pPr>
              <w:keepNext/>
              <w:jc w:val="center"/>
              <w:outlineLvl w:val="3"/>
              <w:rPr>
                <w:sz w:val="20"/>
              </w:rPr>
            </w:pPr>
            <w:r w:rsidRPr="009066E5">
              <w:rPr>
                <w:sz w:val="20"/>
              </w:rPr>
              <w:t>В центре психолого-</w:t>
            </w:r>
            <w:proofErr w:type="gramStart"/>
            <w:r w:rsidRPr="009066E5">
              <w:rPr>
                <w:sz w:val="20"/>
              </w:rPr>
              <w:t>педагоги-ческой</w:t>
            </w:r>
            <w:proofErr w:type="gramEnd"/>
            <w:r w:rsidRPr="009066E5">
              <w:rPr>
                <w:sz w:val="20"/>
              </w:rPr>
              <w:t xml:space="preserve">, </w:t>
            </w:r>
            <w:proofErr w:type="spellStart"/>
            <w:r w:rsidRPr="009066E5">
              <w:rPr>
                <w:sz w:val="20"/>
              </w:rPr>
              <w:t>медицинс</w:t>
            </w:r>
            <w:proofErr w:type="spellEnd"/>
            <w:r w:rsidRPr="009066E5">
              <w:rPr>
                <w:sz w:val="20"/>
              </w:rPr>
              <w:t xml:space="preserve">-кой и </w:t>
            </w:r>
            <w:proofErr w:type="spellStart"/>
            <w:r w:rsidRPr="009066E5">
              <w:rPr>
                <w:sz w:val="20"/>
              </w:rPr>
              <w:t>социальн</w:t>
            </w:r>
            <w:proofErr w:type="spellEnd"/>
            <w:r>
              <w:rPr>
                <w:sz w:val="20"/>
              </w:rPr>
              <w:t>-</w:t>
            </w:r>
            <w:r w:rsidRPr="009066E5">
              <w:rPr>
                <w:sz w:val="20"/>
              </w:rPr>
              <w:t>ой помощи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7FC75A1B" w14:textId="77777777" w:rsidR="005C6114" w:rsidRPr="009066E5" w:rsidRDefault="005C6114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066E5">
              <w:rPr>
                <w:bCs/>
                <w:sz w:val="20"/>
              </w:rPr>
              <w:t>очная</w:t>
            </w:r>
          </w:p>
        </w:tc>
        <w:tc>
          <w:tcPr>
            <w:tcW w:w="2127" w:type="dxa"/>
            <w:shd w:val="clear" w:color="auto" w:fill="FFFFFF"/>
          </w:tcPr>
          <w:p w14:paraId="1DD8B3AC" w14:textId="77777777" w:rsidR="005C6114" w:rsidRPr="00634256" w:rsidRDefault="005C6114" w:rsidP="00382F28">
            <w:pPr>
              <w:pStyle w:val="ConsPlusNonformat"/>
              <w:ind w:left="30" w:hanging="30"/>
              <w:rPr>
                <w:rFonts w:ascii="Times New Roman" w:hAnsi="Times New Roman" w:cs="Times New Roman"/>
                <w:bCs/>
              </w:rPr>
            </w:pPr>
            <w:r w:rsidRPr="00634256">
              <w:rPr>
                <w:rFonts w:ascii="Times New Roman" w:hAnsi="Times New Roman" w:cs="Times New Roman"/>
                <w:bCs/>
              </w:rPr>
              <w:t>Доля детей, имеющих</w:t>
            </w:r>
          </w:p>
          <w:p w14:paraId="1D719CB0" w14:textId="77777777" w:rsidR="005C6114" w:rsidRPr="00634256" w:rsidRDefault="005C6114" w:rsidP="00382F28">
            <w:pPr>
              <w:pStyle w:val="ConsPlusNonformat"/>
              <w:ind w:left="30" w:hanging="30"/>
              <w:rPr>
                <w:rFonts w:ascii="Times New Roman" w:hAnsi="Times New Roman" w:cs="Times New Roman"/>
                <w:bCs/>
              </w:rPr>
            </w:pPr>
            <w:r w:rsidRPr="00634256">
              <w:rPr>
                <w:rFonts w:ascii="Times New Roman" w:hAnsi="Times New Roman" w:cs="Times New Roman"/>
                <w:bCs/>
              </w:rPr>
              <w:t xml:space="preserve"> «положительную   </w:t>
            </w:r>
          </w:p>
          <w:p w14:paraId="2A94BF31" w14:textId="77777777" w:rsidR="005C6114" w:rsidRPr="00382F28" w:rsidRDefault="00382F28" w:rsidP="00382F28">
            <w:pPr>
              <w:pStyle w:val="ConsPlusNonformat"/>
              <w:ind w:left="30" w:hanging="3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динамику» по итогам реализации </w:t>
            </w:r>
            <w:r w:rsidR="005C6114" w:rsidRPr="00634256">
              <w:rPr>
                <w:rFonts w:ascii="Times New Roman" w:hAnsi="Times New Roman" w:cs="Times New Roman"/>
                <w:bCs/>
              </w:rPr>
              <w:t>занятий</w:t>
            </w:r>
          </w:p>
        </w:tc>
        <w:tc>
          <w:tcPr>
            <w:tcW w:w="994" w:type="dxa"/>
            <w:shd w:val="clear" w:color="auto" w:fill="FFFFFF"/>
          </w:tcPr>
          <w:p w14:paraId="27777792" w14:textId="77777777" w:rsidR="005C6114" w:rsidRPr="003D32C4" w:rsidRDefault="005C6114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процент</w:t>
            </w:r>
          </w:p>
        </w:tc>
        <w:tc>
          <w:tcPr>
            <w:tcW w:w="567" w:type="dxa"/>
            <w:shd w:val="clear" w:color="auto" w:fill="FFFFFF"/>
          </w:tcPr>
          <w:p w14:paraId="2D32DB6E" w14:textId="77777777" w:rsidR="005C6114" w:rsidRPr="003D32C4" w:rsidRDefault="005C6114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744</w:t>
            </w:r>
          </w:p>
        </w:tc>
        <w:tc>
          <w:tcPr>
            <w:tcW w:w="992" w:type="dxa"/>
            <w:shd w:val="clear" w:color="auto" w:fill="FFFFFF"/>
          </w:tcPr>
          <w:p w14:paraId="1318D811" w14:textId="77777777" w:rsidR="005C6114" w:rsidRPr="003D32C4" w:rsidRDefault="005C6114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3B25B421" w14:textId="77777777" w:rsidR="005C6114" w:rsidRPr="003D32C4" w:rsidRDefault="005C6114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14:paraId="307C396B" w14:textId="77777777" w:rsidR="005C6114" w:rsidRPr="003D32C4" w:rsidRDefault="005C6114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14:paraId="28B39923" w14:textId="77777777" w:rsidR="005C6114" w:rsidRPr="003D32C4" w:rsidRDefault="005C6114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0D069056" w14:textId="77777777" w:rsidR="005C6114" w:rsidRPr="003D32C4" w:rsidRDefault="005C6114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</w:tr>
      <w:tr w:rsidR="005C6114" w:rsidRPr="003D32C4" w14:paraId="7CFE990B" w14:textId="77777777" w:rsidTr="00140FA2">
        <w:trPr>
          <w:trHeight w:val="1395"/>
        </w:trPr>
        <w:tc>
          <w:tcPr>
            <w:tcW w:w="1135" w:type="dxa"/>
            <w:vMerge/>
            <w:shd w:val="clear" w:color="auto" w:fill="FFFFFF"/>
          </w:tcPr>
          <w:p w14:paraId="41E15602" w14:textId="77777777" w:rsidR="005C6114" w:rsidRPr="00D6614A" w:rsidRDefault="005C6114" w:rsidP="00140FA2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14:paraId="7CAD604B" w14:textId="77777777" w:rsidR="005C6114" w:rsidRPr="00D6614A" w:rsidRDefault="005C6114" w:rsidP="00140FA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14:paraId="225407B9" w14:textId="77777777" w:rsidR="005C6114" w:rsidRPr="00D6614A" w:rsidRDefault="005C6114" w:rsidP="00140FA2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14:paraId="0CB8FC08" w14:textId="77777777" w:rsidR="005C6114" w:rsidRPr="00D6614A" w:rsidRDefault="005C6114" w:rsidP="00140FA2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14:paraId="2FA97EBF" w14:textId="77777777" w:rsidR="005C6114" w:rsidRPr="00D6614A" w:rsidRDefault="005C6114" w:rsidP="00140FA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147035F0" w14:textId="77777777" w:rsidR="005C6114" w:rsidRPr="00D6614A" w:rsidRDefault="005C6114" w:rsidP="00140FA2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14:paraId="2FD1F5C8" w14:textId="20EF64D6" w:rsidR="005C6114" w:rsidRPr="003D32C4" w:rsidRDefault="005C6114" w:rsidP="00140FA2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20"/>
                <w:lang w:eastAsia="ru-RU"/>
              </w:rPr>
            </w:pPr>
            <w:r w:rsidRPr="003D32C4">
              <w:rPr>
                <w:rFonts w:eastAsia="Calibri"/>
                <w:sz w:val="20"/>
              </w:rPr>
              <w:t xml:space="preserve">Количество </w:t>
            </w:r>
            <w:r w:rsidRPr="003D32C4">
              <w:rPr>
                <w:sz w:val="20"/>
                <w:lang w:eastAsia="ru-RU"/>
              </w:rPr>
              <w:t>обоснованных жалоб пот</w:t>
            </w:r>
            <w:r w:rsidR="00382F28">
              <w:rPr>
                <w:sz w:val="20"/>
                <w:lang w:eastAsia="ru-RU"/>
              </w:rPr>
              <w:t xml:space="preserve">ребителей, поступивших </w:t>
            </w:r>
            <w:r w:rsidR="00694BA8">
              <w:rPr>
                <w:sz w:val="20"/>
                <w:lang w:eastAsia="ru-RU"/>
              </w:rPr>
              <w:t>в учреждение</w:t>
            </w:r>
            <w:r w:rsidRPr="003D32C4">
              <w:rPr>
                <w:sz w:val="20"/>
                <w:lang w:eastAsia="ru-RU"/>
              </w:rPr>
              <w:t xml:space="preserve"> или в управление образования</w:t>
            </w:r>
          </w:p>
        </w:tc>
        <w:tc>
          <w:tcPr>
            <w:tcW w:w="994" w:type="dxa"/>
            <w:shd w:val="clear" w:color="auto" w:fill="FFFFFF"/>
          </w:tcPr>
          <w:p w14:paraId="24CEB8F9" w14:textId="77777777" w:rsidR="005C6114" w:rsidRPr="003D32C4" w:rsidRDefault="005C6114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единицы</w:t>
            </w:r>
          </w:p>
        </w:tc>
        <w:tc>
          <w:tcPr>
            <w:tcW w:w="567" w:type="dxa"/>
            <w:shd w:val="clear" w:color="auto" w:fill="FFFFFF"/>
          </w:tcPr>
          <w:p w14:paraId="299AEE97" w14:textId="77777777" w:rsidR="005C6114" w:rsidRPr="003D32C4" w:rsidRDefault="005C6114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642</w:t>
            </w:r>
          </w:p>
        </w:tc>
        <w:tc>
          <w:tcPr>
            <w:tcW w:w="992" w:type="dxa"/>
            <w:shd w:val="clear" w:color="auto" w:fill="FFFFFF"/>
          </w:tcPr>
          <w:p w14:paraId="37BFF14B" w14:textId="77777777" w:rsidR="005C6114" w:rsidRPr="003D32C4" w:rsidRDefault="005C6114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3D32C4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5998AD4D" w14:textId="77777777" w:rsidR="005C6114" w:rsidRPr="003D32C4" w:rsidRDefault="005C6114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3D32C4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14:paraId="513D41C2" w14:textId="77777777" w:rsidR="005C6114" w:rsidRPr="003D32C4" w:rsidRDefault="005C6114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3D32C4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14:paraId="361080B3" w14:textId="77777777" w:rsidR="005C6114" w:rsidRPr="003D32C4" w:rsidRDefault="005C6114" w:rsidP="00140FA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322628F9" w14:textId="77777777" w:rsidR="005C6114" w:rsidRPr="003D32C4" w:rsidRDefault="005C6114" w:rsidP="00140FA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  <w:tr w:rsidR="005C6114" w:rsidRPr="003D32C4" w14:paraId="5D7F2A5C" w14:textId="77777777" w:rsidTr="00140FA2">
        <w:trPr>
          <w:trHeight w:val="148"/>
        </w:trPr>
        <w:tc>
          <w:tcPr>
            <w:tcW w:w="1135" w:type="dxa"/>
            <w:vMerge/>
            <w:shd w:val="clear" w:color="auto" w:fill="FFFFFF"/>
          </w:tcPr>
          <w:p w14:paraId="4E422ADD" w14:textId="77777777" w:rsidR="005C6114" w:rsidRPr="00D6614A" w:rsidRDefault="005C6114" w:rsidP="00140FA2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14:paraId="5B734177" w14:textId="77777777" w:rsidR="005C6114" w:rsidRPr="00D6614A" w:rsidRDefault="005C6114" w:rsidP="00140FA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14:paraId="6FA3629F" w14:textId="77777777" w:rsidR="005C6114" w:rsidRPr="00D6614A" w:rsidRDefault="005C6114" w:rsidP="00140FA2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14:paraId="6A0B5948" w14:textId="77777777" w:rsidR="005C6114" w:rsidRPr="00D6614A" w:rsidRDefault="005C6114" w:rsidP="00140FA2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14:paraId="506D122C" w14:textId="77777777" w:rsidR="005C6114" w:rsidRPr="00D6614A" w:rsidRDefault="005C6114" w:rsidP="00140FA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035EF4DC" w14:textId="77777777" w:rsidR="005C6114" w:rsidRPr="00D6614A" w:rsidRDefault="005C6114" w:rsidP="00140FA2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14:paraId="6CE44B59" w14:textId="77777777" w:rsidR="005C6114" w:rsidRPr="003D32C4" w:rsidRDefault="005C6114" w:rsidP="00140FA2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0"/>
              </w:rPr>
            </w:pPr>
            <w:r w:rsidRPr="003D32C4">
              <w:rPr>
                <w:color w:val="000000"/>
                <w:sz w:val="2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994" w:type="dxa"/>
            <w:shd w:val="clear" w:color="auto" w:fill="FFFFFF"/>
          </w:tcPr>
          <w:p w14:paraId="0D2B94B7" w14:textId="77777777" w:rsidR="005C6114" w:rsidRPr="009E3C57" w:rsidRDefault="005C6114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процент</w:t>
            </w:r>
          </w:p>
        </w:tc>
        <w:tc>
          <w:tcPr>
            <w:tcW w:w="567" w:type="dxa"/>
            <w:shd w:val="clear" w:color="auto" w:fill="FFFFFF"/>
          </w:tcPr>
          <w:p w14:paraId="5BF4DBDD" w14:textId="77777777" w:rsidR="005C6114" w:rsidRPr="009E3C57" w:rsidRDefault="005C6114" w:rsidP="00140FA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744</w:t>
            </w:r>
          </w:p>
        </w:tc>
        <w:tc>
          <w:tcPr>
            <w:tcW w:w="992" w:type="dxa"/>
            <w:shd w:val="clear" w:color="auto" w:fill="FFFFFF"/>
          </w:tcPr>
          <w:p w14:paraId="5BA38DA4" w14:textId="77777777" w:rsidR="005C6114" w:rsidRPr="009E3C57" w:rsidRDefault="005C6114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2C7DBD0C" w14:textId="77777777" w:rsidR="005C6114" w:rsidRPr="009E3C57" w:rsidRDefault="005C6114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14:paraId="6ECA417C" w14:textId="77777777" w:rsidR="005C6114" w:rsidRPr="003D32C4" w:rsidRDefault="005C6114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14:paraId="603F20DD" w14:textId="77777777" w:rsidR="005C6114" w:rsidRPr="003D32C4" w:rsidRDefault="005C6114" w:rsidP="00140FA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70DCB0FF" w14:textId="77777777" w:rsidR="005C6114" w:rsidRPr="003D32C4" w:rsidRDefault="005C6114" w:rsidP="00140FA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</w:tbl>
    <w:p w14:paraId="7288F1D9" w14:textId="77777777" w:rsidR="005C6114" w:rsidRDefault="005C6114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</w:p>
    <w:p w14:paraId="0AB2F74A" w14:textId="77777777" w:rsidR="00382F28" w:rsidRDefault="00382F28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</w:p>
    <w:p w14:paraId="0EC58344" w14:textId="77777777" w:rsidR="00382F28" w:rsidRDefault="00382F28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</w:p>
    <w:p w14:paraId="4A496FB7" w14:textId="77777777" w:rsidR="009066E5" w:rsidRPr="009066E5" w:rsidRDefault="009066E5" w:rsidP="009066E5">
      <w:pPr>
        <w:numPr>
          <w:ilvl w:val="1"/>
          <w:numId w:val="38"/>
        </w:numPr>
        <w:rPr>
          <w:b/>
          <w:color w:val="000000"/>
          <w:szCs w:val="28"/>
          <w:shd w:val="clear" w:color="auto" w:fill="FFFFFF"/>
        </w:rPr>
      </w:pPr>
      <w:r>
        <w:rPr>
          <w:b/>
          <w:color w:val="000000"/>
          <w:szCs w:val="28"/>
          <w:shd w:val="clear" w:color="auto" w:fill="FFFFFF"/>
        </w:rPr>
        <w:t xml:space="preserve">. </w:t>
      </w:r>
      <w:r w:rsidRPr="009066E5">
        <w:rPr>
          <w:b/>
          <w:color w:val="000000"/>
          <w:szCs w:val="28"/>
          <w:shd w:val="clear" w:color="auto" w:fill="FFFFFF"/>
        </w:rPr>
        <w:t xml:space="preserve">Сведения о фактическом </w:t>
      </w:r>
      <w:proofErr w:type="gramStart"/>
      <w:r w:rsidRPr="009066E5">
        <w:rPr>
          <w:b/>
          <w:color w:val="000000"/>
          <w:szCs w:val="28"/>
          <w:shd w:val="clear" w:color="auto" w:fill="FFFFFF"/>
        </w:rPr>
        <w:t>достижении  показателей</w:t>
      </w:r>
      <w:proofErr w:type="gramEnd"/>
      <w:r w:rsidRPr="009066E5">
        <w:rPr>
          <w:b/>
          <w:color w:val="000000"/>
          <w:szCs w:val="28"/>
          <w:shd w:val="clear" w:color="auto" w:fill="FFFFFF"/>
        </w:rPr>
        <w:t>, характеризующих объем муниципальной услуги:</w:t>
      </w:r>
    </w:p>
    <w:p w14:paraId="7E4F992B" w14:textId="77777777" w:rsidR="00F64DED" w:rsidRDefault="00F64DED" w:rsidP="009066E5">
      <w:pPr>
        <w:widowControl w:val="0"/>
        <w:outlineLvl w:val="3"/>
        <w:rPr>
          <w:b/>
          <w:color w:val="000000"/>
          <w:szCs w:val="28"/>
          <w:shd w:val="clear" w:color="auto" w:fill="FFFFFF"/>
        </w:rPr>
      </w:pPr>
    </w:p>
    <w:p w14:paraId="4EB3F0B8" w14:textId="77777777" w:rsidR="005C6114" w:rsidRDefault="005C6114" w:rsidP="009066E5">
      <w:pPr>
        <w:widowControl w:val="0"/>
        <w:outlineLvl w:val="3"/>
        <w:rPr>
          <w:b/>
          <w:color w:val="000000"/>
          <w:szCs w:val="28"/>
          <w:shd w:val="clear" w:color="auto" w:fill="FFFFFF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49"/>
        <w:gridCol w:w="850"/>
        <w:gridCol w:w="850"/>
        <w:gridCol w:w="993"/>
        <w:gridCol w:w="853"/>
        <w:gridCol w:w="992"/>
        <w:gridCol w:w="851"/>
        <w:gridCol w:w="709"/>
        <w:gridCol w:w="1275"/>
        <w:gridCol w:w="1134"/>
        <w:gridCol w:w="993"/>
        <w:gridCol w:w="1134"/>
        <w:gridCol w:w="1134"/>
        <w:gridCol w:w="1134"/>
      </w:tblGrid>
      <w:tr w:rsidR="005C6114" w:rsidRPr="00140657" w14:paraId="2B573976" w14:textId="77777777" w:rsidTr="00382F28">
        <w:trPr>
          <w:trHeight w:val="759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A479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14:paraId="2D80A9CC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номер</w:t>
            </w:r>
          </w:p>
          <w:p w14:paraId="3BFEC9E8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14:paraId="3894981B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20F2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B548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9567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48D7" w14:textId="77777777" w:rsidR="005C6114" w:rsidRPr="002A30E4" w:rsidRDefault="005C6114" w:rsidP="00140FA2">
            <w:pPr>
              <w:pStyle w:val="ConsPlusNormal"/>
              <w:jc w:val="center"/>
              <w:rPr>
                <w:b w:val="0"/>
                <w:color w:val="000000"/>
                <w:sz w:val="20"/>
              </w:rPr>
            </w:pPr>
            <w:r w:rsidRPr="002A30E4">
              <w:rPr>
                <w:b w:val="0"/>
                <w:color w:val="000000"/>
                <w:sz w:val="20"/>
              </w:rPr>
              <w:t>Средний размер платы</w:t>
            </w:r>
          </w:p>
          <w:p w14:paraId="121E3155" w14:textId="77777777" w:rsidR="005C6114" w:rsidRPr="00140657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A30E4">
              <w:rPr>
                <w:b w:val="0"/>
                <w:color w:val="000000"/>
                <w:sz w:val="20"/>
              </w:rPr>
              <w:t>(цена, тариф)</w:t>
            </w:r>
          </w:p>
        </w:tc>
      </w:tr>
      <w:tr w:rsidR="005C6114" w:rsidRPr="001D1F5B" w14:paraId="67010C74" w14:textId="77777777" w:rsidTr="00140FA2">
        <w:trPr>
          <w:trHeight w:val="297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2474" w14:textId="77777777" w:rsidR="005C6114" w:rsidRPr="007C164C" w:rsidRDefault="005C6114" w:rsidP="00140FA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5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6602" w14:textId="77777777" w:rsidR="005C6114" w:rsidRPr="007C164C" w:rsidRDefault="005C6114" w:rsidP="00140FA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3BD6" w14:textId="77777777" w:rsidR="005C6114" w:rsidRPr="007C164C" w:rsidRDefault="005C6114" w:rsidP="00140FA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43CE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 xml:space="preserve">Наименование </w:t>
            </w:r>
            <w:proofErr w:type="spellStart"/>
            <w:proofErr w:type="gramStart"/>
            <w:r w:rsidRPr="007C164C">
              <w:rPr>
                <w:b w:val="0"/>
                <w:bCs w:val="0"/>
                <w:sz w:val="20"/>
                <w:szCs w:val="20"/>
              </w:rPr>
              <w:t>по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казателя</w:t>
            </w:r>
            <w:proofErr w:type="spellEnd"/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FF1E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2D41F99A" w14:textId="77777777" w:rsidR="005C6114" w:rsidRPr="00B42F6F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дено</w:t>
            </w:r>
          </w:p>
          <w:p w14:paraId="57116704" w14:textId="77777777" w:rsidR="005C6114" w:rsidRPr="00B42F6F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51A9F362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EAE08C" w14:textId="77777777" w:rsidR="005C6114" w:rsidRPr="008C50C0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70B554EA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879129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D8D159" w14:textId="77777777" w:rsidR="005C6114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тклонен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ие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>, пре</w:t>
            </w:r>
            <w:r>
              <w:rPr>
                <w:color w:val="000000"/>
                <w:sz w:val="20"/>
              </w:rPr>
              <w:t>в</w:t>
            </w:r>
            <w:r w:rsidRPr="008C50C0">
              <w:rPr>
                <w:color w:val="000000"/>
                <w:sz w:val="20"/>
              </w:rPr>
              <w:t>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r w:rsidRPr="008C50C0">
              <w:rPr>
                <w:color w:val="000000"/>
                <w:sz w:val="20"/>
              </w:rPr>
              <w:t xml:space="preserve"> </w:t>
            </w:r>
          </w:p>
          <w:p w14:paraId="66E41C1F" w14:textId="77777777" w:rsidR="005C6114" w:rsidRPr="001D1F5B" w:rsidRDefault="005C6114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8C50C0">
              <w:rPr>
                <w:color w:val="000000"/>
                <w:sz w:val="20"/>
              </w:rPr>
              <w:t>допустимое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17B477" w14:textId="77777777" w:rsidR="005C6114" w:rsidRPr="008C50C0" w:rsidRDefault="005C6114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207325F4" w14:textId="77777777" w:rsidR="005C6114" w:rsidRPr="00111D6B" w:rsidRDefault="005C6114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3CA9E" w14:textId="77777777" w:rsidR="005C6114" w:rsidRPr="001D1F5B" w:rsidRDefault="005C6114" w:rsidP="00140FA2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</w:p>
        </w:tc>
      </w:tr>
      <w:tr w:rsidR="005C6114" w:rsidRPr="007C164C" w14:paraId="74EFAF8C" w14:textId="77777777" w:rsidTr="00140FA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9E20" w14:textId="77777777" w:rsidR="005C6114" w:rsidRPr="007C164C" w:rsidRDefault="005C6114" w:rsidP="00140FA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FF41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25121AFC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42A1FC21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5BDF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019B6AB5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42595C6C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7DB0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7A51C82A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2E78DD95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6D60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4945EA52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1A3B1BBD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оказате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F43B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74DD5BB7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6B1464FA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C16F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877B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5074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32A8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1991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B4E7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EAF8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F8E5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4A01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5C6114" w:rsidRPr="007C164C" w14:paraId="71F1CC41" w14:textId="77777777" w:rsidTr="00140FA2">
        <w:trPr>
          <w:trHeight w:val="25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8DFD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EDC3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3D4A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057E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82CD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A5A5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AD77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9840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D048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058B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5F7E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2EE1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39DD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C21B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522A" w14:textId="77777777" w:rsidR="005C6114" w:rsidRPr="007C164C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15</w:t>
            </w:r>
          </w:p>
        </w:tc>
      </w:tr>
      <w:tr w:rsidR="005C6114" w:rsidRPr="009E3C57" w14:paraId="12E0507B" w14:textId="77777777" w:rsidTr="00140FA2">
        <w:trPr>
          <w:trHeight w:val="339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BFE4" w14:textId="77777777" w:rsidR="005C6114" w:rsidRPr="0070317D" w:rsidRDefault="005C6114" w:rsidP="00140FA2">
            <w:pPr>
              <w:rPr>
                <w:bCs/>
                <w:sz w:val="18"/>
                <w:szCs w:val="18"/>
              </w:rPr>
            </w:pPr>
            <w:r w:rsidRPr="00C437DB">
              <w:rPr>
                <w:sz w:val="20"/>
                <w:lang w:eastAsia="ru-RU"/>
              </w:rPr>
              <w:t>880900О.99.</w:t>
            </w:r>
            <w:proofErr w:type="gramStart"/>
            <w:r w:rsidRPr="00C437DB">
              <w:rPr>
                <w:sz w:val="20"/>
                <w:lang w:eastAsia="ru-RU"/>
              </w:rPr>
              <w:t>0.БА</w:t>
            </w:r>
            <w:proofErr w:type="gramEnd"/>
            <w:r w:rsidRPr="00C437DB">
              <w:rPr>
                <w:sz w:val="20"/>
                <w:lang w:eastAsia="ru-RU"/>
              </w:rPr>
              <w:t>86АА02000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70F4" w14:textId="77777777" w:rsidR="005C6114" w:rsidRPr="009E3C57" w:rsidRDefault="005C6114" w:rsidP="00140FA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4CC1" w14:textId="77777777" w:rsidR="005C6114" w:rsidRPr="009E3C57" w:rsidRDefault="005C6114" w:rsidP="00140FA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7BBB" w14:textId="77777777" w:rsidR="005C6114" w:rsidRPr="009E3C57" w:rsidRDefault="005C6114" w:rsidP="00140FA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72D3" w14:textId="77777777" w:rsidR="005C6114" w:rsidRPr="009E3C57" w:rsidRDefault="005C6114" w:rsidP="00140FA2">
            <w:pPr>
              <w:keepNext/>
              <w:jc w:val="center"/>
              <w:outlineLvl w:val="3"/>
              <w:rPr>
                <w:sz w:val="20"/>
              </w:rPr>
            </w:pPr>
            <w:r w:rsidRPr="009E3C57">
              <w:rPr>
                <w:sz w:val="20"/>
              </w:rPr>
              <w:t xml:space="preserve">В центре </w:t>
            </w:r>
            <w:proofErr w:type="spellStart"/>
            <w:r w:rsidRPr="009E3C57">
              <w:rPr>
                <w:sz w:val="20"/>
              </w:rPr>
              <w:t>психоло</w:t>
            </w:r>
            <w:proofErr w:type="spellEnd"/>
            <w:r>
              <w:rPr>
                <w:sz w:val="20"/>
              </w:rPr>
              <w:t>-</w:t>
            </w:r>
            <w:r w:rsidRPr="009E3C57">
              <w:rPr>
                <w:sz w:val="20"/>
              </w:rPr>
              <w:t>го-</w:t>
            </w:r>
            <w:proofErr w:type="spellStart"/>
            <w:r w:rsidRPr="009E3C57">
              <w:rPr>
                <w:sz w:val="20"/>
              </w:rPr>
              <w:t>педа</w:t>
            </w:r>
            <w:proofErr w:type="spellEnd"/>
            <w:r>
              <w:rPr>
                <w:sz w:val="20"/>
              </w:rPr>
              <w:t>-</w:t>
            </w:r>
            <w:proofErr w:type="spellStart"/>
            <w:r w:rsidRPr="009E3C57">
              <w:rPr>
                <w:sz w:val="20"/>
              </w:rPr>
              <w:t>гоги</w:t>
            </w:r>
            <w:proofErr w:type="spellEnd"/>
            <w:r w:rsidRPr="009E3C57">
              <w:rPr>
                <w:sz w:val="20"/>
              </w:rPr>
              <w:t xml:space="preserve">-ческой, </w:t>
            </w:r>
            <w:proofErr w:type="spellStart"/>
            <w:proofErr w:type="gramStart"/>
            <w:r w:rsidRPr="009E3C57">
              <w:rPr>
                <w:sz w:val="20"/>
              </w:rPr>
              <w:t>медицинс</w:t>
            </w:r>
            <w:proofErr w:type="spellEnd"/>
            <w:r w:rsidRPr="009E3C57">
              <w:rPr>
                <w:sz w:val="20"/>
              </w:rPr>
              <w:t>-кой</w:t>
            </w:r>
            <w:proofErr w:type="gramEnd"/>
            <w:r w:rsidRPr="009E3C57">
              <w:rPr>
                <w:sz w:val="20"/>
              </w:rPr>
              <w:t xml:space="preserve"> и </w:t>
            </w:r>
            <w:proofErr w:type="spellStart"/>
            <w:r w:rsidRPr="009E3C57">
              <w:rPr>
                <w:sz w:val="20"/>
              </w:rPr>
              <w:t>социаль</w:t>
            </w:r>
            <w:proofErr w:type="spellEnd"/>
            <w:r w:rsidRPr="009E3C57">
              <w:rPr>
                <w:sz w:val="20"/>
              </w:rPr>
              <w:t>-ной помощи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E3D7" w14:textId="77777777" w:rsidR="005C6114" w:rsidRPr="009E3C57" w:rsidRDefault="005C6114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9980" w14:textId="77777777" w:rsidR="00996072" w:rsidRDefault="00996072" w:rsidP="00996072">
            <w:pPr>
              <w:pStyle w:val="ConsPlusNormal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Число обучающихся</w:t>
            </w:r>
          </w:p>
          <w:p w14:paraId="33DCC102" w14:textId="77777777" w:rsidR="005C6114" w:rsidRPr="009E3C57" w:rsidRDefault="005C6114" w:rsidP="00DD61CA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26CB" w14:textId="77777777" w:rsidR="005C6114" w:rsidRPr="009E3C57" w:rsidRDefault="005C6114" w:rsidP="00140FA2">
            <w:pPr>
              <w:pStyle w:val="ConsPlusNormal"/>
              <w:rPr>
                <w:b w:val="0"/>
                <w:bCs w:val="0"/>
                <w:sz w:val="20"/>
                <w:szCs w:val="20"/>
              </w:rPr>
            </w:pPr>
            <w:r w:rsidRPr="009E3C57">
              <w:rPr>
                <w:rFonts w:eastAsia="Calibri"/>
                <w:b w:val="0"/>
                <w:sz w:val="20"/>
                <w:szCs w:val="20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1503" w14:textId="77777777" w:rsidR="005C6114" w:rsidRPr="009E3C57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8408" w14:textId="33FE4A9C" w:rsid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Индивидуально – </w:t>
            </w:r>
            <w:r>
              <w:rPr>
                <w:b w:val="0"/>
                <w:bCs w:val="0"/>
                <w:sz w:val="20"/>
                <w:szCs w:val="20"/>
              </w:rPr>
              <w:t>80</w:t>
            </w:r>
          </w:p>
          <w:p w14:paraId="500507F0" w14:textId="77777777" w:rsid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6C0E64A4" w14:textId="77777777" w:rsid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0748D0B6" w14:textId="74873D22" w:rsidR="005C6114" w:rsidRPr="009E3C57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В группе - </w:t>
            </w:r>
            <w:r>
              <w:rPr>
                <w:b w:val="0"/>
                <w:bCs w:val="0"/>
                <w:sz w:val="20"/>
                <w:szCs w:val="20"/>
              </w:rPr>
              <w:t>186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A916" w14:textId="215985DD" w:rsidR="00694BA8" w:rsidRP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694BA8">
              <w:rPr>
                <w:b w:val="0"/>
                <w:bCs w:val="0"/>
                <w:sz w:val="20"/>
                <w:szCs w:val="20"/>
              </w:rPr>
              <w:t xml:space="preserve">Индивидуально – </w:t>
            </w:r>
            <w:r>
              <w:rPr>
                <w:b w:val="0"/>
                <w:bCs w:val="0"/>
                <w:sz w:val="20"/>
                <w:szCs w:val="20"/>
              </w:rPr>
              <w:t>74</w:t>
            </w:r>
          </w:p>
          <w:p w14:paraId="3BA776FA" w14:textId="77777777" w:rsidR="00694BA8" w:rsidRP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228C2153" w14:textId="77777777" w:rsidR="00694BA8" w:rsidRP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110CC163" w14:textId="7722469A" w:rsidR="006B0EE6" w:rsidRPr="009E3C57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694BA8">
              <w:rPr>
                <w:b w:val="0"/>
                <w:bCs w:val="0"/>
                <w:sz w:val="20"/>
                <w:szCs w:val="20"/>
              </w:rPr>
              <w:t xml:space="preserve">В группе - </w:t>
            </w:r>
            <w:r>
              <w:rPr>
                <w:b w:val="0"/>
                <w:bCs w:val="0"/>
                <w:sz w:val="20"/>
                <w:szCs w:val="20"/>
              </w:rPr>
              <w:t>179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A22C" w14:textId="77777777" w:rsidR="00241E85" w:rsidRPr="00382F28" w:rsidRDefault="00C3099C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382F28">
              <w:rPr>
                <w:b w:val="0"/>
                <w:bCs w:val="0"/>
                <w:sz w:val="20"/>
                <w:szCs w:val="20"/>
              </w:rPr>
              <w:t>10%</w:t>
            </w:r>
          </w:p>
          <w:p w14:paraId="63919F6A" w14:textId="77777777" w:rsidR="00C3099C" w:rsidRDefault="00C3099C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</w:p>
          <w:p w14:paraId="0CA0A32D" w14:textId="77777777" w:rsidR="00694BA8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</w:p>
          <w:p w14:paraId="72E9BECA" w14:textId="77777777" w:rsidR="00694BA8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</w:p>
          <w:p w14:paraId="56513618" w14:textId="20E3D762" w:rsidR="00694BA8" w:rsidRPr="009E3C57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  <w:r w:rsidRPr="00694BA8">
              <w:rPr>
                <w:b w:val="0"/>
                <w:bCs w:val="0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14D5" w14:textId="278A6AB3" w:rsidR="005C6114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93</w:t>
            </w:r>
            <w:r w:rsidR="00C3099C">
              <w:rPr>
                <w:b w:val="0"/>
                <w:bCs w:val="0"/>
                <w:sz w:val="20"/>
                <w:szCs w:val="20"/>
              </w:rPr>
              <w:t>%</w:t>
            </w:r>
          </w:p>
          <w:p w14:paraId="28F0074B" w14:textId="77777777" w:rsidR="00C3099C" w:rsidRDefault="00C3099C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18B2B97A" w14:textId="77777777" w:rsidR="00694BA8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6F6B3330" w14:textId="77777777" w:rsidR="00694BA8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664CE83F" w14:textId="1D171A2E" w:rsidR="00694BA8" w:rsidRPr="00C3099C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96%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B3EC" w14:textId="77777777" w:rsidR="00382F28" w:rsidRPr="00382F28" w:rsidRDefault="00382F28" w:rsidP="00382F2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21F3" w14:textId="77777777" w:rsidR="005C6114" w:rsidRPr="009E3C57" w:rsidRDefault="005C6114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427C330F" w14:textId="77777777" w:rsidR="005C6114" w:rsidRDefault="005C6114" w:rsidP="009066E5">
      <w:pPr>
        <w:widowControl w:val="0"/>
        <w:outlineLvl w:val="3"/>
        <w:rPr>
          <w:b/>
          <w:color w:val="000000"/>
          <w:szCs w:val="28"/>
          <w:shd w:val="clear" w:color="auto" w:fill="FFFFFF"/>
        </w:rPr>
      </w:pPr>
    </w:p>
    <w:p w14:paraId="31BF9F04" w14:textId="77777777" w:rsidR="005C6114" w:rsidRDefault="005C6114" w:rsidP="009066E5">
      <w:pPr>
        <w:widowControl w:val="0"/>
        <w:outlineLvl w:val="3"/>
        <w:rPr>
          <w:b/>
          <w:color w:val="000000"/>
          <w:szCs w:val="28"/>
          <w:shd w:val="clear" w:color="auto" w:fill="FFFFFF"/>
        </w:rPr>
      </w:pPr>
    </w:p>
    <w:p w14:paraId="1F442AC1" w14:textId="77777777" w:rsidR="005C6114" w:rsidRDefault="005C6114" w:rsidP="009066E5">
      <w:pPr>
        <w:widowControl w:val="0"/>
        <w:outlineLvl w:val="3"/>
        <w:rPr>
          <w:b/>
          <w:color w:val="000000"/>
          <w:szCs w:val="28"/>
          <w:shd w:val="clear" w:color="auto" w:fill="FFFFFF"/>
        </w:rPr>
      </w:pPr>
    </w:p>
    <w:p w14:paraId="152900D6" w14:textId="77777777" w:rsidR="005C6114" w:rsidRDefault="005C6114" w:rsidP="009066E5">
      <w:pPr>
        <w:widowControl w:val="0"/>
        <w:outlineLvl w:val="3"/>
        <w:rPr>
          <w:b/>
          <w:color w:val="000000"/>
          <w:szCs w:val="28"/>
          <w:shd w:val="clear" w:color="auto" w:fill="FFFFFF"/>
        </w:rPr>
      </w:pPr>
    </w:p>
    <w:p w14:paraId="6111D999" w14:textId="77777777" w:rsidR="00336088" w:rsidRDefault="00336088" w:rsidP="00F64DE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4D5A3D8" w14:textId="77777777" w:rsidR="005C6114" w:rsidRDefault="005C6114" w:rsidP="00F64DED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2FB401B" w14:textId="77777777" w:rsidR="00B40E3A" w:rsidRDefault="00B40E3A" w:rsidP="00F64DED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</w:p>
    <w:p w14:paraId="4BD70CD9" w14:textId="77777777" w:rsidR="00F64DED" w:rsidRDefault="00F64DED" w:rsidP="00F64DED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  <w:r w:rsidRPr="0050101B">
        <w:rPr>
          <w:bCs/>
          <w:color w:val="000000"/>
          <w:szCs w:val="28"/>
          <w:shd w:val="clear" w:color="auto" w:fill="FFFFFF"/>
        </w:rPr>
        <w:t>РАЗДЕЛ № 11</w:t>
      </w:r>
    </w:p>
    <w:tbl>
      <w:tblPr>
        <w:tblpPr w:leftFromText="180" w:rightFromText="180" w:vertAnchor="text" w:horzAnchor="page" w:tblpX="12913" w:tblpY="26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F64DED" w:rsidRPr="00081015" w14:paraId="72F0F4B9" w14:textId="77777777" w:rsidTr="003605C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414ADC9" w14:textId="77777777" w:rsidR="00F64DED" w:rsidRPr="00606B29" w:rsidRDefault="00F64DED" w:rsidP="003605C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606B2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5BC066" w14:textId="77777777" w:rsidR="00F64DED" w:rsidRPr="00081015" w:rsidRDefault="005E0803" w:rsidP="003605C8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szCs w:val="28"/>
              </w:rPr>
              <w:t>35.Г54.0</w:t>
            </w:r>
          </w:p>
        </w:tc>
      </w:tr>
    </w:tbl>
    <w:p w14:paraId="20E95E29" w14:textId="77777777" w:rsidR="00F64DED" w:rsidRDefault="00F64DED" w:rsidP="00F64DED">
      <w:pPr>
        <w:pStyle w:val="ConsPlusNonforma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33CE1599" w14:textId="77777777" w:rsidR="00382F28" w:rsidRDefault="00F64DED" w:rsidP="00F64DED">
      <w:pPr>
        <w:pStyle w:val="ConsPlusNonforma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67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1. Наименование муниципальной услуги: </w:t>
      </w:r>
    </w:p>
    <w:p w14:paraId="041F6C19" w14:textId="77777777" w:rsidR="00F64DED" w:rsidRPr="009E6393" w:rsidRDefault="00F64DED" w:rsidP="00F64D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7854">
        <w:rPr>
          <w:rFonts w:ascii="Times New Roman" w:hAnsi="Times New Roman" w:cs="Times New Roman"/>
          <w:sz w:val="28"/>
          <w:szCs w:val="28"/>
        </w:rPr>
        <w:t>Коррекционно-развивающая, компенсирующая и лог</w:t>
      </w:r>
      <w:r>
        <w:rPr>
          <w:rFonts w:ascii="Times New Roman" w:hAnsi="Times New Roman" w:cs="Times New Roman"/>
          <w:sz w:val="28"/>
          <w:szCs w:val="28"/>
        </w:rPr>
        <w:t>опедическая помощь обучающимся.</w:t>
      </w:r>
    </w:p>
    <w:p w14:paraId="4482A292" w14:textId="77777777" w:rsidR="00F64DED" w:rsidRPr="00982FD6" w:rsidRDefault="00F64DED" w:rsidP="00F64DED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14:paraId="62A38A50" w14:textId="77777777" w:rsidR="00F64DED" w:rsidRPr="00081015" w:rsidRDefault="00F64DED" w:rsidP="00F64D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14:paraId="36FDFFA5" w14:textId="77777777" w:rsidR="009066E5" w:rsidRPr="009066E5" w:rsidRDefault="00F64DED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3. </w:t>
      </w:r>
      <w:r w:rsidR="009066E5" w:rsidRPr="009066E5">
        <w:rPr>
          <w:b/>
          <w:bCs/>
          <w:color w:val="000000"/>
          <w:szCs w:val="28"/>
          <w:shd w:val="clear" w:color="auto" w:fill="FFFFFF"/>
        </w:rPr>
        <w:t xml:space="preserve">Сведения о фактическом достижении показателей, характеризующих объем и (или) качество муниципальной </w:t>
      </w:r>
    </w:p>
    <w:p w14:paraId="49453BF3" w14:textId="77777777" w:rsidR="00B40E3A" w:rsidRDefault="009066E5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  <w:r w:rsidRPr="009066E5">
        <w:rPr>
          <w:b/>
          <w:bCs/>
          <w:color w:val="000000"/>
          <w:szCs w:val="28"/>
          <w:shd w:val="clear" w:color="auto" w:fill="FFFFFF"/>
        </w:rPr>
        <w:t>услуги</w:t>
      </w:r>
    </w:p>
    <w:p w14:paraId="0019BF69" w14:textId="272B6D30" w:rsidR="00F64DED" w:rsidRDefault="00336088" w:rsidP="00B40E3A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>
        <w:rPr>
          <w:b/>
          <w:bCs/>
          <w:color w:val="000000"/>
          <w:szCs w:val="28"/>
          <w:shd w:val="clear" w:color="auto" w:fill="FFFFFF"/>
        </w:rPr>
        <w:t>3.1.</w:t>
      </w:r>
      <w:r w:rsidR="009066E5" w:rsidRPr="009066E5">
        <w:t xml:space="preserve"> </w:t>
      </w:r>
      <w:r w:rsidR="009066E5" w:rsidRPr="009066E5">
        <w:rPr>
          <w:b/>
          <w:bCs/>
          <w:color w:val="000000"/>
          <w:szCs w:val="28"/>
          <w:shd w:val="clear" w:color="auto" w:fill="FFFFFF"/>
        </w:rPr>
        <w:t xml:space="preserve">Сведения о фактическом </w:t>
      </w:r>
      <w:r w:rsidR="00694BA8" w:rsidRPr="009066E5">
        <w:rPr>
          <w:b/>
          <w:bCs/>
          <w:color w:val="000000"/>
          <w:szCs w:val="28"/>
          <w:shd w:val="clear" w:color="auto" w:fill="FFFFFF"/>
        </w:rPr>
        <w:t>достижении показателей</w:t>
      </w:r>
      <w:r w:rsidR="009066E5" w:rsidRPr="009066E5">
        <w:rPr>
          <w:b/>
          <w:bCs/>
          <w:color w:val="000000"/>
          <w:szCs w:val="28"/>
          <w:shd w:val="clear" w:color="auto" w:fill="FFFFFF"/>
        </w:rPr>
        <w:t>, характеризующих качество муниципальной услуги</w:t>
      </w:r>
    </w:p>
    <w:p w14:paraId="76D0C25C" w14:textId="77777777" w:rsidR="003C1C59" w:rsidRDefault="003C1C59" w:rsidP="00B40E3A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tbl>
      <w:tblPr>
        <w:tblW w:w="5106" w:type="pct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2"/>
        <w:gridCol w:w="988"/>
        <w:gridCol w:w="995"/>
        <w:gridCol w:w="1000"/>
        <w:gridCol w:w="979"/>
        <w:gridCol w:w="992"/>
        <w:gridCol w:w="2124"/>
        <w:gridCol w:w="993"/>
        <w:gridCol w:w="566"/>
        <w:gridCol w:w="991"/>
        <w:gridCol w:w="849"/>
        <w:gridCol w:w="850"/>
        <w:gridCol w:w="1132"/>
        <w:gridCol w:w="1274"/>
      </w:tblGrid>
      <w:tr w:rsidR="003C1C59" w:rsidRPr="009066E5" w14:paraId="3B4C549D" w14:textId="77777777" w:rsidTr="00382F28">
        <w:trPr>
          <w:trHeight w:hRule="exact" w:val="309"/>
        </w:trPr>
        <w:tc>
          <w:tcPr>
            <w:tcW w:w="1135" w:type="dxa"/>
            <w:vMerge w:val="restart"/>
            <w:shd w:val="clear" w:color="auto" w:fill="FFFFFF"/>
          </w:tcPr>
          <w:p w14:paraId="41BD2B80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986" w:type="dxa"/>
            <w:gridSpan w:val="3"/>
            <w:vMerge w:val="restart"/>
            <w:shd w:val="clear" w:color="auto" w:fill="FFFFFF"/>
          </w:tcPr>
          <w:p w14:paraId="113A9A28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73" w:type="dxa"/>
            <w:gridSpan w:val="2"/>
            <w:vMerge w:val="restart"/>
            <w:shd w:val="clear" w:color="auto" w:fill="FFFFFF"/>
          </w:tcPr>
          <w:p w14:paraId="10389D0B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sz w:val="20"/>
              </w:rPr>
              <w:t>муниципальной</w:t>
            </w:r>
            <w:r w:rsidRPr="00111D6B">
              <w:rPr>
                <w:color w:val="000000"/>
                <w:sz w:val="20"/>
              </w:rPr>
              <w:t xml:space="preserve"> услуги</w:t>
            </w:r>
          </w:p>
        </w:tc>
        <w:tc>
          <w:tcPr>
            <w:tcW w:w="8791" w:type="dxa"/>
            <w:gridSpan w:val="8"/>
            <w:shd w:val="clear" w:color="auto" w:fill="FFFFFF"/>
          </w:tcPr>
          <w:p w14:paraId="66ED5E6C" w14:textId="77777777" w:rsidR="003C1C59" w:rsidRPr="009066E5" w:rsidRDefault="003C1C59" w:rsidP="00140FA2">
            <w:pPr>
              <w:keepNext/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9066E5">
              <w:rPr>
                <w:color w:val="000000"/>
                <w:sz w:val="22"/>
                <w:szCs w:val="22"/>
              </w:rPr>
              <w:t>Показатель качества муниципальной услуги</w:t>
            </w:r>
          </w:p>
        </w:tc>
      </w:tr>
      <w:tr w:rsidR="003C1C59" w:rsidRPr="00171315" w14:paraId="738D974A" w14:textId="77777777" w:rsidTr="00382F28">
        <w:trPr>
          <w:trHeight w:hRule="exact" w:val="1122"/>
        </w:trPr>
        <w:tc>
          <w:tcPr>
            <w:tcW w:w="1135" w:type="dxa"/>
            <w:vMerge/>
            <w:shd w:val="clear" w:color="auto" w:fill="FFFFFF"/>
          </w:tcPr>
          <w:p w14:paraId="7A56DCC7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986" w:type="dxa"/>
            <w:gridSpan w:val="3"/>
            <w:vMerge/>
            <w:shd w:val="clear" w:color="auto" w:fill="FFFFFF"/>
          </w:tcPr>
          <w:p w14:paraId="7160C503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973" w:type="dxa"/>
            <w:gridSpan w:val="2"/>
            <w:vMerge/>
            <w:shd w:val="clear" w:color="auto" w:fill="FFFFFF"/>
          </w:tcPr>
          <w:p w14:paraId="2872F4B5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127" w:type="dxa"/>
            <w:vMerge w:val="restart"/>
            <w:shd w:val="clear" w:color="auto" w:fill="FFFFFF"/>
          </w:tcPr>
          <w:p w14:paraId="5D229DE4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1561" w:type="dxa"/>
            <w:gridSpan w:val="2"/>
            <w:shd w:val="clear" w:color="auto" w:fill="FFFFFF"/>
          </w:tcPr>
          <w:p w14:paraId="14102160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49DD28C8" w14:textId="77777777" w:rsidR="003C1C59" w:rsidRPr="00B42F6F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proofErr w:type="gramStart"/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>-</w:t>
            </w:r>
            <w:r w:rsidRPr="00B42F6F">
              <w:rPr>
                <w:color w:val="000000"/>
                <w:sz w:val="20"/>
              </w:rPr>
              <w:t>но</w:t>
            </w:r>
            <w:proofErr w:type="gramEnd"/>
          </w:p>
          <w:p w14:paraId="44725061" w14:textId="77777777" w:rsidR="003C1C59" w:rsidRPr="00B42F6F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70827D44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0C8659" w14:textId="77777777" w:rsidR="003C1C59" w:rsidRPr="008C50C0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508AECDB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AD764E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A08BFE" w14:textId="77777777" w:rsidR="003C1C59" w:rsidRPr="001D1F5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8C50C0">
              <w:rPr>
                <w:color w:val="000000"/>
                <w:sz w:val="20"/>
              </w:rPr>
              <w:t xml:space="preserve">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допустимое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1B275A47" w14:textId="77777777" w:rsidR="003C1C59" w:rsidRPr="008C50C0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4FBF28D0" w14:textId="77777777" w:rsidR="003C1C59" w:rsidRPr="00171315" w:rsidRDefault="003C1C59" w:rsidP="00140FA2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</w:tr>
      <w:tr w:rsidR="003C1C59" w:rsidRPr="00111D6B" w14:paraId="08746DDF" w14:textId="77777777" w:rsidTr="00140FA2">
        <w:trPr>
          <w:trHeight w:val="1261"/>
        </w:trPr>
        <w:tc>
          <w:tcPr>
            <w:tcW w:w="1135" w:type="dxa"/>
            <w:vMerge/>
            <w:shd w:val="clear" w:color="auto" w:fill="FFFFFF"/>
          </w:tcPr>
          <w:p w14:paraId="19F1E905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89" w:type="dxa"/>
            <w:shd w:val="clear" w:color="auto" w:fill="FFFFFF"/>
          </w:tcPr>
          <w:p w14:paraId="70853776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41AD911E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</w:t>
            </w:r>
            <w:r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6" w:type="dxa"/>
            <w:shd w:val="clear" w:color="auto" w:fill="FFFFFF"/>
          </w:tcPr>
          <w:p w14:paraId="3AA5116D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699A6128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001" w:type="dxa"/>
            <w:shd w:val="clear" w:color="auto" w:fill="FFFFFF"/>
          </w:tcPr>
          <w:p w14:paraId="628E1E36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0129DFED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80" w:type="dxa"/>
            <w:shd w:val="clear" w:color="auto" w:fill="FFFFFF"/>
          </w:tcPr>
          <w:p w14:paraId="3E804690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5A1FD662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14:paraId="12704B44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79042520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2127" w:type="dxa"/>
            <w:vMerge/>
            <w:shd w:val="clear" w:color="auto" w:fill="FFFFFF"/>
          </w:tcPr>
          <w:p w14:paraId="2F112A06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4" w:type="dxa"/>
            <w:shd w:val="clear" w:color="auto" w:fill="FFFFFF"/>
          </w:tcPr>
          <w:p w14:paraId="4085E326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</w:p>
        </w:tc>
        <w:tc>
          <w:tcPr>
            <w:tcW w:w="567" w:type="dxa"/>
            <w:shd w:val="clear" w:color="auto" w:fill="FFFFFF"/>
          </w:tcPr>
          <w:p w14:paraId="6B6800C5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2" w:type="dxa"/>
            <w:vMerge/>
            <w:shd w:val="clear" w:color="auto" w:fill="FFFFFF"/>
          </w:tcPr>
          <w:p w14:paraId="0FF268DA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61AD1A3B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48D43BA0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11003C13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510D5B4D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3C1C59" w:rsidRPr="00111D6B" w14:paraId="3AB9464B" w14:textId="77777777" w:rsidTr="00140FA2">
        <w:trPr>
          <w:trHeight w:hRule="exact" w:val="372"/>
        </w:trPr>
        <w:tc>
          <w:tcPr>
            <w:tcW w:w="1135" w:type="dxa"/>
            <w:shd w:val="clear" w:color="auto" w:fill="FFFFFF"/>
          </w:tcPr>
          <w:p w14:paraId="75A7AFC4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89" w:type="dxa"/>
            <w:shd w:val="clear" w:color="auto" w:fill="FFFFFF"/>
          </w:tcPr>
          <w:p w14:paraId="3D0EF567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6" w:type="dxa"/>
            <w:shd w:val="clear" w:color="auto" w:fill="FFFFFF"/>
          </w:tcPr>
          <w:p w14:paraId="01E94C5C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001" w:type="dxa"/>
            <w:shd w:val="clear" w:color="auto" w:fill="FFFFFF"/>
          </w:tcPr>
          <w:p w14:paraId="6E231406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980" w:type="dxa"/>
            <w:shd w:val="clear" w:color="auto" w:fill="FFFFFF"/>
          </w:tcPr>
          <w:p w14:paraId="52C429A2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14:paraId="4A7E1B92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2127" w:type="dxa"/>
            <w:shd w:val="clear" w:color="auto" w:fill="FFFFFF"/>
          </w:tcPr>
          <w:p w14:paraId="62F48335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994" w:type="dxa"/>
            <w:shd w:val="clear" w:color="auto" w:fill="FFFFFF"/>
          </w:tcPr>
          <w:p w14:paraId="595A79EB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567" w:type="dxa"/>
            <w:shd w:val="clear" w:color="auto" w:fill="FFFFFF"/>
          </w:tcPr>
          <w:p w14:paraId="7F041B43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14:paraId="5B96D2F2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14:paraId="442786A0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14:paraId="3B647381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1134" w:type="dxa"/>
            <w:shd w:val="clear" w:color="auto" w:fill="FFFFFF"/>
          </w:tcPr>
          <w:p w14:paraId="17AFEB5D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76" w:type="dxa"/>
            <w:shd w:val="clear" w:color="auto" w:fill="FFFFFF"/>
          </w:tcPr>
          <w:p w14:paraId="52E51DE9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3C1C59" w:rsidRPr="003D32C4" w14:paraId="7240C0B2" w14:textId="77777777" w:rsidTr="00382F28">
        <w:trPr>
          <w:trHeight w:hRule="exact" w:val="964"/>
        </w:trPr>
        <w:tc>
          <w:tcPr>
            <w:tcW w:w="1135" w:type="dxa"/>
            <w:vMerge w:val="restart"/>
            <w:shd w:val="clear" w:color="auto" w:fill="FFFFFF"/>
          </w:tcPr>
          <w:p w14:paraId="70CA6C22" w14:textId="77777777" w:rsidR="003C1C59" w:rsidRPr="009066E5" w:rsidRDefault="003C1C59" w:rsidP="00140FA2">
            <w:pPr>
              <w:rPr>
                <w:sz w:val="20"/>
              </w:rPr>
            </w:pPr>
            <w:r w:rsidRPr="003C1C59">
              <w:rPr>
                <w:sz w:val="20"/>
                <w:lang w:eastAsia="ru-RU"/>
              </w:rPr>
              <w:t>880900О.99.</w:t>
            </w:r>
            <w:proofErr w:type="gramStart"/>
            <w:r w:rsidRPr="003C1C59">
              <w:rPr>
                <w:sz w:val="20"/>
                <w:lang w:eastAsia="ru-RU"/>
              </w:rPr>
              <w:t>0.ББ</w:t>
            </w:r>
            <w:proofErr w:type="gramEnd"/>
            <w:r w:rsidRPr="003C1C59">
              <w:rPr>
                <w:sz w:val="20"/>
                <w:lang w:eastAsia="ru-RU"/>
              </w:rPr>
              <w:t>00АА02000</w:t>
            </w:r>
          </w:p>
        </w:tc>
        <w:tc>
          <w:tcPr>
            <w:tcW w:w="989" w:type="dxa"/>
            <w:vMerge w:val="restart"/>
            <w:shd w:val="clear" w:color="auto" w:fill="FFFFFF"/>
          </w:tcPr>
          <w:p w14:paraId="20A339BB" w14:textId="77777777" w:rsidR="003C1C59" w:rsidRPr="009066E5" w:rsidRDefault="003C1C59" w:rsidP="00140FA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996" w:type="dxa"/>
            <w:vMerge w:val="restart"/>
            <w:shd w:val="clear" w:color="auto" w:fill="FFFFFF"/>
          </w:tcPr>
          <w:p w14:paraId="30EA8BA2" w14:textId="77777777" w:rsidR="003C1C59" w:rsidRPr="009066E5" w:rsidRDefault="003C1C59" w:rsidP="00140FA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1001" w:type="dxa"/>
            <w:vMerge w:val="restart"/>
            <w:shd w:val="clear" w:color="auto" w:fill="FFFFFF"/>
          </w:tcPr>
          <w:p w14:paraId="30FB9161" w14:textId="77777777" w:rsidR="003C1C59" w:rsidRPr="009066E5" w:rsidRDefault="003C1C59" w:rsidP="00140FA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980" w:type="dxa"/>
            <w:vMerge w:val="restart"/>
            <w:shd w:val="clear" w:color="auto" w:fill="FFFFFF"/>
          </w:tcPr>
          <w:p w14:paraId="3E0513AD" w14:textId="77777777" w:rsidR="003C1C59" w:rsidRPr="009066E5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9066E5">
              <w:rPr>
                <w:sz w:val="20"/>
              </w:rPr>
              <w:t>В центре психолого-</w:t>
            </w:r>
            <w:proofErr w:type="gramStart"/>
            <w:r w:rsidRPr="009066E5">
              <w:rPr>
                <w:sz w:val="20"/>
              </w:rPr>
              <w:t>педагоги-ческой</w:t>
            </w:r>
            <w:proofErr w:type="gramEnd"/>
            <w:r w:rsidRPr="009066E5">
              <w:rPr>
                <w:sz w:val="20"/>
              </w:rPr>
              <w:t xml:space="preserve">, </w:t>
            </w:r>
            <w:proofErr w:type="spellStart"/>
            <w:r w:rsidRPr="009066E5">
              <w:rPr>
                <w:sz w:val="20"/>
              </w:rPr>
              <w:t>медицинс</w:t>
            </w:r>
            <w:proofErr w:type="spellEnd"/>
            <w:r w:rsidRPr="009066E5">
              <w:rPr>
                <w:sz w:val="20"/>
              </w:rPr>
              <w:t xml:space="preserve">-кой и </w:t>
            </w:r>
            <w:proofErr w:type="spellStart"/>
            <w:r w:rsidRPr="009066E5">
              <w:rPr>
                <w:sz w:val="20"/>
              </w:rPr>
              <w:t>социальн</w:t>
            </w:r>
            <w:proofErr w:type="spellEnd"/>
            <w:r>
              <w:rPr>
                <w:sz w:val="20"/>
              </w:rPr>
              <w:t>-</w:t>
            </w:r>
            <w:r w:rsidRPr="009066E5">
              <w:rPr>
                <w:sz w:val="20"/>
              </w:rPr>
              <w:t>ой помощи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63D09ABA" w14:textId="77777777" w:rsidR="003C1C59" w:rsidRPr="009066E5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066E5">
              <w:rPr>
                <w:bCs/>
                <w:sz w:val="20"/>
              </w:rPr>
              <w:t>очная</w:t>
            </w:r>
          </w:p>
        </w:tc>
        <w:tc>
          <w:tcPr>
            <w:tcW w:w="2127" w:type="dxa"/>
            <w:shd w:val="clear" w:color="auto" w:fill="FFFFFF"/>
          </w:tcPr>
          <w:p w14:paraId="54CCCB54" w14:textId="77777777" w:rsidR="003C1C59" w:rsidRPr="00634256" w:rsidRDefault="003C1C59" w:rsidP="00382F28">
            <w:pPr>
              <w:pStyle w:val="ConsPlusNonformat"/>
              <w:ind w:left="30" w:hanging="30"/>
              <w:rPr>
                <w:rFonts w:ascii="Times New Roman" w:hAnsi="Times New Roman" w:cs="Times New Roman"/>
                <w:bCs/>
              </w:rPr>
            </w:pPr>
            <w:r w:rsidRPr="00634256">
              <w:rPr>
                <w:rFonts w:ascii="Times New Roman" w:hAnsi="Times New Roman" w:cs="Times New Roman"/>
                <w:bCs/>
              </w:rPr>
              <w:t>Доля детей, имеющих</w:t>
            </w:r>
          </w:p>
          <w:p w14:paraId="4FA135B9" w14:textId="77777777" w:rsidR="003C1C59" w:rsidRPr="00634256" w:rsidRDefault="003C1C59" w:rsidP="00382F28">
            <w:pPr>
              <w:pStyle w:val="ConsPlusNonformat"/>
              <w:ind w:left="30" w:hanging="30"/>
              <w:rPr>
                <w:rFonts w:ascii="Times New Roman" w:hAnsi="Times New Roman" w:cs="Times New Roman"/>
                <w:bCs/>
              </w:rPr>
            </w:pPr>
            <w:r w:rsidRPr="00634256">
              <w:rPr>
                <w:rFonts w:ascii="Times New Roman" w:hAnsi="Times New Roman" w:cs="Times New Roman"/>
                <w:bCs/>
              </w:rPr>
              <w:t xml:space="preserve"> «положительную   </w:t>
            </w:r>
          </w:p>
          <w:p w14:paraId="7696DCBC" w14:textId="77777777" w:rsidR="003C1C59" w:rsidRPr="00382F28" w:rsidRDefault="00382F28" w:rsidP="00382F28">
            <w:pPr>
              <w:pStyle w:val="ConsPlusNonformat"/>
              <w:ind w:left="30" w:hanging="3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динамику» по итогам реализации </w:t>
            </w:r>
            <w:r w:rsidR="003C1C59" w:rsidRPr="00634256">
              <w:rPr>
                <w:rFonts w:ascii="Times New Roman" w:hAnsi="Times New Roman" w:cs="Times New Roman"/>
                <w:bCs/>
              </w:rPr>
              <w:t>занятий</w:t>
            </w:r>
          </w:p>
        </w:tc>
        <w:tc>
          <w:tcPr>
            <w:tcW w:w="994" w:type="dxa"/>
            <w:shd w:val="clear" w:color="auto" w:fill="FFFFFF"/>
          </w:tcPr>
          <w:p w14:paraId="149F1308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процент</w:t>
            </w:r>
          </w:p>
        </w:tc>
        <w:tc>
          <w:tcPr>
            <w:tcW w:w="567" w:type="dxa"/>
            <w:shd w:val="clear" w:color="auto" w:fill="FFFFFF"/>
          </w:tcPr>
          <w:p w14:paraId="35A9E1C3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744</w:t>
            </w:r>
          </w:p>
        </w:tc>
        <w:tc>
          <w:tcPr>
            <w:tcW w:w="992" w:type="dxa"/>
            <w:shd w:val="clear" w:color="auto" w:fill="FFFFFF"/>
          </w:tcPr>
          <w:p w14:paraId="5146D719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25B6AB15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14:paraId="6BCE05AA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14:paraId="59BC3E12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25A6275C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</w:tr>
      <w:tr w:rsidR="003C1C59" w:rsidRPr="003D32C4" w14:paraId="36096741" w14:textId="77777777" w:rsidTr="00140FA2">
        <w:trPr>
          <w:trHeight w:val="1395"/>
        </w:trPr>
        <w:tc>
          <w:tcPr>
            <w:tcW w:w="1135" w:type="dxa"/>
            <w:vMerge/>
            <w:shd w:val="clear" w:color="auto" w:fill="FFFFFF"/>
          </w:tcPr>
          <w:p w14:paraId="392D696C" w14:textId="77777777" w:rsidR="003C1C59" w:rsidRPr="00D6614A" w:rsidRDefault="003C1C59" w:rsidP="00140FA2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14:paraId="1E321859" w14:textId="77777777" w:rsidR="003C1C59" w:rsidRPr="00D6614A" w:rsidRDefault="003C1C59" w:rsidP="00140FA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14:paraId="02DCC615" w14:textId="77777777" w:rsidR="003C1C59" w:rsidRPr="00D6614A" w:rsidRDefault="003C1C59" w:rsidP="00140FA2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14:paraId="6AA7CC7F" w14:textId="77777777" w:rsidR="003C1C59" w:rsidRPr="00D6614A" w:rsidRDefault="003C1C59" w:rsidP="00140FA2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14:paraId="425D1F2C" w14:textId="77777777" w:rsidR="003C1C59" w:rsidRPr="00D6614A" w:rsidRDefault="003C1C59" w:rsidP="00140FA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0981AF35" w14:textId="77777777" w:rsidR="003C1C59" w:rsidRPr="00D6614A" w:rsidRDefault="003C1C59" w:rsidP="00140FA2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14:paraId="4F2B3E06" w14:textId="17459327" w:rsidR="003C1C59" w:rsidRPr="003D32C4" w:rsidRDefault="003C1C59" w:rsidP="00140FA2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20"/>
                <w:lang w:eastAsia="ru-RU"/>
              </w:rPr>
            </w:pPr>
            <w:r w:rsidRPr="003D32C4">
              <w:rPr>
                <w:rFonts w:eastAsia="Calibri"/>
                <w:sz w:val="20"/>
              </w:rPr>
              <w:t xml:space="preserve">Количество </w:t>
            </w:r>
            <w:r w:rsidRPr="003D32C4">
              <w:rPr>
                <w:sz w:val="20"/>
                <w:lang w:eastAsia="ru-RU"/>
              </w:rPr>
              <w:t>обоснованных жалоб пот</w:t>
            </w:r>
            <w:r w:rsidR="00382F28">
              <w:rPr>
                <w:sz w:val="20"/>
                <w:lang w:eastAsia="ru-RU"/>
              </w:rPr>
              <w:t xml:space="preserve">ребителей, поступивших </w:t>
            </w:r>
            <w:r w:rsidR="00694BA8">
              <w:rPr>
                <w:sz w:val="20"/>
                <w:lang w:eastAsia="ru-RU"/>
              </w:rPr>
              <w:t>в учреждение</w:t>
            </w:r>
            <w:r w:rsidRPr="003D32C4">
              <w:rPr>
                <w:sz w:val="20"/>
                <w:lang w:eastAsia="ru-RU"/>
              </w:rPr>
              <w:t xml:space="preserve"> или в управление образования</w:t>
            </w:r>
          </w:p>
        </w:tc>
        <w:tc>
          <w:tcPr>
            <w:tcW w:w="994" w:type="dxa"/>
            <w:shd w:val="clear" w:color="auto" w:fill="FFFFFF"/>
          </w:tcPr>
          <w:p w14:paraId="48F747BE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единицы</w:t>
            </w:r>
          </w:p>
        </w:tc>
        <w:tc>
          <w:tcPr>
            <w:tcW w:w="567" w:type="dxa"/>
            <w:shd w:val="clear" w:color="auto" w:fill="FFFFFF"/>
          </w:tcPr>
          <w:p w14:paraId="51881C83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642</w:t>
            </w:r>
          </w:p>
        </w:tc>
        <w:tc>
          <w:tcPr>
            <w:tcW w:w="992" w:type="dxa"/>
            <w:shd w:val="clear" w:color="auto" w:fill="FFFFFF"/>
          </w:tcPr>
          <w:p w14:paraId="6DBABB48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3D32C4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2FAFB65D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3D32C4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14:paraId="02F3D559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3D32C4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14:paraId="5F4C565A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0E999C2F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  <w:tr w:rsidR="003C1C59" w:rsidRPr="003D32C4" w14:paraId="03A0E202" w14:textId="77777777" w:rsidTr="00140FA2">
        <w:trPr>
          <w:trHeight w:val="148"/>
        </w:trPr>
        <w:tc>
          <w:tcPr>
            <w:tcW w:w="1135" w:type="dxa"/>
            <w:vMerge/>
            <w:shd w:val="clear" w:color="auto" w:fill="FFFFFF"/>
          </w:tcPr>
          <w:p w14:paraId="21CAFA96" w14:textId="77777777" w:rsidR="003C1C59" w:rsidRPr="00D6614A" w:rsidRDefault="003C1C59" w:rsidP="00140FA2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14:paraId="02FC1B65" w14:textId="77777777" w:rsidR="003C1C59" w:rsidRPr="00D6614A" w:rsidRDefault="003C1C59" w:rsidP="00140FA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14:paraId="1CB3AF6F" w14:textId="77777777" w:rsidR="003C1C59" w:rsidRPr="00D6614A" w:rsidRDefault="003C1C59" w:rsidP="00140FA2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14:paraId="345E0294" w14:textId="77777777" w:rsidR="003C1C59" w:rsidRPr="00D6614A" w:rsidRDefault="003C1C59" w:rsidP="00140FA2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14:paraId="1595BCAA" w14:textId="77777777" w:rsidR="003C1C59" w:rsidRPr="00D6614A" w:rsidRDefault="003C1C59" w:rsidP="00140FA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2C737184" w14:textId="77777777" w:rsidR="003C1C59" w:rsidRPr="00D6614A" w:rsidRDefault="003C1C59" w:rsidP="00140FA2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14:paraId="63D6B1CA" w14:textId="77777777" w:rsidR="003C1C59" w:rsidRPr="003D32C4" w:rsidRDefault="003C1C59" w:rsidP="00140FA2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0"/>
              </w:rPr>
            </w:pPr>
            <w:r w:rsidRPr="003D32C4">
              <w:rPr>
                <w:color w:val="000000"/>
                <w:sz w:val="2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994" w:type="dxa"/>
            <w:shd w:val="clear" w:color="auto" w:fill="FFFFFF"/>
          </w:tcPr>
          <w:p w14:paraId="3E6F6E3F" w14:textId="77777777" w:rsidR="003C1C59" w:rsidRPr="009E3C57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процент</w:t>
            </w:r>
          </w:p>
        </w:tc>
        <w:tc>
          <w:tcPr>
            <w:tcW w:w="567" w:type="dxa"/>
            <w:shd w:val="clear" w:color="auto" w:fill="FFFFFF"/>
          </w:tcPr>
          <w:p w14:paraId="53E534E3" w14:textId="77777777" w:rsidR="003C1C59" w:rsidRPr="009E3C57" w:rsidRDefault="003C1C59" w:rsidP="00140FA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744</w:t>
            </w:r>
          </w:p>
        </w:tc>
        <w:tc>
          <w:tcPr>
            <w:tcW w:w="992" w:type="dxa"/>
            <w:shd w:val="clear" w:color="auto" w:fill="FFFFFF"/>
          </w:tcPr>
          <w:p w14:paraId="1B2AC5AE" w14:textId="77777777" w:rsidR="003C1C59" w:rsidRPr="009E3C57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52EE5630" w14:textId="77777777" w:rsidR="003C1C59" w:rsidRPr="009E3C57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14:paraId="1C6D4F33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14:paraId="28841040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6D702DFB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</w:tbl>
    <w:p w14:paraId="4E0B28E3" w14:textId="77777777" w:rsidR="003C1C59" w:rsidRDefault="003C1C59" w:rsidP="00B40E3A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p w14:paraId="1D2C7538" w14:textId="77777777" w:rsidR="00F64DED" w:rsidRDefault="00F64DED" w:rsidP="00F64DED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14:paraId="5B4FBD36" w14:textId="77777777" w:rsidR="00694BA8" w:rsidRDefault="00694BA8" w:rsidP="00F64DED">
      <w:pPr>
        <w:widowControl w:val="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14:paraId="4D999645" w14:textId="033DE383" w:rsidR="009066E5" w:rsidRDefault="009066E5" w:rsidP="009066E5">
      <w:pPr>
        <w:rPr>
          <w:b/>
          <w:color w:val="000000"/>
          <w:szCs w:val="28"/>
          <w:shd w:val="clear" w:color="auto" w:fill="FFFFFF"/>
        </w:rPr>
      </w:pPr>
      <w:r>
        <w:rPr>
          <w:b/>
          <w:color w:val="000000"/>
          <w:szCs w:val="28"/>
          <w:shd w:val="clear" w:color="auto" w:fill="FFFFFF"/>
        </w:rPr>
        <w:t xml:space="preserve">3.2. </w:t>
      </w:r>
      <w:r w:rsidRPr="009066E5">
        <w:rPr>
          <w:b/>
          <w:color w:val="000000"/>
          <w:szCs w:val="28"/>
          <w:shd w:val="clear" w:color="auto" w:fill="FFFFFF"/>
        </w:rPr>
        <w:t xml:space="preserve">Сведения о фактическом </w:t>
      </w:r>
      <w:r w:rsidR="00694BA8" w:rsidRPr="009066E5">
        <w:rPr>
          <w:b/>
          <w:color w:val="000000"/>
          <w:szCs w:val="28"/>
          <w:shd w:val="clear" w:color="auto" w:fill="FFFFFF"/>
        </w:rPr>
        <w:t>достижении показателей</w:t>
      </w:r>
      <w:r w:rsidRPr="009066E5">
        <w:rPr>
          <w:b/>
          <w:color w:val="000000"/>
          <w:szCs w:val="28"/>
          <w:shd w:val="clear" w:color="auto" w:fill="FFFFFF"/>
        </w:rPr>
        <w:t>, характеризующих объем муниципальной услуги:</w:t>
      </w:r>
    </w:p>
    <w:p w14:paraId="1826C65C" w14:textId="77777777" w:rsidR="003C1C59" w:rsidRDefault="003C1C59" w:rsidP="009066E5">
      <w:pPr>
        <w:rPr>
          <w:b/>
          <w:color w:val="000000"/>
          <w:szCs w:val="28"/>
          <w:shd w:val="clear" w:color="auto" w:fill="FFFFFF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49"/>
        <w:gridCol w:w="850"/>
        <w:gridCol w:w="850"/>
        <w:gridCol w:w="993"/>
        <w:gridCol w:w="853"/>
        <w:gridCol w:w="992"/>
        <w:gridCol w:w="851"/>
        <w:gridCol w:w="709"/>
        <w:gridCol w:w="1275"/>
        <w:gridCol w:w="1134"/>
        <w:gridCol w:w="993"/>
        <w:gridCol w:w="1134"/>
        <w:gridCol w:w="1134"/>
        <w:gridCol w:w="1134"/>
      </w:tblGrid>
      <w:tr w:rsidR="003C1C59" w:rsidRPr="00140657" w14:paraId="22A7B366" w14:textId="77777777" w:rsidTr="00140FA2">
        <w:trPr>
          <w:trHeight w:val="94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837A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14:paraId="3684A0CF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номер</w:t>
            </w:r>
          </w:p>
          <w:p w14:paraId="1919F59A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14:paraId="13EFC49A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0F80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8D40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8B85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3ACA" w14:textId="77777777" w:rsidR="003C1C59" w:rsidRPr="002A30E4" w:rsidRDefault="003C1C59" w:rsidP="00140FA2">
            <w:pPr>
              <w:pStyle w:val="ConsPlusNormal"/>
              <w:jc w:val="center"/>
              <w:rPr>
                <w:b w:val="0"/>
                <w:color w:val="000000"/>
                <w:sz w:val="20"/>
              </w:rPr>
            </w:pPr>
            <w:r w:rsidRPr="002A30E4">
              <w:rPr>
                <w:b w:val="0"/>
                <w:color w:val="000000"/>
                <w:sz w:val="20"/>
              </w:rPr>
              <w:t>Средний размер платы</w:t>
            </w:r>
          </w:p>
          <w:p w14:paraId="7F1D508A" w14:textId="77777777" w:rsidR="003C1C59" w:rsidRPr="00140657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A30E4">
              <w:rPr>
                <w:b w:val="0"/>
                <w:color w:val="000000"/>
                <w:sz w:val="20"/>
              </w:rPr>
              <w:t>(цена, тариф)</w:t>
            </w:r>
          </w:p>
        </w:tc>
      </w:tr>
      <w:tr w:rsidR="003C1C59" w:rsidRPr="001D1F5B" w14:paraId="47761EC7" w14:textId="77777777" w:rsidTr="00140FA2">
        <w:trPr>
          <w:trHeight w:val="297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0DE0" w14:textId="77777777" w:rsidR="003C1C59" w:rsidRPr="007C164C" w:rsidRDefault="003C1C59" w:rsidP="00140FA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5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F83C" w14:textId="77777777" w:rsidR="003C1C59" w:rsidRPr="007C164C" w:rsidRDefault="003C1C59" w:rsidP="00140FA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CF92" w14:textId="77777777" w:rsidR="003C1C59" w:rsidRPr="007C164C" w:rsidRDefault="003C1C59" w:rsidP="00140FA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C93D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 xml:space="preserve">Наименование </w:t>
            </w:r>
            <w:proofErr w:type="spellStart"/>
            <w:proofErr w:type="gramStart"/>
            <w:r w:rsidRPr="007C164C">
              <w:rPr>
                <w:b w:val="0"/>
                <w:bCs w:val="0"/>
                <w:sz w:val="20"/>
                <w:szCs w:val="20"/>
              </w:rPr>
              <w:t>по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казателя</w:t>
            </w:r>
            <w:proofErr w:type="spellEnd"/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01A7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5A192B00" w14:textId="77777777" w:rsidR="003C1C59" w:rsidRPr="00B42F6F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дено</w:t>
            </w:r>
          </w:p>
          <w:p w14:paraId="129375D8" w14:textId="77777777" w:rsidR="003C1C59" w:rsidRPr="00B42F6F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3E1CA6F3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3D9D0E" w14:textId="77777777" w:rsidR="003C1C59" w:rsidRPr="008C50C0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12BF07B1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96D077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C843CA" w14:textId="77777777" w:rsidR="003C1C59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тклонен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ие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>, пре</w:t>
            </w:r>
            <w:r>
              <w:rPr>
                <w:color w:val="000000"/>
                <w:sz w:val="20"/>
              </w:rPr>
              <w:t>в</w:t>
            </w:r>
            <w:r w:rsidRPr="008C50C0">
              <w:rPr>
                <w:color w:val="000000"/>
                <w:sz w:val="20"/>
              </w:rPr>
              <w:t>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r w:rsidRPr="008C50C0">
              <w:rPr>
                <w:color w:val="000000"/>
                <w:sz w:val="20"/>
              </w:rPr>
              <w:t xml:space="preserve"> </w:t>
            </w:r>
          </w:p>
          <w:p w14:paraId="2EDD7F11" w14:textId="77777777" w:rsidR="003C1C59" w:rsidRPr="001D1F5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8C50C0">
              <w:rPr>
                <w:color w:val="000000"/>
                <w:sz w:val="20"/>
              </w:rPr>
              <w:t>допустимое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606B1F" w14:textId="77777777" w:rsidR="003C1C59" w:rsidRPr="008C50C0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47FA43BA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50AA4" w14:textId="77777777" w:rsidR="003C1C59" w:rsidRPr="001D1F5B" w:rsidRDefault="003C1C59" w:rsidP="00140FA2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</w:p>
        </w:tc>
      </w:tr>
      <w:tr w:rsidR="003C1C59" w:rsidRPr="007C164C" w14:paraId="753A4114" w14:textId="77777777" w:rsidTr="00140FA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9309" w14:textId="77777777" w:rsidR="003C1C59" w:rsidRPr="007C164C" w:rsidRDefault="003C1C59" w:rsidP="00140FA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727A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54D45A42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719768B2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6E59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6ACE2592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018438B2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B272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65ED9894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670350E9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F11C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1A857952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0D8BF078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оказате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EF7A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08B40AE4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7E12920F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435C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E847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CD0D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3CB9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463F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ABD6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1F7C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C3B7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445B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3C1C59" w:rsidRPr="007C164C" w14:paraId="22379F7F" w14:textId="77777777" w:rsidTr="00140FA2">
        <w:trPr>
          <w:trHeight w:val="25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9D4B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17FE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4BA1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4FF4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3634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5EAD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015F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49FE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5CC1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3CE5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DC6E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4D7D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92F8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16C7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8C4F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15</w:t>
            </w:r>
          </w:p>
        </w:tc>
      </w:tr>
      <w:tr w:rsidR="003C1C59" w:rsidRPr="009E3C57" w14:paraId="7D36300D" w14:textId="77777777" w:rsidTr="00140FA2">
        <w:trPr>
          <w:trHeight w:val="339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9B16" w14:textId="77777777" w:rsidR="003C1C59" w:rsidRDefault="003C1C59" w:rsidP="003C1C59">
            <w:pPr>
              <w:rPr>
                <w:sz w:val="20"/>
                <w:lang w:eastAsia="ru-RU"/>
              </w:rPr>
            </w:pPr>
            <w:r w:rsidRPr="0050101B">
              <w:rPr>
                <w:sz w:val="20"/>
                <w:lang w:eastAsia="ru-RU"/>
              </w:rPr>
              <w:t>880900О.99.0.</w:t>
            </w:r>
          </w:p>
          <w:p w14:paraId="3EC06D90" w14:textId="77777777" w:rsidR="003C1C59" w:rsidRPr="0050101B" w:rsidRDefault="003C1C59" w:rsidP="003C1C59">
            <w:pPr>
              <w:rPr>
                <w:bCs/>
                <w:sz w:val="20"/>
              </w:rPr>
            </w:pPr>
            <w:r w:rsidRPr="0050101B">
              <w:rPr>
                <w:sz w:val="20"/>
                <w:lang w:eastAsia="ru-RU"/>
              </w:rPr>
              <w:t>ББ00АА02000</w:t>
            </w:r>
          </w:p>
          <w:p w14:paraId="77380D98" w14:textId="77777777" w:rsidR="003C1C59" w:rsidRPr="0070317D" w:rsidRDefault="003C1C59" w:rsidP="00140FA2">
            <w:pPr>
              <w:rPr>
                <w:bCs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69B8" w14:textId="77777777" w:rsidR="003C1C59" w:rsidRPr="009E3C57" w:rsidRDefault="003C1C59" w:rsidP="00140FA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8817" w14:textId="77777777" w:rsidR="003C1C59" w:rsidRPr="009E3C57" w:rsidRDefault="003C1C59" w:rsidP="00140FA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C8CD" w14:textId="77777777" w:rsidR="003C1C59" w:rsidRPr="009E3C57" w:rsidRDefault="003C1C59" w:rsidP="00140FA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306B" w14:textId="77777777" w:rsidR="003C1C59" w:rsidRPr="009E3C57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9E3C57">
              <w:rPr>
                <w:sz w:val="20"/>
              </w:rPr>
              <w:t xml:space="preserve">В центре </w:t>
            </w:r>
            <w:proofErr w:type="spellStart"/>
            <w:r w:rsidRPr="009E3C57">
              <w:rPr>
                <w:sz w:val="20"/>
              </w:rPr>
              <w:t>психоло</w:t>
            </w:r>
            <w:proofErr w:type="spellEnd"/>
            <w:r>
              <w:rPr>
                <w:sz w:val="20"/>
              </w:rPr>
              <w:t>-</w:t>
            </w:r>
            <w:r w:rsidRPr="009E3C57">
              <w:rPr>
                <w:sz w:val="20"/>
              </w:rPr>
              <w:t>го-</w:t>
            </w:r>
            <w:proofErr w:type="spellStart"/>
            <w:r w:rsidRPr="009E3C57">
              <w:rPr>
                <w:sz w:val="20"/>
              </w:rPr>
              <w:t>педа</w:t>
            </w:r>
            <w:proofErr w:type="spellEnd"/>
            <w:r>
              <w:rPr>
                <w:sz w:val="20"/>
              </w:rPr>
              <w:t>-</w:t>
            </w:r>
            <w:proofErr w:type="spellStart"/>
            <w:r w:rsidRPr="009E3C57">
              <w:rPr>
                <w:sz w:val="20"/>
              </w:rPr>
              <w:t>гоги</w:t>
            </w:r>
            <w:proofErr w:type="spellEnd"/>
            <w:r w:rsidRPr="009E3C57">
              <w:rPr>
                <w:sz w:val="20"/>
              </w:rPr>
              <w:t xml:space="preserve">-ческой, </w:t>
            </w:r>
            <w:proofErr w:type="spellStart"/>
            <w:proofErr w:type="gramStart"/>
            <w:r w:rsidRPr="009E3C57">
              <w:rPr>
                <w:sz w:val="20"/>
              </w:rPr>
              <w:t>медицинс</w:t>
            </w:r>
            <w:proofErr w:type="spellEnd"/>
            <w:r w:rsidRPr="009E3C57">
              <w:rPr>
                <w:sz w:val="20"/>
              </w:rPr>
              <w:t>-кой</w:t>
            </w:r>
            <w:proofErr w:type="gramEnd"/>
            <w:r w:rsidRPr="009E3C57">
              <w:rPr>
                <w:sz w:val="20"/>
              </w:rPr>
              <w:t xml:space="preserve"> и </w:t>
            </w:r>
            <w:proofErr w:type="spellStart"/>
            <w:r w:rsidRPr="009E3C57">
              <w:rPr>
                <w:sz w:val="20"/>
              </w:rPr>
              <w:t>социаль</w:t>
            </w:r>
            <w:proofErr w:type="spellEnd"/>
            <w:r w:rsidRPr="009E3C57">
              <w:rPr>
                <w:sz w:val="20"/>
              </w:rPr>
              <w:t>-ной помощи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71CD" w14:textId="77777777" w:rsidR="003C1C59" w:rsidRPr="009E3C57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CC1E" w14:textId="77777777" w:rsidR="00996072" w:rsidRDefault="00996072" w:rsidP="00996072">
            <w:pPr>
              <w:pStyle w:val="ConsPlusNormal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Число обучающихся</w:t>
            </w:r>
          </w:p>
          <w:p w14:paraId="7C1A8478" w14:textId="77777777" w:rsidR="003C1C59" w:rsidRPr="009E3C57" w:rsidRDefault="003C1C59" w:rsidP="00140FA2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ED2D" w14:textId="77777777" w:rsidR="003C1C59" w:rsidRPr="009E3C57" w:rsidRDefault="003C1C59" w:rsidP="00140FA2">
            <w:pPr>
              <w:pStyle w:val="ConsPlusNormal"/>
              <w:rPr>
                <w:b w:val="0"/>
                <w:bCs w:val="0"/>
                <w:sz w:val="20"/>
                <w:szCs w:val="20"/>
              </w:rPr>
            </w:pPr>
            <w:r w:rsidRPr="009E3C57">
              <w:rPr>
                <w:rFonts w:eastAsia="Calibri"/>
                <w:b w:val="0"/>
                <w:sz w:val="20"/>
                <w:szCs w:val="20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9B50" w14:textId="77777777" w:rsidR="003C1C59" w:rsidRPr="009E3C57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EF25" w14:textId="0752CFDE" w:rsidR="00694BA8" w:rsidRP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694BA8">
              <w:rPr>
                <w:b w:val="0"/>
                <w:bCs w:val="0"/>
                <w:sz w:val="20"/>
                <w:szCs w:val="20"/>
              </w:rPr>
              <w:t xml:space="preserve">Индивидуально – </w:t>
            </w:r>
            <w:r>
              <w:rPr>
                <w:b w:val="0"/>
                <w:bCs w:val="0"/>
                <w:sz w:val="20"/>
                <w:szCs w:val="20"/>
              </w:rPr>
              <w:t>38</w:t>
            </w:r>
          </w:p>
          <w:p w14:paraId="2F403283" w14:textId="77777777" w:rsidR="00694BA8" w:rsidRP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4CDE9DC9" w14:textId="77777777" w:rsidR="00694BA8" w:rsidRP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3645F5E0" w14:textId="452C5F6E" w:rsidR="003C1C59" w:rsidRPr="009E3C57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694BA8">
              <w:rPr>
                <w:b w:val="0"/>
                <w:bCs w:val="0"/>
                <w:sz w:val="20"/>
                <w:szCs w:val="20"/>
              </w:rPr>
              <w:t xml:space="preserve">В группе - </w:t>
            </w:r>
            <w:r>
              <w:rPr>
                <w:b w:val="0"/>
                <w:bCs w:val="0"/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545B" w14:textId="612B131A" w:rsidR="00694BA8" w:rsidRP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694BA8">
              <w:rPr>
                <w:b w:val="0"/>
                <w:bCs w:val="0"/>
                <w:sz w:val="20"/>
                <w:szCs w:val="20"/>
              </w:rPr>
              <w:t xml:space="preserve">Индивидуально – </w:t>
            </w:r>
            <w:r>
              <w:rPr>
                <w:b w:val="0"/>
                <w:bCs w:val="0"/>
                <w:sz w:val="20"/>
                <w:szCs w:val="20"/>
              </w:rPr>
              <w:t>31</w:t>
            </w:r>
          </w:p>
          <w:p w14:paraId="6BA1F55B" w14:textId="77777777" w:rsidR="00694BA8" w:rsidRP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3F4E9D25" w14:textId="77777777" w:rsidR="00694BA8" w:rsidRP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68EDB654" w14:textId="3530BDA9" w:rsidR="006B0EE6" w:rsidRPr="009E3C57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694BA8">
              <w:rPr>
                <w:b w:val="0"/>
                <w:bCs w:val="0"/>
                <w:sz w:val="20"/>
                <w:szCs w:val="20"/>
              </w:rPr>
              <w:t xml:space="preserve">В группе - </w:t>
            </w:r>
            <w:r>
              <w:rPr>
                <w:b w:val="0"/>
                <w:bCs w:val="0"/>
                <w:sz w:val="20"/>
                <w:szCs w:val="20"/>
              </w:rPr>
              <w:t>104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9F25" w14:textId="77777777" w:rsidR="00241E85" w:rsidRPr="00382F28" w:rsidRDefault="00C3099C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382F28">
              <w:rPr>
                <w:b w:val="0"/>
                <w:bCs w:val="0"/>
                <w:sz w:val="20"/>
                <w:szCs w:val="20"/>
              </w:rPr>
              <w:t>10%</w:t>
            </w:r>
          </w:p>
          <w:p w14:paraId="32CD1FC5" w14:textId="77777777" w:rsidR="00C3099C" w:rsidRDefault="00C3099C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</w:p>
          <w:p w14:paraId="33C84CC7" w14:textId="77777777" w:rsidR="00694BA8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</w:p>
          <w:p w14:paraId="0B54CAB6" w14:textId="77777777" w:rsidR="00694BA8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</w:p>
          <w:p w14:paraId="687DEDC2" w14:textId="0D441EE9" w:rsidR="00694BA8" w:rsidRPr="009E3C57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  <w:r w:rsidRPr="00694BA8">
              <w:rPr>
                <w:b w:val="0"/>
                <w:bCs w:val="0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28D6" w14:textId="09BD3D9E" w:rsidR="003C1C59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82</w:t>
            </w:r>
            <w:r w:rsidR="00C3099C">
              <w:rPr>
                <w:b w:val="0"/>
                <w:bCs w:val="0"/>
                <w:sz w:val="20"/>
                <w:szCs w:val="20"/>
              </w:rPr>
              <w:t>%</w:t>
            </w:r>
          </w:p>
          <w:p w14:paraId="3BA7EF08" w14:textId="77777777" w:rsidR="00694BA8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27230207" w14:textId="77777777" w:rsidR="00694BA8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0DE6FC6F" w14:textId="77777777" w:rsidR="00694BA8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48FE22EF" w14:textId="0B9D5A01" w:rsidR="00694BA8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100%</w:t>
            </w:r>
          </w:p>
          <w:p w14:paraId="0D865FCE" w14:textId="77777777" w:rsidR="00C3099C" w:rsidRPr="00C3099C" w:rsidRDefault="00C3099C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0EF1" w14:textId="77777777" w:rsidR="00382F28" w:rsidRPr="00382F28" w:rsidRDefault="00382F2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1ABB" w14:textId="77777777" w:rsidR="003C1C59" w:rsidRPr="009E3C57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22DE64CD" w14:textId="77777777" w:rsidR="003C1C59" w:rsidRDefault="003C1C59" w:rsidP="009066E5">
      <w:pPr>
        <w:rPr>
          <w:b/>
          <w:color w:val="000000"/>
          <w:szCs w:val="28"/>
          <w:shd w:val="clear" w:color="auto" w:fill="FFFFFF"/>
        </w:rPr>
      </w:pPr>
    </w:p>
    <w:p w14:paraId="48CDCC89" w14:textId="77777777" w:rsidR="003C1C59" w:rsidRDefault="003C1C59" w:rsidP="009066E5">
      <w:pPr>
        <w:rPr>
          <w:b/>
          <w:color w:val="000000"/>
          <w:szCs w:val="28"/>
          <w:shd w:val="clear" w:color="auto" w:fill="FFFFFF"/>
        </w:rPr>
      </w:pPr>
    </w:p>
    <w:p w14:paraId="1A2C893A" w14:textId="77777777" w:rsidR="003C1C59" w:rsidRDefault="003C1C59" w:rsidP="009066E5">
      <w:pPr>
        <w:rPr>
          <w:b/>
          <w:color w:val="000000"/>
          <w:szCs w:val="28"/>
          <w:shd w:val="clear" w:color="auto" w:fill="FFFFFF"/>
        </w:rPr>
      </w:pPr>
    </w:p>
    <w:p w14:paraId="3999274D" w14:textId="77777777" w:rsidR="003C1C59" w:rsidRDefault="003C1C59" w:rsidP="009066E5">
      <w:pPr>
        <w:rPr>
          <w:b/>
          <w:color w:val="000000"/>
          <w:szCs w:val="28"/>
          <w:shd w:val="clear" w:color="auto" w:fill="FFFFFF"/>
        </w:rPr>
      </w:pPr>
    </w:p>
    <w:p w14:paraId="43857569" w14:textId="77777777" w:rsidR="003C1C59" w:rsidRPr="009066E5" w:rsidRDefault="003C1C59" w:rsidP="009066E5">
      <w:pPr>
        <w:rPr>
          <w:b/>
          <w:color w:val="000000"/>
          <w:szCs w:val="28"/>
          <w:shd w:val="clear" w:color="auto" w:fill="FFFFFF"/>
        </w:rPr>
      </w:pPr>
    </w:p>
    <w:p w14:paraId="71F61F13" w14:textId="77777777" w:rsidR="00F64DED" w:rsidRDefault="00DD61CA" w:rsidP="00F64DED">
      <w:pPr>
        <w:tabs>
          <w:tab w:val="left" w:pos="6675"/>
        </w:tabs>
        <w:jc w:val="center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br w:type="page"/>
      </w:r>
      <w:r w:rsidR="00F64DED" w:rsidRPr="0050101B">
        <w:rPr>
          <w:bCs/>
          <w:color w:val="000000"/>
          <w:szCs w:val="28"/>
          <w:shd w:val="clear" w:color="auto" w:fill="FFFFFF"/>
        </w:rPr>
        <w:lastRenderedPageBreak/>
        <w:t>РАЗДЕЛ № 12</w:t>
      </w:r>
    </w:p>
    <w:tbl>
      <w:tblPr>
        <w:tblpPr w:leftFromText="180" w:rightFromText="180" w:vertAnchor="text" w:horzAnchor="page" w:tblpX="12913" w:tblpY="26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1417"/>
      </w:tblGrid>
      <w:tr w:rsidR="00F64DED" w:rsidRPr="00081015" w14:paraId="77DC2429" w14:textId="77777777" w:rsidTr="003605C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0A130541" w14:textId="77777777" w:rsidR="00F64DED" w:rsidRPr="00606B29" w:rsidRDefault="00F64DED" w:rsidP="003605C8">
            <w:pPr>
              <w:pStyle w:val="4"/>
              <w:keepNext w:val="0"/>
              <w:widowControl w:val="0"/>
              <w:spacing w:before="0" w:after="0"/>
              <w:ind w:left="0" w:right="34" w:firstLine="0"/>
              <w:jc w:val="right"/>
              <w:rPr>
                <w:rFonts w:eastAsia="Calibri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606B29">
              <w:rPr>
                <w:rStyle w:val="CharStyle9Exact"/>
                <w:rFonts w:eastAsia="Calibri"/>
                <w:color w:val="000000"/>
                <w:sz w:val="20"/>
                <w:szCs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BD5114" w14:textId="77777777" w:rsidR="00F64DED" w:rsidRPr="00081015" w:rsidRDefault="005E0803" w:rsidP="003605C8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szCs w:val="28"/>
              </w:rPr>
              <w:t>36.Г54.0</w:t>
            </w:r>
          </w:p>
        </w:tc>
      </w:tr>
    </w:tbl>
    <w:p w14:paraId="53642610" w14:textId="77777777" w:rsidR="00F64DED" w:rsidRDefault="00F64DED" w:rsidP="00F64DED">
      <w:pPr>
        <w:pStyle w:val="ConsPlusNonforma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441526AD" w14:textId="77777777" w:rsidR="00382F28" w:rsidRDefault="00F64DED" w:rsidP="00F64DED">
      <w:pPr>
        <w:pStyle w:val="ConsPlusNonformat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6785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1. Наименование муниципальной услуги: </w:t>
      </w:r>
    </w:p>
    <w:p w14:paraId="7A79A624" w14:textId="77777777" w:rsidR="00F64DED" w:rsidRPr="009E6393" w:rsidRDefault="00F64DED" w:rsidP="00F64D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67854">
        <w:rPr>
          <w:rFonts w:ascii="Times New Roman" w:hAnsi="Times New Roman" w:cs="Times New Roman"/>
          <w:sz w:val="28"/>
          <w:szCs w:val="28"/>
        </w:rPr>
        <w:t>Коррекционно-развивающая, компенсирующая и лог</w:t>
      </w:r>
      <w:r>
        <w:rPr>
          <w:rFonts w:ascii="Times New Roman" w:hAnsi="Times New Roman" w:cs="Times New Roman"/>
          <w:sz w:val="28"/>
          <w:szCs w:val="28"/>
        </w:rPr>
        <w:t>опедическая помощь обучающимся.</w:t>
      </w:r>
    </w:p>
    <w:p w14:paraId="27E7B77A" w14:textId="77777777" w:rsidR="00F64DED" w:rsidRPr="00982FD6" w:rsidRDefault="00F64DED" w:rsidP="00F64DED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2. Категории потребителей муниципальной услуги:</w:t>
      </w:r>
    </w:p>
    <w:p w14:paraId="7F769BA8" w14:textId="77777777" w:rsidR="00F64DED" w:rsidRPr="00081015" w:rsidRDefault="00F64DED" w:rsidP="00F64D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Физические лица</w:t>
      </w:r>
    </w:p>
    <w:p w14:paraId="043E8228" w14:textId="77777777" w:rsidR="009066E5" w:rsidRPr="009066E5" w:rsidRDefault="00F64DED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3</w:t>
      </w:r>
      <w:r w:rsidR="009066E5" w:rsidRPr="009066E5">
        <w:t xml:space="preserve"> </w:t>
      </w:r>
      <w:r w:rsidR="009066E5" w:rsidRPr="009066E5">
        <w:rPr>
          <w:b/>
          <w:bCs/>
          <w:color w:val="000000"/>
          <w:szCs w:val="28"/>
          <w:shd w:val="clear" w:color="auto" w:fill="FFFFFF"/>
        </w:rPr>
        <w:t xml:space="preserve">Сведения о фактическом достижении показателей, характеризующих объем и (или) качество муниципальной </w:t>
      </w:r>
    </w:p>
    <w:p w14:paraId="6D13F166" w14:textId="77777777" w:rsidR="00F64DED" w:rsidRDefault="009066E5" w:rsidP="009066E5">
      <w:pPr>
        <w:widowControl w:val="0"/>
        <w:rPr>
          <w:b/>
          <w:bCs/>
          <w:color w:val="000000"/>
          <w:szCs w:val="28"/>
          <w:shd w:val="clear" w:color="auto" w:fill="FFFFFF"/>
        </w:rPr>
      </w:pPr>
      <w:r w:rsidRPr="009066E5">
        <w:rPr>
          <w:b/>
          <w:bCs/>
          <w:color w:val="000000"/>
          <w:szCs w:val="28"/>
          <w:shd w:val="clear" w:color="auto" w:fill="FFFFFF"/>
        </w:rPr>
        <w:t>услуги</w:t>
      </w:r>
    </w:p>
    <w:p w14:paraId="3120D117" w14:textId="7EDD6373" w:rsidR="00F64DED" w:rsidRDefault="00F64DED" w:rsidP="00F64DED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  <w:r w:rsidRPr="00982FD6">
        <w:rPr>
          <w:b/>
          <w:bCs/>
          <w:color w:val="000000"/>
          <w:szCs w:val="28"/>
          <w:shd w:val="clear" w:color="auto" w:fill="FFFFFF"/>
        </w:rPr>
        <w:t>3.1. </w:t>
      </w:r>
      <w:r w:rsidR="009066E5" w:rsidRPr="009066E5">
        <w:rPr>
          <w:b/>
          <w:bCs/>
          <w:color w:val="000000"/>
          <w:szCs w:val="28"/>
          <w:shd w:val="clear" w:color="auto" w:fill="FFFFFF"/>
        </w:rPr>
        <w:t xml:space="preserve">Сведения о фактическом </w:t>
      </w:r>
      <w:r w:rsidR="00694BA8" w:rsidRPr="009066E5">
        <w:rPr>
          <w:b/>
          <w:bCs/>
          <w:color w:val="000000"/>
          <w:szCs w:val="28"/>
          <w:shd w:val="clear" w:color="auto" w:fill="FFFFFF"/>
        </w:rPr>
        <w:t>достижении показателей</w:t>
      </w:r>
      <w:r w:rsidR="009066E5" w:rsidRPr="009066E5">
        <w:rPr>
          <w:b/>
          <w:bCs/>
          <w:color w:val="000000"/>
          <w:szCs w:val="28"/>
          <w:shd w:val="clear" w:color="auto" w:fill="FFFFFF"/>
        </w:rPr>
        <w:t>, характеризующих качество муниципальной услуги</w:t>
      </w:r>
      <w:r w:rsidR="009066E5">
        <w:rPr>
          <w:b/>
          <w:bCs/>
          <w:color w:val="000000"/>
          <w:szCs w:val="28"/>
          <w:shd w:val="clear" w:color="auto" w:fill="FFFFFF"/>
        </w:rPr>
        <w:t>:</w:t>
      </w:r>
    </w:p>
    <w:p w14:paraId="53021CB9" w14:textId="77777777" w:rsidR="003C1C59" w:rsidRDefault="003C1C59" w:rsidP="00F64DED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tbl>
      <w:tblPr>
        <w:tblW w:w="5106" w:type="pct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2"/>
        <w:gridCol w:w="988"/>
        <w:gridCol w:w="995"/>
        <w:gridCol w:w="1000"/>
        <w:gridCol w:w="979"/>
        <w:gridCol w:w="992"/>
        <w:gridCol w:w="2124"/>
        <w:gridCol w:w="993"/>
        <w:gridCol w:w="566"/>
        <w:gridCol w:w="991"/>
        <w:gridCol w:w="849"/>
        <w:gridCol w:w="850"/>
        <w:gridCol w:w="1132"/>
        <w:gridCol w:w="1274"/>
      </w:tblGrid>
      <w:tr w:rsidR="003C1C59" w:rsidRPr="009066E5" w14:paraId="729C4FD8" w14:textId="77777777" w:rsidTr="00140FA2">
        <w:trPr>
          <w:trHeight w:hRule="exact" w:val="664"/>
        </w:trPr>
        <w:tc>
          <w:tcPr>
            <w:tcW w:w="1135" w:type="dxa"/>
            <w:vMerge w:val="restart"/>
            <w:shd w:val="clear" w:color="auto" w:fill="FFFFFF"/>
          </w:tcPr>
          <w:p w14:paraId="1314B5FC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Уникальный номер реестровой записи</w:t>
            </w:r>
          </w:p>
        </w:tc>
        <w:tc>
          <w:tcPr>
            <w:tcW w:w="2986" w:type="dxa"/>
            <w:gridSpan w:val="3"/>
            <w:vMerge w:val="restart"/>
            <w:shd w:val="clear" w:color="auto" w:fill="FFFFFF"/>
          </w:tcPr>
          <w:p w14:paraId="1C9630AF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73" w:type="dxa"/>
            <w:gridSpan w:val="2"/>
            <w:vMerge w:val="restart"/>
            <w:shd w:val="clear" w:color="auto" w:fill="FFFFFF"/>
          </w:tcPr>
          <w:p w14:paraId="48D65C86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 xml:space="preserve">Показатель, характеризующий условия (формы) оказания </w:t>
            </w:r>
            <w:r>
              <w:rPr>
                <w:color w:val="000000"/>
                <w:sz w:val="20"/>
              </w:rPr>
              <w:t>муниципальной</w:t>
            </w:r>
            <w:r w:rsidRPr="00111D6B">
              <w:rPr>
                <w:color w:val="000000"/>
                <w:sz w:val="20"/>
              </w:rPr>
              <w:t xml:space="preserve"> услуги</w:t>
            </w:r>
          </w:p>
        </w:tc>
        <w:tc>
          <w:tcPr>
            <w:tcW w:w="8791" w:type="dxa"/>
            <w:gridSpan w:val="8"/>
            <w:shd w:val="clear" w:color="auto" w:fill="FFFFFF"/>
          </w:tcPr>
          <w:p w14:paraId="62A86E4C" w14:textId="77777777" w:rsidR="003C1C59" w:rsidRPr="009066E5" w:rsidRDefault="003C1C59" w:rsidP="00140FA2">
            <w:pPr>
              <w:keepNext/>
              <w:jc w:val="center"/>
              <w:outlineLvl w:val="3"/>
              <w:rPr>
                <w:color w:val="000000"/>
                <w:sz w:val="22"/>
                <w:szCs w:val="22"/>
              </w:rPr>
            </w:pPr>
            <w:r w:rsidRPr="009066E5">
              <w:rPr>
                <w:color w:val="000000"/>
                <w:sz w:val="22"/>
                <w:szCs w:val="22"/>
              </w:rPr>
              <w:t>Показатель качества муниципальной услуги</w:t>
            </w:r>
          </w:p>
        </w:tc>
      </w:tr>
      <w:tr w:rsidR="003C1C59" w:rsidRPr="00171315" w14:paraId="4C60D9ED" w14:textId="77777777" w:rsidTr="00140FA2">
        <w:trPr>
          <w:trHeight w:hRule="exact" w:val="844"/>
        </w:trPr>
        <w:tc>
          <w:tcPr>
            <w:tcW w:w="1135" w:type="dxa"/>
            <w:vMerge/>
            <w:shd w:val="clear" w:color="auto" w:fill="FFFFFF"/>
          </w:tcPr>
          <w:p w14:paraId="71B0036F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986" w:type="dxa"/>
            <w:gridSpan w:val="3"/>
            <w:vMerge/>
            <w:shd w:val="clear" w:color="auto" w:fill="FFFFFF"/>
          </w:tcPr>
          <w:p w14:paraId="08809DCF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973" w:type="dxa"/>
            <w:gridSpan w:val="2"/>
            <w:vMerge/>
            <w:shd w:val="clear" w:color="auto" w:fill="FFFFFF"/>
          </w:tcPr>
          <w:p w14:paraId="4932B1A4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2127" w:type="dxa"/>
            <w:vMerge w:val="restart"/>
            <w:shd w:val="clear" w:color="auto" w:fill="FFFFFF"/>
          </w:tcPr>
          <w:p w14:paraId="38D5B732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наименование показателя</w:t>
            </w:r>
          </w:p>
        </w:tc>
        <w:tc>
          <w:tcPr>
            <w:tcW w:w="1561" w:type="dxa"/>
            <w:gridSpan w:val="2"/>
            <w:shd w:val="clear" w:color="auto" w:fill="FFFFFF"/>
          </w:tcPr>
          <w:p w14:paraId="79E1D21A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единица измерения по</w:t>
            </w:r>
            <w:r>
              <w:rPr>
                <w:color w:val="000000"/>
                <w:sz w:val="20"/>
              </w:rPr>
              <w:t xml:space="preserve"> </w:t>
            </w:r>
            <w:r w:rsidRPr="00111D6B">
              <w:rPr>
                <w:color w:val="000000"/>
                <w:sz w:val="20"/>
              </w:rPr>
              <w:t>ОКЕИ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67462096" w14:textId="77777777" w:rsidR="003C1C59" w:rsidRPr="00B42F6F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proofErr w:type="gramStart"/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>-</w:t>
            </w:r>
            <w:r w:rsidRPr="00B42F6F">
              <w:rPr>
                <w:color w:val="000000"/>
                <w:sz w:val="20"/>
              </w:rPr>
              <w:t>но</w:t>
            </w:r>
            <w:proofErr w:type="gramEnd"/>
          </w:p>
          <w:p w14:paraId="085CFF20" w14:textId="77777777" w:rsidR="003C1C59" w:rsidRPr="00B42F6F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72B41FED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39B4DF" w14:textId="77777777" w:rsidR="003C1C59" w:rsidRPr="008C50C0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57DC8688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22001A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6AB71E" w14:textId="77777777" w:rsidR="003C1C59" w:rsidRPr="001D1F5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8C50C0">
              <w:rPr>
                <w:color w:val="000000"/>
                <w:sz w:val="20"/>
              </w:rPr>
              <w:t xml:space="preserve">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допустимое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71FFD349" w14:textId="77777777" w:rsidR="003C1C59" w:rsidRPr="008C50C0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7E598C1B" w14:textId="77777777" w:rsidR="003C1C59" w:rsidRPr="00171315" w:rsidRDefault="003C1C59" w:rsidP="00140FA2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</w:tr>
      <w:tr w:rsidR="003C1C59" w:rsidRPr="00111D6B" w14:paraId="60F76443" w14:textId="77777777" w:rsidTr="00140FA2">
        <w:trPr>
          <w:trHeight w:val="1261"/>
        </w:trPr>
        <w:tc>
          <w:tcPr>
            <w:tcW w:w="1135" w:type="dxa"/>
            <w:vMerge/>
            <w:shd w:val="clear" w:color="auto" w:fill="FFFFFF"/>
          </w:tcPr>
          <w:p w14:paraId="3A952527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89" w:type="dxa"/>
            <w:shd w:val="clear" w:color="auto" w:fill="FFFFFF"/>
          </w:tcPr>
          <w:p w14:paraId="06BF0AA9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6A089F6D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111D6B">
              <w:rPr>
                <w:color w:val="000000"/>
                <w:sz w:val="20"/>
              </w:rPr>
              <w:t>по</w:t>
            </w:r>
            <w:r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6" w:type="dxa"/>
            <w:shd w:val="clear" w:color="auto" w:fill="FFFFFF"/>
          </w:tcPr>
          <w:p w14:paraId="67D914FA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_________</w:t>
            </w:r>
          </w:p>
          <w:p w14:paraId="0E06A8BE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001" w:type="dxa"/>
            <w:shd w:val="clear" w:color="auto" w:fill="FFFFFF"/>
          </w:tcPr>
          <w:p w14:paraId="30844669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5D8DE543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80" w:type="dxa"/>
            <w:shd w:val="clear" w:color="auto" w:fill="FFFFFF"/>
          </w:tcPr>
          <w:p w14:paraId="27A1213E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6B85228F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- 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993" w:type="dxa"/>
            <w:shd w:val="clear" w:color="auto" w:fill="FFFFFF"/>
          </w:tcPr>
          <w:p w14:paraId="6D8BBC63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________</w:t>
            </w:r>
          </w:p>
          <w:p w14:paraId="24C7064C" w14:textId="77777777" w:rsidR="003C1C59" w:rsidRPr="00111D6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111D6B">
              <w:rPr>
                <w:color w:val="000000"/>
                <w:sz w:val="20"/>
              </w:rPr>
              <w:t>(</w:t>
            </w:r>
            <w:proofErr w:type="spellStart"/>
            <w:r w:rsidRPr="00111D6B">
              <w:rPr>
                <w:color w:val="000000"/>
                <w:sz w:val="20"/>
              </w:rPr>
              <w:t>наимено</w:t>
            </w:r>
            <w:r>
              <w:rPr>
                <w:color w:val="000000"/>
                <w:sz w:val="20"/>
              </w:rPr>
              <w:t>-ва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r w:rsidRPr="00111D6B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казателя</w:t>
            </w:r>
            <w:proofErr w:type="spellEnd"/>
            <w:proofErr w:type="gram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2127" w:type="dxa"/>
            <w:vMerge/>
            <w:shd w:val="clear" w:color="auto" w:fill="FFFFFF"/>
          </w:tcPr>
          <w:p w14:paraId="02494D7B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994" w:type="dxa"/>
            <w:shd w:val="clear" w:color="auto" w:fill="FFFFFF"/>
          </w:tcPr>
          <w:p w14:paraId="512E202E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spellStart"/>
            <w:r w:rsidRPr="00111D6B">
              <w:rPr>
                <w:color w:val="000000"/>
                <w:sz w:val="20"/>
              </w:rPr>
              <w:t>Наименова</w:t>
            </w:r>
            <w:r>
              <w:rPr>
                <w:color w:val="000000"/>
                <w:sz w:val="20"/>
              </w:rPr>
              <w:t>-</w:t>
            </w:r>
            <w:r w:rsidRPr="00111D6B">
              <w:rPr>
                <w:color w:val="000000"/>
                <w:sz w:val="20"/>
              </w:rPr>
              <w:t>ние</w:t>
            </w:r>
            <w:proofErr w:type="spellEnd"/>
          </w:p>
        </w:tc>
        <w:tc>
          <w:tcPr>
            <w:tcW w:w="567" w:type="dxa"/>
            <w:shd w:val="clear" w:color="auto" w:fill="FFFFFF"/>
          </w:tcPr>
          <w:p w14:paraId="71955CE7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color w:val="000000"/>
                <w:sz w:val="20"/>
              </w:rPr>
              <w:t>код</w:t>
            </w:r>
          </w:p>
        </w:tc>
        <w:tc>
          <w:tcPr>
            <w:tcW w:w="992" w:type="dxa"/>
            <w:vMerge/>
            <w:shd w:val="clear" w:color="auto" w:fill="FFFFFF"/>
          </w:tcPr>
          <w:p w14:paraId="0A19F2BF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14:paraId="2082415C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40123433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156950D6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044EE016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</w:p>
        </w:tc>
      </w:tr>
      <w:tr w:rsidR="003C1C59" w:rsidRPr="00111D6B" w14:paraId="2BFBCC12" w14:textId="77777777" w:rsidTr="00140FA2">
        <w:trPr>
          <w:trHeight w:hRule="exact" w:val="372"/>
        </w:trPr>
        <w:tc>
          <w:tcPr>
            <w:tcW w:w="1135" w:type="dxa"/>
            <w:shd w:val="clear" w:color="auto" w:fill="FFFFFF"/>
          </w:tcPr>
          <w:p w14:paraId="0DCE47FE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1</w:t>
            </w:r>
          </w:p>
        </w:tc>
        <w:tc>
          <w:tcPr>
            <w:tcW w:w="989" w:type="dxa"/>
            <w:shd w:val="clear" w:color="auto" w:fill="FFFFFF"/>
          </w:tcPr>
          <w:p w14:paraId="3DAC9318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2</w:t>
            </w:r>
          </w:p>
        </w:tc>
        <w:tc>
          <w:tcPr>
            <w:tcW w:w="996" w:type="dxa"/>
            <w:shd w:val="clear" w:color="auto" w:fill="FFFFFF"/>
          </w:tcPr>
          <w:p w14:paraId="2093E5EC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3</w:t>
            </w:r>
          </w:p>
        </w:tc>
        <w:tc>
          <w:tcPr>
            <w:tcW w:w="1001" w:type="dxa"/>
            <w:shd w:val="clear" w:color="auto" w:fill="FFFFFF"/>
          </w:tcPr>
          <w:p w14:paraId="64E85F48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111D6B">
              <w:rPr>
                <w:sz w:val="20"/>
              </w:rPr>
              <w:t>4</w:t>
            </w:r>
          </w:p>
        </w:tc>
        <w:tc>
          <w:tcPr>
            <w:tcW w:w="980" w:type="dxa"/>
            <w:shd w:val="clear" w:color="auto" w:fill="FFFFFF"/>
          </w:tcPr>
          <w:p w14:paraId="419C311C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14:paraId="2014E4DA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6</w:t>
            </w:r>
          </w:p>
        </w:tc>
        <w:tc>
          <w:tcPr>
            <w:tcW w:w="2127" w:type="dxa"/>
            <w:shd w:val="clear" w:color="auto" w:fill="FFFFFF"/>
          </w:tcPr>
          <w:p w14:paraId="5C9C4554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7</w:t>
            </w:r>
          </w:p>
        </w:tc>
        <w:tc>
          <w:tcPr>
            <w:tcW w:w="994" w:type="dxa"/>
            <w:shd w:val="clear" w:color="auto" w:fill="FFFFFF"/>
          </w:tcPr>
          <w:p w14:paraId="721C81F4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8</w:t>
            </w:r>
          </w:p>
        </w:tc>
        <w:tc>
          <w:tcPr>
            <w:tcW w:w="567" w:type="dxa"/>
            <w:shd w:val="clear" w:color="auto" w:fill="FFFFFF"/>
          </w:tcPr>
          <w:p w14:paraId="4AB250B2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14:paraId="35CE9B99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10</w:t>
            </w:r>
          </w:p>
        </w:tc>
        <w:tc>
          <w:tcPr>
            <w:tcW w:w="850" w:type="dxa"/>
            <w:shd w:val="clear" w:color="auto" w:fill="FFFFFF"/>
          </w:tcPr>
          <w:p w14:paraId="52341BBD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14:paraId="341915BA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111D6B">
              <w:rPr>
                <w:sz w:val="20"/>
              </w:rPr>
              <w:t>12</w:t>
            </w:r>
          </w:p>
        </w:tc>
        <w:tc>
          <w:tcPr>
            <w:tcW w:w="1134" w:type="dxa"/>
            <w:shd w:val="clear" w:color="auto" w:fill="FFFFFF"/>
          </w:tcPr>
          <w:p w14:paraId="416341E8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76" w:type="dxa"/>
            <w:shd w:val="clear" w:color="auto" w:fill="FFFFFF"/>
          </w:tcPr>
          <w:p w14:paraId="17E44A1C" w14:textId="77777777" w:rsidR="003C1C59" w:rsidRPr="00111D6B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3C1C59" w:rsidRPr="003D32C4" w14:paraId="560E034E" w14:textId="77777777" w:rsidTr="00382F28">
        <w:trPr>
          <w:trHeight w:hRule="exact" w:val="1016"/>
        </w:trPr>
        <w:tc>
          <w:tcPr>
            <w:tcW w:w="1135" w:type="dxa"/>
            <w:vMerge w:val="restart"/>
            <w:shd w:val="clear" w:color="auto" w:fill="FFFFFF"/>
          </w:tcPr>
          <w:p w14:paraId="75D09558" w14:textId="77777777" w:rsidR="003C1C59" w:rsidRPr="0050101B" w:rsidRDefault="003C1C59" w:rsidP="003C1C59">
            <w:pPr>
              <w:rPr>
                <w:bCs/>
                <w:sz w:val="18"/>
                <w:szCs w:val="18"/>
              </w:rPr>
            </w:pPr>
            <w:r w:rsidRPr="0050101B">
              <w:rPr>
                <w:sz w:val="20"/>
                <w:lang w:eastAsia="ru-RU"/>
              </w:rPr>
              <w:t>880900О.99.</w:t>
            </w:r>
            <w:proofErr w:type="gramStart"/>
            <w:r w:rsidRPr="0050101B">
              <w:rPr>
                <w:sz w:val="20"/>
                <w:lang w:eastAsia="ru-RU"/>
              </w:rPr>
              <w:t>0.ББ</w:t>
            </w:r>
            <w:proofErr w:type="gramEnd"/>
            <w:r w:rsidRPr="0050101B">
              <w:rPr>
                <w:sz w:val="20"/>
                <w:lang w:eastAsia="ru-RU"/>
              </w:rPr>
              <w:t>15АА02000</w:t>
            </w:r>
          </w:p>
          <w:p w14:paraId="5DFE43C2" w14:textId="77777777" w:rsidR="003C1C59" w:rsidRPr="009066E5" w:rsidRDefault="003C1C59" w:rsidP="00140FA2">
            <w:pPr>
              <w:rPr>
                <w:sz w:val="20"/>
              </w:rPr>
            </w:pPr>
          </w:p>
        </w:tc>
        <w:tc>
          <w:tcPr>
            <w:tcW w:w="989" w:type="dxa"/>
            <w:vMerge w:val="restart"/>
            <w:shd w:val="clear" w:color="auto" w:fill="FFFFFF"/>
          </w:tcPr>
          <w:p w14:paraId="7E7A4DCD" w14:textId="77777777" w:rsidR="003C1C59" w:rsidRPr="009066E5" w:rsidRDefault="003C1C59" w:rsidP="00140FA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996" w:type="dxa"/>
            <w:vMerge w:val="restart"/>
            <w:shd w:val="clear" w:color="auto" w:fill="FFFFFF"/>
          </w:tcPr>
          <w:p w14:paraId="3507B9FE" w14:textId="77777777" w:rsidR="003C1C59" w:rsidRPr="009066E5" w:rsidRDefault="003C1C59" w:rsidP="00140FA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1001" w:type="dxa"/>
            <w:vMerge w:val="restart"/>
            <w:shd w:val="clear" w:color="auto" w:fill="FFFFFF"/>
          </w:tcPr>
          <w:p w14:paraId="04771D51" w14:textId="77777777" w:rsidR="003C1C59" w:rsidRPr="009066E5" w:rsidRDefault="003C1C59" w:rsidP="00140FA2">
            <w:pPr>
              <w:jc w:val="center"/>
              <w:rPr>
                <w:sz w:val="20"/>
              </w:rPr>
            </w:pPr>
            <w:r w:rsidRPr="009066E5">
              <w:rPr>
                <w:sz w:val="20"/>
              </w:rPr>
              <w:t>Не указан</w:t>
            </w:r>
          </w:p>
        </w:tc>
        <w:tc>
          <w:tcPr>
            <w:tcW w:w="980" w:type="dxa"/>
            <w:vMerge w:val="restart"/>
            <w:shd w:val="clear" w:color="auto" w:fill="FFFFFF"/>
          </w:tcPr>
          <w:p w14:paraId="68AC704F" w14:textId="77777777" w:rsidR="003C1C59" w:rsidRPr="009066E5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9066E5">
              <w:rPr>
                <w:sz w:val="20"/>
              </w:rPr>
              <w:t>В центре психолого-</w:t>
            </w:r>
            <w:proofErr w:type="gramStart"/>
            <w:r w:rsidRPr="009066E5">
              <w:rPr>
                <w:sz w:val="20"/>
              </w:rPr>
              <w:t>педагоги-ческой</w:t>
            </w:r>
            <w:proofErr w:type="gramEnd"/>
            <w:r w:rsidRPr="009066E5">
              <w:rPr>
                <w:sz w:val="20"/>
              </w:rPr>
              <w:t xml:space="preserve">, </w:t>
            </w:r>
            <w:proofErr w:type="spellStart"/>
            <w:r w:rsidRPr="009066E5">
              <w:rPr>
                <w:sz w:val="20"/>
              </w:rPr>
              <w:t>медицинс</w:t>
            </w:r>
            <w:proofErr w:type="spellEnd"/>
            <w:r w:rsidRPr="009066E5">
              <w:rPr>
                <w:sz w:val="20"/>
              </w:rPr>
              <w:t xml:space="preserve">-кой и </w:t>
            </w:r>
            <w:proofErr w:type="spellStart"/>
            <w:r w:rsidRPr="009066E5">
              <w:rPr>
                <w:sz w:val="20"/>
              </w:rPr>
              <w:t>социальн</w:t>
            </w:r>
            <w:proofErr w:type="spellEnd"/>
            <w:r>
              <w:rPr>
                <w:sz w:val="20"/>
              </w:rPr>
              <w:t>-</w:t>
            </w:r>
            <w:r w:rsidRPr="009066E5">
              <w:rPr>
                <w:sz w:val="20"/>
              </w:rPr>
              <w:t>ой помощи</w:t>
            </w:r>
          </w:p>
        </w:tc>
        <w:tc>
          <w:tcPr>
            <w:tcW w:w="993" w:type="dxa"/>
            <w:vMerge w:val="restart"/>
            <w:shd w:val="clear" w:color="auto" w:fill="FFFFFF"/>
          </w:tcPr>
          <w:p w14:paraId="3A5D7645" w14:textId="77777777" w:rsidR="003C1C59" w:rsidRPr="009066E5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066E5">
              <w:rPr>
                <w:bCs/>
                <w:sz w:val="20"/>
              </w:rPr>
              <w:t>очная</w:t>
            </w:r>
          </w:p>
        </w:tc>
        <w:tc>
          <w:tcPr>
            <w:tcW w:w="2127" w:type="dxa"/>
            <w:shd w:val="clear" w:color="auto" w:fill="FFFFFF"/>
          </w:tcPr>
          <w:p w14:paraId="2E8EFA4D" w14:textId="77777777" w:rsidR="003C1C59" w:rsidRPr="00634256" w:rsidRDefault="003C1C59" w:rsidP="00382F28">
            <w:pPr>
              <w:pStyle w:val="ConsPlusNonformat"/>
              <w:ind w:left="30" w:hanging="30"/>
              <w:rPr>
                <w:rFonts w:ascii="Times New Roman" w:hAnsi="Times New Roman" w:cs="Times New Roman"/>
                <w:bCs/>
              </w:rPr>
            </w:pPr>
            <w:r w:rsidRPr="00634256">
              <w:rPr>
                <w:rFonts w:ascii="Times New Roman" w:hAnsi="Times New Roman" w:cs="Times New Roman"/>
                <w:bCs/>
              </w:rPr>
              <w:t>Доля детей, имеющих</w:t>
            </w:r>
          </w:p>
          <w:p w14:paraId="3E252F85" w14:textId="77777777" w:rsidR="003C1C59" w:rsidRPr="00634256" w:rsidRDefault="003C1C59" w:rsidP="00382F28">
            <w:pPr>
              <w:pStyle w:val="ConsPlusNonformat"/>
              <w:ind w:left="30" w:hanging="30"/>
              <w:rPr>
                <w:rFonts w:ascii="Times New Roman" w:hAnsi="Times New Roman" w:cs="Times New Roman"/>
                <w:bCs/>
              </w:rPr>
            </w:pPr>
            <w:r w:rsidRPr="00634256">
              <w:rPr>
                <w:rFonts w:ascii="Times New Roman" w:hAnsi="Times New Roman" w:cs="Times New Roman"/>
                <w:bCs/>
              </w:rPr>
              <w:t xml:space="preserve"> «положительную   </w:t>
            </w:r>
          </w:p>
          <w:p w14:paraId="339CC919" w14:textId="77777777" w:rsidR="003C1C59" w:rsidRPr="00382F28" w:rsidRDefault="00382F28" w:rsidP="00382F28">
            <w:pPr>
              <w:pStyle w:val="ConsPlusNonformat"/>
              <w:ind w:left="30" w:hanging="3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динамику» по итогам реализации </w:t>
            </w:r>
            <w:r w:rsidR="003C1C59" w:rsidRPr="00634256">
              <w:rPr>
                <w:rFonts w:ascii="Times New Roman" w:hAnsi="Times New Roman" w:cs="Times New Roman"/>
                <w:bCs/>
              </w:rPr>
              <w:t>занятий</w:t>
            </w:r>
          </w:p>
        </w:tc>
        <w:tc>
          <w:tcPr>
            <w:tcW w:w="994" w:type="dxa"/>
            <w:shd w:val="clear" w:color="auto" w:fill="FFFFFF"/>
          </w:tcPr>
          <w:p w14:paraId="20DB9E5F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процент</w:t>
            </w:r>
          </w:p>
        </w:tc>
        <w:tc>
          <w:tcPr>
            <w:tcW w:w="567" w:type="dxa"/>
            <w:shd w:val="clear" w:color="auto" w:fill="FFFFFF"/>
          </w:tcPr>
          <w:p w14:paraId="245777A2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744</w:t>
            </w:r>
          </w:p>
        </w:tc>
        <w:tc>
          <w:tcPr>
            <w:tcW w:w="992" w:type="dxa"/>
            <w:shd w:val="clear" w:color="auto" w:fill="FFFFFF"/>
          </w:tcPr>
          <w:p w14:paraId="4A954284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5B25926D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14:paraId="4B6F3C95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14:paraId="057409EE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4FADB538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</w:p>
        </w:tc>
      </w:tr>
      <w:tr w:rsidR="003C1C59" w:rsidRPr="003D32C4" w14:paraId="1601523E" w14:textId="77777777" w:rsidTr="00140FA2">
        <w:trPr>
          <w:trHeight w:val="1395"/>
        </w:trPr>
        <w:tc>
          <w:tcPr>
            <w:tcW w:w="1135" w:type="dxa"/>
            <w:vMerge/>
            <w:shd w:val="clear" w:color="auto" w:fill="FFFFFF"/>
          </w:tcPr>
          <w:p w14:paraId="72A198A1" w14:textId="77777777" w:rsidR="003C1C59" w:rsidRPr="00D6614A" w:rsidRDefault="003C1C59" w:rsidP="00140FA2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14:paraId="3C695BC3" w14:textId="77777777" w:rsidR="003C1C59" w:rsidRPr="00D6614A" w:rsidRDefault="003C1C59" w:rsidP="00140FA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14:paraId="30F22AAC" w14:textId="77777777" w:rsidR="003C1C59" w:rsidRPr="00D6614A" w:rsidRDefault="003C1C59" w:rsidP="00140FA2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14:paraId="555BD25D" w14:textId="77777777" w:rsidR="003C1C59" w:rsidRPr="00D6614A" w:rsidRDefault="003C1C59" w:rsidP="00140FA2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14:paraId="3EA2175F" w14:textId="77777777" w:rsidR="003C1C59" w:rsidRPr="00D6614A" w:rsidRDefault="003C1C59" w:rsidP="00140FA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6B676C54" w14:textId="77777777" w:rsidR="003C1C59" w:rsidRPr="00D6614A" w:rsidRDefault="003C1C59" w:rsidP="00140FA2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14:paraId="79B3C407" w14:textId="61063BC2" w:rsidR="003C1C59" w:rsidRPr="003D32C4" w:rsidRDefault="003C1C59" w:rsidP="00140FA2">
            <w:pPr>
              <w:keepNext/>
              <w:tabs>
                <w:tab w:val="left" w:pos="420"/>
                <w:tab w:val="center" w:pos="1133"/>
              </w:tabs>
              <w:outlineLvl w:val="3"/>
              <w:rPr>
                <w:sz w:val="20"/>
                <w:lang w:eastAsia="ru-RU"/>
              </w:rPr>
            </w:pPr>
            <w:r w:rsidRPr="003D32C4">
              <w:rPr>
                <w:rFonts w:eastAsia="Calibri"/>
                <w:sz w:val="20"/>
              </w:rPr>
              <w:t xml:space="preserve">Количество </w:t>
            </w:r>
            <w:r w:rsidRPr="003D32C4">
              <w:rPr>
                <w:sz w:val="20"/>
                <w:lang w:eastAsia="ru-RU"/>
              </w:rPr>
              <w:t xml:space="preserve">обоснованных жалоб потребителей, поступивших </w:t>
            </w:r>
            <w:r w:rsidR="00694BA8" w:rsidRPr="003D32C4">
              <w:rPr>
                <w:sz w:val="20"/>
                <w:lang w:eastAsia="ru-RU"/>
              </w:rPr>
              <w:t>в учреждение</w:t>
            </w:r>
            <w:r w:rsidRPr="003D32C4">
              <w:rPr>
                <w:sz w:val="20"/>
                <w:lang w:eastAsia="ru-RU"/>
              </w:rPr>
              <w:t xml:space="preserve"> или в управление образования</w:t>
            </w:r>
          </w:p>
        </w:tc>
        <w:tc>
          <w:tcPr>
            <w:tcW w:w="994" w:type="dxa"/>
            <w:shd w:val="clear" w:color="auto" w:fill="FFFFFF"/>
          </w:tcPr>
          <w:p w14:paraId="007447F1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единицы</w:t>
            </w:r>
          </w:p>
        </w:tc>
        <w:tc>
          <w:tcPr>
            <w:tcW w:w="567" w:type="dxa"/>
            <w:shd w:val="clear" w:color="auto" w:fill="FFFFFF"/>
          </w:tcPr>
          <w:p w14:paraId="07F8A4B9" w14:textId="77777777" w:rsidR="003C1C59" w:rsidRPr="003D32C4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642</w:t>
            </w:r>
          </w:p>
        </w:tc>
        <w:tc>
          <w:tcPr>
            <w:tcW w:w="992" w:type="dxa"/>
            <w:shd w:val="clear" w:color="auto" w:fill="FFFFFF"/>
          </w:tcPr>
          <w:p w14:paraId="68D3FB36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3D32C4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27594031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3D32C4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14:paraId="26005372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3D32C4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FFFFFF"/>
          </w:tcPr>
          <w:p w14:paraId="758E065E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649728B3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  <w:tr w:rsidR="003C1C59" w:rsidRPr="003D32C4" w14:paraId="67F0A203" w14:textId="77777777" w:rsidTr="00140FA2">
        <w:trPr>
          <w:trHeight w:val="148"/>
        </w:trPr>
        <w:tc>
          <w:tcPr>
            <w:tcW w:w="1135" w:type="dxa"/>
            <w:vMerge/>
            <w:shd w:val="clear" w:color="auto" w:fill="FFFFFF"/>
          </w:tcPr>
          <w:p w14:paraId="4BBCC7A0" w14:textId="77777777" w:rsidR="003C1C59" w:rsidRPr="00D6614A" w:rsidRDefault="003C1C59" w:rsidP="00140FA2">
            <w:pPr>
              <w:rPr>
                <w:color w:val="FF0000"/>
                <w:sz w:val="16"/>
                <w:szCs w:val="16"/>
              </w:rPr>
            </w:pPr>
          </w:p>
        </w:tc>
        <w:tc>
          <w:tcPr>
            <w:tcW w:w="989" w:type="dxa"/>
            <w:vMerge/>
            <w:shd w:val="clear" w:color="auto" w:fill="FFFFFF"/>
          </w:tcPr>
          <w:p w14:paraId="24431A52" w14:textId="77777777" w:rsidR="003C1C59" w:rsidRPr="00D6614A" w:rsidRDefault="003C1C59" w:rsidP="00140FA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6" w:type="dxa"/>
            <w:vMerge/>
            <w:shd w:val="clear" w:color="auto" w:fill="FFFFFF"/>
          </w:tcPr>
          <w:p w14:paraId="3D55836C" w14:textId="77777777" w:rsidR="003C1C59" w:rsidRPr="00D6614A" w:rsidRDefault="003C1C59" w:rsidP="00140FA2">
            <w:pPr>
              <w:keepNext/>
              <w:jc w:val="center"/>
              <w:outlineLvl w:val="3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01" w:type="dxa"/>
            <w:vMerge/>
            <w:shd w:val="clear" w:color="auto" w:fill="FFFFFF"/>
          </w:tcPr>
          <w:p w14:paraId="149F9297" w14:textId="77777777" w:rsidR="003C1C59" w:rsidRPr="00D6614A" w:rsidRDefault="003C1C59" w:rsidP="00140FA2">
            <w:pPr>
              <w:keepNext/>
              <w:jc w:val="center"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980" w:type="dxa"/>
            <w:vMerge/>
            <w:shd w:val="clear" w:color="auto" w:fill="FFFFFF"/>
          </w:tcPr>
          <w:p w14:paraId="48C761DA" w14:textId="77777777" w:rsidR="003C1C59" w:rsidRPr="00D6614A" w:rsidRDefault="003C1C59" w:rsidP="00140FA2">
            <w:pPr>
              <w:widowControl w:val="0"/>
              <w:outlineLvl w:val="3"/>
              <w:rPr>
                <w:rFonts w:eastAsia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2401CE79" w14:textId="77777777" w:rsidR="003C1C59" w:rsidRPr="00D6614A" w:rsidRDefault="003C1C59" w:rsidP="00140FA2">
            <w:pPr>
              <w:keepNext/>
              <w:outlineLvl w:val="3"/>
              <w:rPr>
                <w:color w:val="FF0000"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FFFFFF"/>
          </w:tcPr>
          <w:p w14:paraId="745ACF78" w14:textId="77777777" w:rsidR="003C1C59" w:rsidRPr="003D32C4" w:rsidRDefault="003C1C59" w:rsidP="00140FA2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sz w:val="20"/>
              </w:rPr>
            </w:pPr>
            <w:r w:rsidRPr="003D32C4">
              <w:rPr>
                <w:color w:val="000000"/>
                <w:sz w:val="2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994" w:type="dxa"/>
            <w:shd w:val="clear" w:color="auto" w:fill="FFFFFF"/>
          </w:tcPr>
          <w:p w14:paraId="5AD634CA" w14:textId="77777777" w:rsidR="003C1C59" w:rsidRPr="009E3C57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процент</w:t>
            </w:r>
          </w:p>
        </w:tc>
        <w:tc>
          <w:tcPr>
            <w:tcW w:w="567" w:type="dxa"/>
            <w:shd w:val="clear" w:color="auto" w:fill="FFFFFF"/>
          </w:tcPr>
          <w:p w14:paraId="66B40F82" w14:textId="77777777" w:rsidR="003C1C59" w:rsidRPr="009E3C57" w:rsidRDefault="003C1C59" w:rsidP="00140FA2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744</w:t>
            </w:r>
          </w:p>
        </w:tc>
        <w:tc>
          <w:tcPr>
            <w:tcW w:w="992" w:type="dxa"/>
            <w:shd w:val="clear" w:color="auto" w:fill="FFFFFF"/>
          </w:tcPr>
          <w:p w14:paraId="24C3DE2C" w14:textId="77777777" w:rsidR="003C1C59" w:rsidRPr="009E3C57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092EFFB3" w14:textId="77777777" w:rsidR="003C1C59" w:rsidRPr="009E3C57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 w:rsidRPr="009E3C57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14:paraId="6B1434F7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FFFFFF"/>
          </w:tcPr>
          <w:p w14:paraId="0140D7C1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</w:tcPr>
          <w:p w14:paraId="2FA1A982" w14:textId="77777777" w:rsidR="003C1C59" w:rsidRPr="003D32C4" w:rsidRDefault="003C1C59" w:rsidP="00140FA2">
            <w:pPr>
              <w:pStyle w:val="ConsPlusCell"/>
              <w:jc w:val="center"/>
              <w:rPr>
                <w:sz w:val="20"/>
                <w:szCs w:val="20"/>
              </w:rPr>
            </w:pPr>
          </w:p>
        </w:tc>
      </w:tr>
    </w:tbl>
    <w:p w14:paraId="158444DE" w14:textId="77777777" w:rsidR="003C1C59" w:rsidRDefault="003C1C59" w:rsidP="00F64DED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p w14:paraId="0E52A682" w14:textId="77777777" w:rsidR="00382F28" w:rsidRDefault="00382F28" w:rsidP="00F64DED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p w14:paraId="13CA8300" w14:textId="77777777" w:rsidR="003C1C59" w:rsidRDefault="003C1C59" w:rsidP="00F64DED">
      <w:pPr>
        <w:widowControl w:val="0"/>
        <w:outlineLvl w:val="3"/>
        <w:rPr>
          <w:b/>
          <w:bCs/>
          <w:color w:val="000000"/>
          <w:szCs w:val="28"/>
          <w:shd w:val="clear" w:color="auto" w:fill="FFFFFF"/>
        </w:rPr>
      </w:pPr>
    </w:p>
    <w:p w14:paraId="5B104C33" w14:textId="77777777" w:rsidR="009066E5" w:rsidRDefault="009066E5" w:rsidP="009066E5">
      <w:pPr>
        <w:numPr>
          <w:ilvl w:val="1"/>
          <w:numId w:val="39"/>
        </w:numPr>
        <w:rPr>
          <w:b/>
          <w:color w:val="000000"/>
          <w:szCs w:val="28"/>
          <w:shd w:val="clear" w:color="auto" w:fill="FFFFFF"/>
        </w:rPr>
      </w:pPr>
      <w:r w:rsidRPr="009066E5">
        <w:rPr>
          <w:b/>
          <w:color w:val="000000"/>
          <w:szCs w:val="28"/>
          <w:shd w:val="clear" w:color="auto" w:fill="FFFFFF"/>
        </w:rPr>
        <w:lastRenderedPageBreak/>
        <w:t xml:space="preserve">Сведения о фактическом </w:t>
      </w:r>
      <w:proofErr w:type="gramStart"/>
      <w:r w:rsidRPr="009066E5">
        <w:rPr>
          <w:b/>
          <w:color w:val="000000"/>
          <w:szCs w:val="28"/>
          <w:shd w:val="clear" w:color="auto" w:fill="FFFFFF"/>
        </w:rPr>
        <w:t>достижении  показателей</w:t>
      </w:r>
      <w:proofErr w:type="gramEnd"/>
      <w:r w:rsidRPr="009066E5">
        <w:rPr>
          <w:b/>
          <w:color w:val="000000"/>
          <w:szCs w:val="28"/>
          <w:shd w:val="clear" w:color="auto" w:fill="FFFFFF"/>
        </w:rPr>
        <w:t>, характеризующих объем муниципальной услуги:</w:t>
      </w:r>
    </w:p>
    <w:p w14:paraId="1B481905" w14:textId="77777777" w:rsidR="003C1C59" w:rsidRDefault="003C1C59" w:rsidP="003C1C59">
      <w:pPr>
        <w:rPr>
          <w:b/>
          <w:color w:val="000000"/>
          <w:szCs w:val="28"/>
          <w:shd w:val="clear" w:color="auto" w:fill="FFFFFF"/>
        </w:rPr>
      </w:pPr>
    </w:p>
    <w:tbl>
      <w:tblPr>
        <w:tblW w:w="1460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49"/>
        <w:gridCol w:w="850"/>
        <w:gridCol w:w="850"/>
        <w:gridCol w:w="993"/>
        <w:gridCol w:w="853"/>
        <w:gridCol w:w="992"/>
        <w:gridCol w:w="851"/>
        <w:gridCol w:w="709"/>
        <w:gridCol w:w="1275"/>
        <w:gridCol w:w="1134"/>
        <w:gridCol w:w="993"/>
        <w:gridCol w:w="1134"/>
        <w:gridCol w:w="1134"/>
        <w:gridCol w:w="1134"/>
      </w:tblGrid>
      <w:tr w:rsidR="003C1C59" w:rsidRPr="00140657" w14:paraId="16711349" w14:textId="77777777" w:rsidTr="00140FA2">
        <w:trPr>
          <w:trHeight w:val="943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9C26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Уникальный</w:t>
            </w:r>
          </w:p>
          <w:p w14:paraId="3E1734A6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номер</w:t>
            </w:r>
          </w:p>
          <w:p w14:paraId="1B4B8BCA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реестровой</w:t>
            </w:r>
          </w:p>
          <w:p w14:paraId="3C3E82CC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записи</w:t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B1B6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78A5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3080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812E" w14:textId="77777777" w:rsidR="003C1C59" w:rsidRPr="002A30E4" w:rsidRDefault="003C1C59" w:rsidP="00140FA2">
            <w:pPr>
              <w:pStyle w:val="ConsPlusNormal"/>
              <w:jc w:val="center"/>
              <w:rPr>
                <w:b w:val="0"/>
                <w:color w:val="000000"/>
                <w:sz w:val="20"/>
              </w:rPr>
            </w:pPr>
            <w:r w:rsidRPr="002A30E4">
              <w:rPr>
                <w:b w:val="0"/>
                <w:color w:val="000000"/>
                <w:sz w:val="20"/>
              </w:rPr>
              <w:t>Средний размер платы</w:t>
            </w:r>
          </w:p>
          <w:p w14:paraId="2110A405" w14:textId="77777777" w:rsidR="003C1C59" w:rsidRPr="00140657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2A30E4">
              <w:rPr>
                <w:b w:val="0"/>
                <w:color w:val="000000"/>
                <w:sz w:val="20"/>
              </w:rPr>
              <w:t>(цена, тариф)</w:t>
            </w:r>
          </w:p>
        </w:tc>
      </w:tr>
      <w:tr w:rsidR="003C1C59" w:rsidRPr="001D1F5B" w14:paraId="70F8D0C2" w14:textId="77777777" w:rsidTr="00140FA2">
        <w:trPr>
          <w:trHeight w:val="297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853B" w14:textId="77777777" w:rsidR="003C1C59" w:rsidRPr="007C164C" w:rsidRDefault="003C1C59" w:rsidP="00140FA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254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D444" w14:textId="77777777" w:rsidR="003C1C59" w:rsidRPr="007C164C" w:rsidRDefault="003C1C59" w:rsidP="00140FA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1882" w14:textId="77777777" w:rsidR="003C1C59" w:rsidRPr="007C164C" w:rsidRDefault="003C1C59" w:rsidP="00140FA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0AF8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 xml:space="preserve">Наименование </w:t>
            </w:r>
            <w:proofErr w:type="spellStart"/>
            <w:proofErr w:type="gramStart"/>
            <w:r w:rsidRPr="007C164C">
              <w:rPr>
                <w:b w:val="0"/>
                <w:bCs w:val="0"/>
                <w:sz w:val="20"/>
                <w:szCs w:val="20"/>
              </w:rPr>
              <w:t>по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казателя</w:t>
            </w:r>
            <w:proofErr w:type="spellEnd"/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9A78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2DB8C749" w14:textId="77777777" w:rsidR="003C1C59" w:rsidRPr="00B42F6F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дено</w:t>
            </w:r>
          </w:p>
          <w:p w14:paraId="24C1FF42" w14:textId="77777777" w:rsidR="003C1C59" w:rsidRPr="00B42F6F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416A423F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7C385D" w14:textId="77777777" w:rsidR="003C1C59" w:rsidRPr="008C50C0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4C8B1A95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8794F5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6A31C6" w14:textId="77777777" w:rsidR="003C1C59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тклонен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ие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>, пре</w:t>
            </w:r>
            <w:r>
              <w:rPr>
                <w:color w:val="000000"/>
                <w:sz w:val="20"/>
              </w:rPr>
              <w:t>в</w:t>
            </w:r>
            <w:r w:rsidRPr="008C50C0">
              <w:rPr>
                <w:color w:val="000000"/>
                <w:sz w:val="20"/>
              </w:rPr>
              <w:t>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r w:rsidRPr="008C50C0">
              <w:rPr>
                <w:color w:val="000000"/>
                <w:sz w:val="20"/>
              </w:rPr>
              <w:t xml:space="preserve"> </w:t>
            </w:r>
          </w:p>
          <w:p w14:paraId="080470AB" w14:textId="77777777" w:rsidR="003C1C59" w:rsidRPr="001D1F5B" w:rsidRDefault="003C1C59" w:rsidP="00140FA2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8C50C0">
              <w:rPr>
                <w:color w:val="000000"/>
                <w:sz w:val="20"/>
              </w:rPr>
              <w:t>допустимое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630DA4" w14:textId="77777777" w:rsidR="003C1C59" w:rsidRPr="008C50C0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4C0F04EC" w14:textId="77777777" w:rsidR="003C1C59" w:rsidRPr="00111D6B" w:rsidRDefault="003C1C59" w:rsidP="00140FA2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CC259" w14:textId="77777777" w:rsidR="003C1C59" w:rsidRPr="001D1F5B" w:rsidRDefault="003C1C59" w:rsidP="00140FA2">
            <w:pPr>
              <w:keepNext/>
              <w:spacing w:before="240" w:after="60"/>
              <w:jc w:val="center"/>
              <w:outlineLvl w:val="3"/>
              <w:rPr>
                <w:color w:val="000000"/>
                <w:sz w:val="20"/>
              </w:rPr>
            </w:pPr>
          </w:p>
        </w:tc>
      </w:tr>
      <w:tr w:rsidR="003C1C59" w:rsidRPr="007C164C" w14:paraId="1AFD53C4" w14:textId="77777777" w:rsidTr="00140FA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8935" w14:textId="77777777" w:rsidR="003C1C59" w:rsidRPr="007C164C" w:rsidRDefault="003C1C59" w:rsidP="00140FA2">
            <w:pPr>
              <w:pStyle w:val="ConsPlusNormal"/>
              <w:jc w:val="both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6AEE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2153FA8A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2DBF3DF3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6780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69675344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3BF259A1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4DFA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586D5D84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76A967CB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C497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7E25B9C8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08552133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оказате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589A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_________</w:t>
            </w:r>
          </w:p>
          <w:p w14:paraId="7A3ED2D3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(наименование</w:t>
            </w:r>
          </w:p>
          <w:p w14:paraId="572AE269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proofErr w:type="gramStart"/>
            <w:r>
              <w:rPr>
                <w:b w:val="0"/>
                <w:bCs w:val="0"/>
                <w:sz w:val="20"/>
                <w:szCs w:val="20"/>
              </w:rPr>
              <w:t>п</w:t>
            </w:r>
            <w:r w:rsidRPr="007C164C">
              <w:rPr>
                <w:b w:val="0"/>
                <w:bCs w:val="0"/>
                <w:sz w:val="20"/>
                <w:szCs w:val="20"/>
              </w:rPr>
              <w:t>оказа</w:t>
            </w:r>
            <w:r>
              <w:rPr>
                <w:b w:val="0"/>
                <w:bCs w:val="0"/>
                <w:sz w:val="20"/>
                <w:szCs w:val="20"/>
              </w:rPr>
              <w:t>-</w:t>
            </w:r>
            <w:r w:rsidRPr="007C164C">
              <w:rPr>
                <w:b w:val="0"/>
                <w:bCs w:val="0"/>
                <w:sz w:val="20"/>
                <w:szCs w:val="20"/>
              </w:rPr>
              <w:t>теля</w:t>
            </w:r>
            <w:proofErr w:type="gramEnd"/>
            <w:r w:rsidRPr="007C164C"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B66E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5D18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5855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Код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7D08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990A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D525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D558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4FD6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876D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3C1C59" w:rsidRPr="007C164C" w14:paraId="440BE34A" w14:textId="77777777" w:rsidTr="00140FA2">
        <w:trPr>
          <w:trHeight w:val="25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40BA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CDBA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2E36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BF0F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7C71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B44B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98C1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1986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1BCB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2D16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8606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76A3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189D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3139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5104" w14:textId="77777777" w:rsidR="003C1C59" w:rsidRPr="007C164C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7C164C">
              <w:rPr>
                <w:b w:val="0"/>
                <w:bCs w:val="0"/>
                <w:sz w:val="20"/>
                <w:szCs w:val="20"/>
              </w:rPr>
              <w:t>15</w:t>
            </w:r>
          </w:p>
        </w:tc>
      </w:tr>
      <w:tr w:rsidR="003C1C59" w:rsidRPr="009E3C57" w14:paraId="5EE870A1" w14:textId="77777777" w:rsidTr="00140FA2">
        <w:trPr>
          <w:trHeight w:val="339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69BF" w14:textId="77777777" w:rsidR="003C1C59" w:rsidRPr="0070317D" w:rsidRDefault="003C1C59" w:rsidP="00140FA2">
            <w:pPr>
              <w:rPr>
                <w:bCs/>
                <w:sz w:val="18"/>
                <w:szCs w:val="18"/>
              </w:rPr>
            </w:pPr>
            <w:r w:rsidRPr="003C1C59">
              <w:rPr>
                <w:sz w:val="20"/>
                <w:lang w:eastAsia="ru-RU"/>
              </w:rPr>
              <w:t>880900О.99.</w:t>
            </w:r>
            <w:proofErr w:type="gramStart"/>
            <w:r w:rsidRPr="003C1C59">
              <w:rPr>
                <w:sz w:val="20"/>
                <w:lang w:eastAsia="ru-RU"/>
              </w:rPr>
              <w:t>0.ББ</w:t>
            </w:r>
            <w:proofErr w:type="gramEnd"/>
            <w:r w:rsidRPr="003C1C59">
              <w:rPr>
                <w:sz w:val="20"/>
                <w:lang w:eastAsia="ru-RU"/>
              </w:rPr>
              <w:t>15АА02000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9264" w14:textId="77777777" w:rsidR="003C1C59" w:rsidRPr="009E3C57" w:rsidRDefault="003C1C59" w:rsidP="00140FA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BD2D" w14:textId="77777777" w:rsidR="003C1C59" w:rsidRPr="009E3C57" w:rsidRDefault="003C1C59" w:rsidP="00140FA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3FB0" w14:textId="77777777" w:rsidR="003C1C59" w:rsidRPr="009E3C57" w:rsidRDefault="003C1C59" w:rsidP="00140FA2">
            <w:pPr>
              <w:jc w:val="center"/>
              <w:rPr>
                <w:sz w:val="20"/>
              </w:rPr>
            </w:pPr>
            <w:r w:rsidRPr="009E3C57">
              <w:rPr>
                <w:sz w:val="20"/>
              </w:rPr>
              <w:t>Не указан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22B2" w14:textId="77777777" w:rsidR="003C1C59" w:rsidRPr="009E3C57" w:rsidRDefault="003C1C59" w:rsidP="00140FA2">
            <w:pPr>
              <w:keepNext/>
              <w:jc w:val="center"/>
              <w:outlineLvl w:val="3"/>
              <w:rPr>
                <w:sz w:val="20"/>
              </w:rPr>
            </w:pPr>
            <w:r w:rsidRPr="009E3C57">
              <w:rPr>
                <w:sz w:val="20"/>
              </w:rPr>
              <w:t xml:space="preserve">В центре </w:t>
            </w:r>
            <w:proofErr w:type="spellStart"/>
            <w:r w:rsidRPr="009E3C57">
              <w:rPr>
                <w:sz w:val="20"/>
              </w:rPr>
              <w:t>психоло</w:t>
            </w:r>
            <w:proofErr w:type="spellEnd"/>
            <w:r>
              <w:rPr>
                <w:sz w:val="20"/>
              </w:rPr>
              <w:t>-</w:t>
            </w:r>
            <w:r w:rsidRPr="009E3C57">
              <w:rPr>
                <w:sz w:val="20"/>
              </w:rPr>
              <w:t>го-</w:t>
            </w:r>
            <w:proofErr w:type="spellStart"/>
            <w:r w:rsidRPr="009E3C57">
              <w:rPr>
                <w:sz w:val="20"/>
              </w:rPr>
              <w:t>педа</w:t>
            </w:r>
            <w:proofErr w:type="spellEnd"/>
            <w:r>
              <w:rPr>
                <w:sz w:val="20"/>
              </w:rPr>
              <w:t>-</w:t>
            </w:r>
            <w:proofErr w:type="spellStart"/>
            <w:r w:rsidRPr="009E3C57">
              <w:rPr>
                <w:sz w:val="20"/>
              </w:rPr>
              <w:t>гоги</w:t>
            </w:r>
            <w:proofErr w:type="spellEnd"/>
            <w:r w:rsidRPr="009E3C57">
              <w:rPr>
                <w:sz w:val="20"/>
              </w:rPr>
              <w:t xml:space="preserve">-ческой, </w:t>
            </w:r>
            <w:proofErr w:type="spellStart"/>
            <w:proofErr w:type="gramStart"/>
            <w:r w:rsidRPr="009E3C57">
              <w:rPr>
                <w:sz w:val="20"/>
              </w:rPr>
              <w:t>медицинс</w:t>
            </w:r>
            <w:proofErr w:type="spellEnd"/>
            <w:r w:rsidRPr="009E3C57">
              <w:rPr>
                <w:sz w:val="20"/>
              </w:rPr>
              <w:t>-кой</w:t>
            </w:r>
            <w:proofErr w:type="gramEnd"/>
            <w:r w:rsidRPr="009E3C57">
              <w:rPr>
                <w:sz w:val="20"/>
              </w:rPr>
              <w:t xml:space="preserve"> и </w:t>
            </w:r>
            <w:proofErr w:type="spellStart"/>
            <w:r w:rsidRPr="009E3C57">
              <w:rPr>
                <w:sz w:val="20"/>
              </w:rPr>
              <w:t>социаль</w:t>
            </w:r>
            <w:proofErr w:type="spellEnd"/>
            <w:r w:rsidRPr="009E3C57">
              <w:rPr>
                <w:sz w:val="20"/>
              </w:rPr>
              <w:t>-ной помощи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E5BF" w14:textId="77777777" w:rsidR="003C1C59" w:rsidRPr="009E3C57" w:rsidRDefault="003C1C59" w:rsidP="00140FA2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9E3C57">
              <w:rPr>
                <w:bCs/>
                <w:sz w:val="20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BD7B" w14:textId="77777777" w:rsidR="00996072" w:rsidRDefault="00996072" w:rsidP="00996072">
            <w:pPr>
              <w:pStyle w:val="ConsPlusNormal"/>
              <w:rPr>
                <w:rFonts w:eastAsia="Calibri"/>
                <w:b w:val="0"/>
                <w:sz w:val="20"/>
                <w:szCs w:val="20"/>
              </w:rPr>
            </w:pPr>
            <w:r>
              <w:rPr>
                <w:rFonts w:eastAsia="Calibri"/>
                <w:b w:val="0"/>
                <w:sz w:val="20"/>
                <w:szCs w:val="20"/>
              </w:rPr>
              <w:t>Число обучающихся</w:t>
            </w:r>
          </w:p>
          <w:p w14:paraId="1C590382" w14:textId="77777777" w:rsidR="003C1C59" w:rsidRPr="009E3C57" w:rsidRDefault="003C1C59" w:rsidP="00140FA2">
            <w:pPr>
              <w:pStyle w:val="ConsPlusNormal"/>
              <w:rPr>
                <w:b w:val="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5464" w14:textId="77777777" w:rsidR="003C1C59" w:rsidRPr="009E3C57" w:rsidRDefault="003C1C59" w:rsidP="00140FA2">
            <w:pPr>
              <w:pStyle w:val="ConsPlusNormal"/>
              <w:rPr>
                <w:b w:val="0"/>
                <w:bCs w:val="0"/>
                <w:sz w:val="20"/>
                <w:szCs w:val="20"/>
              </w:rPr>
            </w:pPr>
            <w:r w:rsidRPr="009E3C57">
              <w:rPr>
                <w:rFonts w:eastAsia="Calibri"/>
                <w:b w:val="0"/>
                <w:sz w:val="20"/>
                <w:szCs w:val="20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42B6" w14:textId="77777777" w:rsidR="003C1C59" w:rsidRPr="009E3C57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792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58CEC" w14:textId="0256AEA4" w:rsidR="00694BA8" w:rsidRP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694BA8">
              <w:rPr>
                <w:b w:val="0"/>
                <w:bCs w:val="0"/>
                <w:sz w:val="20"/>
                <w:szCs w:val="20"/>
              </w:rPr>
              <w:t xml:space="preserve">Индивидуально – </w:t>
            </w:r>
            <w:r>
              <w:rPr>
                <w:b w:val="0"/>
                <w:bCs w:val="0"/>
                <w:sz w:val="20"/>
                <w:szCs w:val="20"/>
              </w:rPr>
              <w:t>22</w:t>
            </w:r>
          </w:p>
          <w:p w14:paraId="2BDBFF1F" w14:textId="77777777" w:rsidR="00694BA8" w:rsidRP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31D70362" w14:textId="77777777" w:rsidR="00694BA8" w:rsidRP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3FDE3DC6" w14:textId="42478DF6" w:rsidR="003C1C59" w:rsidRPr="009E3C57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694BA8">
              <w:rPr>
                <w:b w:val="0"/>
                <w:bCs w:val="0"/>
                <w:sz w:val="20"/>
                <w:szCs w:val="20"/>
              </w:rPr>
              <w:t xml:space="preserve">В группе - </w:t>
            </w:r>
            <w:r>
              <w:rPr>
                <w:b w:val="0"/>
                <w:bCs w:val="0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B924" w14:textId="76B325B6" w:rsidR="00694BA8" w:rsidRP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694BA8">
              <w:rPr>
                <w:b w:val="0"/>
                <w:bCs w:val="0"/>
                <w:sz w:val="20"/>
                <w:szCs w:val="20"/>
              </w:rPr>
              <w:t xml:space="preserve">Индивидуально – </w:t>
            </w:r>
            <w:r>
              <w:rPr>
                <w:b w:val="0"/>
                <w:bCs w:val="0"/>
                <w:sz w:val="20"/>
                <w:szCs w:val="20"/>
              </w:rPr>
              <w:t>21</w:t>
            </w:r>
          </w:p>
          <w:p w14:paraId="5CD06561" w14:textId="77777777" w:rsidR="00694BA8" w:rsidRP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41CE2922" w14:textId="77777777" w:rsidR="00694BA8" w:rsidRPr="00694BA8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02A866D9" w14:textId="7A41AE4E" w:rsidR="003543B5" w:rsidRPr="009E3C57" w:rsidRDefault="00694BA8" w:rsidP="00694BA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694BA8">
              <w:rPr>
                <w:b w:val="0"/>
                <w:bCs w:val="0"/>
                <w:sz w:val="20"/>
                <w:szCs w:val="20"/>
              </w:rPr>
              <w:t xml:space="preserve">В группе - </w:t>
            </w:r>
            <w:r>
              <w:rPr>
                <w:b w:val="0"/>
                <w:bCs w:val="0"/>
                <w:sz w:val="20"/>
                <w:szCs w:val="20"/>
              </w:rPr>
              <w:t>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5034" w14:textId="77777777" w:rsidR="00241E85" w:rsidRPr="00382F28" w:rsidRDefault="00C3099C" w:rsidP="00382F2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 w:rsidRPr="00382F28">
              <w:rPr>
                <w:b w:val="0"/>
                <w:bCs w:val="0"/>
                <w:sz w:val="20"/>
                <w:szCs w:val="20"/>
              </w:rPr>
              <w:t>10%</w:t>
            </w:r>
          </w:p>
          <w:p w14:paraId="6B15CFD9" w14:textId="77777777" w:rsidR="00C3099C" w:rsidRDefault="00C3099C" w:rsidP="00382F2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</w:p>
          <w:p w14:paraId="56A4D880" w14:textId="77777777" w:rsidR="00694BA8" w:rsidRDefault="00694BA8" w:rsidP="00382F2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</w:p>
          <w:p w14:paraId="1DF14BD1" w14:textId="77777777" w:rsidR="00694BA8" w:rsidRDefault="00694BA8" w:rsidP="00382F2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</w:p>
          <w:p w14:paraId="35D7854E" w14:textId="1D06D726" w:rsidR="00694BA8" w:rsidRPr="009E3C57" w:rsidRDefault="00694BA8" w:rsidP="00382F28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  <w:highlight w:val="yellow"/>
              </w:rPr>
            </w:pPr>
            <w:r w:rsidRPr="00694BA8">
              <w:rPr>
                <w:b w:val="0"/>
                <w:bCs w:val="0"/>
                <w:sz w:val="20"/>
                <w:szCs w:val="20"/>
              </w:rPr>
              <w:t>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C479" w14:textId="58087452" w:rsidR="003C1C59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96</w:t>
            </w:r>
            <w:r w:rsidR="00C3099C">
              <w:rPr>
                <w:b w:val="0"/>
                <w:bCs w:val="0"/>
                <w:sz w:val="20"/>
                <w:szCs w:val="20"/>
              </w:rPr>
              <w:t>%</w:t>
            </w:r>
          </w:p>
          <w:p w14:paraId="1874A981" w14:textId="77777777" w:rsidR="00694BA8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26160891" w14:textId="77777777" w:rsidR="00694BA8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3A053AD6" w14:textId="77777777" w:rsidR="00694BA8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  <w:p w14:paraId="52FE68EC" w14:textId="622B58D8" w:rsidR="00694BA8" w:rsidRDefault="00694BA8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110%</w:t>
            </w:r>
          </w:p>
          <w:p w14:paraId="327B2635" w14:textId="77777777" w:rsidR="00C3099C" w:rsidRPr="00C3099C" w:rsidRDefault="00C3099C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8756" w14:textId="77777777" w:rsidR="00382F28" w:rsidRPr="00382F28" w:rsidRDefault="00382F28" w:rsidP="00996072">
            <w:pPr>
              <w:pStyle w:val="ConsPlusNormal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BE0A" w14:textId="77777777" w:rsidR="003C1C59" w:rsidRPr="009E3C57" w:rsidRDefault="003C1C59" w:rsidP="00140FA2">
            <w:pPr>
              <w:pStyle w:val="ConsPlusNormal"/>
              <w:jc w:val="center"/>
              <w:rPr>
                <w:b w:val="0"/>
                <w:bCs w:val="0"/>
                <w:sz w:val="20"/>
                <w:szCs w:val="20"/>
              </w:rPr>
            </w:pPr>
          </w:p>
        </w:tc>
      </w:tr>
    </w:tbl>
    <w:p w14:paraId="1635B904" w14:textId="77777777" w:rsidR="003C1C59" w:rsidRPr="009066E5" w:rsidRDefault="003C1C59" w:rsidP="003C1C59">
      <w:pPr>
        <w:rPr>
          <w:b/>
          <w:color w:val="000000"/>
          <w:szCs w:val="28"/>
          <w:shd w:val="clear" w:color="auto" w:fill="FFFFFF"/>
        </w:rPr>
      </w:pPr>
    </w:p>
    <w:p w14:paraId="260790D7" w14:textId="77777777" w:rsidR="00F64DED" w:rsidRPr="009066E5" w:rsidRDefault="00F64DED" w:rsidP="009066E5">
      <w:pPr>
        <w:widowControl w:val="0"/>
        <w:ind w:left="360"/>
        <w:outlineLvl w:val="3"/>
        <w:rPr>
          <w:b/>
          <w:color w:val="000000"/>
          <w:szCs w:val="28"/>
          <w:shd w:val="clear" w:color="auto" w:fill="FFFFFF"/>
        </w:rPr>
      </w:pPr>
    </w:p>
    <w:p w14:paraId="0B4C5F67" w14:textId="77777777" w:rsidR="00F64DED" w:rsidRDefault="00F64DED" w:rsidP="00F64DED">
      <w:pPr>
        <w:widowControl w:val="0"/>
        <w:jc w:val="both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0BF496FD" w14:textId="77777777" w:rsidR="00006371" w:rsidRDefault="00006371" w:rsidP="00F64DED">
      <w:pPr>
        <w:widowControl w:val="0"/>
        <w:jc w:val="both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14:paraId="41510D99" w14:textId="77777777" w:rsidR="00006371" w:rsidRDefault="00996072" w:rsidP="00F64DED">
      <w:pPr>
        <w:widowControl w:val="0"/>
        <w:jc w:val="both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br w:type="page"/>
      </w:r>
    </w:p>
    <w:p w14:paraId="5D838E6E" w14:textId="77777777" w:rsidR="00405734" w:rsidRDefault="00405734" w:rsidP="00961224">
      <w:pPr>
        <w:tabs>
          <w:tab w:val="left" w:pos="6735"/>
        </w:tabs>
        <w:jc w:val="center"/>
        <w:rPr>
          <w:b/>
          <w:szCs w:val="28"/>
        </w:rPr>
      </w:pPr>
    </w:p>
    <w:p w14:paraId="1AFC08BA" w14:textId="77777777" w:rsidR="00961224" w:rsidRPr="005E261E" w:rsidRDefault="00961224" w:rsidP="00961224">
      <w:pPr>
        <w:tabs>
          <w:tab w:val="left" w:pos="6735"/>
        </w:tabs>
        <w:jc w:val="center"/>
        <w:rPr>
          <w:b/>
          <w:szCs w:val="28"/>
        </w:rPr>
      </w:pPr>
      <w:r w:rsidRPr="005E261E">
        <w:rPr>
          <w:b/>
          <w:szCs w:val="28"/>
        </w:rPr>
        <w:t xml:space="preserve">ЧАСТЬ 2. Сведения о выполняемых работах </w:t>
      </w:r>
      <w:r w:rsidRPr="00382F28">
        <w:rPr>
          <w:b/>
          <w:sz w:val="20"/>
          <w:vertAlign w:val="superscript"/>
        </w:rPr>
        <w:t>3)</w:t>
      </w:r>
    </w:p>
    <w:p w14:paraId="51E77739" w14:textId="77777777" w:rsidR="00961224" w:rsidRPr="005E261E" w:rsidRDefault="00961224" w:rsidP="00961224">
      <w:pPr>
        <w:tabs>
          <w:tab w:val="left" w:pos="6735"/>
        </w:tabs>
        <w:jc w:val="center"/>
        <w:rPr>
          <w:szCs w:val="28"/>
        </w:rPr>
      </w:pPr>
    </w:p>
    <w:p w14:paraId="37D5B3A1" w14:textId="77777777" w:rsidR="00961224" w:rsidRPr="005E261E" w:rsidRDefault="00382F28" w:rsidP="00961224">
      <w:pPr>
        <w:tabs>
          <w:tab w:val="left" w:pos="6735"/>
        </w:tabs>
        <w:jc w:val="center"/>
        <w:rPr>
          <w:szCs w:val="28"/>
        </w:rPr>
      </w:pPr>
      <w:r>
        <w:rPr>
          <w:szCs w:val="28"/>
        </w:rPr>
        <w:t>РАЗДЕЛ 1</w:t>
      </w:r>
    </w:p>
    <w:p w14:paraId="1C58ECE0" w14:textId="77777777" w:rsidR="00006371" w:rsidRDefault="00006371" w:rsidP="00961224">
      <w:pPr>
        <w:tabs>
          <w:tab w:val="left" w:pos="6735"/>
        </w:tabs>
        <w:rPr>
          <w:szCs w:val="28"/>
        </w:rPr>
      </w:pPr>
    </w:p>
    <w:tbl>
      <w:tblPr>
        <w:tblpPr w:leftFromText="180" w:rightFromText="180" w:vertAnchor="text" w:horzAnchor="margin" w:tblpXSpec="right" w:tblpY="-6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3452"/>
      </w:tblGrid>
      <w:tr w:rsidR="00382F28" w:rsidRPr="005E261E" w14:paraId="70CE5AE2" w14:textId="77777777" w:rsidTr="00382F28">
        <w:trPr>
          <w:trHeight w:val="599"/>
        </w:trPr>
        <w:tc>
          <w:tcPr>
            <w:tcW w:w="184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1A84087F" w14:textId="77777777" w:rsidR="00382F28" w:rsidRPr="005E261E" w:rsidRDefault="00382F28" w:rsidP="00382F28">
            <w:pPr>
              <w:widowControl w:val="0"/>
              <w:tabs>
                <w:tab w:val="num" w:pos="0"/>
              </w:tabs>
              <w:ind w:right="34"/>
              <w:jc w:val="right"/>
              <w:outlineLvl w:val="3"/>
              <w:rPr>
                <w:rFonts w:eastAsia="Calibri"/>
                <w:b/>
                <w:color w:val="000000"/>
                <w:sz w:val="20"/>
                <w:shd w:val="clear" w:color="auto" w:fill="FFFFFF"/>
              </w:rPr>
            </w:pPr>
            <w:r w:rsidRPr="005E261E">
              <w:rPr>
                <w:rFonts w:eastAsia="Calibri"/>
                <w:bCs/>
                <w:color w:val="000000"/>
                <w:spacing w:val="-2"/>
                <w:sz w:val="20"/>
              </w:rPr>
              <w:t>Уникальный номер по базовому (отраслевому) перечню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46AFAD" w14:textId="77777777" w:rsidR="00382F28" w:rsidRPr="005E261E" w:rsidRDefault="00996072" w:rsidP="00382F28">
            <w:pPr>
              <w:widowControl w:val="0"/>
              <w:jc w:val="center"/>
              <w:outlineLvl w:val="3"/>
              <w:rPr>
                <w:rFonts w:eastAsia="Calibri"/>
                <w:bCs/>
                <w:sz w:val="24"/>
                <w:szCs w:val="24"/>
                <w:shd w:val="clear" w:color="auto" w:fill="FFFFFF"/>
              </w:rPr>
            </w:pPr>
            <w:r>
              <w:rPr>
                <w:szCs w:val="28"/>
              </w:rPr>
              <w:t>749000.Р.63.1.03210001001</w:t>
            </w:r>
          </w:p>
        </w:tc>
      </w:tr>
    </w:tbl>
    <w:p w14:paraId="3781848A" w14:textId="77777777" w:rsidR="00961224" w:rsidRPr="005E261E" w:rsidRDefault="00961224" w:rsidP="00961224">
      <w:pPr>
        <w:tabs>
          <w:tab w:val="left" w:pos="6735"/>
        </w:tabs>
        <w:rPr>
          <w:szCs w:val="28"/>
        </w:rPr>
      </w:pPr>
      <w:r w:rsidRPr="005E261E">
        <w:rPr>
          <w:szCs w:val="28"/>
        </w:rPr>
        <w:t xml:space="preserve">1. </w:t>
      </w:r>
      <w:r w:rsidRPr="005E261E">
        <w:rPr>
          <w:b/>
          <w:szCs w:val="28"/>
        </w:rPr>
        <w:t>Наименование работы</w:t>
      </w:r>
      <w:r w:rsidRPr="005E261E">
        <w:rPr>
          <w:szCs w:val="28"/>
        </w:rPr>
        <w:t xml:space="preserve">   </w:t>
      </w:r>
    </w:p>
    <w:p w14:paraId="7EC68675" w14:textId="77777777" w:rsidR="00961224" w:rsidRPr="005E261E" w:rsidRDefault="00961224" w:rsidP="00961224">
      <w:pPr>
        <w:tabs>
          <w:tab w:val="left" w:pos="6735"/>
        </w:tabs>
        <w:rPr>
          <w:szCs w:val="28"/>
        </w:rPr>
      </w:pPr>
      <w:r w:rsidRPr="00351AA2">
        <w:rPr>
          <w:szCs w:val="28"/>
        </w:rPr>
        <w:t>Методическое обеспечение образовательной деятельности</w:t>
      </w:r>
    </w:p>
    <w:p w14:paraId="21213F07" w14:textId="77777777" w:rsidR="00961224" w:rsidRPr="005E261E" w:rsidRDefault="00961224" w:rsidP="00961224">
      <w:pPr>
        <w:tabs>
          <w:tab w:val="left" w:pos="6735"/>
        </w:tabs>
        <w:rPr>
          <w:szCs w:val="28"/>
        </w:rPr>
      </w:pPr>
      <w:r w:rsidRPr="005E261E">
        <w:rPr>
          <w:szCs w:val="28"/>
        </w:rPr>
        <w:t xml:space="preserve">2. </w:t>
      </w:r>
      <w:r w:rsidRPr="005E261E">
        <w:rPr>
          <w:b/>
          <w:szCs w:val="28"/>
        </w:rPr>
        <w:t>Категории потребителей работы</w:t>
      </w:r>
      <w:r w:rsidRPr="005E261E">
        <w:rPr>
          <w:szCs w:val="28"/>
        </w:rPr>
        <w:t xml:space="preserve">: </w:t>
      </w:r>
      <w:r w:rsidR="00537FBA">
        <w:rPr>
          <w:szCs w:val="28"/>
        </w:rPr>
        <w:t>Физические лица</w:t>
      </w:r>
    </w:p>
    <w:p w14:paraId="137BA139" w14:textId="77777777" w:rsidR="00961224" w:rsidRDefault="00961224" w:rsidP="00961224">
      <w:pPr>
        <w:tabs>
          <w:tab w:val="left" w:pos="6735"/>
        </w:tabs>
        <w:rPr>
          <w:b/>
          <w:szCs w:val="28"/>
        </w:rPr>
      </w:pPr>
      <w:r w:rsidRPr="005E261E">
        <w:rPr>
          <w:szCs w:val="28"/>
        </w:rPr>
        <w:t xml:space="preserve">3. </w:t>
      </w:r>
      <w:r w:rsidRPr="005E261E">
        <w:rPr>
          <w:b/>
          <w:szCs w:val="28"/>
        </w:rPr>
        <w:t>Показатели, характеризующие объем и (или) качество работы</w:t>
      </w:r>
    </w:p>
    <w:p w14:paraId="08E4CB99" w14:textId="77777777" w:rsidR="00961224" w:rsidRPr="00006371" w:rsidRDefault="00961224" w:rsidP="00382F28">
      <w:pPr>
        <w:tabs>
          <w:tab w:val="left" w:pos="6735"/>
        </w:tabs>
        <w:rPr>
          <w:b/>
          <w:szCs w:val="28"/>
        </w:rPr>
      </w:pPr>
      <w:r w:rsidRPr="00006371">
        <w:rPr>
          <w:b/>
          <w:szCs w:val="28"/>
        </w:rPr>
        <w:t xml:space="preserve">3.1.  Показатели, характеризующие качество работы </w:t>
      </w:r>
      <w:r w:rsidRPr="00382F28">
        <w:rPr>
          <w:b/>
          <w:szCs w:val="28"/>
          <w:vertAlign w:val="superscript"/>
        </w:rPr>
        <w:t>4)</w:t>
      </w:r>
    </w:p>
    <w:p w14:paraId="4C634F6C" w14:textId="77777777" w:rsidR="00B40E3A" w:rsidRPr="005E261E" w:rsidRDefault="00B40E3A" w:rsidP="00961224">
      <w:pPr>
        <w:tabs>
          <w:tab w:val="left" w:pos="6735"/>
        </w:tabs>
        <w:jc w:val="center"/>
        <w:rPr>
          <w:b/>
          <w:szCs w:val="28"/>
          <w:vertAlign w:val="superscript"/>
        </w:rPr>
      </w:pP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1131"/>
        <w:gridCol w:w="991"/>
        <w:gridCol w:w="990"/>
        <w:gridCol w:w="990"/>
        <w:gridCol w:w="1132"/>
        <w:gridCol w:w="1132"/>
        <w:gridCol w:w="991"/>
        <w:gridCol w:w="992"/>
        <w:gridCol w:w="1132"/>
        <w:gridCol w:w="1138"/>
        <w:gridCol w:w="985"/>
        <w:gridCol w:w="854"/>
        <w:gridCol w:w="992"/>
      </w:tblGrid>
      <w:tr w:rsidR="00BF2154" w:rsidRPr="005E261E" w14:paraId="02D26FB9" w14:textId="77777777" w:rsidTr="00140FA2">
        <w:tc>
          <w:tcPr>
            <w:tcW w:w="1137" w:type="dxa"/>
            <w:vMerge w:val="restart"/>
            <w:shd w:val="clear" w:color="auto" w:fill="FFFFFF"/>
          </w:tcPr>
          <w:p w14:paraId="18EACDD6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/>
                <w:bCs/>
                <w:sz w:val="20"/>
              </w:rPr>
            </w:pPr>
            <w:r w:rsidRPr="005E261E">
              <w:rPr>
                <w:sz w:val="20"/>
              </w:rPr>
              <w:t>Уникальный номер реестровой записи</w:t>
            </w:r>
          </w:p>
        </w:tc>
        <w:tc>
          <w:tcPr>
            <w:tcW w:w="3116" w:type="dxa"/>
            <w:gridSpan w:val="3"/>
            <w:vMerge w:val="restart"/>
            <w:shd w:val="clear" w:color="auto" w:fill="FFFFFF"/>
          </w:tcPr>
          <w:p w14:paraId="02E737EE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sz w:val="20"/>
              </w:rPr>
            </w:pPr>
            <w:r w:rsidRPr="005E261E">
              <w:rPr>
                <w:sz w:val="20"/>
              </w:rPr>
              <w:t xml:space="preserve">Показатель, характеризующий содержание работы </w:t>
            </w:r>
          </w:p>
          <w:p w14:paraId="7B5946E0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/>
                <w:bCs/>
                <w:sz w:val="20"/>
              </w:rPr>
            </w:pPr>
            <w:r w:rsidRPr="005E261E">
              <w:rPr>
                <w:sz w:val="20"/>
              </w:rPr>
              <w:t xml:space="preserve"> (по справочникам)</w:t>
            </w:r>
          </w:p>
        </w:tc>
        <w:tc>
          <w:tcPr>
            <w:tcW w:w="2125" w:type="dxa"/>
            <w:gridSpan w:val="2"/>
            <w:vMerge w:val="restart"/>
            <w:shd w:val="clear" w:color="auto" w:fill="FFFFFF"/>
          </w:tcPr>
          <w:p w14:paraId="2B010008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/>
                <w:bCs/>
                <w:sz w:val="20"/>
              </w:rPr>
            </w:pPr>
            <w:r w:rsidRPr="005E261E">
              <w:rPr>
                <w:sz w:val="20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8227" w:type="dxa"/>
            <w:gridSpan w:val="8"/>
            <w:shd w:val="clear" w:color="auto" w:fill="FFFFFF"/>
          </w:tcPr>
          <w:p w14:paraId="606AF8AA" w14:textId="77777777" w:rsidR="00BF2154" w:rsidRPr="00FE69E3" w:rsidRDefault="00BF2154" w:rsidP="00571408">
            <w:pPr>
              <w:tabs>
                <w:tab w:val="left" w:pos="6735"/>
              </w:tabs>
              <w:jc w:val="center"/>
              <w:rPr>
                <w:sz w:val="20"/>
              </w:rPr>
            </w:pPr>
            <w:r w:rsidRPr="005E261E">
              <w:rPr>
                <w:sz w:val="20"/>
              </w:rPr>
              <w:t>Показатель качества работы</w:t>
            </w:r>
          </w:p>
        </w:tc>
      </w:tr>
      <w:tr w:rsidR="00BF2154" w:rsidRPr="005E261E" w14:paraId="125F8DEA" w14:textId="77777777" w:rsidTr="00140FA2">
        <w:tc>
          <w:tcPr>
            <w:tcW w:w="1137" w:type="dxa"/>
            <w:vMerge/>
            <w:shd w:val="clear" w:color="auto" w:fill="FFFFFF"/>
          </w:tcPr>
          <w:p w14:paraId="5E14B724" w14:textId="77777777" w:rsidR="00BF2154" w:rsidRPr="005E261E" w:rsidRDefault="00BF2154" w:rsidP="00BF2154">
            <w:pPr>
              <w:tabs>
                <w:tab w:val="left" w:pos="6735"/>
              </w:tabs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116" w:type="dxa"/>
            <w:gridSpan w:val="3"/>
            <w:vMerge/>
            <w:shd w:val="clear" w:color="auto" w:fill="FFFFFF"/>
          </w:tcPr>
          <w:p w14:paraId="5BC2BCFD" w14:textId="77777777" w:rsidR="00BF2154" w:rsidRPr="005E261E" w:rsidRDefault="00BF2154" w:rsidP="00BF2154">
            <w:pPr>
              <w:tabs>
                <w:tab w:val="left" w:pos="6735"/>
              </w:tabs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25" w:type="dxa"/>
            <w:gridSpan w:val="2"/>
            <w:vMerge/>
            <w:shd w:val="clear" w:color="auto" w:fill="FFFFFF"/>
          </w:tcPr>
          <w:p w14:paraId="58D92FBE" w14:textId="77777777" w:rsidR="00BF2154" w:rsidRPr="005E261E" w:rsidRDefault="00BF2154" w:rsidP="00BF2154">
            <w:pPr>
              <w:tabs>
                <w:tab w:val="left" w:pos="6735"/>
              </w:tabs>
              <w:jc w:val="center"/>
              <w:rPr>
                <w:b/>
                <w:bCs/>
                <w:sz w:val="20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14:paraId="1F097334" w14:textId="77777777" w:rsidR="00BF2154" w:rsidRPr="005E261E" w:rsidRDefault="00BF2154" w:rsidP="00BF2154">
            <w:pPr>
              <w:tabs>
                <w:tab w:val="left" w:pos="6735"/>
              </w:tabs>
              <w:jc w:val="center"/>
              <w:rPr>
                <w:sz w:val="20"/>
              </w:rPr>
            </w:pPr>
            <w:r w:rsidRPr="005E261E">
              <w:rPr>
                <w:sz w:val="20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shd w:val="clear" w:color="auto" w:fill="FFFFFF"/>
          </w:tcPr>
          <w:p w14:paraId="489549F0" w14:textId="77777777" w:rsidR="00BF2154" w:rsidRPr="005E261E" w:rsidRDefault="00BF2154" w:rsidP="00BF2154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 xml:space="preserve">единица измерения 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224250EF" w14:textId="77777777" w:rsidR="00BF2154" w:rsidRPr="00B42F6F" w:rsidRDefault="00BF2154" w:rsidP="00BF2154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дено</w:t>
            </w:r>
          </w:p>
          <w:p w14:paraId="6527A502" w14:textId="77777777" w:rsidR="00BF2154" w:rsidRPr="00B42F6F" w:rsidRDefault="00BF2154" w:rsidP="00BF2154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3CF222CE" w14:textId="77777777" w:rsidR="00BF2154" w:rsidRPr="00111D6B" w:rsidRDefault="00BF2154" w:rsidP="00BF2154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11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2E13F3" w14:textId="77777777" w:rsidR="00BF2154" w:rsidRPr="008C50C0" w:rsidRDefault="00BF2154" w:rsidP="00BF2154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72C02651" w14:textId="77777777" w:rsidR="00BF2154" w:rsidRPr="00111D6B" w:rsidRDefault="00BF2154" w:rsidP="00BF2154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9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8AF7D9" w14:textId="77777777" w:rsidR="00BF2154" w:rsidRPr="00111D6B" w:rsidRDefault="00BF2154" w:rsidP="00BF2154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Допусти-мое</w:t>
            </w:r>
            <w:proofErr w:type="gram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85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531493" w14:textId="77777777" w:rsidR="00BF2154" w:rsidRPr="001D1F5B" w:rsidRDefault="00BF2154" w:rsidP="00BF2154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8C50C0">
              <w:rPr>
                <w:color w:val="000000"/>
                <w:sz w:val="20"/>
              </w:rPr>
              <w:t xml:space="preserve">, </w:t>
            </w:r>
            <w:proofErr w:type="gramStart"/>
            <w:r w:rsidRPr="008C50C0">
              <w:rPr>
                <w:color w:val="000000"/>
                <w:sz w:val="20"/>
              </w:rPr>
              <w:t>пре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вы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ющее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 xml:space="preserve"> допустимое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544935F3" w14:textId="77777777" w:rsidR="00BF2154" w:rsidRPr="008C50C0" w:rsidRDefault="00BF2154" w:rsidP="00BF2154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17A79082" w14:textId="77777777" w:rsidR="00BF2154" w:rsidRPr="00171315" w:rsidRDefault="00BF2154" w:rsidP="00BF2154">
            <w:pPr>
              <w:keepNext/>
              <w:jc w:val="center"/>
              <w:outlineLvl w:val="3"/>
              <w:rPr>
                <w:bCs/>
                <w:sz w:val="22"/>
                <w:szCs w:val="22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</w:tr>
      <w:tr w:rsidR="00BF2154" w:rsidRPr="005E261E" w14:paraId="05D814C1" w14:textId="77777777" w:rsidTr="00BF2154">
        <w:trPr>
          <w:trHeight w:val="1061"/>
        </w:trPr>
        <w:tc>
          <w:tcPr>
            <w:tcW w:w="1137" w:type="dxa"/>
            <w:vMerge/>
            <w:shd w:val="clear" w:color="auto" w:fill="FFFFFF"/>
          </w:tcPr>
          <w:p w14:paraId="76D416CE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133" w:type="dxa"/>
            <w:shd w:val="clear" w:color="auto" w:fill="FFFFFF"/>
          </w:tcPr>
          <w:p w14:paraId="417BE402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_________</w:t>
            </w:r>
          </w:p>
          <w:p w14:paraId="48E6EE47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(</w:t>
            </w:r>
            <w:proofErr w:type="spellStart"/>
            <w:r w:rsidRPr="005E261E">
              <w:rPr>
                <w:bCs/>
                <w:sz w:val="20"/>
              </w:rPr>
              <w:t>наимено</w:t>
            </w:r>
            <w:proofErr w:type="spellEnd"/>
            <w:r w:rsidRPr="005E261E">
              <w:rPr>
                <w:bCs/>
                <w:sz w:val="20"/>
              </w:rPr>
              <w:t>-</w:t>
            </w:r>
          </w:p>
          <w:p w14:paraId="5E4FF38E" w14:textId="77777777" w:rsidR="00BF2154" w:rsidRPr="005E261E" w:rsidRDefault="00BF2154" w:rsidP="00FE69E3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в</w:t>
            </w:r>
            <w:r w:rsidRPr="005E261E">
              <w:rPr>
                <w:bCs/>
                <w:sz w:val="20"/>
              </w:rPr>
              <w:t>ание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gramStart"/>
            <w:r w:rsidRPr="005E261E">
              <w:rPr>
                <w:bCs/>
                <w:sz w:val="20"/>
              </w:rPr>
              <w:t>по</w:t>
            </w:r>
            <w:r>
              <w:rPr>
                <w:bCs/>
                <w:sz w:val="20"/>
              </w:rPr>
              <w:t xml:space="preserve">- </w:t>
            </w:r>
            <w:r w:rsidRPr="005E261E">
              <w:rPr>
                <w:bCs/>
                <w:sz w:val="20"/>
              </w:rPr>
              <w:t>казателя</w:t>
            </w:r>
            <w:proofErr w:type="gramEnd"/>
            <w:r w:rsidRPr="005E261E">
              <w:rPr>
                <w:bCs/>
                <w:sz w:val="20"/>
              </w:rPr>
              <w:t>)</w:t>
            </w:r>
          </w:p>
        </w:tc>
        <w:tc>
          <w:tcPr>
            <w:tcW w:w="992" w:type="dxa"/>
            <w:shd w:val="clear" w:color="auto" w:fill="FFFFFF"/>
          </w:tcPr>
          <w:p w14:paraId="3C3F7FA7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________</w:t>
            </w:r>
          </w:p>
          <w:p w14:paraId="6B11072D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(</w:t>
            </w:r>
            <w:proofErr w:type="spellStart"/>
            <w:r w:rsidRPr="005E261E">
              <w:rPr>
                <w:bCs/>
                <w:sz w:val="20"/>
              </w:rPr>
              <w:t>наимено</w:t>
            </w:r>
            <w:proofErr w:type="spellEnd"/>
            <w:r w:rsidRPr="005E261E">
              <w:rPr>
                <w:bCs/>
                <w:sz w:val="20"/>
              </w:rPr>
              <w:t>-</w:t>
            </w:r>
          </w:p>
          <w:p w14:paraId="074D3D91" w14:textId="77777777" w:rsidR="00BF2154" w:rsidRPr="005E261E" w:rsidRDefault="00BF2154" w:rsidP="00FE69E3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в</w:t>
            </w:r>
            <w:r w:rsidRPr="005E261E">
              <w:rPr>
                <w:bCs/>
                <w:sz w:val="20"/>
              </w:rPr>
              <w:t>ание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spellStart"/>
            <w:proofErr w:type="gramStart"/>
            <w:r w:rsidRPr="005E261E">
              <w:rPr>
                <w:bCs/>
                <w:sz w:val="20"/>
              </w:rPr>
              <w:t>по</w:t>
            </w:r>
            <w:r>
              <w:rPr>
                <w:bCs/>
                <w:sz w:val="20"/>
              </w:rPr>
              <w:t>-</w:t>
            </w:r>
            <w:r w:rsidRPr="005E261E">
              <w:rPr>
                <w:bCs/>
                <w:sz w:val="20"/>
              </w:rPr>
              <w:t>казателя</w:t>
            </w:r>
            <w:proofErr w:type="spellEnd"/>
            <w:proofErr w:type="gramEnd"/>
            <w:r w:rsidRPr="005E261E">
              <w:rPr>
                <w:bCs/>
                <w:sz w:val="20"/>
              </w:rPr>
              <w:t>)</w:t>
            </w:r>
          </w:p>
        </w:tc>
        <w:tc>
          <w:tcPr>
            <w:tcW w:w="991" w:type="dxa"/>
            <w:shd w:val="clear" w:color="auto" w:fill="FFFFFF"/>
          </w:tcPr>
          <w:p w14:paraId="393F8CAA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_________</w:t>
            </w:r>
          </w:p>
          <w:p w14:paraId="560416F2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(</w:t>
            </w:r>
            <w:proofErr w:type="spellStart"/>
            <w:r w:rsidRPr="005E261E">
              <w:rPr>
                <w:bCs/>
                <w:sz w:val="20"/>
              </w:rPr>
              <w:t>наимено</w:t>
            </w:r>
            <w:proofErr w:type="spellEnd"/>
            <w:r w:rsidRPr="005E261E">
              <w:rPr>
                <w:bCs/>
                <w:sz w:val="20"/>
              </w:rPr>
              <w:t>-</w:t>
            </w:r>
          </w:p>
          <w:p w14:paraId="75F11CCD" w14:textId="77777777" w:rsidR="00BF2154" w:rsidRPr="005E261E" w:rsidRDefault="00BF2154" w:rsidP="00FE69E3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в</w:t>
            </w:r>
            <w:r w:rsidRPr="005E261E">
              <w:rPr>
                <w:bCs/>
                <w:sz w:val="20"/>
              </w:rPr>
              <w:t>ание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spellStart"/>
            <w:proofErr w:type="gramStart"/>
            <w:r w:rsidRPr="005E261E">
              <w:rPr>
                <w:bCs/>
                <w:sz w:val="20"/>
              </w:rPr>
              <w:t>по</w:t>
            </w:r>
            <w:r>
              <w:rPr>
                <w:bCs/>
                <w:sz w:val="20"/>
              </w:rPr>
              <w:t>-</w:t>
            </w:r>
            <w:r w:rsidRPr="005E261E">
              <w:rPr>
                <w:bCs/>
                <w:sz w:val="20"/>
              </w:rPr>
              <w:t>ка</w:t>
            </w:r>
            <w:r>
              <w:rPr>
                <w:bCs/>
                <w:sz w:val="20"/>
              </w:rPr>
              <w:t>зателя</w:t>
            </w:r>
            <w:proofErr w:type="spellEnd"/>
            <w:proofErr w:type="gramEnd"/>
            <w:r>
              <w:rPr>
                <w:bCs/>
                <w:sz w:val="20"/>
              </w:rPr>
              <w:t>)</w:t>
            </w:r>
          </w:p>
        </w:tc>
        <w:tc>
          <w:tcPr>
            <w:tcW w:w="991" w:type="dxa"/>
            <w:shd w:val="clear" w:color="auto" w:fill="FFFFFF"/>
          </w:tcPr>
          <w:p w14:paraId="3DEACAFA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_</w:t>
            </w:r>
            <w:r>
              <w:rPr>
                <w:bCs/>
                <w:sz w:val="20"/>
              </w:rPr>
              <w:t>________</w:t>
            </w:r>
          </w:p>
          <w:p w14:paraId="73799EE0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(</w:t>
            </w:r>
            <w:proofErr w:type="spellStart"/>
            <w:r w:rsidRPr="005E261E">
              <w:rPr>
                <w:bCs/>
                <w:sz w:val="20"/>
              </w:rPr>
              <w:t>наимено</w:t>
            </w:r>
            <w:proofErr w:type="spellEnd"/>
            <w:r w:rsidRPr="005E261E">
              <w:rPr>
                <w:bCs/>
                <w:sz w:val="20"/>
              </w:rPr>
              <w:t>-</w:t>
            </w:r>
          </w:p>
          <w:p w14:paraId="1BD0F136" w14:textId="77777777" w:rsidR="00BF2154" w:rsidRPr="005E261E" w:rsidRDefault="00BF2154" w:rsidP="00FE69E3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в</w:t>
            </w:r>
            <w:r w:rsidRPr="005E261E">
              <w:rPr>
                <w:bCs/>
                <w:sz w:val="20"/>
              </w:rPr>
              <w:t>ание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spellStart"/>
            <w:proofErr w:type="gramStart"/>
            <w:r w:rsidRPr="005E261E">
              <w:rPr>
                <w:bCs/>
                <w:sz w:val="20"/>
              </w:rPr>
              <w:t>по</w:t>
            </w:r>
            <w:r>
              <w:rPr>
                <w:bCs/>
                <w:sz w:val="20"/>
              </w:rPr>
              <w:t>-</w:t>
            </w:r>
            <w:r w:rsidRPr="005E261E">
              <w:rPr>
                <w:bCs/>
                <w:sz w:val="20"/>
              </w:rPr>
              <w:t>казателя</w:t>
            </w:r>
            <w:proofErr w:type="spellEnd"/>
            <w:proofErr w:type="gramEnd"/>
            <w:r w:rsidRPr="005E261E">
              <w:rPr>
                <w:bCs/>
                <w:sz w:val="20"/>
              </w:rPr>
              <w:t>)</w:t>
            </w:r>
          </w:p>
        </w:tc>
        <w:tc>
          <w:tcPr>
            <w:tcW w:w="1134" w:type="dxa"/>
            <w:shd w:val="clear" w:color="auto" w:fill="FFFFFF"/>
          </w:tcPr>
          <w:p w14:paraId="39C26595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_________</w:t>
            </w:r>
          </w:p>
          <w:p w14:paraId="71BFCB1C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(</w:t>
            </w:r>
            <w:proofErr w:type="spellStart"/>
            <w:r w:rsidRPr="005E261E">
              <w:rPr>
                <w:bCs/>
                <w:sz w:val="20"/>
              </w:rPr>
              <w:t>наимено</w:t>
            </w:r>
            <w:proofErr w:type="spellEnd"/>
            <w:r w:rsidRPr="005E261E">
              <w:rPr>
                <w:bCs/>
                <w:sz w:val="20"/>
              </w:rPr>
              <w:t>-</w:t>
            </w:r>
          </w:p>
          <w:p w14:paraId="65DFE409" w14:textId="77777777" w:rsidR="00BF2154" w:rsidRPr="005E261E" w:rsidRDefault="00BF2154" w:rsidP="00FE69E3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proofErr w:type="spellStart"/>
            <w:r>
              <w:rPr>
                <w:bCs/>
                <w:sz w:val="20"/>
              </w:rPr>
              <w:t>в</w:t>
            </w:r>
            <w:r w:rsidRPr="005E261E">
              <w:rPr>
                <w:bCs/>
                <w:sz w:val="20"/>
              </w:rPr>
              <w:t>ание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spellStart"/>
            <w:proofErr w:type="gramStart"/>
            <w:r w:rsidRPr="005E261E">
              <w:rPr>
                <w:bCs/>
                <w:sz w:val="20"/>
              </w:rPr>
              <w:t>по</w:t>
            </w:r>
            <w:r>
              <w:rPr>
                <w:bCs/>
                <w:sz w:val="20"/>
              </w:rPr>
              <w:t>-</w:t>
            </w:r>
            <w:r w:rsidRPr="005E261E">
              <w:rPr>
                <w:bCs/>
                <w:sz w:val="20"/>
              </w:rPr>
              <w:t>казателя</w:t>
            </w:r>
            <w:proofErr w:type="spellEnd"/>
            <w:proofErr w:type="gramEnd"/>
            <w:r w:rsidRPr="005E261E">
              <w:rPr>
                <w:bCs/>
                <w:sz w:val="20"/>
              </w:rPr>
              <w:t>)</w:t>
            </w:r>
          </w:p>
        </w:tc>
        <w:tc>
          <w:tcPr>
            <w:tcW w:w="1134" w:type="dxa"/>
            <w:vMerge/>
            <w:shd w:val="clear" w:color="auto" w:fill="FFFFFF"/>
          </w:tcPr>
          <w:p w14:paraId="593C18A4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718A3094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/>
                <w:bCs/>
                <w:sz w:val="20"/>
              </w:rPr>
            </w:pPr>
            <w:r w:rsidRPr="005E261E">
              <w:rPr>
                <w:bCs/>
                <w:sz w:val="20"/>
              </w:rPr>
              <w:t>наименование</w:t>
            </w:r>
          </w:p>
        </w:tc>
        <w:tc>
          <w:tcPr>
            <w:tcW w:w="993" w:type="dxa"/>
            <w:shd w:val="clear" w:color="auto" w:fill="FFFFFF"/>
          </w:tcPr>
          <w:p w14:paraId="5D769846" w14:textId="77777777" w:rsidR="00BF2154" w:rsidRDefault="00BF2154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 xml:space="preserve">код </w:t>
            </w:r>
          </w:p>
          <w:p w14:paraId="29BC8EAC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/>
                <w:bCs/>
                <w:sz w:val="20"/>
              </w:rPr>
            </w:pPr>
            <w:r w:rsidRPr="005E261E">
              <w:rPr>
                <w:bCs/>
                <w:sz w:val="20"/>
              </w:rPr>
              <w:t>по ОКЕИ</w:t>
            </w:r>
          </w:p>
        </w:tc>
        <w:tc>
          <w:tcPr>
            <w:tcW w:w="1134" w:type="dxa"/>
            <w:vMerge/>
            <w:shd w:val="clear" w:color="auto" w:fill="FFFFFF"/>
          </w:tcPr>
          <w:p w14:paraId="41BA1CC6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140" w:type="dxa"/>
            <w:vMerge/>
            <w:shd w:val="clear" w:color="auto" w:fill="FFFFFF"/>
          </w:tcPr>
          <w:p w14:paraId="1BEEABED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986" w:type="dxa"/>
            <w:vMerge/>
            <w:shd w:val="clear" w:color="auto" w:fill="FFFFFF"/>
          </w:tcPr>
          <w:p w14:paraId="2E466E54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855" w:type="dxa"/>
            <w:vMerge/>
            <w:shd w:val="clear" w:color="auto" w:fill="FFFFFF"/>
          </w:tcPr>
          <w:p w14:paraId="5F034E14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993" w:type="dxa"/>
            <w:vMerge/>
            <w:shd w:val="clear" w:color="auto" w:fill="FFFFFF"/>
          </w:tcPr>
          <w:p w14:paraId="1CD72CA2" w14:textId="77777777" w:rsidR="00BF2154" w:rsidRPr="005E261E" w:rsidRDefault="00BF2154" w:rsidP="00927130">
            <w:pPr>
              <w:tabs>
                <w:tab w:val="left" w:pos="6735"/>
              </w:tabs>
              <w:jc w:val="center"/>
              <w:rPr>
                <w:b/>
                <w:bCs/>
                <w:szCs w:val="28"/>
              </w:rPr>
            </w:pPr>
          </w:p>
        </w:tc>
      </w:tr>
      <w:tr w:rsidR="00FE69E3" w:rsidRPr="005E261E" w14:paraId="23070F95" w14:textId="77777777" w:rsidTr="00BF2154">
        <w:tc>
          <w:tcPr>
            <w:tcW w:w="1137" w:type="dxa"/>
            <w:shd w:val="clear" w:color="auto" w:fill="FFFFFF"/>
          </w:tcPr>
          <w:p w14:paraId="4DA0D1AE" w14:textId="77777777" w:rsidR="00FE69E3" w:rsidRPr="005E261E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1</w:t>
            </w:r>
          </w:p>
        </w:tc>
        <w:tc>
          <w:tcPr>
            <w:tcW w:w="1133" w:type="dxa"/>
            <w:shd w:val="clear" w:color="auto" w:fill="FFFFFF"/>
          </w:tcPr>
          <w:p w14:paraId="2D98E870" w14:textId="77777777" w:rsidR="00FE69E3" w:rsidRPr="005E261E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2</w:t>
            </w:r>
          </w:p>
        </w:tc>
        <w:tc>
          <w:tcPr>
            <w:tcW w:w="992" w:type="dxa"/>
            <w:shd w:val="clear" w:color="auto" w:fill="FFFFFF"/>
          </w:tcPr>
          <w:p w14:paraId="5E19DD90" w14:textId="77777777" w:rsidR="00FE69E3" w:rsidRPr="005E261E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3</w:t>
            </w:r>
          </w:p>
        </w:tc>
        <w:tc>
          <w:tcPr>
            <w:tcW w:w="991" w:type="dxa"/>
            <w:shd w:val="clear" w:color="auto" w:fill="FFFFFF"/>
          </w:tcPr>
          <w:p w14:paraId="2155C517" w14:textId="77777777" w:rsidR="00FE69E3" w:rsidRPr="005E261E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4</w:t>
            </w:r>
          </w:p>
        </w:tc>
        <w:tc>
          <w:tcPr>
            <w:tcW w:w="991" w:type="dxa"/>
            <w:shd w:val="clear" w:color="auto" w:fill="FFFFFF"/>
          </w:tcPr>
          <w:p w14:paraId="7276CCC8" w14:textId="77777777" w:rsidR="00FE69E3" w:rsidRPr="005E261E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5</w:t>
            </w:r>
          </w:p>
        </w:tc>
        <w:tc>
          <w:tcPr>
            <w:tcW w:w="1134" w:type="dxa"/>
            <w:shd w:val="clear" w:color="auto" w:fill="FFFFFF"/>
          </w:tcPr>
          <w:p w14:paraId="529B1528" w14:textId="77777777" w:rsidR="00FE69E3" w:rsidRPr="005E261E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22878D27" w14:textId="77777777" w:rsidR="00FE69E3" w:rsidRPr="005E261E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7</w:t>
            </w:r>
          </w:p>
        </w:tc>
        <w:tc>
          <w:tcPr>
            <w:tcW w:w="992" w:type="dxa"/>
            <w:shd w:val="clear" w:color="auto" w:fill="FFFFFF"/>
          </w:tcPr>
          <w:p w14:paraId="453EE10B" w14:textId="77777777" w:rsidR="00FE69E3" w:rsidRPr="005E261E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8</w:t>
            </w:r>
          </w:p>
        </w:tc>
        <w:tc>
          <w:tcPr>
            <w:tcW w:w="993" w:type="dxa"/>
            <w:shd w:val="clear" w:color="auto" w:fill="FFFFFF"/>
          </w:tcPr>
          <w:p w14:paraId="184C2E9A" w14:textId="77777777" w:rsidR="00FE69E3" w:rsidRPr="005E261E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14:paraId="3DA487FD" w14:textId="77777777" w:rsidR="00FE69E3" w:rsidRPr="005E261E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10</w:t>
            </w:r>
          </w:p>
        </w:tc>
        <w:tc>
          <w:tcPr>
            <w:tcW w:w="1140" w:type="dxa"/>
            <w:shd w:val="clear" w:color="auto" w:fill="FFFFFF"/>
          </w:tcPr>
          <w:p w14:paraId="6C01B7AB" w14:textId="77777777" w:rsidR="00FE69E3" w:rsidRPr="005E261E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11</w:t>
            </w:r>
          </w:p>
        </w:tc>
        <w:tc>
          <w:tcPr>
            <w:tcW w:w="986" w:type="dxa"/>
            <w:shd w:val="clear" w:color="auto" w:fill="FFFFFF"/>
          </w:tcPr>
          <w:p w14:paraId="18F01542" w14:textId="77777777" w:rsidR="00FE69E3" w:rsidRPr="005E261E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12</w:t>
            </w:r>
          </w:p>
        </w:tc>
        <w:tc>
          <w:tcPr>
            <w:tcW w:w="855" w:type="dxa"/>
            <w:shd w:val="clear" w:color="auto" w:fill="FFFFFF"/>
          </w:tcPr>
          <w:p w14:paraId="4D6C3B73" w14:textId="77777777" w:rsidR="00FE69E3" w:rsidRPr="005E261E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</w:t>
            </w:r>
          </w:p>
        </w:tc>
        <w:tc>
          <w:tcPr>
            <w:tcW w:w="993" w:type="dxa"/>
            <w:shd w:val="clear" w:color="auto" w:fill="FFFFFF"/>
          </w:tcPr>
          <w:p w14:paraId="4C3186A4" w14:textId="77777777" w:rsidR="00FE69E3" w:rsidRPr="005E261E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FE69E3" w:rsidRPr="005E261E" w14:paraId="63951A0A" w14:textId="77777777" w:rsidTr="00BF2154">
        <w:trPr>
          <w:trHeight w:val="1490"/>
        </w:trPr>
        <w:tc>
          <w:tcPr>
            <w:tcW w:w="1137" w:type="dxa"/>
            <w:vMerge w:val="restart"/>
            <w:shd w:val="clear" w:color="auto" w:fill="FFFFFF"/>
          </w:tcPr>
          <w:p w14:paraId="60ED7DFA" w14:textId="77777777" w:rsidR="00FE69E3" w:rsidRDefault="00996072" w:rsidP="00927130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00.032.1.000000000.0000.0.1.00</w:t>
            </w:r>
          </w:p>
          <w:p w14:paraId="1206B82A" w14:textId="77777777" w:rsidR="00FE69E3" w:rsidRPr="005E261E" w:rsidRDefault="00FE69E3" w:rsidP="00927130">
            <w:pPr>
              <w:tabs>
                <w:tab w:val="left" w:pos="6735"/>
              </w:tabs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3" w:type="dxa"/>
            <w:vMerge w:val="restart"/>
            <w:shd w:val="clear" w:color="auto" w:fill="FFFFFF"/>
          </w:tcPr>
          <w:p w14:paraId="26D3DCA8" w14:textId="77777777" w:rsidR="00FE69E3" w:rsidRPr="003D32C4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Не указан</w:t>
            </w:r>
          </w:p>
        </w:tc>
        <w:tc>
          <w:tcPr>
            <w:tcW w:w="992" w:type="dxa"/>
            <w:vMerge w:val="restart"/>
            <w:shd w:val="clear" w:color="auto" w:fill="FFFFFF"/>
          </w:tcPr>
          <w:p w14:paraId="28C4D1C1" w14:textId="77777777" w:rsidR="00FE69E3" w:rsidRPr="003D32C4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Не указан</w:t>
            </w:r>
          </w:p>
        </w:tc>
        <w:tc>
          <w:tcPr>
            <w:tcW w:w="991" w:type="dxa"/>
            <w:vMerge w:val="restart"/>
            <w:shd w:val="clear" w:color="auto" w:fill="FFFFFF"/>
          </w:tcPr>
          <w:p w14:paraId="21AF9FD9" w14:textId="77777777" w:rsidR="00FE69E3" w:rsidRPr="003D32C4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Не указан</w:t>
            </w:r>
          </w:p>
        </w:tc>
        <w:tc>
          <w:tcPr>
            <w:tcW w:w="991" w:type="dxa"/>
            <w:vMerge w:val="restart"/>
            <w:shd w:val="clear" w:color="auto" w:fill="FFFFFF"/>
          </w:tcPr>
          <w:p w14:paraId="69940D4A" w14:textId="77777777" w:rsidR="00FE69E3" w:rsidRPr="003D32C4" w:rsidRDefault="00FE69E3" w:rsidP="00927130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sz w:val="20"/>
              </w:rPr>
              <w:t>В центре психолого-</w:t>
            </w:r>
            <w:proofErr w:type="gramStart"/>
            <w:r w:rsidRPr="003D32C4">
              <w:rPr>
                <w:sz w:val="20"/>
              </w:rPr>
              <w:t>педагоги-ческой</w:t>
            </w:r>
            <w:proofErr w:type="gramEnd"/>
            <w:r w:rsidRPr="003D32C4">
              <w:rPr>
                <w:sz w:val="20"/>
              </w:rPr>
              <w:t xml:space="preserve">, </w:t>
            </w:r>
            <w:proofErr w:type="spellStart"/>
            <w:r w:rsidRPr="003D32C4">
              <w:rPr>
                <w:sz w:val="20"/>
              </w:rPr>
              <w:t>медицинс</w:t>
            </w:r>
            <w:proofErr w:type="spellEnd"/>
            <w:r w:rsidR="00405734" w:rsidRPr="003D32C4">
              <w:rPr>
                <w:sz w:val="20"/>
              </w:rPr>
              <w:t>-</w:t>
            </w:r>
            <w:r w:rsidRPr="003D32C4">
              <w:rPr>
                <w:sz w:val="20"/>
              </w:rPr>
              <w:t>кой и со</w:t>
            </w:r>
            <w:r w:rsidR="00785D39">
              <w:rPr>
                <w:sz w:val="20"/>
              </w:rPr>
              <w:t>-</w:t>
            </w:r>
            <w:proofErr w:type="spellStart"/>
            <w:r w:rsidRPr="003D32C4">
              <w:rPr>
                <w:sz w:val="20"/>
              </w:rPr>
              <w:t>циальной</w:t>
            </w:r>
            <w:proofErr w:type="spellEnd"/>
            <w:r w:rsidRPr="003D32C4">
              <w:rPr>
                <w:sz w:val="20"/>
              </w:rPr>
              <w:t xml:space="preserve"> помощи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14:paraId="6FCEB855" w14:textId="77777777" w:rsidR="00FE69E3" w:rsidRPr="003D32C4" w:rsidRDefault="00FE69E3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Не указан</w:t>
            </w:r>
          </w:p>
        </w:tc>
        <w:tc>
          <w:tcPr>
            <w:tcW w:w="1134" w:type="dxa"/>
            <w:shd w:val="clear" w:color="auto" w:fill="FFFFFF"/>
          </w:tcPr>
          <w:p w14:paraId="688276A8" w14:textId="77777777" w:rsidR="00006371" w:rsidRPr="00787A81" w:rsidRDefault="00787A81" w:rsidP="008928E1">
            <w:pPr>
              <w:tabs>
                <w:tab w:val="left" w:pos="6735"/>
              </w:tabs>
              <w:rPr>
                <w:bCs/>
                <w:sz w:val="20"/>
              </w:rPr>
            </w:pPr>
            <w:r w:rsidRPr="00787A81">
              <w:rPr>
                <w:bCs/>
                <w:sz w:val="20"/>
              </w:rPr>
              <w:t xml:space="preserve">Количество положительных отзывов </w:t>
            </w:r>
            <w:proofErr w:type="gramStart"/>
            <w:r w:rsidRPr="00787A81">
              <w:rPr>
                <w:bCs/>
                <w:sz w:val="20"/>
              </w:rPr>
              <w:t>потребите</w:t>
            </w:r>
            <w:r w:rsidR="008928E1">
              <w:rPr>
                <w:bCs/>
                <w:sz w:val="20"/>
              </w:rPr>
              <w:t>-</w:t>
            </w:r>
            <w:r w:rsidRPr="00787A81">
              <w:rPr>
                <w:bCs/>
                <w:sz w:val="20"/>
              </w:rPr>
              <w:t>л</w:t>
            </w:r>
            <w:r>
              <w:rPr>
                <w:bCs/>
                <w:sz w:val="20"/>
              </w:rPr>
              <w:t>е</w:t>
            </w:r>
            <w:r w:rsidR="008928E1">
              <w:rPr>
                <w:bCs/>
                <w:sz w:val="20"/>
              </w:rPr>
              <w:t>й</w:t>
            </w:r>
            <w:proofErr w:type="gramEnd"/>
            <w:r w:rsidRPr="00787A81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 xml:space="preserve">по не менее чем 70% </w:t>
            </w:r>
            <w:proofErr w:type="spellStart"/>
            <w:r>
              <w:rPr>
                <w:bCs/>
                <w:sz w:val="20"/>
              </w:rPr>
              <w:t>прове</w:t>
            </w:r>
            <w:proofErr w:type="spellEnd"/>
            <w:r w:rsidR="008928E1">
              <w:rPr>
                <w:bCs/>
                <w:sz w:val="20"/>
              </w:rPr>
              <w:t>-</w:t>
            </w:r>
            <w:r>
              <w:rPr>
                <w:bCs/>
                <w:sz w:val="20"/>
              </w:rPr>
              <w:t>денных мероп</w:t>
            </w:r>
            <w:r w:rsidR="008928E1">
              <w:rPr>
                <w:bCs/>
                <w:sz w:val="20"/>
              </w:rPr>
              <w:t>р</w:t>
            </w:r>
            <w:r>
              <w:rPr>
                <w:bCs/>
                <w:sz w:val="20"/>
              </w:rPr>
              <w:t>иятий</w:t>
            </w:r>
          </w:p>
        </w:tc>
        <w:tc>
          <w:tcPr>
            <w:tcW w:w="992" w:type="dxa"/>
            <w:shd w:val="clear" w:color="auto" w:fill="FFFFFF"/>
          </w:tcPr>
          <w:p w14:paraId="700F0CE1" w14:textId="77777777" w:rsidR="00FE69E3" w:rsidRPr="00787A81" w:rsidRDefault="008928E1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единица</w:t>
            </w:r>
          </w:p>
        </w:tc>
        <w:tc>
          <w:tcPr>
            <w:tcW w:w="993" w:type="dxa"/>
            <w:shd w:val="clear" w:color="auto" w:fill="FFFFFF"/>
          </w:tcPr>
          <w:p w14:paraId="0C6E0BA1" w14:textId="77777777" w:rsidR="00FE69E3" w:rsidRPr="003D32C4" w:rsidRDefault="008928E1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642</w:t>
            </w:r>
          </w:p>
        </w:tc>
        <w:tc>
          <w:tcPr>
            <w:tcW w:w="1134" w:type="dxa"/>
            <w:shd w:val="clear" w:color="auto" w:fill="FFFFFF"/>
          </w:tcPr>
          <w:p w14:paraId="74C0C493" w14:textId="77777777" w:rsidR="00FE69E3" w:rsidRPr="003D32C4" w:rsidRDefault="00996072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122</w:t>
            </w:r>
          </w:p>
        </w:tc>
        <w:tc>
          <w:tcPr>
            <w:tcW w:w="1140" w:type="dxa"/>
            <w:shd w:val="clear" w:color="auto" w:fill="FFFFFF"/>
          </w:tcPr>
          <w:p w14:paraId="2242383C" w14:textId="77777777" w:rsidR="00FE69E3" w:rsidRPr="003D32C4" w:rsidRDefault="00996072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122</w:t>
            </w:r>
          </w:p>
        </w:tc>
        <w:tc>
          <w:tcPr>
            <w:tcW w:w="986" w:type="dxa"/>
            <w:shd w:val="clear" w:color="auto" w:fill="FFFFFF"/>
          </w:tcPr>
          <w:p w14:paraId="617420F3" w14:textId="77777777" w:rsidR="00FE69E3" w:rsidRPr="003D32C4" w:rsidRDefault="00996072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10</w:t>
            </w:r>
          </w:p>
        </w:tc>
        <w:tc>
          <w:tcPr>
            <w:tcW w:w="855" w:type="dxa"/>
            <w:shd w:val="clear" w:color="auto" w:fill="FFFFFF"/>
          </w:tcPr>
          <w:p w14:paraId="3F20EB3C" w14:textId="77777777" w:rsidR="00FE69E3" w:rsidRPr="003D32C4" w:rsidRDefault="00996072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</w:t>
            </w:r>
          </w:p>
        </w:tc>
        <w:tc>
          <w:tcPr>
            <w:tcW w:w="993" w:type="dxa"/>
            <w:shd w:val="clear" w:color="auto" w:fill="FFFFFF"/>
          </w:tcPr>
          <w:p w14:paraId="6CED3848" w14:textId="77777777" w:rsidR="00FE69E3" w:rsidRPr="003D32C4" w:rsidRDefault="00FE69E3" w:rsidP="00C0000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</w:p>
        </w:tc>
      </w:tr>
      <w:tr w:rsidR="00996072" w:rsidRPr="005E261E" w14:paraId="0BF6934B" w14:textId="77777777" w:rsidTr="00BF2154">
        <w:trPr>
          <w:trHeight w:val="1490"/>
        </w:trPr>
        <w:tc>
          <w:tcPr>
            <w:tcW w:w="1137" w:type="dxa"/>
            <w:vMerge/>
            <w:shd w:val="clear" w:color="auto" w:fill="FFFFFF"/>
          </w:tcPr>
          <w:p w14:paraId="6A14E372" w14:textId="77777777" w:rsidR="00996072" w:rsidRDefault="00996072" w:rsidP="00927130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vMerge/>
            <w:shd w:val="clear" w:color="auto" w:fill="FFFFFF"/>
          </w:tcPr>
          <w:p w14:paraId="3E66893F" w14:textId="77777777" w:rsidR="00996072" w:rsidRPr="003D32C4" w:rsidRDefault="00996072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14:paraId="7EAC00E3" w14:textId="77777777" w:rsidR="00996072" w:rsidRPr="003D32C4" w:rsidRDefault="00996072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14:paraId="27AAFDDA" w14:textId="77777777" w:rsidR="00996072" w:rsidRPr="003D32C4" w:rsidRDefault="00996072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</w:p>
        </w:tc>
        <w:tc>
          <w:tcPr>
            <w:tcW w:w="991" w:type="dxa"/>
            <w:vMerge/>
            <w:shd w:val="clear" w:color="auto" w:fill="FFFFFF"/>
          </w:tcPr>
          <w:p w14:paraId="65D9518F" w14:textId="77777777" w:rsidR="00996072" w:rsidRPr="003D32C4" w:rsidRDefault="00996072" w:rsidP="00927130">
            <w:pPr>
              <w:keepNext/>
              <w:jc w:val="center"/>
              <w:outlineLvl w:val="3"/>
              <w:rPr>
                <w:sz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14:paraId="5D1AD215" w14:textId="77777777" w:rsidR="00996072" w:rsidRPr="003D32C4" w:rsidRDefault="00996072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</w:p>
        </w:tc>
        <w:tc>
          <w:tcPr>
            <w:tcW w:w="1134" w:type="dxa"/>
            <w:shd w:val="clear" w:color="auto" w:fill="FFFFFF"/>
          </w:tcPr>
          <w:p w14:paraId="68FA687C" w14:textId="77777777" w:rsidR="00996072" w:rsidRPr="003D32C4" w:rsidRDefault="00996072" w:rsidP="00B81241">
            <w:pPr>
              <w:tabs>
                <w:tab w:val="left" w:pos="6735"/>
              </w:tabs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 xml:space="preserve">Количество </w:t>
            </w:r>
            <w:proofErr w:type="gramStart"/>
            <w:r w:rsidRPr="003D32C4">
              <w:rPr>
                <w:bCs/>
                <w:sz w:val="20"/>
              </w:rPr>
              <w:t>обоснован</w:t>
            </w:r>
            <w:r>
              <w:rPr>
                <w:bCs/>
                <w:sz w:val="20"/>
              </w:rPr>
              <w:t>-</w:t>
            </w:r>
            <w:proofErr w:type="spellStart"/>
            <w:r w:rsidRPr="003D32C4">
              <w:rPr>
                <w:bCs/>
                <w:sz w:val="20"/>
              </w:rPr>
              <w:t>ных</w:t>
            </w:r>
            <w:proofErr w:type="spellEnd"/>
            <w:proofErr w:type="gramEnd"/>
            <w:r w:rsidRPr="003D32C4">
              <w:rPr>
                <w:bCs/>
                <w:sz w:val="20"/>
              </w:rPr>
              <w:t xml:space="preserve"> жалоб потреби-</w:t>
            </w:r>
            <w:proofErr w:type="spellStart"/>
            <w:r w:rsidRPr="003D32C4">
              <w:rPr>
                <w:bCs/>
                <w:sz w:val="20"/>
              </w:rPr>
              <w:t>телей</w:t>
            </w:r>
            <w:proofErr w:type="spellEnd"/>
            <w:r w:rsidRPr="003D32C4">
              <w:rPr>
                <w:bCs/>
                <w:sz w:val="20"/>
              </w:rPr>
              <w:t>, посту-пивших в учреждение или в управление образования</w:t>
            </w:r>
          </w:p>
        </w:tc>
        <w:tc>
          <w:tcPr>
            <w:tcW w:w="992" w:type="dxa"/>
            <w:shd w:val="clear" w:color="auto" w:fill="FFFFFF"/>
          </w:tcPr>
          <w:p w14:paraId="69875CB9" w14:textId="77777777" w:rsidR="00996072" w:rsidRPr="003D32C4" w:rsidRDefault="00996072" w:rsidP="00B81241">
            <w:pPr>
              <w:keepNext/>
              <w:jc w:val="center"/>
              <w:outlineLvl w:val="3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единица</w:t>
            </w:r>
          </w:p>
        </w:tc>
        <w:tc>
          <w:tcPr>
            <w:tcW w:w="993" w:type="dxa"/>
            <w:shd w:val="clear" w:color="auto" w:fill="FFFFFF"/>
          </w:tcPr>
          <w:p w14:paraId="08FD12D5" w14:textId="77777777" w:rsidR="00996072" w:rsidRPr="003D32C4" w:rsidRDefault="00996072" w:rsidP="00B81241">
            <w:pPr>
              <w:keepNext/>
              <w:jc w:val="center"/>
              <w:outlineLvl w:val="3"/>
              <w:rPr>
                <w:b/>
                <w:bCs/>
                <w:color w:val="FF0000"/>
                <w:sz w:val="20"/>
              </w:rPr>
            </w:pPr>
            <w:r w:rsidRPr="003D32C4">
              <w:rPr>
                <w:bCs/>
                <w:sz w:val="20"/>
              </w:rPr>
              <w:t>642</w:t>
            </w:r>
          </w:p>
        </w:tc>
        <w:tc>
          <w:tcPr>
            <w:tcW w:w="1134" w:type="dxa"/>
            <w:shd w:val="clear" w:color="auto" w:fill="FFFFFF"/>
          </w:tcPr>
          <w:p w14:paraId="6FC81EE3" w14:textId="77777777" w:rsidR="00996072" w:rsidRPr="003D32C4" w:rsidRDefault="00996072" w:rsidP="00B81241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0</w:t>
            </w:r>
          </w:p>
        </w:tc>
        <w:tc>
          <w:tcPr>
            <w:tcW w:w="1140" w:type="dxa"/>
            <w:shd w:val="clear" w:color="auto" w:fill="FFFFFF"/>
          </w:tcPr>
          <w:p w14:paraId="6B55DC6E" w14:textId="77777777" w:rsidR="00996072" w:rsidRPr="003D32C4" w:rsidRDefault="00996072" w:rsidP="00B81241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0</w:t>
            </w:r>
          </w:p>
        </w:tc>
        <w:tc>
          <w:tcPr>
            <w:tcW w:w="986" w:type="dxa"/>
            <w:shd w:val="clear" w:color="auto" w:fill="FFFFFF"/>
          </w:tcPr>
          <w:p w14:paraId="57F64C70" w14:textId="77777777" w:rsidR="00996072" w:rsidRPr="003D32C4" w:rsidRDefault="00996072" w:rsidP="00B81241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3D32C4">
              <w:rPr>
                <w:bCs/>
                <w:sz w:val="20"/>
              </w:rPr>
              <w:t>0</w:t>
            </w:r>
          </w:p>
        </w:tc>
        <w:tc>
          <w:tcPr>
            <w:tcW w:w="855" w:type="dxa"/>
            <w:shd w:val="clear" w:color="auto" w:fill="FFFFFF"/>
          </w:tcPr>
          <w:p w14:paraId="1EDF54DC" w14:textId="77777777" w:rsidR="00996072" w:rsidRDefault="00996072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</w:p>
        </w:tc>
        <w:tc>
          <w:tcPr>
            <w:tcW w:w="993" w:type="dxa"/>
            <w:shd w:val="clear" w:color="auto" w:fill="FFFFFF"/>
          </w:tcPr>
          <w:p w14:paraId="78C72C2C" w14:textId="77777777" w:rsidR="00996072" w:rsidRPr="003D32C4" w:rsidRDefault="00996072" w:rsidP="00C0000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</w:p>
        </w:tc>
      </w:tr>
    </w:tbl>
    <w:p w14:paraId="0D7D48BD" w14:textId="77777777" w:rsidR="00961224" w:rsidRPr="005E261E" w:rsidRDefault="00961224" w:rsidP="00E51A1F">
      <w:pPr>
        <w:tabs>
          <w:tab w:val="left" w:pos="6735"/>
        </w:tabs>
        <w:rPr>
          <w:szCs w:val="28"/>
        </w:rPr>
      </w:pPr>
      <w:r w:rsidRPr="005E261E">
        <w:rPr>
          <w:szCs w:val="28"/>
        </w:rPr>
        <w:lastRenderedPageBreak/>
        <w:t>3.2. Показатели, характеризующие объем работы</w:t>
      </w:r>
    </w:p>
    <w:tbl>
      <w:tblPr>
        <w:tblW w:w="50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8"/>
        <w:gridCol w:w="706"/>
        <w:gridCol w:w="849"/>
        <w:gridCol w:w="710"/>
        <w:gridCol w:w="990"/>
        <w:gridCol w:w="989"/>
        <w:gridCol w:w="989"/>
        <w:gridCol w:w="712"/>
        <w:gridCol w:w="708"/>
        <w:gridCol w:w="1274"/>
        <w:gridCol w:w="1273"/>
        <w:gridCol w:w="1274"/>
        <w:gridCol w:w="850"/>
        <w:gridCol w:w="1273"/>
        <w:gridCol w:w="566"/>
        <w:gridCol w:w="593"/>
      </w:tblGrid>
      <w:tr w:rsidR="0096198D" w:rsidRPr="005E261E" w14:paraId="0CF29027" w14:textId="77777777" w:rsidTr="00382F28">
        <w:tc>
          <w:tcPr>
            <w:tcW w:w="999" w:type="dxa"/>
            <w:vMerge w:val="restart"/>
            <w:shd w:val="clear" w:color="auto" w:fill="FFFFFF"/>
          </w:tcPr>
          <w:p w14:paraId="1A5C3FBF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</w:p>
          <w:p w14:paraId="600647FE" w14:textId="77777777" w:rsidR="0096198D" w:rsidRPr="00241E85" w:rsidRDefault="0096198D" w:rsidP="00927130">
            <w:pPr>
              <w:tabs>
                <w:tab w:val="left" w:pos="6735"/>
              </w:tabs>
              <w:jc w:val="center"/>
              <w:rPr>
                <w:b/>
                <w:sz w:val="20"/>
              </w:rPr>
            </w:pPr>
            <w:r w:rsidRPr="00241E85">
              <w:rPr>
                <w:bCs/>
                <w:sz w:val="20"/>
              </w:rPr>
              <w:t>Уникальный номер реестровой записи</w:t>
            </w:r>
          </w:p>
        </w:tc>
        <w:tc>
          <w:tcPr>
            <w:tcW w:w="2268" w:type="dxa"/>
            <w:gridSpan w:val="3"/>
            <w:vMerge w:val="restart"/>
            <w:shd w:val="clear" w:color="auto" w:fill="FFFFFF"/>
          </w:tcPr>
          <w:p w14:paraId="6C04D1A8" w14:textId="77777777" w:rsidR="0096198D" w:rsidRPr="00241E85" w:rsidRDefault="0096198D" w:rsidP="00927130">
            <w:pPr>
              <w:tabs>
                <w:tab w:val="left" w:pos="6735"/>
              </w:tabs>
              <w:jc w:val="center"/>
              <w:rPr>
                <w:b/>
                <w:sz w:val="20"/>
              </w:rPr>
            </w:pPr>
            <w:r w:rsidRPr="00241E85">
              <w:rPr>
                <w:bCs/>
                <w:sz w:val="20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1981" w:type="dxa"/>
            <w:gridSpan w:val="2"/>
            <w:vMerge w:val="restart"/>
            <w:shd w:val="clear" w:color="auto" w:fill="FFFFFF"/>
          </w:tcPr>
          <w:p w14:paraId="0FEC19F0" w14:textId="77777777" w:rsidR="0096198D" w:rsidRPr="00241E85" w:rsidRDefault="0096198D" w:rsidP="00927130">
            <w:pPr>
              <w:tabs>
                <w:tab w:val="left" w:pos="6735"/>
              </w:tabs>
              <w:jc w:val="center"/>
              <w:rPr>
                <w:b/>
                <w:sz w:val="20"/>
              </w:rPr>
            </w:pPr>
            <w:r w:rsidRPr="00241E85">
              <w:rPr>
                <w:bCs/>
                <w:sz w:val="20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8932" w:type="dxa"/>
            <w:gridSpan w:val="9"/>
            <w:shd w:val="clear" w:color="auto" w:fill="FFFFFF"/>
          </w:tcPr>
          <w:p w14:paraId="6FABC20F" w14:textId="77777777" w:rsidR="0096198D" w:rsidRPr="00241E85" w:rsidRDefault="0096198D" w:rsidP="009E3C57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241E85">
              <w:rPr>
                <w:bCs/>
                <w:sz w:val="20"/>
              </w:rPr>
              <w:t>Показатель объема работы</w:t>
            </w:r>
          </w:p>
        </w:tc>
        <w:tc>
          <w:tcPr>
            <w:tcW w:w="594" w:type="dxa"/>
            <w:vMerge w:val="restart"/>
            <w:shd w:val="clear" w:color="auto" w:fill="FFFFFF"/>
          </w:tcPr>
          <w:p w14:paraId="2B40AA4B" w14:textId="77777777" w:rsidR="0096198D" w:rsidRPr="002A30E4" w:rsidRDefault="0096198D" w:rsidP="0096198D">
            <w:pPr>
              <w:pStyle w:val="ConsPlusNormal"/>
              <w:jc w:val="center"/>
              <w:rPr>
                <w:b w:val="0"/>
                <w:color w:val="000000"/>
                <w:sz w:val="20"/>
              </w:rPr>
            </w:pPr>
            <w:r w:rsidRPr="002A30E4">
              <w:rPr>
                <w:b w:val="0"/>
                <w:color w:val="000000"/>
                <w:sz w:val="20"/>
              </w:rPr>
              <w:t>Средний размер платы</w:t>
            </w:r>
          </w:p>
          <w:p w14:paraId="6AD1C800" w14:textId="77777777" w:rsidR="0096198D" w:rsidRPr="00241E85" w:rsidRDefault="0096198D" w:rsidP="0096198D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2A30E4">
              <w:rPr>
                <w:color w:val="000000"/>
                <w:sz w:val="20"/>
              </w:rPr>
              <w:t>(цена, тариф)</w:t>
            </w:r>
          </w:p>
        </w:tc>
      </w:tr>
      <w:tr w:rsidR="0096198D" w:rsidRPr="005E261E" w14:paraId="294FAB1C" w14:textId="77777777" w:rsidTr="00382F28">
        <w:trPr>
          <w:trHeight w:val="129"/>
        </w:trPr>
        <w:tc>
          <w:tcPr>
            <w:tcW w:w="999" w:type="dxa"/>
            <w:vMerge/>
            <w:shd w:val="clear" w:color="auto" w:fill="FFFFFF"/>
          </w:tcPr>
          <w:p w14:paraId="5090EE3A" w14:textId="77777777" w:rsidR="0096198D" w:rsidRPr="005E261E" w:rsidRDefault="0096198D" w:rsidP="0096198D">
            <w:pPr>
              <w:tabs>
                <w:tab w:val="left" w:pos="6735"/>
              </w:tabs>
              <w:jc w:val="center"/>
              <w:rPr>
                <w:sz w:val="20"/>
              </w:rPr>
            </w:pPr>
          </w:p>
        </w:tc>
        <w:tc>
          <w:tcPr>
            <w:tcW w:w="2268" w:type="dxa"/>
            <w:gridSpan w:val="3"/>
            <w:vMerge/>
            <w:shd w:val="clear" w:color="auto" w:fill="FFFFFF"/>
          </w:tcPr>
          <w:p w14:paraId="630FFA8A" w14:textId="77777777" w:rsidR="0096198D" w:rsidRPr="005E261E" w:rsidRDefault="0096198D" w:rsidP="0096198D">
            <w:pPr>
              <w:tabs>
                <w:tab w:val="left" w:pos="6735"/>
              </w:tabs>
              <w:jc w:val="center"/>
              <w:rPr>
                <w:sz w:val="20"/>
              </w:rPr>
            </w:pPr>
          </w:p>
        </w:tc>
        <w:tc>
          <w:tcPr>
            <w:tcW w:w="1981" w:type="dxa"/>
            <w:gridSpan w:val="2"/>
            <w:vMerge/>
            <w:shd w:val="clear" w:color="auto" w:fill="FFFFFF"/>
          </w:tcPr>
          <w:p w14:paraId="770B674E" w14:textId="77777777" w:rsidR="0096198D" w:rsidRPr="005E261E" w:rsidRDefault="0096198D" w:rsidP="0096198D">
            <w:pPr>
              <w:tabs>
                <w:tab w:val="left" w:pos="6735"/>
              </w:tabs>
              <w:jc w:val="center"/>
              <w:rPr>
                <w:sz w:val="20"/>
              </w:rPr>
            </w:pPr>
          </w:p>
        </w:tc>
        <w:tc>
          <w:tcPr>
            <w:tcW w:w="990" w:type="dxa"/>
            <w:vMerge w:val="restart"/>
            <w:shd w:val="clear" w:color="auto" w:fill="FFFFFF"/>
          </w:tcPr>
          <w:p w14:paraId="0B87201D" w14:textId="77777777" w:rsidR="0096198D" w:rsidRPr="005E261E" w:rsidRDefault="0096198D" w:rsidP="0096198D">
            <w:pPr>
              <w:tabs>
                <w:tab w:val="left" w:pos="6735"/>
              </w:tabs>
              <w:jc w:val="center"/>
              <w:rPr>
                <w:sz w:val="20"/>
              </w:rPr>
            </w:pPr>
            <w:r w:rsidRPr="005E261E">
              <w:rPr>
                <w:bCs/>
                <w:sz w:val="20"/>
              </w:rPr>
              <w:t>наименование</w:t>
            </w:r>
          </w:p>
          <w:p w14:paraId="59E7A6EA" w14:textId="77777777" w:rsidR="0096198D" w:rsidRPr="005E261E" w:rsidRDefault="0096198D" w:rsidP="0096198D">
            <w:pPr>
              <w:tabs>
                <w:tab w:val="left" w:pos="6735"/>
              </w:tabs>
              <w:jc w:val="center"/>
              <w:rPr>
                <w:sz w:val="20"/>
              </w:rPr>
            </w:pPr>
            <w:r w:rsidRPr="005E261E">
              <w:rPr>
                <w:bCs/>
                <w:sz w:val="20"/>
              </w:rPr>
              <w:t>показателя</w:t>
            </w:r>
          </w:p>
        </w:tc>
        <w:tc>
          <w:tcPr>
            <w:tcW w:w="1422" w:type="dxa"/>
            <w:gridSpan w:val="2"/>
            <w:shd w:val="clear" w:color="auto" w:fill="FFFFFF"/>
          </w:tcPr>
          <w:p w14:paraId="26FB498F" w14:textId="77777777" w:rsidR="0096198D" w:rsidRPr="005E261E" w:rsidRDefault="0096198D" w:rsidP="0096198D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 xml:space="preserve">единица измерения </w:t>
            </w:r>
          </w:p>
          <w:p w14:paraId="1141B1AB" w14:textId="77777777" w:rsidR="0096198D" w:rsidRPr="005E261E" w:rsidRDefault="0096198D" w:rsidP="0096198D">
            <w:pPr>
              <w:tabs>
                <w:tab w:val="left" w:pos="6735"/>
              </w:tabs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  <w:shd w:val="clear" w:color="auto" w:fill="FFFFFF"/>
          </w:tcPr>
          <w:p w14:paraId="2049A1DF" w14:textId="77777777" w:rsidR="0096198D" w:rsidRPr="005E261E" w:rsidRDefault="0096198D" w:rsidP="0096198D">
            <w:pPr>
              <w:tabs>
                <w:tab w:val="left" w:pos="6735"/>
              </w:tabs>
              <w:jc w:val="center"/>
              <w:rPr>
                <w:sz w:val="20"/>
              </w:rPr>
            </w:pPr>
            <w:r w:rsidRPr="005E261E">
              <w:rPr>
                <w:bCs/>
                <w:sz w:val="20"/>
              </w:rPr>
              <w:t>описание работы</w:t>
            </w:r>
          </w:p>
        </w:tc>
        <w:tc>
          <w:tcPr>
            <w:tcW w:w="1275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43D3BD0E" w14:textId="77777777" w:rsidR="0096198D" w:rsidRPr="00B42F6F" w:rsidRDefault="0096198D" w:rsidP="0096198D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>Утвер</w:t>
            </w:r>
            <w:r>
              <w:rPr>
                <w:color w:val="000000"/>
                <w:sz w:val="20"/>
              </w:rPr>
              <w:t>ж</w:t>
            </w:r>
            <w:r w:rsidRPr="00B42F6F">
              <w:rPr>
                <w:color w:val="000000"/>
                <w:sz w:val="20"/>
              </w:rPr>
              <w:t>дено</w:t>
            </w:r>
          </w:p>
          <w:p w14:paraId="2D08A225" w14:textId="77777777" w:rsidR="0096198D" w:rsidRPr="00B42F6F" w:rsidRDefault="0096198D" w:rsidP="0096198D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B42F6F">
              <w:rPr>
                <w:color w:val="000000"/>
                <w:sz w:val="20"/>
              </w:rPr>
              <w:t xml:space="preserve">  в </w:t>
            </w:r>
            <w:proofErr w:type="spellStart"/>
            <w:r w:rsidRPr="00B42F6F">
              <w:rPr>
                <w:color w:val="000000"/>
                <w:sz w:val="20"/>
              </w:rPr>
              <w:t>муници-пальном</w:t>
            </w:r>
            <w:proofErr w:type="spellEnd"/>
            <w:r w:rsidRPr="00B42F6F">
              <w:rPr>
                <w:color w:val="000000"/>
                <w:sz w:val="20"/>
              </w:rPr>
              <w:t xml:space="preserve"> задании</w:t>
            </w:r>
          </w:p>
          <w:p w14:paraId="3F413A09" w14:textId="77777777" w:rsidR="0096198D" w:rsidRPr="00111D6B" w:rsidRDefault="0096198D" w:rsidP="0096198D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B42F6F">
              <w:rPr>
                <w:color w:val="000000"/>
                <w:sz w:val="20"/>
              </w:rPr>
              <w:t>на год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5C47E2" w14:textId="77777777" w:rsidR="0096198D" w:rsidRPr="008C50C0" w:rsidRDefault="0096198D" w:rsidP="0096198D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</w:t>
            </w:r>
            <w:r w:rsidRPr="008C50C0">
              <w:rPr>
                <w:color w:val="000000"/>
                <w:sz w:val="20"/>
              </w:rPr>
              <w:t>сполне</w:t>
            </w:r>
            <w:r>
              <w:rPr>
                <w:color w:val="000000"/>
                <w:sz w:val="20"/>
              </w:rPr>
              <w:t>н</w:t>
            </w:r>
            <w:r w:rsidRPr="008C50C0">
              <w:rPr>
                <w:color w:val="000000"/>
                <w:sz w:val="20"/>
              </w:rPr>
              <w:t>о</w:t>
            </w:r>
            <w:r>
              <w:rPr>
                <w:color w:val="000000"/>
                <w:sz w:val="20"/>
              </w:rPr>
              <w:t xml:space="preserve"> </w:t>
            </w:r>
            <w:r w:rsidRPr="008C50C0">
              <w:rPr>
                <w:color w:val="000000"/>
                <w:sz w:val="20"/>
              </w:rPr>
              <w:t>на отчетную</w:t>
            </w:r>
          </w:p>
          <w:p w14:paraId="233E7010" w14:textId="77777777" w:rsidR="0096198D" w:rsidRPr="00111D6B" w:rsidRDefault="0096198D" w:rsidP="0096198D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color w:val="000000"/>
                <w:sz w:val="20"/>
              </w:rPr>
              <w:t xml:space="preserve"> дату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5DC9D0" w14:textId="77777777" w:rsidR="0096198D" w:rsidRDefault="0096198D" w:rsidP="0096198D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Допусти</w:t>
            </w:r>
          </w:p>
          <w:p w14:paraId="02140CA7" w14:textId="77777777" w:rsidR="0096198D" w:rsidRDefault="0096198D" w:rsidP="0096198D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-мое (</w:t>
            </w:r>
            <w:proofErr w:type="spellStart"/>
            <w:r>
              <w:rPr>
                <w:color w:val="000000"/>
                <w:sz w:val="20"/>
              </w:rPr>
              <w:t>возмож-ное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отклоне</w:t>
            </w:r>
            <w:proofErr w:type="spellEnd"/>
            <w:r>
              <w:rPr>
                <w:color w:val="000000"/>
                <w:sz w:val="20"/>
              </w:rPr>
              <w:t>-</w:t>
            </w:r>
          </w:p>
          <w:p w14:paraId="56361F36" w14:textId="77777777" w:rsidR="0096198D" w:rsidRPr="00111D6B" w:rsidRDefault="0096198D" w:rsidP="0096198D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proofErr w:type="spellStart"/>
            <w:r w:rsidRPr="008C50C0">
              <w:rPr>
                <w:color w:val="000000"/>
                <w:sz w:val="20"/>
              </w:rPr>
              <w:t>ние</w:t>
            </w:r>
            <w:proofErr w:type="spellEnd"/>
            <w:r w:rsidRPr="00111D6B">
              <w:rPr>
                <w:color w:val="000000"/>
                <w:sz w:val="20"/>
              </w:rPr>
              <w:t>)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582B77" w14:textId="77777777" w:rsidR="0096198D" w:rsidRDefault="0096198D" w:rsidP="0096198D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proofErr w:type="gramStart"/>
            <w:r>
              <w:rPr>
                <w:color w:val="000000"/>
                <w:sz w:val="20"/>
              </w:rPr>
              <w:t>О</w:t>
            </w:r>
            <w:r w:rsidRPr="008C50C0">
              <w:rPr>
                <w:color w:val="000000"/>
                <w:sz w:val="20"/>
              </w:rPr>
              <w:t>тклонен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ие</w:t>
            </w:r>
            <w:proofErr w:type="spellEnd"/>
            <w:proofErr w:type="gramEnd"/>
            <w:r w:rsidRPr="008C50C0">
              <w:rPr>
                <w:color w:val="000000"/>
                <w:sz w:val="20"/>
              </w:rPr>
              <w:t>, пре</w:t>
            </w:r>
            <w:r>
              <w:rPr>
                <w:color w:val="000000"/>
                <w:sz w:val="20"/>
              </w:rPr>
              <w:t>в</w:t>
            </w:r>
            <w:r w:rsidRPr="008C50C0">
              <w:rPr>
                <w:color w:val="000000"/>
                <w:sz w:val="20"/>
              </w:rPr>
              <w:t>ы</w:t>
            </w:r>
            <w:r>
              <w:rPr>
                <w:color w:val="000000"/>
                <w:sz w:val="20"/>
              </w:rPr>
              <w:t>ша</w:t>
            </w:r>
            <w:r w:rsidRPr="008C50C0">
              <w:rPr>
                <w:color w:val="000000"/>
                <w:sz w:val="20"/>
              </w:rPr>
              <w:t>ю</w:t>
            </w:r>
            <w:r>
              <w:rPr>
                <w:color w:val="000000"/>
                <w:sz w:val="20"/>
              </w:rPr>
              <w:t>-</w:t>
            </w:r>
            <w:proofErr w:type="spellStart"/>
            <w:r w:rsidRPr="008C50C0">
              <w:rPr>
                <w:color w:val="000000"/>
                <w:sz w:val="20"/>
              </w:rPr>
              <w:t>щее</w:t>
            </w:r>
            <w:proofErr w:type="spellEnd"/>
            <w:r w:rsidRPr="008C50C0">
              <w:rPr>
                <w:color w:val="000000"/>
                <w:sz w:val="20"/>
              </w:rPr>
              <w:t xml:space="preserve"> </w:t>
            </w:r>
          </w:p>
          <w:p w14:paraId="528864B2" w14:textId="77777777" w:rsidR="0096198D" w:rsidRPr="001D1F5B" w:rsidRDefault="0096198D" w:rsidP="0096198D">
            <w:pPr>
              <w:keepNext/>
              <w:jc w:val="center"/>
              <w:outlineLvl w:val="3"/>
              <w:rPr>
                <w:color w:val="000000"/>
                <w:sz w:val="20"/>
              </w:rPr>
            </w:pPr>
            <w:r w:rsidRPr="008C50C0">
              <w:rPr>
                <w:color w:val="000000"/>
                <w:sz w:val="20"/>
              </w:rPr>
              <w:t>допустимое (</w:t>
            </w:r>
            <w:proofErr w:type="spellStart"/>
            <w:r w:rsidRPr="008C50C0">
              <w:rPr>
                <w:color w:val="000000"/>
                <w:sz w:val="20"/>
              </w:rPr>
              <w:t>возмож</w:t>
            </w:r>
            <w:r>
              <w:rPr>
                <w:color w:val="000000"/>
                <w:sz w:val="20"/>
              </w:rPr>
              <w:t>-</w:t>
            </w:r>
            <w:r w:rsidRPr="008C50C0">
              <w:rPr>
                <w:color w:val="000000"/>
                <w:sz w:val="20"/>
              </w:rPr>
              <w:t>ное</w:t>
            </w:r>
            <w:proofErr w:type="spellEnd"/>
            <w:r w:rsidRPr="008C50C0">
              <w:rPr>
                <w:color w:val="000000"/>
                <w:sz w:val="20"/>
              </w:rPr>
              <w:t>) значение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8BF33A" w14:textId="77777777" w:rsidR="0096198D" w:rsidRPr="008C50C0" w:rsidRDefault="0096198D" w:rsidP="0096198D">
            <w:pPr>
              <w:keepNext/>
              <w:jc w:val="center"/>
              <w:outlineLvl w:val="3"/>
              <w:rPr>
                <w:bCs/>
                <w:sz w:val="20"/>
              </w:rPr>
            </w:pPr>
            <w:r>
              <w:rPr>
                <w:bCs/>
                <w:sz w:val="20"/>
              </w:rPr>
              <w:t>П</w:t>
            </w:r>
            <w:r w:rsidRPr="008C50C0">
              <w:rPr>
                <w:bCs/>
                <w:sz w:val="20"/>
              </w:rPr>
              <w:t>ричина</w:t>
            </w:r>
          </w:p>
          <w:p w14:paraId="74FEEDDB" w14:textId="77777777" w:rsidR="0096198D" w:rsidRPr="00111D6B" w:rsidRDefault="0096198D" w:rsidP="0096198D">
            <w:pPr>
              <w:keepNext/>
              <w:jc w:val="center"/>
              <w:outlineLvl w:val="3"/>
              <w:rPr>
                <w:b/>
                <w:bCs/>
                <w:sz w:val="20"/>
              </w:rPr>
            </w:pPr>
            <w:r w:rsidRPr="008C50C0">
              <w:rPr>
                <w:bCs/>
                <w:sz w:val="20"/>
              </w:rPr>
              <w:t>отклонения</w:t>
            </w:r>
          </w:p>
        </w:tc>
        <w:tc>
          <w:tcPr>
            <w:tcW w:w="594" w:type="dxa"/>
            <w:vMerge/>
            <w:shd w:val="clear" w:color="auto" w:fill="FFFFFF"/>
          </w:tcPr>
          <w:p w14:paraId="72F7D913" w14:textId="77777777" w:rsidR="0096198D" w:rsidRPr="005E261E" w:rsidRDefault="0096198D" w:rsidP="0096198D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</w:p>
        </w:tc>
      </w:tr>
      <w:tr w:rsidR="0096198D" w:rsidRPr="005E261E" w14:paraId="2DB5C115" w14:textId="77777777" w:rsidTr="00382F28">
        <w:tc>
          <w:tcPr>
            <w:tcW w:w="999" w:type="dxa"/>
            <w:vMerge/>
            <w:shd w:val="clear" w:color="auto" w:fill="FFFFFF"/>
          </w:tcPr>
          <w:p w14:paraId="706418BA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szCs w:val="28"/>
              </w:rPr>
            </w:pPr>
          </w:p>
        </w:tc>
        <w:tc>
          <w:tcPr>
            <w:tcW w:w="707" w:type="dxa"/>
            <w:shd w:val="clear" w:color="auto" w:fill="FFFFFF"/>
          </w:tcPr>
          <w:p w14:paraId="4B158351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_____</w:t>
            </w:r>
          </w:p>
          <w:p w14:paraId="135B9C0F" w14:textId="77777777" w:rsidR="0096198D" w:rsidRPr="005E261E" w:rsidRDefault="0096198D" w:rsidP="00340033">
            <w:pPr>
              <w:tabs>
                <w:tab w:val="left" w:pos="6735"/>
              </w:tabs>
              <w:jc w:val="center"/>
              <w:rPr>
                <w:sz w:val="20"/>
              </w:rPr>
            </w:pPr>
            <w:r>
              <w:rPr>
                <w:bCs/>
                <w:sz w:val="20"/>
              </w:rPr>
              <w:t>(наименова</w:t>
            </w:r>
            <w:r w:rsidRPr="005E261E">
              <w:rPr>
                <w:bCs/>
                <w:sz w:val="20"/>
              </w:rPr>
              <w:t>ние</w:t>
            </w:r>
            <w:r>
              <w:rPr>
                <w:bCs/>
                <w:sz w:val="20"/>
              </w:rPr>
              <w:t xml:space="preserve"> </w:t>
            </w:r>
            <w:proofErr w:type="gramStart"/>
            <w:r>
              <w:rPr>
                <w:bCs/>
                <w:sz w:val="20"/>
              </w:rPr>
              <w:t>п</w:t>
            </w:r>
            <w:r w:rsidRPr="005E261E">
              <w:rPr>
                <w:bCs/>
                <w:sz w:val="20"/>
              </w:rPr>
              <w:t>оказа</w:t>
            </w:r>
            <w:r>
              <w:rPr>
                <w:bCs/>
                <w:sz w:val="20"/>
              </w:rPr>
              <w:t>-</w:t>
            </w:r>
            <w:r w:rsidRPr="005E261E">
              <w:rPr>
                <w:bCs/>
                <w:sz w:val="20"/>
              </w:rPr>
              <w:t>теля</w:t>
            </w:r>
            <w:proofErr w:type="gramEnd"/>
            <w:r w:rsidRPr="005E261E">
              <w:rPr>
                <w:bCs/>
                <w:sz w:val="20"/>
              </w:rPr>
              <w:t>)</w:t>
            </w:r>
          </w:p>
        </w:tc>
        <w:tc>
          <w:tcPr>
            <w:tcW w:w="850" w:type="dxa"/>
            <w:shd w:val="clear" w:color="auto" w:fill="FFFFFF"/>
          </w:tcPr>
          <w:p w14:paraId="3C7EB8ED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_____</w:t>
            </w:r>
            <w:r w:rsidRPr="005E261E">
              <w:rPr>
                <w:bCs/>
                <w:sz w:val="20"/>
              </w:rPr>
              <w:t>_</w:t>
            </w:r>
          </w:p>
          <w:p w14:paraId="64892EE4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(</w:t>
            </w:r>
            <w:proofErr w:type="spellStart"/>
            <w:r w:rsidRPr="005E261E">
              <w:rPr>
                <w:bCs/>
                <w:sz w:val="20"/>
              </w:rPr>
              <w:t>наиме</w:t>
            </w:r>
            <w:proofErr w:type="spellEnd"/>
            <w:r>
              <w:rPr>
                <w:bCs/>
                <w:sz w:val="20"/>
              </w:rPr>
              <w:t>-</w:t>
            </w:r>
            <w:r w:rsidRPr="005E261E">
              <w:rPr>
                <w:bCs/>
                <w:sz w:val="20"/>
              </w:rPr>
              <w:t>нова-</w:t>
            </w:r>
          </w:p>
          <w:p w14:paraId="7DD8D603" w14:textId="77777777" w:rsidR="0096198D" w:rsidRPr="005E261E" w:rsidRDefault="0096198D" w:rsidP="009E3C57">
            <w:pPr>
              <w:tabs>
                <w:tab w:val="left" w:pos="6735"/>
              </w:tabs>
              <w:jc w:val="center"/>
              <w:rPr>
                <w:sz w:val="20"/>
              </w:rPr>
            </w:pPr>
            <w:proofErr w:type="spellStart"/>
            <w:r>
              <w:rPr>
                <w:bCs/>
                <w:sz w:val="20"/>
              </w:rPr>
              <w:t>н</w:t>
            </w:r>
            <w:r w:rsidRPr="005E261E">
              <w:rPr>
                <w:bCs/>
                <w:sz w:val="20"/>
              </w:rPr>
              <w:t>ие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spellStart"/>
            <w:proofErr w:type="gramStart"/>
            <w:r w:rsidRPr="005E261E">
              <w:rPr>
                <w:bCs/>
                <w:sz w:val="20"/>
              </w:rPr>
              <w:t>по</w:t>
            </w:r>
            <w:r>
              <w:rPr>
                <w:bCs/>
                <w:sz w:val="20"/>
              </w:rPr>
              <w:t>-</w:t>
            </w:r>
            <w:r w:rsidRPr="005E261E">
              <w:rPr>
                <w:bCs/>
                <w:sz w:val="20"/>
              </w:rPr>
              <w:t>казателя</w:t>
            </w:r>
            <w:proofErr w:type="spellEnd"/>
            <w:proofErr w:type="gramEnd"/>
            <w:r w:rsidRPr="005E261E">
              <w:rPr>
                <w:bCs/>
                <w:sz w:val="20"/>
              </w:rPr>
              <w:t>)</w:t>
            </w:r>
          </w:p>
        </w:tc>
        <w:tc>
          <w:tcPr>
            <w:tcW w:w="711" w:type="dxa"/>
            <w:shd w:val="clear" w:color="auto" w:fill="FFFFFF"/>
          </w:tcPr>
          <w:p w14:paraId="02973498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_______</w:t>
            </w:r>
          </w:p>
          <w:p w14:paraId="7DC9564D" w14:textId="77777777" w:rsidR="0096198D" w:rsidRPr="005E261E" w:rsidRDefault="0096198D" w:rsidP="009E3C57">
            <w:pPr>
              <w:tabs>
                <w:tab w:val="left" w:pos="6735"/>
              </w:tabs>
              <w:jc w:val="center"/>
              <w:rPr>
                <w:sz w:val="20"/>
              </w:rPr>
            </w:pPr>
            <w:r>
              <w:rPr>
                <w:bCs/>
                <w:sz w:val="20"/>
              </w:rPr>
              <w:t>(наименован</w:t>
            </w:r>
            <w:r w:rsidRPr="005E261E">
              <w:rPr>
                <w:bCs/>
                <w:sz w:val="20"/>
              </w:rPr>
              <w:t>ие</w:t>
            </w:r>
            <w:r>
              <w:rPr>
                <w:bCs/>
                <w:sz w:val="20"/>
              </w:rPr>
              <w:t xml:space="preserve"> </w:t>
            </w:r>
            <w:proofErr w:type="gramStart"/>
            <w:r w:rsidRPr="005E261E">
              <w:rPr>
                <w:bCs/>
                <w:sz w:val="20"/>
              </w:rPr>
              <w:t>показа</w:t>
            </w:r>
            <w:r>
              <w:rPr>
                <w:bCs/>
                <w:sz w:val="20"/>
              </w:rPr>
              <w:t>-</w:t>
            </w:r>
            <w:r w:rsidRPr="005E261E">
              <w:rPr>
                <w:bCs/>
                <w:sz w:val="20"/>
              </w:rPr>
              <w:t>теля</w:t>
            </w:r>
            <w:proofErr w:type="gramEnd"/>
            <w:r w:rsidRPr="005E261E">
              <w:rPr>
                <w:bCs/>
                <w:sz w:val="20"/>
              </w:rPr>
              <w:t>)</w:t>
            </w:r>
          </w:p>
        </w:tc>
        <w:tc>
          <w:tcPr>
            <w:tcW w:w="991" w:type="dxa"/>
            <w:shd w:val="clear" w:color="auto" w:fill="FFFFFF"/>
          </w:tcPr>
          <w:p w14:paraId="3000B2D3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 w:rsidRPr="005E261E">
              <w:rPr>
                <w:bCs/>
                <w:sz w:val="20"/>
              </w:rPr>
              <w:t>_________</w:t>
            </w:r>
          </w:p>
          <w:p w14:paraId="25D913F5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(</w:t>
            </w:r>
            <w:proofErr w:type="spellStart"/>
            <w:r>
              <w:rPr>
                <w:bCs/>
                <w:sz w:val="20"/>
              </w:rPr>
              <w:t>наименова</w:t>
            </w:r>
            <w:proofErr w:type="spellEnd"/>
          </w:p>
          <w:p w14:paraId="13DF668A" w14:textId="77777777" w:rsidR="0096198D" w:rsidRPr="005E261E" w:rsidRDefault="0096198D" w:rsidP="00340033">
            <w:pPr>
              <w:tabs>
                <w:tab w:val="left" w:pos="6735"/>
              </w:tabs>
              <w:jc w:val="center"/>
              <w:rPr>
                <w:sz w:val="20"/>
              </w:rPr>
            </w:pPr>
            <w:proofErr w:type="spellStart"/>
            <w:r>
              <w:rPr>
                <w:bCs/>
                <w:sz w:val="20"/>
              </w:rPr>
              <w:t>н</w:t>
            </w:r>
            <w:r w:rsidRPr="005E261E">
              <w:rPr>
                <w:bCs/>
                <w:sz w:val="20"/>
              </w:rPr>
              <w:t>ие</w:t>
            </w:r>
            <w:proofErr w:type="spellEnd"/>
            <w:r>
              <w:rPr>
                <w:bCs/>
                <w:sz w:val="20"/>
              </w:rPr>
              <w:t xml:space="preserve"> </w:t>
            </w:r>
            <w:proofErr w:type="spellStart"/>
            <w:proofErr w:type="gramStart"/>
            <w:r w:rsidRPr="005E261E">
              <w:rPr>
                <w:bCs/>
                <w:sz w:val="20"/>
              </w:rPr>
              <w:t>по</w:t>
            </w:r>
            <w:r>
              <w:rPr>
                <w:bCs/>
                <w:sz w:val="20"/>
              </w:rPr>
              <w:t>-</w:t>
            </w:r>
            <w:r w:rsidRPr="005E261E">
              <w:rPr>
                <w:bCs/>
                <w:sz w:val="20"/>
              </w:rPr>
              <w:t>казателя</w:t>
            </w:r>
            <w:proofErr w:type="spellEnd"/>
            <w:proofErr w:type="gramEnd"/>
            <w:r w:rsidRPr="005E261E">
              <w:rPr>
                <w:bCs/>
                <w:sz w:val="20"/>
              </w:rPr>
              <w:t>)</w:t>
            </w:r>
          </w:p>
        </w:tc>
        <w:tc>
          <w:tcPr>
            <w:tcW w:w="990" w:type="dxa"/>
            <w:shd w:val="clear" w:color="auto" w:fill="FFFFFF"/>
          </w:tcPr>
          <w:p w14:paraId="7C6D6903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________</w:t>
            </w:r>
          </w:p>
          <w:p w14:paraId="0C6290BA" w14:textId="77777777" w:rsidR="0096198D" w:rsidRPr="005E261E" w:rsidRDefault="0096198D" w:rsidP="00340033">
            <w:pPr>
              <w:tabs>
                <w:tab w:val="left" w:pos="6735"/>
              </w:tabs>
              <w:jc w:val="center"/>
              <w:rPr>
                <w:sz w:val="20"/>
              </w:rPr>
            </w:pPr>
            <w:r>
              <w:rPr>
                <w:bCs/>
                <w:sz w:val="20"/>
              </w:rPr>
              <w:t>(наименован</w:t>
            </w:r>
            <w:r w:rsidRPr="005E261E">
              <w:rPr>
                <w:bCs/>
                <w:sz w:val="20"/>
              </w:rPr>
              <w:t>ие</w:t>
            </w:r>
            <w:r>
              <w:rPr>
                <w:bCs/>
                <w:sz w:val="20"/>
              </w:rPr>
              <w:t xml:space="preserve"> </w:t>
            </w:r>
            <w:proofErr w:type="spellStart"/>
            <w:proofErr w:type="gramStart"/>
            <w:r w:rsidRPr="005E261E">
              <w:rPr>
                <w:bCs/>
                <w:sz w:val="20"/>
              </w:rPr>
              <w:t>по</w:t>
            </w:r>
            <w:r>
              <w:rPr>
                <w:bCs/>
                <w:sz w:val="20"/>
              </w:rPr>
              <w:t>-</w:t>
            </w:r>
            <w:r w:rsidRPr="005E261E">
              <w:rPr>
                <w:bCs/>
                <w:sz w:val="20"/>
              </w:rPr>
              <w:t>казателя</w:t>
            </w:r>
            <w:proofErr w:type="spellEnd"/>
            <w:proofErr w:type="gramEnd"/>
            <w:r w:rsidRPr="005E261E">
              <w:rPr>
                <w:bCs/>
                <w:sz w:val="20"/>
              </w:rPr>
              <w:t>)</w:t>
            </w:r>
          </w:p>
        </w:tc>
        <w:tc>
          <w:tcPr>
            <w:tcW w:w="990" w:type="dxa"/>
            <w:vMerge/>
            <w:shd w:val="clear" w:color="auto" w:fill="FFFFFF"/>
          </w:tcPr>
          <w:p w14:paraId="3C56F421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sz w:val="20"/>
              </w:rPr>
            </w:pPr>
          </w:p>
        </w:tc>
        <w:tc>
          <w:tcPr>
            <w:tcW w:w="713" w:type="dxa"/>
            <w:shd w:val="clear" w:color="auto" w:fill="FFFFFF"/>
          </w:tcPr>
          <w:p w14:paraId="6EE0778B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sz w:val="20"/>
              </w:rPr>
            </w:pPr>
            <w:r w:rsidRPr="005E261E">
              <w:rPr>
                <w:bCs/>
                <w:sz w:val="20"/>
              </w:rPr>
              <w:t>наименование</w:t>
            </w:r>
          </w:p>
        </w:tc>
        <w:tc>
          <w:tcPr>
            <w:tcW w:w="709" w:type="dxa"/>
            <w:shd w:val="clear" w:color="auto" w:fill="FFFFFF"/>
          </w:tcPr>
          <w:p w14:paraId="3456FC5E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sz w:val="20"/>
              </w:rPr>
            </w:pPr>
            <w:r w:rsidRPr="005E261E">
              <w:rPr>
                <w:bCs/>
                <w:sz w:val="20"/>
              </w:rPr>
              <w:t>код по ОКЕИ</w:t>
            </w:r>
          </w:p>
        </w:tc>
        <w:tc>
          <w:tcPr>
            <w:tcW w:w="1276" w:type="dxa"/>
            <w:vMerge/>
            <w:shd w:val="clear" w:color="auto" w:fill="FFFFFF"/>
          </w:tcPr>
          <w:p w14:paraId="081C7925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sz w:val="20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47602F7F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  <w:shd w:val="clear" w:color="auto" w:fill="FFFFFF"/>
          </w:tcPr>
          <w:p w14:paraId="500AF7AC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szCs w:val="28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14:paraId="4FCC67D6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szCs w:val="28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6FB85B39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szCs w:val="28"/>
              </w:rPr>
            </w:pPr>
          </w:p>
        </w:tc>
        <w:tc>
          <w:tcPr>
            <w:tcW w:w="567" w:type="dxa"/>
            <w:vMerge/>
            <w:shd w:val="clear" w:color="auto" w:fill="FFFFFF"/>
          </w:tcPr>
          <w:p w14:paraId="0E909BC9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szCs w:val="28"/>
              </w:rPr>
            </w:pPr>
          </w:p>
        </w:tc>
        <w:tc>
          <w:tcPr>
            <w:tcW w:w="594" w:type="dxa"/>
            <w:vMerge/>
            <w:shd w:val="clear" w:color="auto" w:fill="FFFFFF"/>
          </w:tcPr>
          <w:p w14:paraId="5CB52E15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szCs w:val="28"/>
              </w:rPr>
            </w:pPr>
          </w:p>
        </w:tc>
      </w:tr>
      <w:tr w:rsidR="0096198D" w:rsidRPr="005E261E" w14:paraId="142B789C" w14:textId="77777777" w:rsidTr="00382F28">
        <w:tc>
          <w:tcPr>
            <w:tcW w:w="999" w:type="dxa"/>
            <w:shd w:val="clear" w:color="auto" w:fill="FFFFFF"/>
          </w:tcPr>
          <w:p w14:paraId="30BD1A39" w14:textId="77777777" w:rsidR="0096198D" w:rsidRPr="007B7836" w:rsidRDefault="0096198D" w:rsidP="00927130">
            <w:pPr>
              <w:tabs>
                <w:tab w:val="left" w:pos="6735"/>
              </w:tabs>
              <w:jc w:val="center"/>
              <w:rPr>
                <w:sz w:val="20"/>
              </w:rPr>
            </w:pPr>
            <w:r w:rsidRPr="007B7836">
              <w:rPr>
                <w:bCs/>
                <w:sz w:val="20"/>
              </w:rPr>
              <w:t>1</w:t>
            </w:r>
          </w:p>
        </w:tc>
        <w:tc>
          <w:tcPr>
            <w:tcW w:w="707" w:type="dxa"/>
            <w:shd w:val="clear" w:color="auto" w:fill="FFFFFF"/>
          </w:tcPr>
          <w:p w14:paraId="61A3BD25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/>
                <w:sz w:val="20"/>
              </w:rPr>
            </w:pPr>
            <w:r w:rsidRPr="005E261E">
              <w:rPr>
                <w:bCs/>
                <w:sz w:val="20"/>
              </w:rPr>
              <w:t>2</w:t>
            </w:r>
          </w:p>
        </w:tc>
        <w:tc>
          <w:tcPr>
            <w:tcW w:w="850" w:type="dxa"/>
            <w:shd w:val="clear" w:color="auto" w:fill="FFFFFF"/>
          </w:tcPr>
          <w:p w14:paraId="619C165F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/>
                <w:sz w:val="20"/>
              </w:rPr>
            </w:pPr>
            <w:r w:rsidRPr="005E261E">
              <w:rPr>
                <w:bCs/>
                <w:sz w:val="20"/>
              </w:rPr>
              <w:t>3</w:t>
            </w:r>
          </w:p>
        </w:tc>
        <w:tc>
          <w:tcPr>
            <w:tcW w:w="711" w:type="dxa"/>
            <w:shd w:val="clear" w:color="auto" w:fill="FFFFFF"/>
          </w:tcPr>
          <w:p w14:paraId="3C1323DD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/>
                <w:sz w:val="20"/>
              </w:rPr>
            </w:pPr>
            <w:r w:rsidRPr="005E261E">
              <w:rPr>
                <w:bCs/>
                <w:sz w:val="20"/>
              </w:rPr>
              <w:t>4</w:t>
            </w:r>
          </w:p>
        </w:tc>
        <w:tc>
          <w:tcPr>
            <w:tcW w:w="991" w:type="dxa"/>
            <w:shd w:val="clear" w:color="auto" w:fill="FFFFFF"/>
          </w:tcPr>
          <w:p w14:paraId="45539799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/>
                <w:sz w:val="20"/>
              </w:rPr>
            </w:pPr>
            <w:r w:rsidRPr="005E261E">
              <w:rPr>
                <w:bCs/>
                <w:sz w:val="20"/>
              </w:rPr>
              <w:t>5</w:t>
            </w:r>
          </w:p>
        </w:tc>
        <w:tc>
          <w:tcPr>
            <w:tcW w:w="990" w:type="dxa"/>
            <w:shd w:val="clear" w:color="auto" w:fill="FFFFFF"/>
          </w:tcPr>
          <w:p w14:paraId="32EB98E8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/>
                <w:sz w:val="20"/>
              </w:rPr>
            </w:pPr>
            <w:r w:rsidRPr="005E261E">
              <w:rPr>
                <w:bCs/>
                <w:sz w:val="20"/>
              </w:rPr>
              <w:t>6</w:t>
            </w:r>
          </w:p>
        </w:tc>
        <w:tc>
          <w:tcPr>
            <w:tcW w:w="990" w:type="dxa"/>
            <w:shd w:val="clear" w:color="auto" w:fill="FFFFFF"/>
          </w:tcPr>
          <w:p w14:paraId="1355CB55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/>
                <w:sz w:val="20"/>
              </w:rPr>
            </w:pPr>
            <w:r w:rsidRPr="005E261E">
              <w:rPr>
                <w:bCs/>
                <w:sz w:val="20"/>
              </w:rPr>
              <w:t>7</w:t>
            </w:r>
          </w:p>
        </w:tc>
        <w:tc>
          <w:tcPr>
            <w:tcW w:w="713" w:type="dxa"/>
            <w:shd w:val="clear" w:color="auto" w:fill="FFFFFF"/>
          </w:tcPr>
          <w:p w14:paraId="5D66478E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/>
                <w:sz w:val="20"/>
              </w:rPr>
            </w:pPr>
            <w:r w:rsidRPr="005E261E">
              <w:rPr>
                <w:bCs/>
                <w:sz w:val="20"/>
              </w:rPr>
              <w:t>8</w:t>
            </w:r>
          </w:p>
        </w:tc>
        <w:tc>
          <w:tcPr>
            <w:tcW w:w="709" w:type="dxa"/>
            <w:shd w:val="clear" w:color="auto" w:fill="FFFFFF"/>
          </w:tcPr>
          <w:p w14:paraId="37D3FDF6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/>
                <w:sz w:val="20"/>
              </w:rPr>
            </w:pPr>
            <w:r w:rsidRPr="005E261E">
              <w:rPr>
                <w:bCs/>
                <w:sz w:val="20"/>
              </w:rPr>
              <w:t>9</w:t>
            </w:r>
          </w:p>
        </w:tc>
        <w:tc>
          <w:tcPr>
            <w:tcW w:w="1276" w:type="dxa"/>
            <w:shd w:val="clear" w:color="auto" w:fill="FFFFFF"/>
          </w:tcPr>
          <w:p w14:paraId="5AC28502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/>
                <w:sz w:val="20"/>
              </w:rPr>
            </w:pPr>
            <w:r w:rsidRPr="005E261E">
              <w:rPr>
                <w:bCs/>
                <w:sz w:val="20"/>
              </w:rPr>
              <w:t>10</w:t>
            </w:r>
          </w:p>
        </w:tc>
        <w:tc>
          <w:tcPr>
            <w:tcW w:w="1275" w:type="dxa"/>
            <w:shd w:val="clear" w:color="auto" w:fill="FFFFFF"/>
          </w:tcPr>
          <w:p w14:paraId="737571DE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/>
                <w:sz w:val="20"/>
              </w:rPr>
            </w:pPr>
            <w:r w:rsidRPr="005E261E">
              <w:rPr>
                <w:bCs/>
                <w:sz w:val="20"/>
              </w:rPr>
              <w:t>11</w:t>
            </w:r>
          </w:p>
        </w:tc>
        <w:tc>
          <w:tcPr>
            <w:tcW w:w="1276" w:type="dxa"/>
            <w:shd w:val="clear" w:color="auto" w:fill="FFFFFF"/>
          </w:tcPr>
          <w:p w14:paraId="7B9E512C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/>
                <w:sz w:val="20"/>
              </w:rPr>
            </w:pPr>
            <w:r w:rsidRPr="005E261E">
              <w:rPr>
                <w:bCs/>
                <w:sz w:val="20"/>
              </w:rPr>
              <w:t>12</w:t>
            </w:r>
          </w:p>
        </w:tc>
        <w:tc>
          <w:tcPr>
            <w:tcW w:w="851" w:type="dxa"/>
            <w:shd w:val="clear" w:color="auto" w:fill="FFFFFF"/>
          </w:tcPr>
          <w:p w14:paraId="039D0B2F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/>
                <w:sz w:val="20"/>
              </w:rPr>
            </w:pPr>
            <w:r w:rsidRPr="005E261E">
              <w:rPr>
                <w:bCs/>
                <w:sz w:val="20"/>
              </w:rPr>
              <w:t>13</w:t>
            </w:r>
          </w:p>
        </w:tc>
        <w:tc>
          <w:tcPr>
            <w:tcW w:w="1275" w:type="dxa"/>
            <w:shd w:val="clear" w:color="auto" w:fill="FFFFFF"/>
          </w:tcPr>
          <w:p w14:paraId="3AC2C9D7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  <w:tc>
          <w:tcPr>
            <w:tcW w:w="567" w:type="dxa"/>
            <w:shd w:val="clear" w:color="auto" w:fill="FFFFFF"/>
          </w:tcPr>
          <w:p w14:paraId="5DC606AF" w14:textId="77777777" w:rsidR="0096198D" w:rsidRPr="005E261E" w:rsidRDefault="0096198D" w:rsidP="00927130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</w:p>
        </w:tc>
        <w:tc>
          <w:tcPr>
            <w:tcW w:w="594" w:type="dxa"/>
            <w:shd w:val="clear" w:color="auto" w:fill="FFFFFF"/>
          </w:tcPr>
          <w:p w14:paraId="10FB4FA7" w14:textId="77777777" w:rsidR="0096198D" w:rsidRPr="005E261E" w:rsidRDefault="0096198D" w:rsidP="0096198D">
            <w:pPr>
              <w:tabs>
                <w:tab w:val="left" w:pos="6735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</w:t>
            </w:r>
          </w:p>
        </w:tc>
      </w:tr>
      <w:tr w:rsidR="00996072" w:rsidRPr="005E261E" w14:paraId="4E67145C" w14:textId="77777777" w:rsidTr="00382F28">
        <w:trPr>
          <w:trHeight w:val="1402"/>
        </w:trPr>
        <w:tc>
          <w:tcPr>
            <w:tcW w:w="999" w:type="dxa"/>
            <w:shd w:val="clear" w:color="auto" w:fill="FFFFFF"/>
          </w:tcPr>
          <w:p w14:paraId="62BEC253" w14:textId="77777777" w:rsidR="00996072" w:rsidRDefault="00996072" w:rsidP="00996072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00.032.1.000000000.0000.0.1.00</w:t>
            </w:r>
          </w:p>
          <w:p w14:paraId="4B31D932" w14:textId="77777777" w:rsidR="00996072" w:rsidRPr="005E261E" w:rsidRDefault="00996072" w:rsidP="00927130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FFFFFF"/>
          </w:tcPr>
          <w:p w14:paraId="52663458" w14:textId="77777777" w:rsidR="00996072" w:rsidRPr="005E261E" w:rsidRDefault="00996072" w:rsidP="00927130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 w:rsidRPr="006F0317">
              <w:rPr>
                <w:sz w:val="18"/>
                <w:szCs w:val="18"/>
              </w:rPr>
              <w:t>Не указано</w:t>
            </w:r>
          </w:p>
        </w:tc>
        <w:tc>
          <w:tcPr>
            <w:tcW w:w="850" w:type="dxa"/>
            <w:shd w:val="clear" w:color="auto" w:fill="FFFFFF"/>
          </w:tcPr>
          <w:p w14:paraId="35F3045D" w14:textId="77777777" w:rsidR="00996072" w:rsidRPr="005E261E" w:rsidRDefault="00996072" w:rsidP="00927130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 w:rsidRPr="005E261E">
              <w:rPr>
                <w:sz w:val="18"/>
                <w:szCs w:val="18"/>
              </w:rPr>
              <w:t>Не указано</w:t>
            </w:r>
          </w:p>
        </w:tc>
        <w:tc>
          <w:tcPr>
            <w:tcW w:w="711" w:type="dxa"/>
            <w:shd w:val="clear" w:color="auto" w:fill="FFFFFF"/>
          </w:tcPr>
          <w:p w14:paraId="46FB28F2" w14:textId="77777777" w:rsidR="00996072" w:rsidRPr="005E261E" w:rsidRDefault="00996072" w:rsidP="00927130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 w:rsidRPr="005E261E">
              <w:rPr>
                <w:sz w:val="18"/>
                <w:szCs w:val="18"/>
              </w:rPr>
              <w:t>Не указано</w:t>
            </w:r>
          </w:p>
        </w:tc>
        <w:tc>
          <w:tcPr>
            <w:tcW w:w="991" w:type="dxa"/>
            <w:shd w:val="clear" w:color="auto" w:fill="FFFFFF"/>
          </w:tcPr>
          <w:p w14:paraId="2C5E987E" w14:textId="77777777" w:rsidR="00996072" w:rsidRPr="00A15613" w:rsidRDefault="00996072" w:rsidP="00D860B1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указано</w:t>
            </w:r>
          </w:p>
        </w:tc>
        <w:tc>
          <w:tcPr>
            <w:tcW w:w="990" w:type="dxa"/>
            <w:shd w:val="clear" w:color="auto" w:fill="FFFFFF"/>
          </w:tcPr>
          <w:p w14:paraId="440CE5AD" w14:textId="77777777" w:rsidR="00996072" w:rsidRPr="005E261E" w:rsidRDefault="00996072" w:rsidP="00927130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 w:rsidRPr="005E261E">
              <w:rPr>
                <w:sz w:val="18"/>
                <w:szCs w:val="18"/>
              </w:rPr>
              <w:t>Не указано</w:t>
            </w:r>
          </w:p>
        </w:tc>
        <w:tc>
          <w:tcPr>
            <w:tcW w:w="990" w:type="dxa"/>
            <w:shd w:val="clear" w:color="auto" w:fill="FFFFFF"/>
          </w:tcPr>
          <w:p w14:paraId="3DD3F7C3" w14:textId="77777777" w:rsidR="00996072" w:rsidRDefault="00996072" w:rsidP="00927130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14:paraId="07D4CC7C" w14:textId="77777777" w:rsidR="00996072" w:rsidRPr="005E261E" w:rsidRDefault="00996072" w:rsidP="00927130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мероприятий</w:t>
            </w:r>
          </w:p>
        </w:tc>
        <w:tc>
          <w:tcPr>
            <w:tcW w:w="713" w:type="dxa"/>
            <w:shd w:val="clear" w:color="auto" w:fill="FFFFFF"/>
          </w:tcPr>
          <w:p w14:paraId="09B55FF5" w14:textId="77777777" w:rsidR="00996072" w:rsidRPr="005E261E" w:rsidRDefault="00996072" w:rsidP="00927130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 w:rsidRPr="005E261E">
              <w:rPr>
                <w:sz w:val="18"/>
                <w:szCs w:val="18"/>
              </w:rPr>
              <w:t>единица</w:t>
            </w:r>
          </w:p>
        </w:tc>
        <w:tc>
          <w:tcPr>
            <w:tcW w:w="709" w:type="dxa"/>
            <w:shd w:val="clear" w:color="auto" w:fill="FFFFFF"/>
          </w:tcPr>
          <w:p w14:paraId="0E2EE23E" w14:textId="77777777" w:rsidR="00996072" w:rsidRPr="005E261E" w:rsidRDefault="00996072" w:rsidP="00927130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 w:rsidRPr="005E261E">
              <w:rPr>
                <w:sz w:val="18"/>
                <w:szCs w:val="18"/>
              </w:rPr>
              <w:t>642</w:t>
            </w:r>
          </w:p>
        </w:tc>
        <w:tc>
          <w:tcPr>
            <w:tcW w:w="1276" w:type="dxa"/>
            <w:shd w:val="clear" w:color="auto" w:fill="FFFFFF"/>
          </w:tcPr>
          <w:p w14:paraId="37AA2CC1" w14:textId="77777777" w:rsidR="00996072" w:rsidRPr="005E261E" w:rsidRDefault="00996072" w:rsidP="00927130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Комплекс мероприятий, направленный на методическое обеспечение образовательной деятельности</w:t>
            </w:r>
          </w:p>
        </w:tc>
        <w:tc>
          <w:tcPr>
            <w:tcW w:w="1275" w:type="dxa"/>
            <w:shd w:val="clear" w:color="auto" w:fill="FFFFFF"/>
          </w:tcPr>
          <w:p w14:paraId="1683C5DA" w14:textId="77777777" w:rsidR="00996072" w:rsidRPr="00996072" w:rsidRDefault="00996072" w:rsidP="00B81241">
            <w:pPr>
              <w:widowControl w:val="0"/>
              <w:suppressAutoHyphens w:val="0"/>
              <w:contextualSpacing/>
              <w:jc w:val="center"/>
              <w:rPr>
                <w:sz w:val="18"/>
                <w:szCs w:val="18"/>
                <w:lang w:eastAsia="ru-RU"/>
              </w:rPr>
            </w:pPr>
            <w:r w:rsidRPr="00996072">
              <w:rPr>
                <w:sz w:val="18"/>
                <w:szCs w:val="18"/>
                <w:lang w:eastAsia="ru-RU"/>
              </w:rPr>
              <w:t>174</w:t>
            </w:r>
          </w:p>
          <w:p w14:paraId="359E600C" w14:textId="77777777" w:rsidR="00694BA8" w:rsidRPr="00694BA8" w:rsidRDefault="00694BA8" w:rsidP="00694BA8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694BA8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Конференции, семинары, МО, супервизии, Мастер-классы,</w:t>
            </w:r>
          </w:p>
          <w:p w14:paraId="17D76BC0" w14:textId="14EA7ABD" w:rsidR="00694BA8" w:rsidRPr="00694BA8" w:rsidRDefault="00694BA8" w:rsidP="00694BA8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694BA8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Круглый </w:t>
            </w:r>
            <w:r w:rsidRPr="00694BA8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стол -</w:t>
            </w:r>
            <w:r w:rsidRPr="00694BA8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 100</w:t>
            </w:r>
          </w:p>
          <w:p w14:paraId="3E4D71DA" w14:textId="0B186440" w:rsidR="00694BA8" w:rsidRPr="00694BA8" w:rsidRDefault="00694BA8" w:rsidP="00694BA8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694BA8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 xml:space="preserve">Мониторинги, тестирование, конкурсы, диагностика «группы риска» </w:t>
            </w:r>
            <w:r w:rsidRPr="00694BA8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- 19</w:t>
            </w:r>
          </w:p>
          <w:p w14:paraId="3C158E83" w14:textId="77777777" w:rsidR="00694BA8" w:rsidRPr="00694BA8" w:rsidRDefault="00694BA8" w:rsidP="00694BA8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694BA8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Родительские собрания -           30</w:t>
            </w:r>
          </w:p>
          <w:p w14:paraId="74634B07" w14:textId="22091B06" w:rsidR="00996072" w:rsidRPr="007B0E5F" w:rsidRDefault="00694BA8" w:rsidP="00694BA8">
            <w:pPr>
              <w:widowControl w:val="0"/>
              <w:suppressAutoHyphens w:val="0"/>
              <w:contextualSpacing/>
              <w:rPr>
                <w:sz w:val="20"/>
                <w:lang w:eastAsia="ru-RU"/>
              </w:rPr>
            </w:pPr>
            <w:r w:rsidRPr="00694BA8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Разработка буклетов, методических пособий, психологических заключений - 25</w:t>
            </w:r>
          </w:p>
        </w:tc>
        <w:tc>
          <w:tcPr>
            <w:tcW w:w="1276" w:type="dxa"/>
            <w:shd w:val="clear" w:color="auto" w:fill="FFFFFF"/>
          </w:tcPr>
          <w:p w14:paraId="20424142" w14:textId="77777777" w:rsidR="00996072" w:rsidRPr="00996072" w:rsidRDefault="00996072" w:rsidP="00B81241">
            <w:pPr>
              <w:widowControl w:val="0"/>
              <w:suppressAutoHyphens w:val="0"/>
              <w:contextualSpacing/>
              <w:jc w:val="center"/>
              <w:rPr>
                <w:sz w:val="18"/>
                <w:szCs w:val="18"/>
                <w:lang w:eastAsia="ru-RU"/>
              </w:rPr>
            </w:pPr>
            <w:r w:rsidRPr="00996072">
              <w:rPr>
                <w:sz w:val="18"/>
                <w:szCs w:val="18"/>
                <w:lang w:eastAsia="ru-RU"/>
              </w:rPr>
              <w:t>174</w:t>
            </w:r>
          </w:p>
          <w:p w14:paraId="6FD8E62D" w14:textId="77777777" w:rsidR="00694BA8" w:rsidRPr="00694BA8" w:rsidRDefault="00694BA8" w:rsidP="00694BA8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694BA8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Конференции, семинары, МО, супервизии, Мастер-классы,</w:t>
            </w:r>
          </w:p>
          <w:p w14:paraId="6F032F7A" w14:textId="77777777" w:rsidR="00694BA8" w:rsidRPr="00694BA8" w:rsidRDefault="00694BA8" w:rsidP="00694BA8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694BA8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Круглый стол - 100</w:t>
            </w:r>
          </w:p>
          <w:p w14:paraId="68414125" w14:textId="77777777" w:rsidR="00694BA8" w:rsidRPr="00694BA8" w:rsidRDefault="00694BA8" w:rsidP="00694BA8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694BA8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Мониторинги, тестирование, конкурсы, диагностика «группы риска» - 19</w:t>
            </w:r>
          </w:p>
          <w:p w14:paraId="2A6D22F3" w14:textId="77777777" w:rsidR="00694BA8" w:rsidRPr="00694BA8" w:rsidRDefault="00694BA8" w:rsidP="00694BA8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694BA8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Родительские собрания -           30</w:t>
            </w:r>
          </w:p>
          <w:p w14:paraId="53E2994C" w14:textId="37E29D71" w:rsidR="00996072" w:rsidRPr="009268A5" w:rsidRDefault="00694BA8" w:rsidP="00694BA8">
            <w:pPr>
              <w:widowControl w:val="0"/>
              <w:suppressAutoHyphens w:val="0"/>
              <w:contextualSpacing/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694BA8">
              <w:rPr>
                <w:color w:val="000000"/>
                <w:sz w:val="18"/>
                <w:szCs w:val="18"/>
                <w:shd w:val="clear" w:color="auto" w:fill="FFFFFF"/>
                <w:lang w:eastAsia="ru-RU"/>
              </w:rPr>
              <w:t>Разработка буклетов, методических пособий, психологических заключений - 25</w:t>
            </w:r>
          </w:p>
        </w:tc>
        <w:tc>
          <w:tcPr>
            <w:tcW w:w="851" w:type="dxa"/>
            <w:shd w:val="clear" w:color="auto" w:fill="FFFFFF"/>
          </w:tcPr>
          <w:p w14:paraId="371FCB2E" w14:textId="77777777" w:rsidR="00996072" w:rsidRPr="005E261E" w:rsidRDefault="00996072" w:rsidP="00CD5302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10%</w:t>
            </w:r>
          </w:p>
        </w:tc>
        <w:tc>
          <w:tcPr>
            <w:tcW w:w="1275" w:type="dxa"/>
            <w:shd w:val="clear" w:color="auto" w:fill="FFFFFF"/>
          </w:tcPr>
          <w:p w14:paraId="5F9A57CD" w14:textId="5D3296EB" w:rsidR="00694BA8" w:rsidRDefault="00694BA8" w:rsidP="00694BA8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100%</w:t>
            </w:r>
          </w:p>
          <w:p w14:paraId="14FE3785" w14:textId="4D26ABD1" w:rsidR="00694BA8" w:rsidRPr="00694BA8" w:rsidRDefault="00694BA8" w:rsidP="00694BA8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 w:rsidRPr="00694BA8">
              <w:rPr>
                <w:sz w:val="18"/>
                <w:szCs w:val="18"/>
              </w:rPr>
              <w:t>Конференции, семинары, МО, супервизии, Мастер-классы,</w:t>
            </w:r>
          </w:p>
          <w:p w14:paraId="77A49AFE" w14:textId="1952542E" w:rsidR="00694BA8" w:rsidRPr="00694BA8" w:rsidRDefault="00694BA8" w:rsidP="00694BA8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 w:rsidRPr="00694BA8">
              <w:rPr>
                <w:sz w:val="18"/>
                <w:szCs w:val="18"/>
              </w:rPr>
              <w:t xml:space="preserve">Круглый стол </w:t>
            </w:r>
            <w:r>
              <w:rPr>
                <w:sz w:val="18"/>
                <w:szCs w:val="18"/>
              </w:rPr>
              <w:t>–</w:t>
            </w:r>
            <w:r w:rsidRPr="00694BA8">
              <w:rPr>
                <w:sz w:val="18"/>
                <w:szCs w:val="18"/>
              </w:rPr>
              <w:t xml:space="preserve"> 100</w:t>
            </w:r>
            <w:r>
              <w:rPr>
                <w:sz w:val="18"/>
                <w:szCs w:val="18"/>
              </w:rPr>
              <w:t>%</w:t>
            </w:r>
          </w:p>
          <w:p w14:paraId="00DAEC87" w14:textId="59298A40" w:rsidR="00694BA8" w:rsidRPr="00694BA8" w:rsidRDefault="00694BA8" w:rsidP="00694BA8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 w:rsidRPr="00694BA8">
              <w:rPr>
                <w:sz w:val="18"/>
                <w:szCs w:val="18"/>
              </w:rPr>
              <w:t>Мониторинги, тестирование, конкурсы, диагностика «группы риска» - 1</w:t>
            </w:r>
            <w:r>
              <w:rPr>
                <w:sz w:val="18"/>
                <w:szCs w:val="18"/>
              </w:rPr>
              <w:t>00%</w:t>
            </w:r>
          </w:p>
          <w:p w14:paraId="69B09A08" w14:textId="429F7BB4" w:rsidR="00694BA8" w:rsidRPr="00694BA8" w:rsidRDefault="00694BA8" w:rsidP="00694BA8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 w:rsidRPr="00694BA8">
              <w:rPr>
                <w:sz w:val="18"/>
                <w:szCs w:val="18"/>
              </w:rPr>
              <w:t xml:space="preserve">Родительские собрания -           </w:t>
            </w:r>
            <w:r>
              <w:rPr>
                <w:sz w:val="18"/>
                <w:szCs w:val="18"/>
              </w:rPr>
              <w:t>100%</w:t>
            </w:r>
          </w:p>
          <w:p w14:paraId="12C8E38C" w14:textId="06BEC140" w:rsidR="00996072" w:rsidRDefault="00694BA8" w:rsidP="00694BA8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  <w:r w:rsidRPr="00694BA8">
              <w:rPr>
                <w:sz w:val="18"/>
                <w:szCs w:val="18"/>
              </w:rPr>
              <w:t xml:space="preserve">Разработка буклетов, методических пособий, психологических заключений </w:t>
            </w:r>
            <w:r>
              <w:rPr>
                <w:sz w:val="18"/>
                <w:szCs w:val="18"/>
              </w:rPr>
              <w:t>–</w:t>
            </w:r>
            <w:r w:rsidRPr="00694BA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100%</w:t>
            </w:r>
          </w:p>
        </w:tc>
        <w:tc>
          <w:tcPr>
            <w:tcW w:w="567" w:type="dxa"/>
            <w:shd w:val="clear" w:color="auto" w:fill="FFFFFF"/>
          </w:tcPr>
          <w:p w14:paraId="3FCE367E" w14:textId="77777777" w:rsidR="00996072" w:rsidRDefault="00996072" w:rsidP="001B5342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FFFFFF"/>
          </w:tcPr>
          <w:p w14:paraId="650D684C" w14:textId="77777777" w:rsidR="00996072" w:rsidRDefault="00996072" w:rsidP="001B5342">
            <w:pPr>
              <w:tabs>
                <w:tab w:val="left" w:pos="6735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6384E4B6" w14:textId="77777777" w:rsidR="009F3253" w:rsidRPr="00382F28" w:rsidRDefault="009F3253" w:rsidP="002A703F">
      <w:pPr>
        <w:tabs>
          <w:tab w:val="left" w:pos="6735"/>
        </w:tabs>
        <w:jc w:val="center"/>
        <w:rPr>
          <w:sz w:val="20"/>
          <w:szCs w:val="28"/>
        </w:rPr>
      </w:pPr>
    </w:p>
    <w:p w14:paraId="7C470B68" w14:textId="77777777" w:rsidR="002A703F" w:rsidRPr="00383F1D" w:rsidRDefault="002A703F" w:rsidP="002A703F">
      <w:pPr>
        <w:pStyle w:val="ConsPlusNonformat"/>
        <w:tabs>
          <w:tab w:val="left" w:pos="252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4C8D8732" w14:textId="77777777" w:rsidR="00996072" w:rsidRDefault="00996072" w:rsidP="002A703F">
      <w:pPr>
        <w:pStyle w:val="ConsPlusNonformat"/>
        <w:tabs>
          <w:tab w:val="left" w:pos="252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6C887116" w14:textId="77777777" w:rsidR="002A703F" w:rsidRPr="00383F1D" w:rsidRDefault="00536CA0" w:rsidP="002A703F">
      <w:pPr>
        <w:pStyle w:val="ConsPlusNonformat"/>
        <w:tabs>
          <w:tab w:val="left" w:pos="25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3099C">
        <w:rPr>
          <w:rFonts w:ascii="Times New Roman" w:hAnsi="Times New Roman" w:cs="Times New Roman"/>
          <w:sz w:val="28"/>
          <w:szCs w:val="28"/>
        </w:rPr>
        <w:t>Д</w:t>
      </w:r>
      <w:r w:rsidR="002A703F" w:rsidRPr="00C3099C">
        <w:rPr>
          <w:rFonts w:ascii="Times New Roman" w:hAnsi="Times New Roman" w:cs="Times New Roman"/>
          <w:sz w:val="28"/>
          <w:szCs w:val="28"/>
        </w:rPr>
        <w:t xml:space="preserve">иректор </w:t>
      </w:r>
      <w:r w:rsidR="00C3099C" w:rsidRPr="00C3099C">
        <w:rPr>
          <w:rFonts w:ascii="Times New Roman" w:hAnsi="Times New Roman" w:cs="Times New Roman"/>
          <w:sz w:val="28"/>
          <w:szCs w:val="28"/>
        </w:rPr>
        <w:t xml:space="preserve">МБУ ЦППМС Советского района </w:t>
      </w:r>
      <w:r w:rsidR="005E2611" w:rsidRPr="00C3099C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="002A703F" w:rsidRPr="00383F1D">
        <w:rPr>
          <w:rFonts w:ascii="Times New Roman" w:hAnsi="Times New Roman" w:cs="Times New Roman"/>
          <w:sz w:val="28"/>
          <w:szCs w:val="28"/>
        </w:rPr>
        <w:t xml:space="preserve">    </w:t>
      </w:r>
      <w:r w:rsidR="00006371">
        <w:rPr>
          <w:rFonts w:ascii="Times New Roman" w:hAnsi="Times New Roman" w:cs="Times New Roman"/>
          <w:sz w:val="28"/>
          <w:szCs w:val="28"/>
        </w:rPr>
        <w:t xml:space="preserve">    </w:t>
      </w:r>
      <w:r w:rsidR="005E2611">
        <w:rPr>
          <w:rFonts w:ascii="Times New Roman" w:hAnsi="Times New Roman" w:cs="Times New Roman"/>
          <w:sz w:val="28"/>
          <w:szCs w:val="28"/>
        </w:rPr>
        <w:t>_____________</w:t>
      </w:r>
      <w:r w:rsidR="007B7836">
        <w:rPr>
          <w:rFonts w:ascii="Times New Roman" w:hAnsi="Times New Roman" w:cs="Times New Roman"/>
          <w:sz w:val="28"/>
          <w:szCs w:val="28"/>
        </w:rPr>
        <w:t xml:space="preserve">    </w:t>
      </w:r>
      <w:r w:rsidR="00006371">
        <w:rPr>
          <w:rFonts w:ascii="Times New Roman" w:hAnsi="Times New Roman" w:cs="Times New Roman"/>
          <w:sz w:val="28"/>
          <w:szCs w:val="28"/>
        </w:rPr>
        <w:tab/>
      </w:r>
      <w:r w:rsidR="00C3099C">
        <w:rPr>
          <w:rFonts w:ascii="Times New Roman" w:hAnsi="Times New Roman" w:cs="Times New Roman"/>
          <w:sz w:val="28"/>
          <w:szCs w:val="28"/>
        </w:rPr>
        <w:t>Наконечная Т.В.</w:t>
      </w:r>
      <w:r w:rsidR="002A703F" w:rsidRPr="00383F1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6756B9" w14:textId="77777777" w:rsidR="00382F28" w:rsidRDefault="00382F28" w:rsidP="002A703F">
      <w:pPr>
        <w:tabs>
          <w:tab w:val="left" w:pos="2520"/>
        </w:tabs>
        <w:autoSpaceDE w:val="0"/>
        <w:autoSpaceDN w:val="0"/>
        <w:adjustRightInd w:val="0"/>
        <w:rPr>
          <w:szCs w:val="28"/>
        </w:rPr>
      </w:pPr>
    </w:p>
    <w:p w14:paraId="1C76C942" w14:textId="3A799DA0" w:rsidR="00006371" w:rsidRDefault="00006371" w:rsidP="002A703F">
      <w:pPr>
        <w:tabs>
          <w:tab w:val="left" w:pos="25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«</w:t>
      </w:r>
      <w:r w:rsidR="00996072">
        <w:rPr>
          <w:szCs w:val="28"/>
        </w:rPr>
        <w:t>2</w:t>
      </w:r>
      <w:r w:rsidR="00694BA8">
        <w:rPr>
          <w:szCs w:val="28"/>
        </w:rPr>
        <w:t>9</w:t>
      </w:r>
      <w:r>
        <w:rPr>
          <w:szCs w:val="28"/>
        </w:rPr>
        <w:t xml:space="preserve">» </w:t>
      </w:r>
      <w:r w:rsidR="0046175E">
        <w:rPr>
          <w:szCs w:val="28"/>
        </w:rPr>
        <w:t xml:space="preserve">декабря </w:t>
      </w:r>
      <w:r>
        <w:rPr>
          <w:szCs w:val="28"/>
        </w:rPr>
        <w:t>202</w:t>
      </w:r>
      <w:r w:rsidR="00694BA8">
        <w:rPr>
          <w:szCs w:val="28"/>
        </w:rPr>
        <w:t>5</w:t>
      </w:r>
      <w:r w:rsidR="00356F52">
        <w:rPr>
          <w:szCs w:val="28"/>
        </w:rPr>
        <w:t xml:space="preserve"> </w:t>
      </w:r>
      <w:r>
        <w:rPr>
          <w:szCs w:val="28"/>
        </w:rPr>
        <w:t xml:space="preserve">г.       </w:t>
      </w:r>
    </w:p>
    <w:sectPr w:rsidR="00006371" w:rsidSect="000E1096">
      <w:footerReference w:type="default" r:id="rId8"/>
      <w:type w:val="continuous"/>
      <w:pgSz w:w="16834" w:h="11909" w:orient="landscape" w:code="9"/>
      <w:pgMar w:top="426" w:right="1134" w:bottom="426" w:left="1134" w:header="340" w:footer="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5F3EF" w14:textId="77777777" w:rsidR="007E02D0" w:rsidRDefault="007E02D0">
      <w:r>
        <w:separator/>
      </w:r>
    </w:p>
  </w:endnote>
  <w:endnote w:type="continuationSeparator" w:id="0">
    <w:p w14:paraId="48043703" w14:textId="77777777" w:rsidR="007E02D0" w:rsidRDefault="007E0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">
    <w:altName w:val="PragmaticaC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1441F" w14:textId="77777777" w:rsidR="009066E5" w:rsidRDefault="009066E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64B0A">
      <w:rPr>
        <w:noProof/>
      </w:rPr>
      <w:t>1</w:t>
    </w:r>
    <w:r>
      <w:fldChar w:fldCharType="end"/>
    </w:r>
  </w:p>
  <w:p w14:paraId="696F2529" w14:textId="77777777" w:rsidR="009066E5" w:rsidRDefault="009066E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B9BEA" w14:textId="77777777" w:rsidR="007E02D0" w:rsidRDefault="007E02D0">
      <w:r>
        <w:separator/>
      </w:r>
    </w:p>
  </w:footnote>
  <w:footnote w:type="continuationSeparator" w:id="0">
    <w:p w14:paraId="6B5768E8" w14:textId="77777777" w:rsidR="007E02D0" w:rsidRDefault="007E0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56F47"/>
    <w:multiLevelType w:val="hybridMultilevel"/>
    <w:tmpl w:val="5316C92C"/>
    <w:lvl w:ilvl="0" w:tplc="328CB22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20E5C"/>
    <w:multiLevelType w:val="hybridMultilevel"/>
    <w:tmpl w:val="F50C82A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02E18"/>
    <w:multiLevelType w:val="hybridMultilevel"/>
    <w:tmpl w:val="B6A2E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D37CE"/>
    <w:multiLevelType w:val="hybridMultilevel"/>
    <w:tmpl w:val="E09C66B2"/>
    <w:lvl w:ilvl="0" w:tplc="4DB0D524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429B"/>
    <w:multiLevelType w:val="hybridMultilevel"/>
    <w:tmpl w:val="DF902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E1879"/>
    <w:multiLevelType w:val="multilevel"/>
    <w:tmpl w:val="018E1E34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23FB0EAD"/>
    <w:multiLevelType w:val="multilevel"/>
    <w:tmpl w:val="F0C8EC8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7" w15:restartNumberingAfterBreak="0">
    <w:nsid w:val="25351FC5"/>
    <w:multiLevelType w:val="hybridMultilevel"/>
    <w:tmpl w:val="06543324"/>
    <w:lvl w:ilvl="0" w:tplc="0DAA72E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36FFD"/>
    <w:multiLevelType w:val="hybridMultilevel"/>
    <w:tmpl w:val="EB862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C22AA6"/>
    <w:multiLevelType w:val="hybridMultilevel"/>
    <w:tmpl w:val="9634C822"/>
    <w:lvl w:ilvl="0" w:tplc="10747E1E">
      <w:start w:val="1"/>
      <w:numFmt w:val="bullet"/>
      <w:lvlText w:val=""/>
      <w:lvlJc w:val="left"/>
      <w:pPr>
        <w:ind w:left="7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0" w15:restartNumberingAfterBreak="0">
    <w:nsid w:val="290E462F"/>
    <w:multiLevelType w:val="hybridMultilevel"/>
    <w:tmpl w:val="E78C6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454E6D"/>
    <w:multiLevelType w:val="hybridMultilevel"/>
    <w:tmpl w:val="F48AF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E7063"/>
    <w:multiLevelType w:val="hybridMultilevel"/>
    <w:tmpl w:val="A156D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9E2DED"/>
    <w:multiLevelType w:val="hybridMultilevel"/>
    <w:tmpl w:val="DEA27B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0626F6B"/>
    <w:multiLevelType w:val="multilevel"/>
    <w:tmpl w:val="5678AA5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5" w15:restartNumberingAfterBreak="0">
    <w:nsid w:val="320F381A"/>
    <w:multiLevelType w:val="multilevel"/>
    <w:tmpl w:val="6F8815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67618A3"/>
    <w:multiLevelType w:val="hybridMultilevel"/>
    <w:tmpl w:val="04AE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6233AC"/>
    <w:multiLevelType w:val="hybridMultilevel"/>
    <w:tmpl w:val="036A3B2C"/>
    <w:lvl w:ilvl="0" w:tplc="9684CB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A31B1"/>
    <w:multiLevelType w:val="multilevel"/>
    <w:tmpl w:val="FE2EB11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9" w15:restartNumberingAfterBreak="0">
    <w:nsid w:val="3D6B7FBE"/>
    <w:multiLevelType w:val="multilevel"/>
    <w:tmpl w:val="06ECF6E8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 w15:restartNumberingAfterBreak="0">
    <w:nsid w:val="3E8375B8"/>
    <w:multiLevelType w:val="multilevel"/>
    <w:tmpl w:val="A45A9FD6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1" w15:restartNumberingAfterBreak="0">
    <w:nsid w:val="3FCD68D5"/>
    <w:multiLevelType w:val="multilevel"/>
    <w:tmpl w:val="03701C70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1A06745"/>
    <w:multiLevelType w:val="hybridMultilevel"/>
    <w:tmpl w:val="21FAC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C4873"/>
    <w:multiLevelType w:val="hybridMultilevel"/>
    <w:tmpl w:val="164264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BC511C1"/>
    <w:multiLevelType w:val="hybridMultilevel"/>
    <w:tmpl w:val="60B2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D56962"/>
    <w:multiLevelType w:val="hybridMultilevel"/>
    <w:tmpl w:val="2B86FA10"/>
    <w:lvl w:ilvl="0" w:tplc="07BC39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9307D"/>
    <w:multiLevelType w:val="hybridMultilevel"/>
    <w:tmpl w:val="72AE1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174D6C"/>
    <w:multiLevelType w:val="multilevel"/>
    <w:tmpl w:val="618E213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28" w15:restartNumberingAfterBreak="0">
    <w:nsid w:val="54EE7B87"/>
    <w:multiLevelType w:val="multilevel"/>
    <w:tmpl w:val="6AD003E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599D2D31"/>
    <w:multiLevelType w:val="multilevel"/>
    <w:tmpl w:val="F0C8EC8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 w15:restartNumberingAfterBreak="0">
    <w:nsid w:val="5B2260CA"/>
    <w:multiLevelType w:val="hybridMultilevel"/>
    <w:tmpl w:val="CFD4934C"/>
    <w:lvl w:ilvl="0" w:tplc="10747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3410C2"/>
    <w:multiLevelType w:val="hybridMultilevel"/>
    <w:tmpl w:val="62049E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64B4C"/>
    <w:multiLevelType w:val="multilevel"/>
    <w:tmpl w:val="1312E80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33" w15:restartNumberingAfterBreak="0">
    <w:nsid w:val="5CE50704"/>
    <w:multiLevelType w:val="hybridMultilevel"/>
    <w:tmpl w:val="C2420006"/>
    <w:lvl w:ilvl="0" w:tplc="0DAA72E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953E21"/>
    <w:multiLevelType w:val="multilevel"/>
    <w:tmpl w:val="C81456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2" w:hanging="4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5" w15:restartNumberingAfterBreak="0">
    <w:nsid w:val="61CB7CEC"/>
    <w:multiLevelType w:val="hybridMultilevel"/>
    <w:tmpl w:val="FEB86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3E2257"/>
    <w:multiLevelType w:val="multilevel"/>
    <w:tmpl w:val="2C76EF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7" w15:restartNumberingAfterBreak="0">
    <w:nsid w:val="6AC267A4"/>
    <w:multiLevelType w:val="hybridMultilevel"/>
    <w:tmpl w:val="BA94630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7B23269"/>
    <w:multiLevelType w:val="multilevel"/>
    <w:tmpl w:val="B3AA00F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785B06C5"/>
    <w:multiLevelType w:val="hybridMultilevel"/>
    <w:tmpl w:val="5BE6F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6A31FB"/>
    <w:multiLevelType w:val="hybridMultilevel"/>
    <w:tmpl w:val="66FE88B6"/>
    <w:lvl w:ilvl="0" w:tplc="10747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EC1DBE"/>
    <w:multiLevelType w:val="hybridMultilevel"/>
    <w:tmpl w:val="79786AB4"/>
    <w:lvl w:ilvl="0" w:tplc="4418D8A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077576">
    <w:abstractNumId w:val="16"/>
  </w:num>
  <w:num w:numId="2" w16cid:durableId="299189660">
    <w:abstractNumId w:val="15"/>
  </w:num>
  <w:num w:numId="3" w16cid:durableId="747772550">
    <w:abstractNumId w:val="33"/>
  </w:num>
  <w:num w:numId="4" w16cid:durableId="1305161482">
    <w:abstractNumId w:val="32"/>
  </w:num>
  <w:num w:numId="5" w16cid:durableId="1496920835">
    <w:abstractNumId w:val="20"/>
  </w:num>
  <w:num w:numId="6" w16cid:durableId="845752082">
    <w:abstractNumId w:val="3"/>
  </w:num>
  <w:num w:numId="7" w16cid:durableId="133715629">
    <w:abstractNumId w:val="30"/>
  </w:num>
  <w:num w:numId="8" w16cid:durableId="1945183018">
    <w:abstractNumId w:val="40"/>
  </w:num>
  <w:num w:numId="9" w16cid:durableId="865604953">
    <w:abstractNumId w:val="31"/>
  </w:num>
  <w:num w:numId="10" w16cid:durableId="518473469">
    <w:abstractNumId w:val="9"/>
  </w:num>
  <w:num w:numId="11" w16cid:durableId="583952274">
    <w:abstractNumId w:val="5"/>
  </w:num>
  <w:num w:numId="12" w16cid:durableId="699627402">
    <w:abstractNumId w:val="29"/>
  </w:num>
  <w:num w:numId="13" w16cid:durableId="746073815">
    <w:abstractNumId w:val="19"/>
  </w:num>
  <w:num w:numId="14" w16cid:durableId="575021663">
    <w:abstractNumId w:val="13"/>
  </w:num>
  <w:num w:numId="15" w16cid:durableId="1432120764">
    <w:abstractNumId w:val="23"/>
  </w:num>
  <w:num w:numId="16" w16cid:durableId="212499391">
    <w:abstractNumId w:val="37"/>
  </w:num>
  <w:num w:numId="17" w16cid:durableId="798763104">
    <w:abstractNumId w:val="7"/>
  </w:num>
  <w:num w:numId="18" w16cid:durableId="938835206">
    <w:abstractNumId w:val="17"/>
  </w:num>
  <w:num w:numId="19" w16cid:durableId="298656131">
    <w:abstractNumId w:val="6"/>
  </w:num>
  <w:num w:numId="20" w16cid:durableId="1398866413">
    <w:abstractNumId w:val="22"/>
  </w:num>
  <w:num w:numId="21" w16cid:durableId="61875765">
    <w:abstractNumId w:val="41"/>
  </w:num>
  <w:num w:numId="22" w16cid:durableId="2098793333">
    <w:abstractNumId w:val="24"/>
  </w:num>
  <w:num w:numId="23" w16cid:durableId="778793088">
    <w:abstractNumId w:val="39"/>
  </w:num>
  <w:num w:numId="24" w16cid:durableId="1017464334">
    <w:abstractNumId w:val="11"/>
  </w:num>
  <w:num w:numId="25" w16cid:durableId="1216310644">
    <w:abstractNumId w:val="4"/>
  </w:num>
  <w:num w:numId="26" w16cid:durableId="1448354122">
    <w:abstractNumId w:val="8"/>
  </w:num>
  <w:num w:numId="27" w16cid:durableId="1356424524">
    <w:abstractNumId w:val="0"/>
  </w:num>
  <w:num w:numId="28" w16cid:durableId="1599679560">
    <w:abstractNumId w:val="34"/>
  </w:num>
  <w:num w:numId="29" w16cid:durableId="141123591">
    <w:abstractNumId w:val="35"/>
  </w:num>
  <w:num w:numId="30" w16cid:durableId="1203135801">
    <w:abstractNumId w:val="10"/>
  </w:num>
  <w:num w:numId="31" w16cid:durableId="2056391679">
    <w:abstractNumId w:val="26"/>
  </w:num>
  <w:num w:numId="32" w16cid:durableId="2014915658">
    <w:abstractNumId w:val="27"/>
  </w:num>
  <w:num w:numId="33" w16cid:durableId="1529682834">
    <w:abstractNumId w:val="21"/>
  </w:num>
  <w:num w:numId="34" w16cid:durableId="1473912723">
    <w:abstractNumId w:val="18"/>
  </w:num>
  <w:num w:numId="35" w16cid:durableId="347409767">
    <w:abstractNumId w:val="2"/>
  </w:num>
  <w:num w:numId="36" w16cid:durableId="1512064437">
    <w:abstractNumId w:val="14"/>
  </w:num>
  <w:num w:numId="37" w16cid:durableId="1634680100">
    <w:abstractNumId w:val="12"/>
  </w:num>
  <w:num w:numId="38" w16cid:durableId="1509171327">
    <w:abstractNumId w:val="36"/>
  </w:num>
  <w:num w:numId="39" w16cid:durableId="1909995960">
    <w:abstractNumId w:val="28"/>
  </w:num>
  <w:num w:numId="40" w16cid:durableId="168913417">
    <w:abstractNumId w:val="1"/>
  </w:num>
  <w:num w:numId="41" w16cid:durableId="710034465">
    <w:abstractNumId w:val="38"/>
  </w:num>
  <w:num w:numId="42" w16cid:durableId="1796095165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8F8"/>
    <w:rsid w:val="00002C65"/>
    <w:rsid w:val="00002D59"/>
    <w:rsid w:val="00006371"/>
    <w:rsid w:val="00010D41"/>
    <w:rsid w:val="00010F9D"/>
    <w:rsid w:val="00011292"/>
    <w:rsid w:val="00013459"/>
    <w:rsid w:val="00014FCA"/>
    <w:rsid w:val="0001548F"/>
    <w:rsid w:val="00022EFE"/>
    <w:rsid w:val="00025731"/>
    <w:rsid w:val="00027C5B"/>
    <w:rsid w:val="00031027"/>
    <w:rsid w:val="0003281E"/>
    <w:rsid w:val="00034F59"/>
    <w:rsid w:val="00035C9C"/>
    <w:rsid w:val="00037A14"/>
    <w:rsid w:val="000409F8"/>
    <w:rsid w:val="00046ED8"/>
    <w:rsid w:val="00050C36"/>
    <w:rsid w:val="00051897"/>
    <w:rsid w:val="00051E76"/>
    <w:rsid w:val="00052A41"/>
    <w:rsid w:val="00053637"/>
    <w:rsid w:val="00054626"/>
    <w:rsid w:val="00054D67"/>
    <w:rsid w:val="00055151"/>
    <w:rsid w:val="000566B1"/>
    <w:rsid w:val="00057A5A"/>
    <w:rsid w:val="00057E1E"/>
    <w:rsid w:val="0006025C"/>
    <w:rsid w:val="000614A0"/>
    <w:rsid w:val="0006192B"/>
    <w:rsid w:val="00061B9E"/>
    <w:rsid w:val="00063AB8"/>
    <w:rsid w:val="000642AB"/>
    <w:rsid w:val="00071C7A"/>
    <w:rsid w:val="000748FD"/>
    <w:rsid w:val="0007790F"/>
    <w:rsid w:val="00081015"/>
    <w:rsid w:val="00082D07"/>
    <w:rsid w:val="00083546"/>
    <w:rsid w:val="000835A5"/>
    <w:rsid w:val="000840A5"/>
    <w:rsid w:val="00085E7B"/>
    <w:rsid w:val="00085EA2"/>
    <w:rsid w:val="000909A5"/>
    <w:rsid w:val="00092267"/>
    <w:rsid w:val="00093013"/>
    <w:rsid w:val="0009529B"/>
    <w:rsid w:val="00097691"/>
    <w:rsid w:val="00097944"/>
    <w:rsid w:val="00097AC0"/>
    <w:rsid w:val="000A043F"/>
    <w:rsid w:val="000A08EE"/>
    <w:rsid w:val="000A0C71"/>
    <w:rsid w:val="000A1F1A"/>
    <w:rsid w:val="000A2552"/>
    <w:rsid w:val="000A2D40"/>
    <w:rsid w:val="000A3D05"/>
    <w:rsid w:val="000A4D6F"/>
    <w:rsid w:val="000A5B67"/>
    <w:rsid w:val="000A6196"/>
    <w:rsid w:val="000A6B6A"/>
    <w:rsid w:val="000A7D64"/>
    <w:rsid w:val="000B2DEF"/>
    <w:rsid w:val="000B6EDA"/>
    <w:rsid w:val="000C14A5"/>
    <w:rsid w:val="000C16B4"/>
    <w:rsid w:val="000C2875"/>
    <w:rsid w:val="000C3F13"/>
    <w:rsid w:val="000C597C"/>
    <w:rsid w:val="000D07E0"/>
    <w:rsid w:val="000D1018"/>
    <w:rsid w:val="000D23D9"/>
    <w:rsid w:val="000D4873"/>
    <w:rsid w:val="000D5379"/>
    <w:rsid w:val="000D610D"/>
    <w:rsid w:val="000E0AE8"/>
    <w:rsid w:val="000E108B"/>
    <w:rsid w:val="000E1096"/>
    <w:rsid w:val="000E20B0"/>
    <w:rsid w:val="000E227D"/>
    <w:rsid w:val="000E24D4"/>
    <w:rsid w:val="000E2B82"/>
    <w:rsid w:val="000E3290"/>
    <w:rsid w:val="000E3542"/>
    <w:rsid w:val="000E3DC7"/>
    <w:rsid w:val="000E4C2F"/>
    <w:rsid w:val="000E5E0D"/>
    <w:rsid w:val="000F15C8"/>
    <w:rsid w:val="000F19A5"/>
    <w:rsid w:val="000F2B8A"/>
    <w:rsid w:val="000F489D"/>
    <w:rsid w:val="000F497D"/>
    <w:rsid w:val="000F63F2"/>
    <w:rsid w:val="000F6BFB"/>
    <w:rsid w:val="000F764A"/>
    <w:rsid w:val="000F7B38"/>
    <w:rsid w:val="00105062"/>
    <w:rsid w:val="001107C9"/>
    <w:rsid w:val="00111D6B"/>
    <w:rsid w:val="00115137"/>
    <w:rsid w:val="0011596E"/>
    <w:rsid w:val="00117CC6"/>
    <w:rsid w:val="00120290"/>
    <w:rsid w:val="00120EE2"/>
    <w:rsid w:val="00123B60"/>
    <w:rsid w:val="0012741A"/>
    <w:rsid w:val="00130424"/>
    <w:rsid w:val="0013056E"/>
    <w:rsid w:val="00130A1E"/>
    <w:rsid w:val="00131C7B"/>
    <w:rsid w:val="00133447"/>
    <w:rsid w:val="00135F33"/>
    <w:rsid w:val="00137BC3"/>
    <w:rsid w:val="00140657"/>
    <w:rsid w:val="00140FA2"/>
    <w:rsid w:val="001415B8"/>
    <w:rsid w:val="00141EC6"/>
    <w:rsid w:val="00147250"/>
    <w:rsid w:val="001479F0"/>
    <w:rsid w:val="001511F0"/>
    <w:rsid w:val="00151EE4"/>
    <w:rsid w:val="00152E35"/>
    <w:rsid w:val="001538BB"/>
    <w:rsid w:val="00153A0B"/>
    <w:rsid w:val="00153CB8"/>
    <w:rsid w:val="001547B5"/>
    <w:rsid w:val="00156762"/>
    <w:rsid w:val="00160A7A"/>
    <w:rsid w:val="0016168C"/>
    <w:rsid w:val="00163A8B"/>
    <w:rsid w:val="0016403D"/>
    <w:rsid w:val="00164E1B"/>
    <w:rsid w:val="0016504F"/>
    <w:rsid w:val="001654D2"/>
    <w:rsid w:val="001657A7"/>
    <w:rsid w:val="00166399"/>
    <w:rsid w:val="00170584"/>
    <w:rsid w:val="0017136A"/>
    <w:rsid w:val="00172D92"/>
    <w:rsid w:val="001739EA"/>
    <w:rsid w:val="00173CD8"/>
    <w:rsid w:val="0017480D"/>
    <w:rsid w:val="001753F9"/>
    <w:rsid w:val="00176E77"/>
    <w:rsid w:val="0017758E"/>
    <w:rsid w:val="0018277A"/>
    <w:rsid w:val="00183665"/>
    <w:rsid w:val="001837B5"/>
    <w:rsid w:val="00183AD7"/>
    <w:rsid w:val="00184ABA"/>
    <w:rsid w:val="00184E16"/>
    <w:rsid w:val="00185DCC"/>
    <w:rsid w:val="0019076E"/>
    <w:rsid w:val="0019166B"/>
    <w:rsid w:val="001923BE"/>
    <w:rsid w:val="00192BF0"/>
    <w:rsid w:val="00194898"/>
    <w:rsid w:val="00197DCA"/>
    <w:rsid w:val="001A20BE"/>
    <w:rsid w:val="001A27EF"/>
    <w:rsid w:val="001A5F81"/>
    <w:rsid w:val="001A68C6"/>
    <w:rsid w:val="001B0C4F"/>
    <w:rsid w:val="001B1344"/>
    <w:rsid w:val="001B2A6B"/>
    <w:rsid w:val="001B3752"/>
    <w:rsid w:val="001B5342"/>
    <w:rsid w:val="001C00E5"/>
    <w:rsid w:val="001C3C2F"/>
    <w:rsid w:val="001C3DF8"/>
    <w:rsid w:val="001C48EA"/>
    <w:rsid w:val="001C52B2"/>
    <w:rsid w:val="001C5DE3"/>
    <w:rsid w:val="001C68EE"/>
    <w:rsid w:val="001C6E09"/>
    <w:rsid w:val="001D0ADC"/>
    <w:rsid w:val="001D14D0"/>
    <w:rsid w:val="001D1627"/>
    <w:rsid w:val="001D1FD4"/>
    <w:rsid w:val="001D26CF"/>
    <w:rsid w:val="001E22F0"/>
    <w:rsid w:val="001E29C7"/>
    <w:rsid w:val="001E3953"/>
    <w:rsid w:val="001E6986"/>
    <w:rsid w:val="001E742C"/>
    <w:rsid w:val="001F0930"/>
    <w:rsid w:val="001F158F"/>
    <w:rsid w:val="001F33F3"/>
    <w:rsid w:val="001F5439"/>
    <w:rsid w:val="001F580F"/>
    <w:rsid w:val="001F73CB"/>
    <w:rsid w:val="002032A6"/>
    <w:rsid w:val="0020368D"/>
    <w:rsid w:val="002037A7"/>
    <w:rsid w:val="002037EC"/>
    <w:rsid w:val="002058AB"/>
    <w:rsid w:val="00205AFF"/>
    <w:rsid w:val="00205D72"/>
    <w:rsid w:val="00206A88"/>
    <w:rsid w:val="00206E47"/>
    <w:rsid w:val="00207883"/>
    <w:rsid w:val="00207D2A"/>
    <w:rsid w:val="002131B2"/>
    <w:rsid w:val="00214DFE"/>
    <w:rsid w:val="0021552B"/>
    <w:rsid w:val="00215D43"/>
    <w:rsid w:val="002165EE"/>
    <w:rsid w:val="00217397"/>
    <w:rsid w:val="00220A63"/>
    <w:rsid w:val="00221547"/>
    <w:rsid w:val="002221C1"/>
    <w:rsid w:val="00227C07"/>
    <w:rsid w:val="00231C79"/>
    <w:rsid w:val="00234DE1"/>
    <w:rsid w:val="0024117B"/>
    <w:rsid w:val="00241813"/>
    <w:rsid w:val="00241E85"/>
    <w:rsid w:val="00241F6A"/>
    <w:rsid w:val="00242823"/>
    <w:rsid w:val="00242C68"/>
    <w:rsid w:val="002436D8"/>
    <w:rsid w:val="00243BE2"/>
    <w:rsid w:val="00246EE8"/>
    <w:rsid w:val="00246EF9"/>
    <w:rsid w:val="00247014"/>
    <w:rsid w:val="0025155F"/>
    <w:rsid w:val="00253869"/>
    <w:rsid w:val="002545DD"/>
    <w:rsid w:val="0026173C"/>
    <w:rsid w:val="00263331"/>
    <w:rsid w:val="00263CE7"/>
    <w:rsid w:val="00266FF2"/>
    <w:rsid w:val="0027104E"/>
    <w:rsid w:val="00273A45"/>
    <w:rsid w:val="00273EBB"/>
    <w:rsid w:val="002769DA"/>
    <w:rsid w:val="00280A51"/>
    <w:rsid w:val="00282427"/>
    <w:rsid w:val="002825A8"/>
    <w:rsid w:val="00285BB9"/>
    <w:rsid w:val="00286D89"/>
    <w:rsid w:val="0028795A"/>
    <w:rsid w:val="00291344"/>
    <w:rsid w:val="00294807"/>
    <w:rsid w:val="0029677D"/>
    <w:rsid w:val="002A13DD"/>
    <w:rsid w:val="002A30E4"/>
    <w:rsid w:val="002A6C63"/>
    <w:rsid w:val="002A703F"/>
    <w:rsid w:val="002A7F61"/>
    <w:rsid w:val="002B1A0E"/>
    <w:rsid w:val="002B1F65"/>
    <w:rsid w:val="002B398D"/>
    <w:rsid w:val="002B4D6C"/>
    <w:rsid w:val="002B541D"/>
    <w:rsid w:val="002C40DB"/>
    <w:rsid w:val="002C4A7A"/>
    <w:rsid w:val="002C50AA"/>
    <w:rsid w:val="002C70B7"/>
    <w:rsid w:val="002C7225"/>
    <w:rsid w:val="002D1385"/>
    <w:rsid w:val="002D32CD"/>
    <w:rsid w:val="002D4BA8"/>
    <w:rsid w:val="002D4DA8"/>
    <w:rsid w:val="002D4E80"/>
    <w:rsid w:val="002E2F91"/>
    <w:rsid w:val="002E4500"/>
    <w:rsid w:val="002E4FFB"/>
    <w:rsid w:val="002E5940"/>
    <w:rsid w:val="002E5DC2"/>
    <w:rsid w:val="002E6560"/>
    <w:rsid w:val="002E68C0"/>
    <w:rsid w:val="002F3B3F"/>
    <w:rsid w:val="002F5D60"/>
    <w:rsid w:val="002F5F77"/>
    <w:rsid w:val="002F6505"/>
    <w:rsid w:val="002F7800"/>
    <w:rsid w:val="00300B72"/>
    <w:rsid w:val="00301B34"/>
    <w:rsid w:val="00302420"/>
    <w:rsid w:val="00302C27"/>
    <w:rsid w:val="0030308C"/>
    <w:rsid w:val="00303ED5"/>
    <w:rsid w:val="00304CDC"/>
    <w:rsid w:val="00304F0F"/>
    <w:rsid w:val="003101C5"/>
    <w:rsid w:val="00311BDA"/>
    <w:rsid w:val="00312DF3"/>
    <w:rsid w:val="0031317F"/>
    <w:rsid w:val="003141D2"/>
    <w:rsid w:val="00315156"/>
    <w:rsid w:val="00315F3C"/>
    <w:rsid w:val="00317149"/>
    <w:rsid w:val="00323B40"/>
    <w:rsid w:val="00323BF0"/>
    <w:rsid w:val="00323EE5"/>
    <w:rsid w:val="00324CCA"/>
    <w:rsid w:val="0032560D"/>
    <w:rsid w:val="00326208"/>
    <w:rsid w:val="00330364"/>
    <w:rsid w:val="00330914"/>
    <w:rsid w:val="0033370B"/>
    <w:rsid w:val="00333B39"/>
    <w:rsid w:val="003341CE"/>
    <w:rsid w:val="003350D6"/>
    <w:rsid w:val="00336088"/>
    <w:rsid w:val="0033633C"/>
    <w:rsid w:val="00337CA7"/>
    <w:rsid w:val="00340033"/>
    <w:rsid w:val="00342B01"/>
    <w:rsid w:val="00344483"/>
    <w:rsid w:val="003464A3"/>
    <w:rsid w:val="003467C5"/>
    <w:rsid w:val="003501D8"/>
    <w:rsid w:val="00350E08"/>
    <w:rsid w:val="00351BCC"/>
    <w:rsid w:val="00352934"/>
    <w:rsid w:val="003543B5"/>
    <w:rsid w:val="0035482F"/>
    <w:rsid w:val="00354A84"/>
    <w:rsid w:val="00356F52"/>
    <w:rsid w:val="003605C8"/>
    <w:rsid w:val="00360B6D"/>
    <w:rsid w:val="00363C3E"/>
    <w:rsid w:val="0036584B"/>
    <w:rsid w:val="0037214D"/>
    <w:rsid w:val="0037280F"/>
    <w:rsid w:val="003736C9"/>
    <w:rsid w:val="00374A31"/>
    <w:rsid w:val="0037504E"/>
    <w:rsid w:val="003750DD"/>
    <w:rsid w:val="003766CD"/>
    <w:rsid w:val="003808B9"/>
    <w:rsid w:val="00381BDA"/>
    <w:rsid w:val="00382F28"/>
    <w:rsid w:val="00383CCB"/>
    <w:rsid w:val="00383F1D"/>
    <w:rsid w:val="00384715"/>
    <w:rsid w:val="003859C6"/>
    <w:rsid w:val="00387520"/>
    <w:rsid w:val="00392925"/>
    <w:rsid w:val="0039443F"/>
    <w:rsid w:val="00394D1B"/>
    <w:rsid w:val="00394D4D"/>
    <w:rsid w:val="00396C4C"/>
    <w:rsid w:val="00397DB5"/>
    <w:rsid w:val="003A2FA2"/>
    <w:rsid w:val="003A38D4"/>
    <w:rsid w:val="003A4466"/>
    <w:rsid w:val="003A6328"/>
    <w:rsid w:val="003A6709"/>
    <w:rsid w:val="003A68F8"/>
    <w:rsid w:val="003A71D3"/>
    <w:rsid w:val="003B0CF4"/>
    <w:rsid w:val="003B25C9"/>
    <w:rsid w:val="003C06DC"/>
    <w:rsid w:val="003C1C59"/>
    <w:rsid w:val="003C4F87"/>
    <w:rsid w:val="003C55BE"/>
    <w:rsid w:val="003C6BEA"/>
    <w:rsid w:val="003C6E03"/>
    <w:rsid w:val="003D17AC"/>
    <w:rsid w:val="003D2140"/>
    <w:rsid w:val="003D32C4"/>
    <w:rsid w:val="003D410A"/>
    <w:rsid w:val="003D419F"/>
    <w:rsid w:val="003D6A0C"/>
    <w:rsid w:val="003E0A4A"/>
    <w:rsid w:val="003E27B7"/>
    <w:rsid w:val="003E329C"/>
    <w:rsid w:val="003E3C56"/>
    <w:rsid w:val="003E4981"/>
    <w:rsid w:val="003E7ED9"/>
    <w:rsid w:val="003F0583"/>
    <w:rsid w:val="003F097C"/>
    <w:rsid w:val="003F3366"/>
    <w:rsid w:val="003F3E69"/>
    <w:rsid w:val="003F4043"/>
    <w:rsid w:val="003F43A6"/>
    <w:rsid w:val="003F5CD9"/>
    <w:rsid w:val="003F5D2B"/>
    <w:rsid w:val="003F66AC"/>
    <w:rsid w:val="003F68F7"/>
    <w:rsid w:val="003F7A4A"/>
    <w:rsid w:val="00400352"/>
    <w:rsid w:val="00400D00"/>
    <w:rsid w:val="00401046"/>
    <w:rsid w:val="0040296D"/>
    <w:rsid w:val="0040373D"/>
    <w:rsid w:val="004040FA"/>
    <w:rsid w:val="004044FC"/>
    <w:rsid w:val="00404AE9"/>
    <w:rsid w:val="00405657"/>
    <w:rsid w:val="00405734"/>
    <w:rsid w:val="00407402"/>
    <w:rsid w:val="00414B83"/>
    <w:rsid w:val="004152BB"/>
    <w:rsid w:val="004154AE"/>
    <w:rsid w:val="004156A1"/>
    <w:rsid w:val="0041579E"/>
    <w:rsid w:val="00420D99"/>
    <w:rsid w:val="00421E68"/>
    <w:rsid w:val="0042479F"/>
    <w:rsid w:val="00425D4E"/>
    <w:rsid w:val="00430AE0"/>
    <w:rsid w:val="00430F44"/>
    <w:rsid w:val="0043690D"/>
    <w:rsid w:val="00436B59"/>
    <w:rsid w:val="00436ED7"/>
    <w:rsid w:val="00440D2B"/>
    <w:rsid w:val="00441B3D"/>
    <w:rsid w:val="004436A0"/>
    <w:rsid w:val="00444C7E"/>
    <w:rsid w:val="0044618D"/>
    <w:rsid w:val="004505A6"/>
    <w:rsid w:val="00450B5F"/>
    <w:rsid w:val="0045267B"/>
    <w:rsid w:val="004533B9"/>
    <w:rsid w:val="00453765"/>
    <w:rsid w:val="0045447B"/>
    <w:rsid w:val="00454A05"/>
    <w:rsid w:val="00454A38"/>
    <w:rsid w:val="00454ECC"/>
    <w:rsid w:val="00457670"/>
    <w:rsid w:val="00460F3F"/>
    <w:rsid w:val="0046175E"/>
    <w:rsid w:val="00461BD2"/>
    <w:rsid w:val="00464575"/>
    <w:rsid w:val="00464A07"/>
    <w:rsid w:val="00464B0F"/>
    <w:rsid w:val="004650CD"/>
    <w:rsid w:val="0046522E"/>
    <w:rsid w:val="0046590D"/>
    <w:rsid w:val="004667E8"/>
    <w:rsid w:val="00466BCC"/>
    <w:rsid w:val="00466ED5"/>
    <w:rsid w:val="00471841"/>
    <w:rsid w:val="004721D6"/>
    <w:rsid w:val="004725A8"/>
    <w:rsid w:val="004738CD"/>
    <w:rsid w:val="004740A5"/>
    <w:rsid w:val="004745E9"/>
    <w:rsid w:val="00474D82"/>
    <w:rsid w:val="00475270"/>
    <w:rsid w:val="00475444"/>
    <w:rsid w:val="0047621B"/>
    <w:rsid w:val="004805F7"/>
    <w:rsid w:val="00480E72"/>
    <w:rsid w:val="004813A0"/>
    <w:rsid w:val="004815E0"/>
    <w:rsid w:val="0048203C"/>
    <w:rsid w:val="0048230A"/>
    <w:rsid w:val="00482507"/>
    <w:rsid w:val="004849B1"/>
    <w:rsid w:val="00487194"/>
    <w:rsid w:val="00487511"/>
    <w:rsid w:val="00490D9F"/>
    <w:rsid w:val="004915A9"/>
    <w:rsid w:val="00495FF6"/>
    <w:rsid w:val="004966D8"/>
    <w:rsid w:val="00497118"/>
    <w:rsid w:val="004974D4"/>
    <w:rsid w:val="00497BA4"/>
    <w:rsid w:val="004A03AC"/>
    <w:rsid w:val="004A0694"/>
    <w:rsid w:val="004A0B48"/>
    <w:rsid w:val="004A2758"/>
    <w:rsid w:val="004A2C33"/>
    <w:rsid w:val="004A3BD7"/>
    <w:rsid w:val="004A40DA"/>
    <w:rsid w:val="004A4F64"/>
    <w:rsid w:val="004A5DDA"/>
    <w:rsid w:val="004B0371"/>
    <w:rsid w:val="004B1803"/>
    <w:rsid w:val="004B31B3"/>
    <w:rsid w:val="004B3553"/>
    <w:rsid w:val="004B38F0"/>
    <w:rsid w:val="004B3DC1"/>
    <w:rsid w:val="004B56C5"/>
    <w:rsid w:val="004B7266"/>
    <w:rsid w:val="004B75EC"/>
    <w:rsid w:val="004C03B3"/>
    <w:rsid w:val="004C065A"/>
    <w:rsid w:val="004C1664"/>
    <w:rsid w:val="004C390F"/>
    <w:rsid w:val="004C3E6D"/>
    <w:rsid w:val="004C4CB5"/>
    <w:rsid w:val="004C5595"/>
    <w:rsid w:val="004C758A"/>
    <w:rsid w:val="004D01CE"/>
    <w:rsid w:val="004D323B"/>
    <w:rsid w:val="004D449E"/>
    <w:rsid w:val="004D4875"/>
    <w:rsid w:val="004D61F8"/>
    <w:rsid w:val="004E0BA3"/>
    <w:rsid w:val="004E109C"/>
    <w:rsid w:val="004E2F47"/>
    <w:rsid w:val="004E48E8"/>
    <w:rsid w:val="004E499E"/>
    <w:rsid w:val="004E58DF"/>
    <w:rsid w:val="004E5FE3"/>
    <w:rsid w:val="004E652F"/>
    <w:rsid w:val="004E6D9D"/>
    <w:rsid w:val="004F0392"/>
    <w:rsid w:val="004F46C6"/>
    <w:rsid w:val="004F7322"/>
    <w:rsid w:val="004F74E3"/>
    <w:rsid w:val="004F7722"/>
    <w:rsid w:val="0050101B"/>
    <w:rsid w:val="005025F8"/>
    <w:rsid w:val="005026B4"/>
    <w:rsid w:val="005132B4"/>
    <w:rsid w:val="00513605"/>
    <w:rsid w:val="00513F25"/>
    <w:rsid w:val="005140C2"/>
    <w:rsid w:val="00517CBB"/>
    <w:rsid w:val="005214CC"/>
    <w:rsid w:val="005220F6"/>
    <w:rsid w:val="005225B3"/>
    <w:rsid w:val="005226BB"/>
    <w:rsid w:val="005236AB"/>
    <w:rsid w:val="00524F68"/>
    <w:rsid w:val="00532297"/>
    <w:rsid w:val="00532C61"/>
    <w:rsid w:val="00533369"/>
    <w:rsid w:val="00534D96"/>
    <w:rsid w:val="00536275"/>
    <w:rsid w:val="00536ACA"/>
    <w:rsid w:val="00536CA0"/>
    <w:rsid w:val="00537FBA"/>
    <w:rsid w:val="00540AC7"/>
    <w:rsid w:val="00541553"/>
    <w:rsid w:val="005418E6"/>
    <w:rsid w:val="00541D1F"/>
    <w:rsid w:val="00541ED2"/>
    <w:rsid w:val="00545235"/>
    <w:rsid w:val="00545C7D"/>
    <w:rsid w:val="0054650F"/>
    <w:rsid w:val="005471CC"/>
    <w:rsid w:val="00547F06"/>
    <w:rsid w:val="00550BA7"/>
    <w:rsid w:val="00560E73"/>
    <w:rsid w:val="00561596"/>
    <w:rsid w:val="00563AA7"/>
    <w:rsid w:val="005668F2"/>
    <w:rsid w:val="00567946"/>
    <w:rsid w:val="00567D46"/>
    <w:rsid w:val="00571408"/>
    <w:rsid w:val="00572042"/>
    <w:rsid w:val="005733AC"/>
    <w:rsid w:val="005735FB"/>
    <w:rsid w:val="005767F3"/>
    <w:rsid w:val="00576EC8"/>
    <w:rsid w:val="00576ED7"/>
    <w:rsid w:val="00577196"/>
    <w:rsid w:val="005779F5"/>
    <w:rsid w:val="0058016E"/>
    <w:rsid w:val="00580A7E"/>
    <w:rsid w:val="00582B11"/>
    <w:rsid w:val="00583A08"/>
    <w:rsid w:val="005851D1"/>
    <w:rsid w:val="00587D16"/>
    <w:rsid w:val="00590CD7"/>
    <w:rsid w:val="00592C68"/>
    <w:rsid w:val="00593660"/>
    <w:rsid w:val="00593948"/>
    <w:rsid w:val="00595C92"/>
    <w:rsid w:val="00596B8C"/>
    <w:rsid w:val="00596FA3"/>
    <w:rsid w:val="005A0A91"/>
    <w:rsid w:val="005A1424"/>
    <w:rsid w:val="005A328C"/>
    <w:rsid w:val="005A7CAA"/>
    <w:rsid w:val="005B136C"/>
    <w:rsid w:val="005B1E32"/>
    <w:rsid w:val="005B28B4"/>
    <w:rsid w:val="005B2900"/>
    <w:rsid w:val="005B2A02"/>
    <w:rsid w:val="005B4E22"/>
    <w:rsid w:val="005B4E36"/>
    <w:rsid w:val="005B5666"/>
    <w:rsid w:val="005B5749"/>
    <w:rsid w:val="005B5AEA"/>
    <w:rsid w:val="005B6B16"/>
    <w:rsid w:val="005B7B8E"/>
    <w:rsid w:val="005C21F4"/>
    <w:rsid w:val="005C2407"/>
    <w:rsid w:val="005C27F1"/>
    <w:rsid w:val="005C53C0"/>
    <w:rsid w:val="005C603B"/>
    <w:rsid w:val="005C6114"/>
    <w:rsid w:val="005C640A"/>
    <w:rsid w:val="005C67FE"/>
    <w:rsid w:val="005C6F4E"/>
    <w:rsid w:val="005C7C58"/>
    <w:rsid w:val="005D0506"/>
    <w:rsid w:val="005D152A"/>
    <w:rsid w:val="005D22DD"/>
    <w:rsid w:val="005D509F"/>
    <w:rsid w:val="005D5EDA"/>
    <w:rsid w:val="005D641A"/>
    <w:rsid w:val="005D6CDE"/>
    <w:rsid w:val="005E0803"/>
    <w:rsid w:val="005E0838"/>
    <w:rsid w:val="005E2113"/>
    <w:rsid w:val="005E2611"/>
    <w:rsid w:val="005E71BD"/>
    <w:rsid w:val="005E74E7"/>
    <w:rsid w:val="005E7BA4"/>
    <w:rsid w:val="005F1494"/>
    <w:rsid w:val="005F1540"/>
    <w:rsid w:val="005F296B"/>
    <w:rsid w:val="005F38AF"/>
    <w:rsid w:val="005F574F"/>
    <w:rsid w:val="005F5D9E"/>
    <w:rsid w:val="00602279"/>
    <w:rsid w:val="006024EC"/>
    <w:rsid w:val="00604870"/>
    <w:rsid w:val="00605C3B"/>
    <w:rsid w:val="00606904"/>
    <w:rsid w:val="00606B29"/>
    <w:rsid w:val="00607BEC"/>
    <w:rsid w:val="00607EC6"/>
    <w:rsid w:val="0061347A"/>
    <w:rsid w:val="00614934"/>
    <w:rsid w:val="00617F92"/>
    <w:rsid w:val="006201C7"/>
    <w:rsid w:val="00620A6F"/>
    <w:rsid w:val="006228EA"/>
    <w:rsid w:val="006231B3"/>
    <w:rsid w:val="006277D1"/>
    <w:rsid w:val="00627EB7"/>
    <w:rsid w:val="0063004E"/>
    <w:rsid w:val="00633A98"/>
    <w:rsid w:val="00634256"/>
    <w:rsid w:val="0063547A"/>
    <w:rsid w:val="006375F4"/>
    <w:rsid w:val="006414D5"/>
    <w:rsid w:val="00641761"/>
    <w:rsid w:val="00642357"/>
    <w:rsid w:val="006432B7"/>
    <w:rsid w:val="0064520E"/>
    <w:rsid w:val="0065063A"/>
    <w:rsid w:val="006513ED"/>
    <w:rsid w:val="00651ACC"/>
    <w:rsid w:val="00652ACF"/>
    <w:rsid w:val="006537B0"/>
    <w:rsid w:val="00655780"/>
    <w:rsid w:val="00656058"/>
    <w:rsid w:val="0065636B"/>
    <w:rsid w:val="00657F79"/>
    <w:rsid w:val="00663F33"/>
    <w:rsid w:val="00664F47"/>
    <w:rsid w:val="00665810"/>
    <w:rsid w:val="00667298"/>
    <w:rsid w:val="0067005F"/>
    <w:rsid w:val="00670180"/>
    <w:rsid w:val="0067234F"/>
    <w:rsid w:val="00672BEA"/>
    <w:rsid w:val="00673443"/>
    <w:rsid w:val="0067467A"/>
    <w:rsid w:val="00681030"/>
    <w:rsid w:val="00681490"/>
    <w:rsid w:val="0068207C"/>
    <w:rsid w:val="00682F27"/>
    <w:rsid w:val="0068356D"/>
    <w:rsid w:val="00685EF7"/>
    <w:rsid w:val="00686430"/>
    <w:rsid w:val="0069394A"/>
    <w:rsid w:val="0069417E"/>
    <w:rsid w:val="006941C3"/>
    <w:rsid w:val="00694BA8"/>
    <w:rsid w:val="006A07AC"/>
    <w:rsid w:val="006A147B"/>
    <w:rsid w:val="006A5791"/>
    <w:rsid w:val="006A579B"/>
    <w:rsid w:val="006A70DA"/>
    <w:rsid w:val="006B0CB8"/>
    <w:rsid w:val="006B0EE6"/>
    <w:rsid w:val="006B10E0"/>
    <w:rsid w:val="006B13C9"/>
    <w:rsid w:val="006B1B76"/>
    <w:rsid w:val="006B2410"/>
    <w:rsid w:val="006B2CEA"/>
    <w:rsid w:val="006B48F5"/>
    <w:rsid w:val="006B4BC6"/>
    <w:rsid w:val="006B6A00"/>
    <w:rsid w:val="006B6E46"/>
    <w:rsid w:val="006C17B0"/>
    <w:rsid w:val="006C3CC7"/>
    <w:rsid w:val="006C759D"/>
    <w:rsid w:val="006C7D20"/>
    <w:rsid w:val="006D076A"/>
    <w:rsid w:val="006D2EDF"/>
    <w:rsid w:val="006D6D04"/>
    <w:rsid w:val="006E0832"/>
    <w:rsid w:val="006E389B"/>
    <w:rsid w:val="006E3D3F"/>
    <w:rsid w:val="006E4D1D"/>
    <w:rsid w:val="006E69BC"/>
    <w:rsid w:val="006E7299"/>
    <w:rsid w:val="006E79A3"/>
    <w:rsid w:val="006F0317"/>
    <w:rsid w:val="006F0409"/>
    <w:rsid w:val="006F7FB7"/>
    <w:rsid w:val="007000DF"/>
    <w:rsid w:val="00700522"/>
    <w:rsid w:val="007008F8"/>
    <w:rsid w:val="0070317D"/>
    <w:rsid w:val="00704005"/>
    <w:rsid w:val="00704402"/>
    <w:rsid w:val="0070450C"/>
    <w:rsid w:val="00706263"/>
    <w:rsid w:val="00706E23"/>
    <w:rsid w:val="00710209"/>
    <w:rsid w:val="00711347"/>
    <w:rsid w:val="00711850"/>
    <w:rsid w:val="00720BEE"/>
    <w:rsid w:val="007211E9"/>
    <w:rsid w:val="00722FC2"/>
    <w:rsid w:val="00723858"/>
    <w:rsid w:val="007249D7"/>
    <w:rsid w:val="00724B83"/>
    <w:rsid w:val="0073024E"/>
    <w:rsid w:val="0073080A"/>
    <w:rsid w:val="007327C4"/>
    <w:rsid w:val="007333C7"/>
    <w:rsid w:val="00733D89"/>
    <w:rsid w:val="00735318"/>
    <w:rsid w:val="007373F4"/>
    <w:rsid w:val="00737E6F"/>
    <w:rsid w:val="007407D2"/>
    <w:rsid w:val="00742C68"/>
    <w:rsid w:val="00743282"/>
    <w:rsid w:val="00743DB1"/>
    <w:rsid w:val="00743EF8"/>
    <w:rsid w:val="00744B44"/>
    <w:rsid w:val="0074658C"/>
    <w:rsid w:val="0074768B"/>
    <w:rsid w:val="0075116C"/>
    <w:rsid w:val="00752552"/>
    <w:rsid w:val="00753D66"/>
    <w:rsid w:val="00753E5E"/>
    <w:rsid w:val="007542FF"/>
    <w:rsid w:val="007550C3"/>
    <w:rsid w:val="00755F4E"/>
    <w:rsid w:val="007562D0"/>
    <w:rsid w:val="0076064D"/>
    <w:rsid w:val="007626D0"/>
    <w:rsid w:val="00763EAE"/>
    <w:rsid w:val="007646DD"/>
    <w:rsid w:val="00765D21"/>
    <w:rsid w:val="00770C00"/>
    <w:rsid w:val="00771088"/>
    <w:rsid w:val="0077180C"/>
    <w:rsid w:val="0077300C"/>
    <w:rsid w:val="007738CC"/>
    <w:rsid w:val="00774B29"/>
    <w:rsid w:val="0077727B"/>
    <w:rsid w:val="00780A22"/>
    <w:rsid w:val="00781D6F"/>
    <w:rsid w:val="00782517"/>
    <w:rsid w:val="007830C9"/>
    <w:rsid w:val="00783B2E"/>
    <w:rsid w:val="007847E7"/>
    <w:rsid w:val="00785D39"/>
    <w:rsid w:val="00786D1C"/>
    <w:rsid w:val="00786D93"/>
    <w:rsid w:val="00787A81"/>
    <w:rsid w:val="007912C3"/>
    <w:rsid w:val="007958D0"/>
    <w:rsid w:val="00796424"/>
    <w:rsid w:val="007A122B"/>
    <w:rsid w:val="007A15AF"/>
    <w:rsid w:val="007A4FCB"/>
    <w:rsid w:val="007A54FA"/>
    <w:rsid w:val="007A66DC"/>
    <w:rsid w:val="007A7E1A"/>
    <w:rsid w:val="007B0411"/>
    <w:rsid w:val="007B2B20"/>
    <w:rsid w:val="007B2EB6"/>
    <w:rsid w:val="007B3F52"/>
    <w:rsid w:val="007B58FE"/>
    <w:rsid w:val="007B60A2"/>
    <w:rsid w:val="007B7836"/>
    <w:rsid w:val="007C0549"/>
    <w:rsid w:val="007C164C"/>
    <w:rsid w:val="007C1E7E"/>
    <w:rsid w:val="007C34F3"/>
    <w:rsid w:val="007C5A83"/>
    <w:rsid w:val="007C7A85"/>
    <w:rsid w:val="007D1713"/>
    <w:rsid w:val="007D2020"/>
    <w:rsid w:val="007D389E"/>
    <w:rsid w:val="007D7405"/>
    <w:rsid w:val="007E02D0"/>
    <w:rsid w:val="007E0F00"/>
    <w:rsid w:val="007E2820"/>
    <w:rsid w:val="007F3E95"/>
    <w:rsid w:val="007F3F1D"/>
    <w:rsid w:val="007F3F38"/>
    <w:rsid w:val="007F4047"/>
    <w:rsid w:val="007F5EFE"/>
    <w:rsid w:val="007F6642"/>
    <w:rsid w:val="007F7D2B"/>
    <w:rsid w:val="0080012C"/>
    <w:rsid w:val="008024E8"/>
    <w:rsid w:val="00802531"/>
    <w:rsid w:val="00803CB7"/>
    <w:rsid w:val="00805685"/>
    <w:rsid w:val="00805FF8"/>
    <w:rsid w:val="00811ECE"/>
    <w:rsid w:val="00813684"/>
    <w:rsid w:val="00815B14"/>
    <w:rsid w:val="00816DD6"/>
    <w:rsid w:val="008173F1"/>
    <w:rsid w:val="0082169D"/>
    <w:rsid w:val="008228A4"/>
    <w:rsid w:val="0082573B"/>
    <w:rsid w:val="00825C18"/>
    <w:rsid w:val="00827098"/>
    <w:rsid w:val="00831CEF"/>
    <w:rsid w:val="00832845"/>
    <w:rsid w:val="00835626"/>
    <w:rsid w:val="008370A8"/>
    <w:rsid w:val="0084052E"/>
    <w:rsid w:val="0084376A"/>
    <w:rsid w:val="0084438F"/>
    <w:rsid w:val="00846C09"/>
    <w:rsid w:val="0085061C"/>
    <w:rsid w:val="008539B5"/>
    <w:rsid w:val="00855A7D"/>
    <w:rsid w:val="00861464"/>
    <w:rsid w:val="00861D26"/>
    <w:rsid w:val="008634FA"/>
    <w:rsid w:val="008637F2"/>
    <w:rsid w:val="00863A2C"/>
    <w:rsid w:val="0086496A"/>
    <w:rsid w:val="00866B4B"/>
    <w:rsid w:val="00866F01"/>
    <w:rsid w:val="008703DD"/>
    <w:rsid w:val="00870B86"/>
    <w:rsid w:val="00871C26"/>
    <w:rsid w:val="008739B6"/>
    <w:rsid w:val="0087496A"/>
    <w:rsid w:val="00875728"/>
    <w:rsid w:val="00876411"/>
    <w:rsid w:val="00880A18"/>
    <w:rsid w:val="008910F0"/>
    <w:rsid w:val="00891429"/>
    <w:rsid w:val="008928E1"/>
    <w:rsid w:val="0089549D"/>
    <w:rsid w:val="00896BAA"/>
    <w:rsid w:val="008970FA"/>
    <w:rsid w:val="008972FA"/>
    <w:rsid w:val="00897AFD"/>
    <w:rsid w:val="008A06EB"/>
    <w:rsid w:val="008A0844"/>
    <w:rsid w:val="008A16B8"/>
    <w:rsid w:val="008A20B3"/>
    <w:rsid w:val="008A220E"/>
    <w:rsid w:val="008A5FF0"/>
    <w:rsid w:val="008A6095"/>
    <w:rsid w:val="008A7102"/>
    <w:rsid w:val="008A7B88"/>
    <w:rsid w:val="008B0674"/>
    <w:rsid w:val="008B0E38"/>
    <w:rsid w:val="008B0E55"/>
    <w:rsid w:val="008B10EA"/>
    <w:rsid w:val="008B20B7"/>
    <w:rsid w:val="008B22DE"/>
    <w:rsid w:val="008B282C"/>
    <w:rsid w:val="008B3218"/>
    <w:rsid w:val="008B50BA"/>
    <w:rsid w:val="008B5A9B"/>
    <w:rsid w:val="008B6680"/>
    <w:rsid w:val="008B76C2"/>
    <w:rsid w:val="008C067C"/>
    <w:rsid w:val="008C2472"/>
    <w:rsid w:val="008C2CA5"/>
    <w:rsid w:val="008C40AD"/>
    <w:rsid w:val="008C50C0"/>
    <w:rsid w:val="008C7DE0"/>
    <w:rsid w:val="008D24E0"/>
    <w:rsid w:val="008D27F2"/>
    <w:rsid w:val="008D5F8B"/>
    <w:rsid w:val="008D7A19"/>
    <w:rsid w:val="008E0545"/>
    <w:rsid w:val="008E07A6"/>
    <w:rsid w:val="008E1F6A"/>
    <w:rsid w:val="008E2F53"/>
    <w:rsid w:val="008E6CDA"/>
    <w:rsid w:val="008E71A9"/>
    <w:rsid w:val="008F1E3C"/>
    <w:rsid w:val="008F4278"/>
    <w:rsid w:val="008F4409"/>
    <w:rsid w:val="008F442D"/>
    <w:rsid w:val="008F4474"/>
    <w:rsid w:val="008F62D3"/>
    <w:rsid w:val="009003E6"/>
    <w:rsid w:val="00900CB6"/>
    <w:rsid w:val="00901373"/>
    <w:rsid w:val="009023F7"/>
    <w:rsid w:val="009045F0"/>
    <w:rsid w:val="00905B4D"/>
    <w:rsid w:val="009066E5"/>
    <w:rsid w:val="00907A8B"/>
    <w:rsid w:val="00911E5A"/>
    <w:rsid w:val="00913333"/>
    <w:rsid w:val="0091358B"/>
    <w:rsid w:val="0091410F"/>
    <w:rsid w:val="0091699C"/>
    <w:rsid w:val="0091724D"/>
    <w:rsid w:val="009208F4"/>
    <w:rsid w:val="00921A5A"/>
    <w:rsid w:val="0092255E"/>
    <w:rsid w:val="00922B4E"/>
    <w:rsid w:val="00924571"/>
    <w:rsid w:val="00925DB6"/>
    <w:rsid w:val="00926083"/>
    <w:rsid w:val="00927130"/>
    <w:rsid w:val="009275B6"/>
    <w:rsid w:val="00933E19"/>
    <w:rsid w:val="00933E47"/>
    <w:rsid w:val="00934150"/>
    <w:rsid w:val="00934B9D"/>
    <w:rsid w:val="00937E7A"/>
    <w:rsid w:val="00940912"/>
    <w:rsid w:val="00941120"/>
    <w:rsid w:val="009415E2"/>
    <w:rsid w:val="00942EAE"/>
    <w:rsid w:val="00942EC3"/>
    <w:rsid w:val="0094325A"/>
    <w:rsid w:val="00945380"/>
    <w:rsid w:val="00950AE3"/>
    <w:rsid w:val="0095129B"/>
    <w:rsid w:val="00952341"/>
    <w:rsid w:val="009524CB"/>
    <w:rsid w:val="00957DFB"/>
    <w:rsid w:val="00961224"/>
    <w:rsid w:val="0096198D"/>
    <w:rsid w:val="00962183"/>
    <w:rsid w:val="00963ED5"/>
    <w:rsid w:val="00964A39"/>
    <w:rsid w:val="00964DC1"/>
    <w:rsid w:val="0096659E"/>
    <w:rsid w:val="00967FF5"/>
    <w:rsid w:val="00971183"/>
    <w:rsid w:val="00980419"/>
    <w:rsid w:val="00980492"/>
    <w:rsid w:val="009807E8"/>
    <w:rsid w:val="00980BA2"/>
    <w:rsid w:val="00980F59"/>
    <w:rsid w:val="00981891"/>
    <w:rsid w:val="00981FF7"/>
    <w:rsid w:val="00982FD6"/>
    <w:rsid w:val="009845FF"/>
    <w:rsid w:val="00985049"/>
    <w:rsid w:val="00985A54"/>
    <w:rsid w:val="00986C42"/>
    <w:rsid w:val="00987897"/>
    <w:rsid w:val="00991C24"/>
    <w:rsid w:val="009935E3"/>
    <w:rsid w:val="00994575"/>
    <w:rsid w:val="00996072"/>
    <w:rsid w:val="00996F0D"/>
    <w:rsid w:val="009A308E"/>
    <w:rsid w:val="009A55A4"/>
    <w:rsid w:val="009A5D1C"/>
    <w:rsid w:val="009B0808"/>
    <w:rsid w:val="009B11EF"/>
    <w:rsid w:val="009B280F"/>
    <w:rsid w:val="009C0181"/>
    <w:rsid w:val="009C39B5"/>
    <w:rsid w:val="009C5347"/>
    <w:rsid w:val="009C7072"/>
    <w:rsid w:val="009D1329"/>
    <w:rsid w:val="009D13B5"/>
    <w:rsid w:val="009D1BC4"/>
    <w:rsid w:val="009D27A9"/>
    <w:rsid w:val="009D3879"/>
    <w:rsid w:val="009D4CA9"/>
    <w:rsid w:val="009D50CA"/>
    <w:rsid w:val="009D60CE"/>
    <w:rsid w:val="009D7FE9"/>
    <w:rsid w:val="009E2DFF"/>
    <w:rsid w:val="009E37D6"/>
    <w:rsid w:val="009E3C57"/>
    <w:rsid w:val="009E5621"/>
    <w:rsid w:val="009E5D30"/>
    <w:rsid w:val="009E6073"/>
    <w:rsid w:val="009E6393"/>
    <w:rsid w:val="009E69EB"/>
    <w:rsid w:val="009F0AEF"/>
    <w:rsid w:val="009F2645"/>
    <w:rsid w:val="009F3253"/>
    <w:rsid w:val="009F325E"/>
    <w:rsid w:val="009F4993"/>
    <w:rsid w:val="00A01C3D"/>
    <w:rsid w:val="00A026B8"/>
    <w:rsid w:val="00A02AFD"/>
    <w:rsid w:val="00A0359F"/>
    <w:rsid w:val="00A0543F"/>
    <w:rsid w:val="00A05672"/>
    <w:rsid w:val="00A06628"/>
    <w:rsid w:val="00A1047C"/>
    <w:rsid w:val="00A10529"/>
    <w:rsid w:val="00A12751"/>
    <w:rsid w:val="00A12E0D"/>
    <w:rsid w:val="00A1424F"/>
    <w:rsid w:val="00A15613"/>
    <w:rsid w:val="00A159E2"/>
    <w:rsid w:val="00A20678"/>
    <w:rsid w:val="00A234F9"/>
    <w:rsid w:val="00A2520D"/>
    <w:rsid w:val="00A30267"/>
    <w:rsid w:val="00A31E14"/>
    <w:rsid w:val="00A33B24"/>
    <w:rsid w:val="00A34717"/>
    <w:rsid w:val="00A34C2F"/>
    <w:rsid w:val="00A42708"/>
    <w:rsid w:val="00A42AED"/>
    <w:rsid w:val="00A43676"/>
    <w:rsid w:val="00A440D1"/>
    <w:rsid w:val="00A46ADF"/>
    <w:rsid w:val="00A471BE"/>
    <w:rsid w:val="00A47DCC"/>
    <w:rsid w:val="00A5023A"/>
    <w:rsid w:val="00A50464"/>
    <w:rsid w:val="00A50541"/>
    <w:rsid w:val="00A51A12"/>
    <w:rsid w:val="00A5257D"/>
    <w:rsid w:val="00A526D2"/>
    <w:rsid w:val="00A52B77"/>
    <w:rsid w:val="00A54732"/>
    <w:rsid w:val="00A54C36"/>
    <w:rsid w:val="00A54FF6"/>
    <w:rsid w:val="00A55857"/>
    <w:rsid w:val="00A55D18"/>
    <w:rsid w:val="00A567B3"/>
    <w:rsid w:val="00A569C7"/>
    <w:rsid w:val="00A61625"/>
    <w:rsid w:val="00A626BC"/>
    <w:rsid w:val="00A6399E"/>
    <w:rsid w:val="00A64B0A"/>
    <w:rsid w:val="00A658EB"/>
    <w:rsid w:val="00A65CA2"/>
    <w:rsid w:val="00A66986"/>
    <w:rsid w:val="00A67171"/>
    <w:rsid w:val="00A70B26"/>
    <w:rsid w:val="00A70F0E"/>
    <w:rsid w:val="00A72517"/>
    <w:rsid w:val="00A736C1"/>
    <w:rsid w:val="00A750E8"/>
    <w:rsid w:val="00A765F2"/>
    <w:rsid w:val="00A8002B"/>
    <w:rsid w:val="00A80B4B"/>
    <w:rsid w:val="00A82EE3"/>
    <w:rsid w:val="00A83CAD"/>
    <w:rsid w:val="00A840F9"/>
    <w:rsid w:val="00A84EAE"/>
    <w:rsid w:val="00A8533B"/>
    <w:rsid w:val="00A8759C"/>
    <w:rsid w:val="00A900B8"/>
    <w:rsid w:val="00A9033A"/>
    <w:rsid w:val="00A91298"/>
    <w:rsid w:val="00A92F94"/>
    <w:rsid w:val="00A9312F"/>
    <w:rsid w:val="00A93419"/>
    <w:rsid w:val="00A964CF"/>
    <w:rsid w:val="00A96DB7"/>
    <w:rsid w:val="00A9763B"/>
    <w:rsid w:val="00AA12EB"/>
    <w:rsid w:val="00AA3C3B"/>
    <w:rsid w:val="00AA3F20"/>
    <w:rsid w:val="00AA4CA9"/>
    <w:rsid w:val="00AA4F34"/>
    <w:rsid w:val="00AB0BFF"/>
    <w:rsid w:val="00AB1F16"/>
    <w:rsid w:val="00AB3E99"/>
    <w:rsid w:val="00AB546C"/>
    <w:rsid w:val="00AB6337"/>
    <w:rsid w:val="00AB6C3A"/>
    <w:rsid w:val="00AB7559"/>
    <w:rsid w:val="00AB7A87"/>
    <w:rsid w:val="00AC0B44"/>
    <w:rsid w:val="00AC1E17"/>
    <w:rsid w:val="00AC1EB8"/>
    <w:rsid w:val="00AC3FBE"/>
    <w:rsid w:val="00AC64E2"/>
    <w:rsid w:val="00AC6993"/>
    <w:rsid w:val="00AC6D79"/>
    <w:rsid w:val="00AC6F3B"/>
    <w:rsid w:val="00AC73FE"/>
    <w:rsid w:val="00AC77E9"/>
    <w:rsid w:val="00AD03FD"/>
    <w:rsid w:val="00AD06CF"/>
    <w:rsid w:val="00AD37E5"/>
    <w:rsid w:val="00AD50EB"/>
    <w:rsid w:val="00AD70AF"/>
    <w:rsid w:val="00AD7526"/>
    <w:rsid w:val="00AD7EB8"/>
    <w:rsid w:val="00AE4625"/>
    <w:rsid w:val="00AE5D5E"/>
    <w:rsid w:val="00AE70AB"/>
    <w:rsid w:val="00AE7E82"/>
    <w:rsid w:val="00AF0EB2"/>
    <w:rsid w:val="00AF35B6"/>
    <w:rsid w:val="00B015A2"/>
    <w:rsid w:val="00B01C53"/>
    <w:rsid w:val="00B021C9"/>
    <w:rsid w:val="00B03F4D"/>
    <w:rsid w:val="00B06F9B"/>
    <w:rsid w:val="00B11286"/>
    <w:rsid w:val="00B11BDB"/>
    <w:rsid w:val="00B11F27"/>
    <w:rsid w:val="00B14A3C"/>
    <w:rsid w:val="00B14F25"/>
    <w:rsid w:val="00B15439"/>
    <w:rsid w:val="00B15DC5"/>
    <w:rsid w:val="00B16AD4"/>
    <w:rsid w:val="00B218CC"/>
    <w:rsid w:val="00B222D7"/>
    <w:rsid w:val="00B22503"/>
    <w:rsid w:val="00B227B6"/>
    <w:rsid w:val="00B23AEF"/>
    <w:rsid w:val="00B23CB0"/>
    <w:rsid w:val="00B2440D"/>
    <w:rsid w:val="00B258CE"/>
    <w:rsid w:val="00B3027D"/>
    <w:rsid w:val="00B304B9"/>
    <w:rsid w:val="00B310F1"/>
    <w:rsid w:val="00B3176A"/>
    <w:rsid w:val="00B32B37"/>
    <w:rsid w:val="00B33437"/>
    <w:rsid w:val="00B33AD9"/>
    <w:rsid w:val="00B34920"/>
    <w:rsid w:val="00B406A4"/>
    <w:rsid w:val="00B40E3A"/>
    <w:rsid w:val="00B42F6F"/>
    <w:rsid w:val="00B43C9B"/>
    <w:rsid w:val="00B43E09"/>
    <w:rsid w:val="00B46CA2"/>
    <w:rsid w:val="00B5120B"/>
    <w:rsid w:val="00B515B2"/>
    <w:rsid w:val="00B51A4A"/>
    <w:rsid w:val="00B53658"/>
    <w:rsid w:val="00B57D4E"/>
    <w:rsid w:val="00B57D52"/>
    <w:rsid w:val="00B60091"/>
    <w:rsid w:val="00B61A7D"/>
    <w:rsid w:val="00B62704"/>
    <w:rsid w:val="00B66293"/>
    <w:rsid w:val="00B67304"/>
    <w:rsid w:val="00B67993"/>
    <w:rsid w:val="00B67C73"/>
    <w:rsid w:val="00B705DD"/>
    <w:rsid w:val="00B7109A"/>
    <w:rsid w:val="00B71647"/>
    <w:rsid w:val="00B71913"/>
    <w:rsid w:val="00B73A78"/>
    <w:rsid w:val="00B76A85"/>
    <w:rsid w:val="00B770D0"/>
    <w:rsid w:val="00B80839"/>
    <w:rsid w:val="00B80BD3"/>
    <w:rsid w:val="00B81241"/>
    <w:rsid w:val="00B81FCB"/>
    <w:rsid w:val="00B822E8"/>
    <w:rsid w:val="00B82527"/>
    <w:rsid w:val="00B82A9C"/>
    <w:rsid w:val="00B85DD3"/>
    <w:rsid w:val="00B86B65"/>
    <w:rsid w:val="00B87FD3"/>
    <w:rsid w:val="00B90CB3"/>
    <w:rsid w:val="00B93BB3"/>
    <w:rsid w:val="00B94938"/>
    <w:rsid w:val="00B95DBF"/>
    <w:rsid w:val="00BA43D0"/>
    <w:rsid w:val="00BA519C"/>
    <w:rsid w:val="00BA74BB"/>
    <w:rsid w:val="00BB02E9"/>
    <w:rsid w:val="00BB1504"/>
    <w:rsid w:val="00BB1BE1"/>
    <w:rsid w:val="00BB311A"/>
    <w:rsid w:val="00BB6685"/>
    <w:rsid w:val="00BB6859"/>
    <w:rsid w:val="00BB7612"/>
    <w:rsid w:val="00BB771E"/>
    <w:rsid w:val="00BB77A6"/>
    <w:rsid w:val="00BB7E23"/>
    <w:rsid w:val="00BC0116"/>
    <w:rsid w:val="00BC09E9"/>
    <w:rsid w:val="00BC343F"/>
    <w:rsid w:val="00BC44CB"/>
    <w:rsid w:val="00BC4C13"/>
    <w:rsid w:val="00BC5214"/>
    <w:rsid w:val="00BC5CF9"/>
    <w:rsid w:val="00BC7475"/>
    <w:rsid w:val="00BD166E"/>
    <w:rsid w:val="00BD23A0"/>
    <w:rsid w:val="00BD4ED0"/>
    <w:rsid w:val="00BD59F7"/>
    <w:rsid w:val="00BD6A70"/>
    <w:rsid w:val="00BD6BD0"/>
    <w:rsid w:val="00BD6CFD"/>
    <w:rsid w:val="00BD7CBC"/>
    <w:rsid w:val="00BE1C25"/>
    <w:rsid w:val="00BE241B"/>
    <w:rsid w:val="00BE4E8E"/>
    <w:rsid w:val="00BE4FB4"/>
    <w:rsid w:val="00BE506B"/>
    <w:rsid w:val="00BE54CC"/>
    <w:rsid w:val="00BE653A"/>
    <w:rsid w:val="00BE7319"/>
    <w:rsid w:val="00BF063B"/>
    <w:rsid w:val="00BF0B34"/>
    <w:rsid w:val="00BF1460"/>
    <w:rsid w:val="00BF1620"/>
    <w:rsid w:val="00BF2154"/>
    <w:rsid w:val="00BF356B"/>
    <w:rsid w:val="00BF7B5E"/>
    <w:rsid w:val="00C00000"/>
    <w:rsid w:val="00C00675"/>
    <w:rsid w:val="00C00D79"/>
    <w:rsid w:val="00C0112E"/>
    <w:rsid w:val="00C0225F"/>
    <w:rsid w:val="00C02404"/>
    <w:rsid w:val="00C0587B"/>
    <w:rsid w:val="00C1121E"/>
    <w:rsid w:val="00C1223C"/>
    <w:rsid w:val="00C13335"/>
    <w:rsid w:val="00C14949"/>
    <w:rsid w:val="00C16C7A"/>
    <w:rsid w:val="00C16DA4"/>
    <w:rsid w:val="00C17A89"/>
    <w:rsid w:val="00C2061E"/>
    <w:rsid w:val="00C21394"/>
    <w:rsid w:val="00C21FF9"/>
    <w:rsid w:val="00C222BF"/>
    <w:rsid w:val="00C26897"/>
    <w:rsid w:val="00C2770E"/>
    <w:rsid w:val="00C27986"/>
    <w:rsid w:val="00C27EFC"/>
    <w:rsid w:val="00C30146"/>
    <w:rsid w:val="00C3099C"/>
    <w:rsid w:val="00C316AD"/>
    <w:rsid w:val="00C31A79"/>
    <w:rsid w:val="00C31BB0"/>
    <w:rsid w:val="00C35D1E"/>
    <w:rsid w:val="00C361DD"/>
    <w:rsid w:val="00C36A9B"/>
    <w:rsid w:val="00C36EA4"/>
    <w:rsid w:val="00C37642"/>
    <w:rsid w:val="00C37BFB"/>
    <w:rsid w:val="00C37D71"/>
    <w:rsid w:val="00C41F15"/>
    <w:rsid w:val="00C42087"/>
    <w:rsid w:val="00C42D9F"/>
    <w:rsid w:val="00C43431"/>
    <w:rsid w:val="00C437DB"/>
    <w:rsid w:val="00C443AD"/>
    <w:rsid w:val="00C4463E"/>
    <w:rsid w:val="00C455A3"/>
    <w:rsid w:val="00C468AA"/>
    <w:rsid w:val="00C508D6"/>
    <w:rsid w:val="00C51D74"/>
    <w:rsid w:val="00C527C8"/>
    <w:rsid w:val="00C52B30"/>
    <w:rsid w:val="00C55212"/>
    <w:rsid w:val="00C561CE"/>
    <w:rsid w:val="00C6035B"/>
    <w:rsid w:val="00C610BF"/>
    <w:rsid w:val="00C61584"/>
    <w:rsid w:val="00C6188F"/>
    <w:rsid w:val="00C61E5D"/>
    <w:rsid w:val="00C669A4"/>
    <w:rsid w:val="00C672AC"/>
    <w:rsid w:val="00C70934"/>
    <w:rsid w:val="00C70C84"/>
    <w:rsid w:val="00C70F4C"/>
    <w:rsid w:val="00C71580"/>
    <w:rsid w:val="00C720C9"/>
    <w:rsid w:val="00C723B5"/>
    <w:rsid w:val="00C72548"/>
    <w:rsid w:val="00C80D67"/>
    <w:rsid w:val="00C81700"/>
    <w:rsid w:val="00C8473A"/>
    <w:rsid w:val="00C85485"/>
    <w:rsid w:val="00C867E9"/>
    <w:rsid w:val="00C87E50"/>
    <w:rsid w:val="00C91A0D"/>
    <w:rsid w:val="00C91DB5"/>
    <w:rsid w:val="00C9385E"/>
    <w:rsid w:val="00C93F50"/>
    <w:rsid w:val="00C94146"/>
    <w:rsid w:val="00C94504"/>
    <w:rsid w:val="00C9594C"/>
    <w:rsid w:val="00C96E2E"/>
    <w:rsid w:val="00C971CD"/>
    <w:rsid w:val="00C978E8"/>
    <w:rsid w:val="00C97B09"/>
    <w:rsid w:val="00C97E7A"/>
    <w:rsid w:val="00CA07A8"/>
    <w:rsid w:val="00CA171C"/>
    <w:rsid w:val="00CA25A2"/>
    <w:rsid w:val="00CA5612"/>
    <w:rsid w:val="00CA58D6"/>
    <w:rsid w:val="00CA78F1"/>
    <w:rsid w:val="00CB0067"/>
    <w:rsid w:val="00CB0A02"/>
    <w:rsid w:val="00CB5098"/>
    <w:rsid w:val="00CB5309"/>
    <w:rsid w:val="00CB767B"/>
    <w:rsid w:val="00CB78A9"/>
    <w:rsid w:val="00CC3CE0"/>
    <w:rsid w:val="00CD213D"/>
    <w:rsid w:val="00CD21F3"/>
    <w:rsid w:val="00CD290A"/>
    <w:rsid w:val="00CD5302"/>
    <w:rsid w:val="00CD6685"/>
    <w:rsid w:val="00CD6D62"/>
    <w:rsid w:val="00CE1F37"/>
    <w:rsid w:val="00CE4AA5"/>
    <w:rsid w:val="00CE4AFD"/>
    <w:rsid w:val="00CE4F47"/>
    <w:rsid w:val="00CE57FF"/>
    <w:rsid w:val="00CE7605"/>
    <w:rsid w:val="00CF10C7"/>
    <w:rsid w:val="00CF4094"/>
    <w:rsid w:val="00CF4EFE"/>
    <w:rsid w:val="00CF531F"/>
    <w:rsid w:val="00CF5727"/>
    <w:rsid w:val="00CF6B01"/>
    <w:rsid w:val="00CF709E"/>
    <w:rsid w:val="00CF7707"/>
    <w:rsid w:val="00CF7B45"/>
    <w:rsid w:val="00D00B2A"/>
    <w:rsid w:val="00D00EDA"/>
    <w:rsid w:val="00D01DA9"/>
    <w:rsid w:val="00D02059"/>
    <w:rsid w:val="00D03972"/>
    <w:rsid w:val="00D0678A"/>
    <w:rsid w:val="00D07FD7"/>
    <w:rsid w:val="00D10769"/>
    <w:rsid w:val="00D122A8"/>
    <w:rsid w:val="00D14EF1"/>
    <w:rsid w:val="00D15CB8"/>
    <w:rsid w:val="00D174D7"/>
    <w:rsid w:val="00D176C9"/>
    <w:rsid w:val="00D176EE"/>
    <w:rsid w:val="00D21A98"/>
    <w:rsid w:val="00D2227C"/>
    <w:rsid w:val="00D22B0C"/>
    <w:rsid w:val="00D259BC"/>
    <w:rsid w:val="00D31ADE"/>
    <w:rsid w:val="00D32C8D"/>
    <w:rsid w:val="00D366DE"/>
    <w:rsid w:val="00D37FFB"/>
    <w:rsid w:val="00D406CD"/>
    <w:rsid w:val="00D41995"/>
    <w:rsid w:val="00D42B19"/>
    <w:rsid w:val="00D43467"/>
    <w:rsid w:val="00D438F6"/>
    <w:rsid w:val="00D43BA6"/>
    <w:rsid w:val="00D43C8E"/>
    <w:rsid w:val="00D43FF3"/>
    <w:rsid w:val="00D451CC"/>
    <w:rsid w:val="00D46F4F"/>
    <w:rsid w:val="00D47452"/>
    <w:rsid w:val="00D47B27"/>
    <w:rsid w:val="00D5066D"/>
    <w:rsid w:val="00D50F30"/>
    <w:rsid w:val="00D52F4E"/>
    <w:rsid w:val="00D52F60"/>
    <w:rsid w:val="00D5456C"/>
    <w:rsid w:val="00D54E38"/>
    <w:rsid w:val="00D5524E"/>
    <w:rsid w:val="00D56581"/>
    <w:rsid w:val="00D567E2"/>
    <w:rsid w:val="00D603FA"/>
    <w:rsid w:val="00D614B1"/>
    <w:rsid w:val="00D62E80"/>
    <w:rsid w:val="00D6367F"/>
    <w:rsid w:val="00D64D25"/>
    <w:rsid w:val="00D65E78"/>
    <w:rsid w:val="00D6614A"/>
    <w:rsid w:val="00D66414"/>
    <w:rsid w:val="00D6663C"/>
    <w:rsid w:val="00D67F0C"/>
    <w:rsid w:val="00D71933"/>
    <w:rsid w:val="00D7303C"/>
    <w:rsid w:val="00D731D6"/>
    <w:rsid w:val="00D736C1"/>
    <w:rsid w:val="00D73C7F"/>
    <w:rsid w:val="00D743ED"/>
    <w:rsid w:val="00D748B5"/>
    <w:rsid w:val="00D74DE3"/>
    <w:rsid w:val="00D77110"/>
    <w:rsid w:val="00D80353"/>
    <w:rsid w:val="00D80380"/>
    <w:rsid w:val="00D812B4"/>
    <w:rsid w:val="00D83D57"/>
    <w:rsid w:val="00D860B1"/>
    <w:rsid w:val="00D8734C"/>
    <w:rsid w:val="00D87ABA"/>
    <w:rsid w:val="00D913E5"/>
    <w:rsid w:val="00D9249F"/>
    <w:rsid w:val="00D92535"/>
    <w:rsid w:val="00D92A8D"/>
    <w:rsid w:val="00D966EA"/>
    <w:rsid w:val="00DA11ED"/>
    <w:rsid w:val="00DA1CB4"/>
    <w:rsid w:val="00DA1E05"/>
    <w:rsid w:val="00DA2939"/>
    <w:rsid w:val="00DA2B3F"/>
    <w:rsid w:val="00DA4D7C"/>
    <w:rsid w:val="00DA5213"/>
    <w:rsid w:val="00DA5D7B"/>
    <w:rsid w:val="00DB04BB"/>
    <w:rsid w:val="00DB04C0"/>
    <w:rsid w:val="00DB06FB"/>
    <w:rsid w:val="00DB1E2C"/>
    <w:rsid w:val="00DB3156"/>
    <w:rsid w:val="00DB6501"/>
    <w:rsid w:val="00DC0FF1"/>
    <w:rsid w:val="00DC23E7"/>
    <w:rsid w:val="00DC30F8"/>
    <w:rsid w:val="00DC3BAC"/>
    <w:rsid w:val="00DC6E45"/>
    <w:rsid w:val="00DD09B2"/>
    <w:rsid w:val="00DD1D6F"/>
    <w:rsid w:val="00DD1E08"/>
    <w:rsid w:val="00DD2971"/>
    <w:rsid w:val="00DD456B"/>
    <w:rsid w:val="00DD572A"/>
    <w:rsid w:val="00DD60AA"/>
    <w:rsid w:val="00DD61CA"/>
    <w:rsid w:val="00DD628B"/>
    <w:rsid w:val="00DE10E4"/>
    <w:rsid w:val="00DE47BB"/>
    <w:rsid w:val="00DE504D"/>
    <w:rsid w:val="00DE66F8"/>
    <w:rsid w:val="00DE6894"/>
    <w:rsid w:val="00DE6EAF"/>
    <w:rsid w:val="00DF0675"/>
    <w:rsid w:val="00DF0947"/>
    <w:rsid w:val="00DF12B7"/>
    <w:rsid w:val="00DF1817"/>
    <w:rsid w:val="00DF1A7A"/>
    <w:rsid w:val="00DF2EC1"/>
    <w:rsid w:val="00DF55FA"/>
    <w:rsid w:val="00DF6843"/>
    <w:rsid w:val="00DF78DD"/>
    <w:rsid w:val="00DF7975"/>
    <w:rsid w:val="00DF7B3C"/>
    <w:rsid w:val="00E01510"/>
    <w:rsid w:val="00E03796"/>
    <w:rsid w:val="00E051B9"/>
    <w:rsid w:val="00E054D7"/>
    <w:rsid w:val="00E06589"/>
    <w:rsid w:val="00E110FD"/>
    <w:rsid w:val="00E12365"/>
    <w:rsid w:val="00E129A1"/>
    <w:rsid w:val="00E1448F"/>
    <w:rsid w:val="00E15C8A"/>
    <w:rsid w:val="00E23022"/>
    <w:rsid w:val="00E238E4"/>
    <w:rsid w:val="00E251CF"/>
    <w:rsid w:val="00E26551"/>
    <w:rsid w:val="00E2746D"/>
    <w:rsid w:val="00E276BE"/>
    <w:rsid w:val="00E27930"/>
    <w:rsid w:val="00E3074F"/>
    <w:rsid w:val="00E313DD"/>
    <w:rsid w:val="00E31DAC"/>
    <w:rsid w:val="00E32039"/>
    <w:rsid w:val="00E327CE"/>
    <w:rsid w:val="00E32D53"/>
    <w:rsid w:val="00E33446"/>
    <w:rsid w:val="00E3373C"/>
    <w:rsid w:val="00E34179"/>
    <w:rsid w:val="00E35ADB"/>
    <w:rsid w:val="00E37D5D"/>
    <w:rsid w:val="00E4090F"/>
    <w:rsid w:val="00E43733"/>
    <w:rsid w:val="00E45C51"/>
    <w:rsid w:val="00E51A1F"/>
    <w:rsid w:val="00E52C70"/>
    <w:rsid w:val="00E54B6B"/>
    <w:rsid w:val="00E5673A"/>
    <w:rsid w:val="00E57254"/>
    <w:rsid w:val="00E63802"/>
    <w:rsid w:val="00E66B5A"/>
    <w:rsid w:val="00E67487"/>
    <w:rsid w:val="00E67854"/>
    <w:rsid w:val="00E713CA"/>
    <w:rsid w:val="00E725D1"/>
    <w:rsid w:val="00E7264B"/>
    <w:rsid w:val="00E76019"/>
    <w:rsid w:val="00E834CC"/>
    <w:rsid w:val="00E842F7"/>
    <w:rsid w:val="00E85CE7"/>
    <w:rsid w:val="00E86A41"/>
    <w:rsid w:val="00E874F4"/>
    <w:rsid w:val="00E9013A"/>
    <w:rsid w:val="00E90DA5"/>
    <w:rsid w:val="00E93643"/>
    <w:rsid w:val="00E9551B"/>
    <w:rsid w:val="00E95F11"/>
    <w:rsid w:val="00EA3A88"/>
    <w:rsid w:val="00EA417C"/>
    <w:rsid w:val="00EA45A8"/>
    <w:rsid w:val="00EA4D0D"/>
    <w:rsid w:val="00EA4D52"/>
    <w:rsid w:val="00EA625D"/>
    <w:rsid w:val="00EA6285"/>
    <w:rsid w:val="00EB16B0"/>
    <w:rsid w:val="00EB1820"/>
    <w:rsid w:val="00EB1CA4"/>
    <w:rsid w:val="00EB257A"/>
    <w:rsid w:val="00EB5C4E"/>
    <w:rsid w:val="00EC2D27"/>
    <w:rsid w:val="00EC459C"/>
    <w:rsid w:val="00EC6046"/>
    <w:rsid w:val="00EC6E1D"/>
    <w:rsid w:val="00EC761E"/>
    <w:rsid w:val="00ED252B"/>
    <w:rsid w:val="00ED25B3"/>
    <w:rsid w:val="00ED305F"/>
    <w:rsid w:val="00ED306F"/>
    <w:rsid w:val="00ED45F6"/>
    <w:rsid w:val="00ED6968"/>
    <w:rsid w:val="00ED72D5"/>
    <w:rsid w:val="00ED7CB8"/>
    <w:rsid w:val="00EE0126"/>
    <w:rsid w:val="00EE2A69"/>
    <w:rsid w:val="00EE3322"/>
    <w:rsid w:val="00EE3AA3"/>
    <w:rsid w:val="00EE4E0E"/>
    <w:rsid w:val="00EE75E8"/>
    <w:rsid w:val="00EE7669"/>
    <w:rsid w:val="00EE7683"/>
    <w:rsid w:val="00EF01F0"/>
    <w:rsid w:val="00EF04D7"/>
    <w:rsid w:val="00EF189D"/>
    <w:rsid w:val="00EF2EAB"/>
    <w:rsid w:val="00EF477B"/>
    <w:rsid w:val="00EF62CB"/>
    <w:rsid w:val="00F00DDC"/>
    <w:rsid w:val="00F040EA"/>
    <w:rsid w:val="00F048E5"/>
    <w:rsid w:val="00F04E21"/>
    <w:rsid w:val="00F05634"/>
    <w:rsid w:val="00F05C18"/>
    <w:rsid w:val="00F064B9"/>
    <w:rsid w:val="00F07BA7"/>
    <w:rsid w:val="00F11516"/>
    <w:rsid w:val="00F12154"/>
    <w:rsid w:val="00F127BC"/>
    <w:rsid w:val="00F12A89"/>
    <w:rsid w:val="00F12ACE"/>
    <w:rsid w:val="00F13846"/>
    <w:rsid w:val="00F13D6E"/>
    <w:rsid w:val="00F15337"/>
    <w:rsid w:val="00F17D50"/>
    <w:rsid w:val="00F209F2"/>
    <w:rsid w:val="00F238F7"/>
    <w:rsid w:val="00F253A8"/>
    <w:rsid w:val="00F300A4"/>
    <w:rsid w:val="00F315E6"/>
    <w:rsid w:val="00F3335C"/>
    <w:rsid w:val="00F347EB"/>
    <w:rsid w:val="00F349E9"/>
    <w:rsid w:val="00F35422"/>
    <w:rsid w:val="00F35864"/>
    <w:rsid w:val="00F40EC1"/>
    <w:rsid w:val="00F44075"/>
    <w:rsid w:val="00F45CE6"/>
    <w:rsid w:val="00F46484"/>
    <w:rsid w:val="00F47350"/>
    <w:rsid w:val="00F50E32"/>
    <w:rsid w:val="00F523AA"/>
    <w:rsid w:val="00F52554"/>
    <w:rsid w:val="00F52A7F"/>
    <w:rsid w:val="00F555D3"/>
    <w:rsid w:val="00F555F5"/>
    <w:rsid w:val="00F56DA5"/>
    <w:rsid w:val="00F574CB"/>
    <w:rsid w:val="00F5757C"/>
    <w:rsid w:val="00F6240E"/>
    <w:rsid w:val="00F625E9"/>
    <w:rsid w:val="00F63663"/>
    <w:rsid w:val="00F64DED"/>
    <w:rsid w:val="00F650F8"/>
    <w:rsid w:val="00F65A72"/>
    <w:rsid w:val="00F6792F"/>
    <w:rsid w:val="00F710CE"/>
    <w:rsid w:val="00F744F8"/>
    <w:rsid w:val="00F77305"/>
    <w:rsid w:val="00F82E69"/>
    <w:rsid w:val="00F84EE5"/>
    <w:rsid w:val="00F8546F"/>
    <w:rsid w:val="00F85A4A"/>
    <w:rsid w:val="00F861C3"/>
    <w:rsid w:val="00F917A1"/>
    <w:rsid w:val="00F937BC"/>
    <w:rsid w:val="00F94383"/>
    <w:rsid w:val="00F9448E"/>
    <w:rsid w:val="00F944B0"/>
    <w:rsid w:val="00F94AD4"/>
    <w:rsid w:val="00F96ED2"/>
    <w:rsid w:val="00F96FA8"/>
    <w:rsid w:val="00F97B1A"/>
    <w:rsid w:val="00FA1319"/>
    <w:rsid w:val="00FA14C9"/>
    <w:rsid w:val="00FA1968"/>
    <w:rsid w:val="00FA36EB"/>
    <w:rsid w:val="00FA4859"/>
    <w:rsid w:val="00FA4A9F"/>
    <w:rsid w:val="00FA50B6"/>
    <w:rsid w:val="00FA73AB"/>
    <w:rsid w:val="00FA7456"/>
    <w:rsid w:val="00FA7FA7"/>
    <w:rsid w:val="00FB31F2"/>
    <w:rsid w:val="00FB4FC0"/>
    <w:rsid w:val="00FB600E"/>
    <w:rsid w:val="00FB6BE4"/>
    <w:rsid w:val="00FB7021"/>
    <w:rsid w:val="00FC0D48"/>
    <w:rsid w:val="00FC348A"/>
    <w:rsid w:val="00FC556D"/>
    <w:rsid w:val="00FC5C8D"/>
    <w:rsid w:val="00FC7CAB"/>
    <w:rsid w:val="00FD2996"/>
    <w:rsid w:val="00FD4B94"/>
    <w:rsid w:val="00FD59A2"/>
    <w:rsid w:val="00FE0042"/>
    <w:rsid w:val="00FE0F0C"/>
    <w:rsid w:val="00FE4EA0"/>
    <w:rsid w:val="00FE4EFD"/>
    <w:rsid w:val="00FE69E3"/>
    <w:rsid w:val="00FE6C55"/>
    <w:rsid w:val="00FF019B"/>
    <w:rsid w:val="00FF38DD"/>
    <w:rsid w:val="00FF3AD5"/>
    <w:rsid w:val="00FF7108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110024C"/>
  <w15:chartTrackingRefBased/>
  <w15:docId w15:val="{78DB1279-EF7F-4E12-99CB-44435ACE1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6E5"/>
    <w:pPr>
      <w:suppressAutoHyphens/>
    </w:pPr>
    <w:rPr>
      <w:sz w:val="28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D54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4">
    <w:name w:val="heading 4"/>
    <w:basedOn w:val="a"/>
    <w:next w:val="a"/>
    <w:uiPriority w:val="99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a4">
    <w:name w:val="Нижний колонтитул Знак"/>
    <w:uiPriority w:val="99"/>
    <w:rPr>
      <w:sz w:val="28"/>
    </w:rPr>
  </w:style>
  <w:style w:type="character" w:customStyle="1" w:styleId="40">
    <w:name w:val="Заголовок 4 Знак"/>
    <w:uiPriority w:val="99"/>
    <w:rPr>
      <w:b/>
      <w:bCs/>
      <w:sz w:val="28"/>
      <w:szCs w:val="28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6">
    <w:name w:val="Body Text"/>
    <w:basedOn w:val="a"/>
    <w:link w:val="a7"/>
    <w:pPr>
      <w:spacing w:after="120"/>
    </w:pPr>
    <w:rPr>
      <w:lang w:val="x-none"/>
    </w:rPr>
  </w:style>
  <w:style w:type="paragraph" w:styleId="a8">
    <w:name w:val="List"/>
    <w:basedOn w:val="a6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ac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table" w:styleId="af">
    <w:name w:val="Table Grid"/>
    <w:basedOn w:val="a1"/>
    <w:uiPriority w:val="59"/>
    <w:rsid w:val="00DA1E05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963ED5"/>
    <w:rPr>
      <w:rFonts w:ascii="Tahoma" w:hAnsi="Tahoma"/>
      <w:sz w:val="16"/>
      <w:szCs w:val="16"/>
      <w:lang w:val="x-none"/>
    </w:rPr>
  </w:style>
  <w:style w:type="character" w:customStyle="1" w:styleId="af1">
    <w:name w:val="Текст выноски Знак"/>
    <w:link w:val="af0"/>
    <w:uiPriority w:val="99"/>
    <w:semiHidden/>
    <w:rsid w:val="00963ED5"/>
    <w:rPr>
      <w:rFonts w:ascii="Tahoma" w:hAnsi="Tahoma" w:cs="Tahoma"/>
      <w:sz w:val="16"/>
      <w:szCs w:val="16"/>
      <w:lang w:eastAsia="zh-CN"/>
    </w:rPr>
  </w:style>
  <w:style w:type="paragraph" w:styleId="af2">
    <w:name w:val="List Paragraph"/>
    <w:basedOn w:val="a"/>
    <w:uiPriority w:val="99"/>
    <w:qFormat/>
    <w:rsid w:val="00BE653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D5456C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FontStyle21">
    <w:name w:val="Font Style21"/>
    <w:rsid w:val="00E85CE7"/>
    <w:rPr>
      <w:rFonts w:ascii="Times New Roman" w:hAnsi="Times New Roman" w:cs="Times New Roman"/>
      <w:sz w:val="26"/>
      <w:szCs w:val="26"/>
    </w:rPr>
  </w:style>
  <w:style w:type="paragraph" w:customStyle="1" w:styleId="Style11">
    <w:name w:val="Style11"/>
    <w:basedOn w:val="a"/>
    <w:rsid w:val="00E85CE7"/>
    <w:pPr>
      <w:widowControl w:val="0"/>
      <w:suppressAutoHyphens w:val="0"/>
      <w:autoSpaceDE w:val="0"/>
      <w:autoSpaceDN w:val="0"/>
      <w:adjustRightInd w:val="0"/>
      <w:spacing w:line="317" w:lineRule="exact"/>
      <w:jc w:val="center"/>
    </w:pPr>
    <w:rPr>
      <w:sz w:val="24"/>
      <w:szCs w:val="24"/>
      <w:lang w:eastAsia="ru-RU"/>
    </w:rPr>
  </w:style>
  <w:style w:type="paragraph" w:customStyle="1" w:styleId="Pa03">
    <w:name w:val="Pa0+3"/>
    <w:basedOn w:val="a"/>
    <w:next w:val="a"/>
    <w:uiPriority w:val="99"/>
    <w:rsid w:val="00534D96"/>
    <w:pPr>
      <w:suppressAutoHyphens w:val="0"/>
      <w:autoSpaceDE w:val="0"/>
      <w:autoSpaceDN w:val="0"/>
      <w:adjustRightInd w:val="0"/>
      <w:spacing w:line="141" w:lineRule="atLeast"/>
    </w:pPr>
    <w:rPr>
      <w:rFonts w:ascii="PragmaticaC" w:hAnsi="PragmaticaC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131B2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uiPriority w:val="99"/>
    <w:rsid w:val="005E7BA4"/>
    <w:pPr>
      <w:autoSpaceDE w:val="0"/>
      <w:autoSpaceDN w:val="0"/>
      <w:adjustRightInd w:val="0"/>
    </w:pPr>
    <w:rPr>
      <w:b/>
      <w:bCs/>
      <w:sz w:val="38"/>
      <w:szCs w:val="38"/>
    </w:rPr>
  </w:style>
  <w:style w:type="paragraph" w:customStyle="1" w:styleId="ConsPlusCell">
    <w:name w:val="ConsPlusCell"/>
    <w:uiPriority w:val="99"/>
    <w:rsid w:val="007F3E95"/>
    <w:pPr>
      <w:autoSpaceDE w:val="0"/>
      <w:autoSpaceDN w:val="0"/>
      <w:adjustRightInd w:val="0"/>
    </w:pPr>
    <w:rPr>
      <w:sz w:val="28"/>
      <w:szCs w:val="28"/>
    </w:rPr>
  </w:style>
  <w:style w:type="paragraph" w:styleId="af3">
    <w:name w:val="No Spacing"/>
    <w:qFormat/>
    <w:rsid w:val="00E32D53"/>
    <w:rPr>
      <w:rFonts w:ascii="Calibri" w:eastAsia="Calibri" w:hAnsi="Calibri"/>
      <w:sz w:val="22"/>
      <w:szCs w:val="22"/>
      <w:lang w:eastAsia="en-US"/>
    </w:rPr>
  </w:style>
  <w:style w:type="paragraph" w:styleId="af4">
    <w:name w:val="Body Text First Indent"/>
    <w:basedOn w:val="a6"/>
    <w:uiPriority w:val="99"/>
    <w:semiHidden/>
    <w:unhideWhenUsed/>
    <w:rsid w:val="00E834CC"/>
    <w:pPr>
      <w:ind w:firstLine="210"/>
    </w:pPr>
  </w:style>
  <w:style w:type="character" w:customStyle="1" w:styleId="a7">
    <w:name w:val="Основной текст Знак"/>
    <w:link w:val="a6"/>
    <w:rsid w:val="00E834CC"/>
    <w:rPr>
      <w:sz w:val="28"/>
      <w:lang w:eastAsia="zh-CN"/>
    </w:rPr>
  </w:style>
  <w:style w:type="character" w:customStyle="1" w:styleId="af5">
    <w:name w:val="Красная строка Знак"/>
    <w:basedOn w:val="a7"/>
    <w:link w:val="af4"/>
    <w:rsid w:val="00E834CC"/>
    <w:rPr>
      <w:sz w:val="28"/>
      <w:lang w:eastAsia="zh-CN"/>
    </w:rPr>
  </w:style>
  <w:style w:type="paragraph" w:customStyle="1" w:styleId="ConsPlusTitle">
    <w:name w:val="ConsPlusTitle"/>
    <w:rsid w:val="004915A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1-21">
    <w:name w:val="Средняя сетка 1 - Акцент 21"/>
    <w:basedOn w:val="a"/>
    <w:link w:val="1-21Char"/>
    <w:qFormat/>
    <w:rsid w:val="004C5595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en-US"/>
    </w:rPr>
  </w:style>
  <w:style w:type="character" w:customStyle="1" w:styleId="1-21Char">
    <w:name w:val="Средняя сетка 1 - Акцент 21 Char"/>
    <w:link w:val="1-21"/>
    <w:rsid w:val="004C5595"/>
    <w:rPr>
      <w:rFonts w:ascii="Calibri" w:hAnsi="Calibri"/>
      <w:sz w:val="22"/>
      <w:szCs w:val="22"/>
      <w:lang w:eastAsia="en-US"/>
    </w:rPr>
  </w:style>
  <w:style w:type="character" w:styleId="af6">
    <w:name w:val="Hyperlink"/>
    <w:uiPriority w:val="99"/>
    <w:rsid w:val="001D14D0"/>
    <w:rPr>
      <w:rFonts w:cs="Times New Roman"/>
      <w:color w:val="0000FF"/>
      <w:u w:val="single"/>
    </w:rPr>
  </w:style>
  <w:style w:type="character" w:customStyle="1" w:styleId="CharStyle3">
    <w:name w:val="Char Style 3"/>
    <w:link w:val="Style2"/>
    <w:uiPriority w:val="99"/>
    <w:locked/>
    <w:rsid w:val="001D14D0"/>
    <w:rPr>
      <w:sz w:val="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1D14D0"/>
    <w:pPr>
      <w:widowControl w:val="0"/>
      <w:shd w:val="clear" w:color="auto" w:fill="FFFFFF"/>
      <w:suppressAutoHyphens w:val="0"/>
      <w:spacing w:after="60" w:line="110" w:lineRule="exact"/>
    </w:pPr>
    <w:rPr>
      <w:sz w:val="8"/>
      <w:lang w:val="x-none" w:eastAsia="x-none"/>
    </w:rPr>
  </w:style>
  <w:style w:type="character" w:customStyle="1" w:styleId="CharStyle5">
    <w:name w:val="Char Style 5"/>
    <w:link w:val="Style4"/>
    <w:uiPriority w:val="99"/>
    <w:locked/>
    <w:rsid w:val="001D14D0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1D14D0"/>
    <w:pPr>
      <w:widowControl w:val="0"/>
      <w:shd w:val="clear" w:color="auto" w:fill="FFFFFF"/>
      <w:suppressAutoHyphens w:val="0"/>
      <w:spacing w:line="240" w:lineRule="atLeast"/>
    </w:pPr>
    <w:rPr>
      <w:sz w:val="10"/>
      <w:lang w:val="x-none" w:eastAsia="x-none"/>
    </w:rPr>
  </w:style>
  <w:style w:type="character" w:customStyle="1" w:styleId="CharStyle6">
    <w:name w:val="Char Style 6"/>
    <w:uiPriority w:val="99"/>
    <w:rsid w:val="001D14D0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1D14D0"/>
    <w:rPr>
      <w:b/>
      <w:sz w:val="10"/>
      <w:shd w:val="clear" w:color="auto" w:fill="FFFFFF"/>
    </w:rPr>
  </w:style>
  <w:style w:type="paragraph" w:customStyle="1" w:styleId="Style7">
    <w:name w:val="Style 7"/>
    <w:basedOn w:val="a"/>
    <w:link w:val="CharStyle8"/>
    <w:uiPriority w:val="99"/>
    <w:rsid w:val="001D14D0"/>
    <w:pPr>
      <w:widowControl w:val="0"/>
      <w:shd w:val="clear" w:color="auto" w:fill="FFFFFF"/>
      <w:suppressAutoHyphens w:val="0"/>
      <w:spacing w:before="60" w:after="60" w:line="149" w:lineRule="exact"/>
    </w:pPr>
    <w:rPr>
      <w:b/>
      <w:sz w:val="10"/>
      <w:lang w:val="x-none" w:eastAsia="x-none"/>
    </w:rPr>
  </w:style>
  <w:style w:type="character" w:customStyle="1" w:styleId="CharStyle9Exact">
    <w:name w:val="Char Style 9 Exact"/>
    <w:uiPriority w:val="99"/>
    <w:rsid w:val="001D14D0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1D14D0"/>
    <w:rPr>
      <w:b/>
      <w:spacing w:val="-2"/>
      <w:sz w:val="9"/>
      <w:u w:val="single"/>
    </w:rPr>
  </w:style>
  <w:style w:type="character" w:customStyle="1" w:styleId="CharStyle12">
    <w:name w:val="Char Style 12"/>
    <w:link w:val="Style110"/>
    <w:uiPriority w:val="99"/>
    <w:locked/>
    <w:rsid w:val="001D14D0"/>
    <w:rPr>
      <w:b/>
      <w:sz w:val="13"/>
      <w:shd w:val="clear" w:color="auto" w:fill="FFFFFF"/>
    </w:rPr>
  </w:style>
  <w:style w:type="paragraph" w:customStyle="1" w:styleId="Style110">
    <w:name w:val="Style 11"/>
    <w:basedOn w:val="a"/>
    <w:link w:val="CharStyle12"/>
    <w:uiPriority w:val="99"/>
    <w:rsid w:val="001D14D0"/>
    <w:pPr>
      <w:widowControl w:val="0"/>
      <w:shd w:val="clear" w:color="auto" w:fill="FFFFFF"/>
      <w:suppressAutoHyphens w:val="0"/>
      <w:spacing w:line="240" w:lineRule="atLeast"/>
      <w:outlineLvl w:val="0"/>
    </w:pPr>
    <w:rPr>
      <w:b/>
      <w:sz w:val="13"/>
      <w:lang w:val="x-none" w:eastAsia="x-none"/>
    </w:rPr>
  </w:style>
  <w:style w:type="character" w:customStyle="1" w:styleId="CharStyle13">
    <w:name w:val="Char Style 13"/>
    <w:uiPriority w:val="99"/>
    <w:rsid w:val="001D14D0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1D14D0"/>
    <w:rPr>
      <w:sz w:val="9"/>
      <w:shd w:val="clear" w:color="auto" w:fill="FFFFFF"/>
    </w:rPr>
  </w:style>
  <w:style w:type="paragraph" w:customStyle="1" w:styleId="Style14">
    <w:name w:val="Style 14"/>
    <w:basedOn w:val="a"/>
    <w:link w:val="CharStyle15"/>
    <w:uiPriority w:val="99"/>
    <w:rsid w:val="001D14D0"/>
    <w:pPr>
      <w:widowControl w:val="0"/>
      <w:shd w:val="clear" w:color="auto" w:fill="FFFFFF"/>
      <w:suppressAutoHyphens w:val="0"/>
      <w:spacing w:line="240" w:lineRule="atLeast"/>
      <w:ind w:hanging="440"/>
      <w:jc w:val="both"/>
    </w:pPr>
    <w:rPr>
      <w:sz w:val="9"/>
      <w:lang w:val="x-none" w:eastAsia="x-none"/>
    </w:rPr>
  </w:style>
  <w:style w:type="character" w:customStyle="1" w:styleId="CharStyle16Exact">
    <w:name w:val="Char Style 16 Exact"/>
    <w:uiPriority w:val="99"/>
    <w:rsid w:val="001D14D0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1D14D0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1D14D0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uiPriority w:val="99"/>
    <w:rsid w:val="001D14D0"/>
    <w:pPr>
      <w:widowControl w:val="0"/>
      <w:shd w:val="clear" w:color="auto" w:fill="FFFFFF"/>
      <w:suppressAutoHyphens w:val="0"/>
      <w:spacing w:after="120" w:line="240" w:lineRule="atLeast"/>
      <w:outlineLvl w:val="1"/>
    </w:pPr>
    <w:rPr>
      <w:b/>
      <w:sz w:val="11"/>
      <w:lang w:val="x-none" w:eastAsia="x-none"/>
    </w:rPr>
  </w:style>
  <w:style w:type="character" w:customStyle="1" w:styleId="CharStyle20">
    <w:name w:val="Char Style 20"/>
    <w:uiPriority w:val="99"/>
    <w:rsid w:val="001D14D0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1D14D0"/>
    <w:rPr>
      <w:b/>
      <w:sz w:val="10"/>
      <w:shd w:val="clear" w:color="auto" w:fill="FFFFFF"/>
    </w:rPr>
  </w:style>
  <w:style w:type="paragraph" w:customStyle="1" w:styleId="Style21">
    <w:name w:val="Style 21"/>
    <w:basedOn w:val="a"/>
    <w:link w:val="CharStyle22"/>
    <w:uiPriority w:val="99"/>
    <w:rsid w:val="001D14D0"/>
    <w:pPr>
      <w:widowControl w:val="0"/>
      <w:shd w:val="clear" w:color="auto" w:fill="FFFFFF"/>
      <w:suppressAutoHyphens w:val="0"/>
      <w:spacing w:line="240" w:lineRule="atLeast"/>
    </w:pPr>
    <w:rPr>
      <w:b/>
      <w:sz w:val="10"/>
      <w:lang w:val="x-none" w:eastAsia="x-none"/>
    </w:rPr>
  </w:style>
  <w:style w:type="character" w:customStyle="1" w:styleId="CharStyle23">
    <w:name w:val="Char Style 23"/>
    <w:uiPriority w:val="99"/>
    <w:rsid w:val="001D14D0"/>
    <w:rPr>
      <w:sz w:val="10"/>
      <w:u w:val="none"/>
    </w:rPr>
  </w:style>
  <w:style w:type="character" w:customStyle="1" w:styleId="CharStyle24">
    <w:name w:val="Char Style 24"/>
    <w:uiPriority w:val="99"/>
    <w:rsid w:val="001D14D0"/>
    <w:rPr>
      <w:sz w:val="10"/>
      <w:u w:val="none"/>
    </w:rPr>
  </w:style>
  <w:style w:type="paragraph" w:styleId="af7">
    <w:name w:val="footnote text"/>
    <w:basedOn w:val="a"/>
    <w:link w:val="af8"/>
    <w:uiPriority w:val="99"/>
    <w:semiHidden/>
    <w:rsid w:val="001D14D0"/>
    <w:pPr>
      <w:widowControl w:val="0"/>
      <w:suppressAutoHyphens w:val="0"/>
    </w:pPr>
    <w:rPr>
      <w:color w:val="000000"/>
      <w:sz w:val="20"/>
      <w:lang w:val="x-none" w:eastAsia="x-none"/>
    </w:rPr>
  </w:style>
  <w:style w:type="character" w:customStyle="1" w:styleId="af8">
    <w:name w:val="Текст сноски Знак"/>
    <w:link w:val="af7"/>
    <w:uiPriority w:val="99"/>
    <w:semiHidden/>
    <w:rsid w:val="001D14D0"/>
    <w:rPr>
      <w:color w:val="000000"/>
    </w:rPr>
  </w:style>
  <w:style w:type="character" w:customStyle="1" w:styleId="ab">
    <w:name w:val="Верхний колонтитул Знак"/>
    <w:link w:val="aa"/>
    <w:uiPriority w:val="99"/>
    <w:rsid w:val="001D14D0"/>
    <w:rPr>
      <w:sz w:val="28"/>
      <w:lang w:eastAsia="zh-CN"/>
    </w:rPr>
  </w:style>
  <w:style w:type="character" w:customStyle="1" w:styleId="docaccesstitle1">
    <w:name w:val="docaccess_title1"/>
    <w:rsid w:val="007C1E7E"/>
    <w:rPr>
      <w:rFonts w:ascii="Times New Roman" w:hAnsi="Times New Roman" w:cs="Times New Roman" w:hint="default"/>
      <w:sz w:val="28"/>
      <w:szCs w:val="28"/>
    </w:rPr>
  </w:style>
  <w:style w:type="character" w:customStyle="1" w:styleId="apple-converted-space">
    <w:name w:val="apple-converted-space"/>
    <w:rsid w:val="001C5D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rhomova\Application%20Data\Microsoft\&#1064;&#1072;&#1073;&#1083;&#1086;&#1085;&#1099;\POST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1DB15-2E13-4599-8005-B85C06386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POST_GOR</Template>
  <TotalTime>2</TotalTime>
  <Pages>27</Pages>
  <Words>5714</Words>
  <Characters>32571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38209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parhomova</dc:creator>
  <cp:keywords/>
  <cp:lastModifiedBy>Zam_UVR</cp:lastModifiedBy>
  <cp:revision>2</cp:revision>
  <cp:lastPrinted>2023-12-28T08:23:00Z</cp:lastPrinted>
  <dcterms:created xsi:type="dcterms:W3CDTF">2025-12-29T13:59:00Z</dcterms:created>
  <dcterms:modified xsi:type="dcterms:W3CDTF">2025-12-29T13:59:00Z</dcterms:modified>
</cp:coreProperties>
</file>