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4F1" w:rsidRPr="00BC6B5B" w:rsidRDefault="007474F1" w:rsidP="007474F1">
      <w:pPr>
        <w:spacing w:line="276" w:lineRule="auto"/>
        <w:ind w:firstLine="0"/>
        <w:jc w:val="center"/>
        <w:rPr>
          <w:sz w:val="32"/>
          <w:szCs w:val="32"/>
          <w:lang w:eastAsia="ar-SA"/>
        </w:rPr>
      </w:pPr>
      <w:r w:rsidRPr="00BC6B5B">
        <w:rPr>
          <w:sz w:val="32"/>
          <w:szCs w:val="32"/>
          <w:lang w:eastAsia="ar-SA"/>
        </w:rPr>
        <w:t>Департамент имущественно-земельных отношений</w:t>
      </w:r>
      <w:r w:rsidRPr="00BC6B5B">
        <w:rPr>
          <w:sz w:val="32"/>
          <w:szCs w:val="32"/>
          <w:lang w:eastAsia="ar-SA"/>
        </w:rPr>
        <w:br/>
        <w:t>города Ростова-на-Дону</w:t>
      </w: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uppressAutoHyphens/>
        <w:spacing w:line="276" w:lineRule="auto"/>
        <w:ind w:firstLine="0"/>
        <w:jc w:val="center"/>
        <w:rPr>
          <w:b/>
          <w:sz w:val="32"/>
          <w:szCs w:val="32"/>
        </w:rPr>
      </w:pPr>
      <w:r w:rsidRPr="000D7F91">
        <w:rPr>
          <w:b/>
          <w:sz w:val="32"/>
          <w:szCs w:val="32"/>
        </w:rPr>
        <w:t xml:space="preserve">Компонент </w:t>
      </w:r>
      <w:proofErr w:type="gramStart"/>
      <w:r w:rsidRPr="000D7F91">
        <w:rPr>
          <w:b/>
          <w:sz w:val="32"/>
          <w:szCs w:val="32"/>
        </w:rPr>
        <w:t>территориально-распредел</w:t>
      </w:r>
      <w:r>
        <w:rPr>
          <w:b/>
          <w:sz w:val="32"/>
          <w:szCs w:val="32"/>
        </w:rPr>
        <w:t>енного</w:t>
      </w:r>
      <w:proofErr w:type="gramEnd"/>
    </w:p>
    <w:p w:rsidR="007474F1" w:rsidRPr="00816FF7" w:rsidRDefault="007474F1" w:rsidP="007474F1">
      <w:pPr>
        <w:suppressAutoHyphens/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  <w:r w:rsidRPr="000D7F91">
        <w:rPr>
          <w:b/>
          <w:sz w:val="32"/>
          <w:szCs w:val="32"/>
        </w:rPr>
        <w:t xml:space="preserve">информационно-аналитического комплекса «Муниципальная </w:t>
      </w:r>
      <w:proofErr w:type="spellStart"/>
      <w:r w:rsidRPr="000D7F91">
        <w:rPr>
          <w:b/>
          <w:sz w:val="32"/>
          <w:szCs w:val="32"/>
        </w:rPr>
        <w:t>геоинформационная</w:t>
      </w:r>
      <w:proofErr w:type="spellEnd"/>
      <w:r w:rsidRPr="000D7F91">
        <w:rPr>
          <w:b/>
          <w:sz w:val="32"/>
          <w:szCs w:val="32"/>
        </w:rPr>
        <w:t xml:space="preserve"> система города Ростова-на-Дону» </w:t>
      </w:r>
      <w:r w:rsidRPr="00FD49F0">
        <w:rPr>
          <w:b/>
          <w:sz w:val="32"/>
          <w:szCs w:val="32"/>
        </w:rPr>
        <w:t xml:space="preserve">– </w:t>
      </w:r>
      <w:r>
        <w:rPr>
          <w:b/>
          <w:sz w:val="32"/>
          <w:szCs w:val="32"/>
        </w:rPr>
        <w:t>реестровая информационно-аналитическая система</w:t>
      </w:r>
      <w:r w:rsidRPr="00FD49F0">
        <w:rPr>
          <w:b/>
          <w:sz w:val="32"/>
          <w:szCs w:val="32"/>
        </w:rPr>
        <w:t xml:space="preserve"> (</w:t>
      </w:r>
      <w:r>
        <w:rPr>
          <w:b/>
          <w:sz w:val="32"/>
          <w:szCs w:val="32"/>
        </w:rPr>
        <w:t>РИАС</w:t>
      </w:r>
      <w:r w:rsidRPr="00FD49F0">
        <w:rPr>
          <w:b/>
          <w:sz w:val="32"/>
          <w:szCs w:val="32"/>
        </w:rPr>
        <w:t>)</w:t>
      </w: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ОПИСАНИЕ ПРОЦЕССОВ, ОБЕСПЕЧИВАЮЩИХ ПОДДЕРЖАНИЕ ЖИЗНЕННОГО ЦИКЛА</w:t>
      </w: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Pr="00816FF7" w:rsidRDefault="007474F1" w:rsidP="007474F1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474F1" w:rsidRPr="00A2134E" w:rsidRDefault="007474F1" w:rsidP="007474F1">
      <w:pPr>
        <w:spacing w:line="276" w:lineRule="auto"/>
        <w:ind w:firstLine="0"/>
        <w:jc w:val="center"/>
        <w:rPr>
          <w:lang w:eastAsia="ar-SA"/>
        </w:rPr>
      </w:pPr>
      <w:r>
        <w:rPr>
          <w:lang w:eastAsia="ar-SA"/>
        </w:rPr>
        <w:t xml:space="preserve">Разработчик: </w:t>
      </w:r>
      <w:r w:rsidRPr="00A2134E">
        <w:rPr>
          <w:lang w:eastAsia="ar-SA"/>
        </w:rPr>
        <w:t xml:space="preserve">Общество с ограниченной ответственностью </w:t>
      </w:r>
    </w:p>
    <w:p w:rsidR="007474F1" w:rsidRPr="00BC6B5B" w:rsidRDefault="007474F1" w:rsidP="007474F1">
      <w:pPr>
        <w:spacing w:line="276" w:lineRule="auto"/>
        <w:ind w:firstLine="0"/>
        <w:jc w:val="center"/>
        <w:rPr>
          <w:lang w:eastAsia="ar-SA"/>
        </w:rPr>
      </w:pPr>
      <w:r w:rsidRPr="00A2134E">
        <w:rPr>
          <w:lang w:eastAsia="ar-SA"/>
        </w:rPr>
        <w:t>«Научно-производственный центр «Космос-2»</w:t>
      </w:r>
    </w:p>
    <w:p w:rsidR="007474F1" w:rsidRPr="00497392" w:rsidRDefault="007474F1" w:rsidP="007474F1">
      <w:pPr>
        <w:spacing w:line="276" w:lineRule="auto"/>
        <w:ind w:firstLine="0"/>
        <w:jc w:val="center"/>
        <w:rPr>
          <w:b/>
          <w:lang w:eastAsia="ar-SA"/>
        </w:rPr>
      </w:pPr>
    </w:p>
    <w:p w:rsidR="007474F1" w:rsidRPr="00BC6B5B" w:rsidRDefault="007474F1" w:rsidP="007474F1">
      <w:pPr>
        <w:spacing w:line="276" w:lineRule="auto"/>
        <w:ind w:firstLine="0"/>
        <w:jc w:val="center"/>
        <w:rPr>
          <w:lang w:eastAsia="ar-SA"/>
        </w:rPr>
      </w:pPr>
      <w:r w:rsidRPr="00BC6B5B">
        <w:rPr>
          <w:lang w:eastAsia="ar-SA"/>
        </w:rPr>
        <w:t>г. Ростов-на-Дону</w:t>
      </w:r>
    </w:p>
    <w:p w:rsidR="007474F1" w:rsidRPr="00BC6B5B" w:rsidRDefault="007474F1" w:rsidP="007474F1">
      <w:pPr>
        <w:spacing w:line="276" w:lineRule="auto"/>
        <w:ind w:firstLine="0"/>
        <w:jc w:val="center"/>
        <w:rPr>
          <w:lang w:eastAsia="ar-SA"/>
        </w:rPr>
      </w:pPr>
      <w:r w:rsidRPr="00BC6B5B">
        <w:rPr>
          <w:lang w:eastAsia="ar-SA"/>
        </w:rPr>
        <w:t>2019 г.</w:t>
      </w:r>
    </w:p>
    <w:p w:rsidR="001E1095" w:rsidRPr="00590D5D" w:rsidRDefault="001E1095" w:rsidP="007474F1">
      <w:pPr>
        <w:spacing w:after="120" w:line="276" w:lineRule="auto"/>
        <w:ind w:firstLine="0"/>
        <w:contextualSpacing w:val="0"/>
        <w:rPr>
          <w:b/>
          <w:sz w:val="28"/>
          <w:szCs w:val="28"/>
        </w:rPr>
      </w:pPr>
    </w:p>
    <w:p w:rsidR="00583882" w:rsidRPr="00590D5D" w:rsidRDefault="00583882">
      <w:pPr>
        <w:ind w:firstLine="0"/>
        <w:contextualSpacing w:val="0"/>
        <w:jc w:val="left"/>
        <w:sectPr w:rsidR="00583882" w:rsidRPr="00590D5D" w:rsidSect="00583882">
          <w:footerReference w:type="first" r:id="rId8"/>
          <w:pgSz w:w="11906" w:h="16838"/>
          <w:pgMar w:top="1134" w:right="567" w:bottom="1134" w:left="1134" w:header="709" w:footer="709" w:gutter="0"/>
          <w:pgNumType w:start="1"/>
          <w:cols w:space="708"/>
          <w:docGrid w:linePitch="360"/>
        </w:sectPr>
      </w:pPr>
    </w:p>
    <w:p w:rsidR="00AE5AAA" w:rsidRPr="00590D5D" w:rsidRDefault="00AE5AAA" w:rsidP="000427BE">
      <w:pPr>
        <w:pStyle w:val="0"/>
      </w:pPr>
      <w:bookmarkStart w:id="0" w:name="_Toc203824917"/>
      <w:bookmarkStart w:id="1" w:name="_Toc228850422"/>
      <w:bookmarkStart w:id="2" w:name="_Toc231125292"/>
      <w:bookmarkStart w:id="3" w:name="_Toc17811667"/>
      <w:r w:rsidRPr="00590D5D">
        <w:lastRenderedPageBreak/>
        <w:t>СОДЕРЖАНИЕ</w:t>
      </w:r>
      <w:bookmarkEnd w:id="0"/>
      <w:bookmarkEnd w:id="1"/>
      <w:bookmarkEnd w:id="2"/>
      <w:bookmarkEnd w:id="3"/>
    </w:p>
    <w:p w:rsidR="00D225B0" w:rsidRPr="00590D5D" w:rsidRDefault="00D225B0" w:rsidP="005229D2">
      <w:pPr>
        <w:rPr>
          <w:sz w:val="28"/>
          <w:szCs w:val="28"/>
        </w:rPr>
      </w:pPr>
    </w:p>
    <w:bookmarkStart w:id="4" w:name="_GoBack"/>
    <w:bookmarkStart w:id="5" w:name="_Toc203824918"/>
    <w:bookmarkStart w:id="6" w:name="_Toc231125293"/>
    <w:bookmarkEnd w:id="4"/>
    <w:p w:rsidR="00CA1D0A" w:rsidRDefault="00B16849">
      <w:pPr>
        <w:pStyle w:val="16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 w:rsidRPr="00B16849">
        <w:rPr>
          <w:bCs w:val="0"/>
          <w:caps w:val="0"/>
          <w:noProof/>
        </w:rPr>
        <w:fldChar w:fldCharType="begin"/>
      </w:r>
      <w:r w:rsidR="00A4332E" w:rsidRPr="00590D5D">
        <w:rPr>
          <w:bCs w:val="0"/>
          <w:caps w:val="0"/>
          <w:noProof/>
        </w:rPr>
        <w:instrText xml:space="preserve"> TOC \o "1-3" \h \z \t "МакЗагОгл 0;1" </w:instrText>
      </w:r>
      <w:r w:rsidRPr="00B16849">
        <w:rPr>
          <w:bCs w:val="0"/>
          <w:caps w:val="0"/>
          <w:noProof/>
        </w:rPr>
        <w:fldChar w:fldCharType="separate"/>
      </w:r>
      <w:hyperlink w:anchor="_Toc17811667" w:history="1">
        <w:r w:rsidR="00CA1D0A" w:rsidRPr="002225E5">
          <w:rPr>
            <w:rStyle w:val="af3"/>
            <w:noProof/>
          </w:rPr>
          <w:t>СОДЕРЖАНИЕ</w:t>
        </w:r>
        <w:r w:rsidR="00CA1D0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A1D0A">
          <w:rPr>
            <w:noProof/>
            <w:webHidden/>
          </w:rPr>
          <w:instrText xml:space="preserve"> PAGEREF _Toc17811667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A1D0A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CA1D0A" w:rsidRDefault="00B16849">
      <w:pPr>
        <w:pStyle w:val="16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17811668" w:history="1">
        <w:r w:rsidR="00CA1D0A" w:rsidRPr="002225E5">
          <w:rPr>
            <w:rStyle w:val="af3"/>
            <w:noProof/>
          </w:rPr>
          <w:t>1</w:t>
        </w:r>
        <w:r w:rsidR="00CA1D0A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CA1D0A" w:rsidRPr="002225E5">
          <w:rPr>
            <w:rStyle w:val="af3"/>
            <w:noProof/>
          </w:rPr>
          <w:t>Сведения о правах</w:t>
        </w:r>
        <w:r w:rsidR="00CA1D0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A1D0A">
          <w:rPr>
            <w:noProof/>
            <w:webHidden/>
          </w:rPr>
          <w:instrText xml:space="preserve"> PAGEREF _Toc17811668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A1D0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A1D0A" w:rsidRDefault="00B16849">
      <w:pPr>
        <w:pStyle w:val="26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7811669" w:history="1">
        <w:r w:rsidR="00CA1D0A" w:rsidRPr="002225E5">
          <w:rPr>
            <w:rStyle w:val="af3"/>
            <w:noProof/>
          </w:rPr>
          <w:t>1.1</w:t>
        </w:r>
        <w:r w:rsidR="00CA1D0A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CA1D0A" w:rsidRPr="002225E5">
          <w:rPr>
            <w:rStyle w:val="af3"/>
            <w:noProof/>
          </w:rPr>
          <w:t>Полное наименование системы и ее условное обозначение</w:t>
        </w:r>
        <w:r w:rsidR="00CA1D0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A1D0A">
          <w:rPr>
            <w:noProof/>
            <w:webHidden/>
          </w:rPr>
          <w:instrText xml:space="preserve"> PAGEREF _Toc17811669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A1D0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A1D0A" w:rsidRDefault="00B16849">
      <w:pPr>
        <w:pStyle w:val="26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17811670" w:history="1">
        <w:r w:rsidR="00CA1D0A" w:rsidRPr="002225E5">
          <w:rPr>
            <w:rStyle w:val="af3"/>
            <w:noProof/>
          </w:rPr>
          <w:t>1.2</w:t>
        </w:r>
        <w:r w:rsidR="00CA1D0A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CA1D0A" w:rsidRPr="002225E5">
          <w:rPr>
            <w:rStyle w:val="af3"/>
            <w:noProof/>
          </w:rPr>
          <w:t>Сведения о правах</w:t>
        </w:r>
        <w:r w:rsidR="00CA1D0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A1D0A">
          <w:rPr>
            <w:noProof/>
            <w:webHidden/>
          </w:rPr>
          <w:instrText xml:space="preserve"> PAGEREF _Toc17811670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A1D0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A1D0A" w:rsidRDefault="00B16849">
      <w:pPr>
        <w:pStyle w:val="16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17811671" w:history="1">
        <w:r w:rsidR="00CA1D0A" w:rsidRPr="002225E5">
          <w:rPr>
            <w:rStyle w:val="af3"/>
            <w:noProof/>
          </w:rPr>
          <w:t>2</w:t>
        </w:r>
        <w:r w:rsidR="00CA1D0A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CA1D0A" w:rsidRPr="002225E5">
          <w:rPr>
            <w:rStyle w:val="af3"/>
            <w:noProof/>
          </w:rPr>
          <w:t>Поддержание жизненного цикла программы</w:t>
        </w:r>
        <w:r w:rsidR="00CA1D0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A1D0A">
          <w:rPr>
            <w:noProof/>
            <w:webHidden/>
          </w:rPr>
          <w:instrText xml:space="preserve"> PAGEREF _Toc17811671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A1D0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55D99" w:rsidRPr="00590D5D" w:rsidRDefault="00B16849" w:rsidP="000427BE">
      <w:pPr>
        <w:pStyle w:val="0"/>
      </w:pPr>
      <w:r w:rsidRPr="00590D5D">
        <w:rPr>
          <w:rFonts w:eastAsia="Times New Roman" w:cs="Times New Roman"/>
          <w:bCs/>
          <w:caps/>
          <w:noProof/>
          <w:sz w:val="20"/>
          <w:szCs w:val="20"/>
          <w:lang w:eastAsia="ru-RU"/>
        </w:rPr>
        <w:fldChar w:fldCharType="end"/>
      </w:r>
    </w:p>
    <w:p w:rsidR="00583882" w:rsidRPr="00590D5D" w:rsidRDefault="00D55D99" w:rsidP="000533CA">
      <w:pPr>
        <w:ind w:firstLine="0"/>
        <w:contextualSpacing w:val="0"/>
        <w:jc w:val="left"/>
        <w:sectPr w:rsidR="00583882" w:rsidRPr="00590D5D" w:rsidSect="00583882">
          <w:headerReference w:type="default" r:id="rId9"/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590D5D">
        <w:br w:type="page"/>
      </w:r>
      <w:bookmarkEnd w:id="5"/>
      <w:bookmarkEnd w:id="6"/>
    </w:p>
    <w:p w:rsidR="00947435" w:rsidRDefault="000533CA" w:rsidP="00947435">
      <w:pPr>
        <w:pStyle w:val="1"/>
      </w:pPr>
      <w:bookmarkStart w:id="7" w:name="_Toc17811668"/>
      <w:r>
        <w:lastRenderedPageBreak/>
        <w:t>Сведения о правах</w:t>
      </w:r>
      <w:bookmarkEnd w:id="7"/>
    </w:p>
    <w:p w:rsidR="00947435" w:rsidRPr="00947435" w:rsidRDefault="00947435" w:rsidP="000533CA">
      <w:pPr>
        <w:pStyle w:val="20"/>
      </w:pPr>
      <w:bookmarkStart w:id="8" w:name="_Toc485653582"/>
      <w:bookmarkStart w:id="9" w:name="_Toc17811669"/>
      <w:r w:rsidRPr="00947435">
        <w:t>Полное наименование системы и ее условное обозначение</w:t>
      </w:r>
      <w:bookmarkEnd w:id="8"/>
      <w:bookmarkEnd w:id="9"/>
    </w:p>
    <w:p w:rsidR="000533CA" w:rsidRDefault="00947435" w:rsidP="00947435">
      <w:pPr>
        <w:ind w:firstLine="567"/>
        <w:rPr>
          <w:sz w:val="28"/>
          <w:szCs w:val="28"/>
        </w:rPr>
      </w:pPr>
      <w:r w:rsidRPr="00947435">
        <w:rPr>
          <w:sz w:val="28"/>
          <w:szCs w:val="28"/>
        </w:rPr>
        <w:t xml:space="preserve">Полное наименование Системы: Компонент территориально-распределенного информационно-аналитического комплекса «Муниципальная геоинформационная система города Ростова-на-Дону» – реестровая информационно-аналитическая система (РИАС) </w:t>
      </w:r>
    </w:p>
    <w:p w:rsidR="00947435" w:rsidRPr="00947435" w:rsidRDefault="007474F1" w:rsidP="00947435">
      <w:pPr>
        <w:ind w:firstLine="567"/>
        <w:rPr>
          <w:sz w:val="28"/>
          <w:szCs w:val="28"/>
        </w:rPr>
      </w:pPr>
      <w:r>
        <w:rPr>
          <w:sz w:val="28"/>
          <w:szCs w:val="28"/>
        </w:rPr>
        <w:t>Д</w:t>
      </w:r>
      <w:r w:rsidR="00947435" w:rsidRPr="00947435">
        <w:rPr>
          <w:sz w:val="28"/>
          <w:szCs w:val="28"/>
        </w:rPr>
        <w:t xml:space="preserve">ля интеграции деятельности подразделений Администрации города Ростова-на-Дону: </w:t>
      </w:r>
      <w:proofErr w:type="gramStart"/>
      <w:r w:rsidR="00947435" w:rsidRPr="00947435">
        <w:rPr>
          <w:sz w:val="28"/>
          <w:szCs w:val="28"/>
        </w:rPr>
        <w:t>Департамент имущественно-земельных отношений города Ростова-на-Дону, Департамент архитектуры и градостроительства города Ростова-на-Дону, Департамент координации строительства и перспективного развития города Ростова-на-Дону, Департамент жилищно-коммунального хозяйства и энергетики города Ростова-на-Дону, Департамент экономики города Ростова-на-Дону, Департамент транспорта города Ростова-на-Дону, Департамент автомобильных дорог и организации дорожного движения города Ростова-на-Дону, Управление благоустройства и лесного хозяйства города Ростова-на-Дону, МКУ «</w:t>
      </w:r>
      <w:r w:rsidR="00947435" w:rsidRPr="00947435">
        <w:rPr>
          <w:bCs/>
          <w:sz w:val="28"/>
          <w:szCs w:val="28"/>
        </w:rPr>
        <w:t>Управление казной города Ростова-на-Дону</w:t>
      </w:r>
      <w:r w:rsidR="00947435" w:rsidRPr="00947435">
        <w:rPr>
          <w:sz w:val="28"/>
          <w:szCs w:val="28"/>
        </w:rPr>
        <w:t xml:space="preserve">», </w:t>
      </w:r>
      <w:r>
        <w:rPr>
          <w:sz w:val="28"/>
          <w:szCs w:val="28"/>
        </w:rPr>
        <w:t>Управление</w:t>
      </w:r>
      <w:r w:rsidR="00947435" w:rsidRPr="00947435">
        <w:rPr>
          <w:sz w:val="28"/>
          <w:szCs w:val="28"/>
        </w:rPr>
        <w:t xml:space="preserve"> торговл</w:t>
      </w:r>
      <w:r>
        <w:rPr>
          <w:sz w:val="28"/>
          <w:szCs w:val="28"/>
        </w:rPr>
        <w:t>и</w:t>
      </w:r>
      <w:r w:rsidR="00947435" w:rsidRPr="00947435">
        <w:rPr>
          <w:sz w:val="28"/>
          <w:szCs w:val="28"/>
        </w:rPr>
        <w:t xml:space="preserve"> и бытово</w:t>
      </w:r>
      <w:r>
        <w:rPr>
          <w:sz w:val="28"/>
          <w:szCs w:val="28"/>
        </w:rPr>
        <w:t>го</w:t>
      </w:r>
      <w:r w:rsidR="00947435" w:rsidRPr="00947435">
        <w:rPr>
          <w:sz w:val="28"/>
          <w:szCs w:val="28"/>
        </w:rPr>
        <w:t xml:space="preserve"> обслуживани</w:t>
      </w:r>
      <w:r>
        <w:rPr>
          <w:sz w:val="28"/>
          <w:szCs w:val="28"/>
        </w:rPr>
        <w:t>я</w:t>
      </w:r>
      <w:proofErr w:type="gramEnd"/>
      <w:r w:rsidR="00947435" w:rsidRPr="00947435">
        <w:rPr>
          <w:sz w:val="28"/>
          <w:szCs w:val="28"/>
        </w:rPr>
        <w:t xml:space="preserve"> города Ростова-на-Дону, Комитет по охране окружающей среды Администрации города Ростова-на-Дону, территориальные органы Администрации города Ростова-на-Дону.</w:t>
      </w:r>
    </w:p>
    <w:p w:rsidR="00947435" w:rsidRPr="00947435" w:rsidRDefault="00947435" w:rsidP="00947435">
      <w:pPr>
        <w:spacing w:before="60" w:after="60"/>
        <w:ind w:firstLine="720"/>
        <w:rPr>
          <w:sz w:val="28"/>
          <w:szCs w:val="28"/>
        </w:rPr>
      </w:pPr>
      <w:r w:rsidRPr="00947435">
        <w:rPr>
          <w:sz w:val="28"/>
          <w:szCs w:val="28"/>
        </w:rPr>
        <w:t>Условное обозначение Системы: Компонент территориально-распределенного информационно-аналитического комплекса «Муниципальная геоинформационная система города Ростова-на-Дону» – реестровая информационно-аналитическая система (РИАС).</w:t>
      </w:r>
    </w:p>
    <w:p w:rsidR="00947435" w:rsidRDefault="00947435" w:rsidP="00947435">
      <w:pPr>
        <w:spacing w:before="60" w:after="60"/>
        <w:ind w:firstLine="720"/>
        <w:rPr>
          <w:sz w:val="28"/>
          <w:szCs w:val="28"/>
        </w:rPr>
      </w:pPr>
      <w:r w:rsidRPr="00947435">
        <w:rPr>
          <w:sz w:val="28"/>
          <w:szCs w:val="28"/>
        </w:rPr>
        <w:t>Сокращённое наименование системы: РИАС МГИС.</w:t>
      </w:r>
    </w:p>
    <w:p w:rsidR="000533CA" w:rsidRDefault="000533CA" w:rsidP="00947435">
      <w:pPr>
        <w:spacing w:before="60" w:after="60"/>
        <w:ind w:firstLine="720"/>
        <w:rPr>
          <w:sz w:val="28"/>
          <w:szCs w:val="28"/>
        </w:rPr>
      </w:pPr>
    </w:p>
    <w:p w:rsidR="000533CA" w:rsidRDefault="000533CA" w:rsidP="000533CA">
      <w:pPr>
        <w:pStyle w:val="20"/>
      </w:pPr>
      <w:bookmarkStart w:id="10" w:name="_Toc17811670"/>
      <w:r>
        <w:t>Сведения о правах</w:t>
      </w:r>
      <w:bookmarkEnd w:id="10"/>
    </w:p>
    <w:p w:rsidR="000533CA" w:rsidRPr="00947435" w:rsidRDefault="000533CA" w:rsidP="000533CA">
      <w:pPr>
        <w:spacing w:before="60" w:after="60"/>
        <w:ind w:firstLine="720"/>
        <w:rPr>
          <w:sz w:val="28"/>
          <w:szCs w:val="28"/>
        </w:rPr>
      </w:pPr>
      <w:r>
        <w:rPr>
          <w:sz w:val="28"/>
          <w:szCs w:val="28"/>
        </w:rPr>
        <w:t>Исключительными правами на РИАС обладает Д</w:t>
      </w:r>
      <w:r w:rsidRPr="000533CA">
        <w:rPr>
          <w:sz w:val="28"/>
          <w:szCs w:val="28"/>
        </w:rPr>
        <w:t xml:space="preserve">епартамент имущественно-земельных отношений </w:t>
      </w:r>
      <w:r>
        <w:rPr>
          <w:sz w:val="28"/>
          <w:szCs w:val="28"/>
        </w:rPr>
        <w:t>г</w:t>
      </w:r>
      <w:r w:rsidR="007474F1">
        <w:rPr>
          <w:sz w:val="28"/>
          <w:szCs w:val="28"/>
        </w:rPr>
        <w:t>орода Р</w:t>
      </w:r>
      <w:r w:rsidR="008D5537">
        <w:rPr>
          <w:sz w:val="28"/>
          <w:szCs w:val="28"/>
        </w:rPr>
        <w:t>остова-на-Д</w:t>
      </w:r>
      <w:r w:rsidRPr="000533CA">
        <w:rPr>
          <w:sz w:val="28"/>
          <w:szCs w:val="28"/>
        </w:rPr>
        <w:t>ону</w:t>
      </w:r>
      <w:r>
        <w:rPr>
          <w:sz w:val="28"/>
          <w:szCs w:val="28"/>
        </w:rPr>
        <w:t>.</w:t>
      </w:r>
    </w:p>
    <w:p w:rsidR="00947435" w:rsidRPr="00947435" w:rsidRDefault="00947435" w:rsidP="000533CA">
      <w:pPr>
        <w:pStyle w:val="1"/>
      </w:pPr>
      <w:bookmarkStart w:id="11" w:name="_Toc203824922"/>
      <w:bookmarkStart w:id="12" w:name="_Toc231125297"/>
      <w:r w:rsidRPr="00947435">
        <w:br w:type="page"/>
      </w:r>
      <w:bookmarkStart w:id="13" w:name="_Toc17811671"/>
      <w:bookmarkEnd w:id="11"/>
      <w:bookmarkEnd w:id="12"/>
      <w:r w:rsidR="000533CA">
        <w:lastRenderedPageBreak/>
        <w:t xml:space="preserve">Поддержание </w:t>
      </w:r>
      <w:r w:rsidR="00107E61">
        <w:t>жизненного</w:t>
      </w:r>
      <w:r w:rsidR="000533CA">
        <w:t xml:space="preserve"> цикла программы</w:t>
      </w:r>
      <w:bookmarkEnd w:id="13"/>
    </w:p>
    <w:p w:rsidR="00107E61" w:rsidRDefault="00107E61" w:rsidP="00107E61">
      <w:pPr>
        <w:widowControl w:val="0"/>
        <w:suppressAutoHyphens/>
        <w:ind w:firstLine="567"/>
        <w:rPr>
          <w:sz w:val="28"/>
          <w:szCs w:val="28"/>
        </w:rPr>
      </w:pPr>
      <w:bookmarkStart w:id="14" w:name="_Toc203824924"/>
      <w:bookmarkStart w:id="15" w:name="_Toc231125299"/>
      <w:r w:rsidRPr="00107E61">
        <w:rPr>
          <w:sz w:val="28"/>
          <w:szCs w:val="28"/>
        </w:rPr>
        <w:t xml:space="preserve">Поддержание жизненного цикла </w:t>
      </w:r>
      <w:r>
        <w:rPr>
          <w:sz w:val="28"/>
          <w:szCs w:val="28"/>
        </w:rPr>
        <w:t xml:space="preserve">РИАС </w:t>
      </w:r>
      <w:r w:rsidRPr="00107E61">
        <w:rPr>
          <w:sz w:val="28"/>
          <w:szCs w:val="28"/>
        </w:rPr>
        <w:t xml:space="preserve">осуществляется </w:t>
      </w:r>
      <w:r w:rsidR="007474F1">
        <w:rPr>
          <w:sz w:val="28"/>
          <w:szCs w:val="28"/>
        </w:rPr>
        <w:t xml:space="preserve">оператором системы </w:t>
      </w:r>
      <w:proofErr w:type="gramStart"/>
      <w:r w:rsidR="007474F1">
        <w:rPr>
          <w:sz w:val="28"/>
          <w:szCs w:val="28"/>
        </w:rPr>
        <w:t>-Д</w:t>
      </w:r>
      <w:proofErr w:type="gramEnd"/>
      <w:r w:rsidR="007474F1">
        <w:rPr>
          <w:sz w:val="28"/>
          <w:szCs w:val="28"/>
        </w:rPr>
        <w:t>епартаментом имущественно-земельных отношений города Ростова-на-Дону.</w:t>
      </w:r>
    </w:p>
    <w:p w:rsidR="00107E61" w:rsidRDefault="00107E61" w:rsidP="00107E61">
      <w:pPr>
        <w:widowControl w:val="0"/>
        <w:suppressAutoHyphens/>
        <w:ind w:firstLine="567"/>
        <w:rPr>
          <w:sz w:val="28"/>
          <w:szCs w:val="28"/>
        </w:rPr>
      </w:pPr>
      <w:proofErr w:type="gramStart"/>
      <w:r w:rsidRPr="005A5E5A">
        <w:rPr>
          <w:sz w:val="28"/>
          <w:szCs w:val="28"/>
        </w:rPr>
        <w:t xml:space="preserve">Целью </w:t>
      </w:r>
      <w:r>
        <w:rPr>
          <w:sz w:val="28"/>
          <w:szCs w:val="28"/>
        </w:rPr>
        <w:t>поддержания жизненного цикла</w:t>
      </w:r>
      <w:r w:rsidRPr="005A5E5A">
        <w:rPr>
          <w:sz w:val="28"/>
          <w:szCs w:val="28"/>
        </w:rPr>
        <w:t xml:space="preserve"> является обеспечение работоспособности</w:t>
      </w:r>
      <w:r>
        <w:rPr>
          <w:sz w:val="28"/>
          <w:szCs w:val="28"/>
        </w:rPr>
        <w:t xml:space="preserve"> </w:t>
      </w:r>
      <w:r w:rsidRPr="005A5E5A">
        <w:rPr>
          <w:sz w:val="28"/>
          <w:szCs w:val="28"/>
        </w:rPr>
        <w:t>и устойчивого функционирования компонента информационной системы «Территориально-распределенный информационно-аналитический комплекс «Муниципальная геоинформационная система города Ростова-на-Дону»</w:t>
      </w:r>
      <w:r w:rsidRPr="005A5E5A">
        <w:rPr>
          <w:sz w:val="28"/>
          <w:szCs w:val="28"/>
        </w:rPr>
        <w:br/>
        <w:t xml:space="preserve">(далее – МГИС) – реестровая информационно-аналитическая система </w:t>
      </w:r>
      <w:r w:rsidRPr="005A5E5A">
        <w:rPr>
          <w:rFonts w:cs="Arial"/>
          <w:color w:val="000000"/>
          <w:sz w:val="28"/>
          <w:szCs w:val="28"/>
        </w:rPr>
        <w:t xml:space="preserve">(далее – Система, </w:t>
      </w:r>
      <w:r w:rsidRPr="005A5E5A">
        <w:rPr>
          <w:sz w:val="28"/>
          <w:szCs w:val="28"/>
        </w:rPr>
        <w:t>РИАС</w:t>
      </w:r>
      <w:r w:rsidRPr="005A5E5A">
        <w:rPr>
          <w:rFonts w:cs="Arial"/>
          <w:color w:val="000000"/>
          <w:sz w:val="28"/>
          <w:szCs w:val="28"/>
        </w:rPr>
        <w:t>)</w:t>
      </w:r>
      <w:r w:rsidRPr="005A5E5A">
        <w:rPr>
          <w:sz w:val="28"/>
          <w:szCs w:val="28"/>
        </w:rPr>
        <w:t>, своевременное приведение функционала Системы</w:t>
      </w:r>
      <w:r w:rsidRPr="005A5E5A">
        <w:rPr>
          <w:sz w:val="28"/>
          <w:szCs w:val="28"/>
        </w:rPr>
        <w:br/>
        <w:t>в соответствие федеральным, областным и муниципальным законодательным</w:t>
      </w:r>
      <w:r w:rsidRPr="005A5E5A">
        <w:rPr>
          <w:sz w:val="28"/>
          <w:szCs w:val="28"/>
        </w:rPr>
        <w:br/>
        <w:t xml:space="preserve">и нормативным актам, регулирующим </w:t>
      </w:r>
      <w:proofErr w:type="spellStart"/>
      <w:r w:rsidRPr="005A5E5A">
        <w:rPr>
          <w:sz w:val="28"/>
          <w:szCs w:val="28"/>
        </w:rPr>
        <w:t>имущественно-земельные</w:t>
      </w:r>
      <w:proofErr w:type="spellEnd"/>
      <w:r w:rsidRPr="005A5E5A">
        <w:rPr>
          <w:sz w:val="28"/>
          <w:szCs w:val="28"/>
        </w:rPr>
        <w:t xml:space="preserve"> отношения, а также</w:t>
      </w:r>
      <w:r w:rsidRPr="0016565D">
        <w:rPr>
          <w:sz w:val="28"/>
          <w:szCs w:val="28"/>
        </w:rPr>
        <w:t xml:space="preserve"> улучшение технических характеристик </w:t>
      </w:r>
      <w:r>
        <w:rPr>
          <w:sz w:val="28"/>
          <w:szCs w:val="28"/>
        </w:rPr>
        <w:t>и интерфейса Системы для оптимизации работы пользователей.</w:t>
      </w:r>
      <w:r w:rsidRPr="0016565D">
        <w:rPr>
          <w:sz w:val="28"/>
          <w:szCs w:val="28"/>
        </w:rPr>
        <w:t xml:space="preserve"> </w:t>
      </w:r>
      <w:proofErr w:type="gramEnd"/>
    </w:p>
    <w:p w:rsidR="00107E61" w:rsidRPr="004D6296" w:rsidRDefault="007474F1" w:rsidP="00107E61">
      <w:pPr>
        <w:widowControl w:val="0"/>
        <w:suppressAutoHyphens/>
        <w:ind w:firstLine="567"/>
        <w:rPr>
          <w:sz w:val="28"/>
          <w:szCs w:val="28"/>
        </w:rPr>
      </w:pPr>
      <w:r>
        <w:rPr>
          <w:sz w:val="28"/>
          <w:szCs w:val="28"/>
        </w:rPr>
        <w:t>Т</w:t>
      </w:r>
      <w:r w:rsidR="00107E61" w:rsidRPr="004D6296">
        <w:rPr>
          <w:sz w:val="28"/>
          <w:szCs w:val="28"/>
        </w:rPr>
        <w:t>ехническ</w:t>
      </w:r>
      <w:r>
        <w:rPr>
          <w:sz w:val="28"/>
          <w:szCs w:val="28"/>
        </w:rPr>
        <w:t>ая</w:t>
      </w:r>
      <w:r w:rsidR="00107E61" w:rsidRPr="004D6296">
        <w:rPr>
          <w:sz w:val="28"/>
          <w:szCs w:val="28"/>
        </w:rPr>
        <w:t xml:space="preserve"> поддержк</w:t>
      </w:r>
      <w:r>
        <w:rPr>
          <w:sz w:val="28"/>
          <w:szCs w:val="28"/>
        </w:rPr>
        <w:t>а</w:t>
      </w:r>
      <w:r w:rsidR="00107E61" w:rsidRPr="004D6296">
        <w:rPr>
          <w:sz w:val="28"/>
          <w:szCs w:val="28"/>
        </w:rPr>
        <w:t xml:space="preserve"> </w:t>
      </w:r>
      <w:r w:rsidR="00107E61" w:rsidRPr="007D1CB3">
        <w:rPr>
          <w:sz w:val="28"/>
          <w:szCs w:val="28"/>
        </w:rPr>
        <w:t>Системы</w:t>
      </w:r>
      <w:r w:rsidR="00107E61" w:rsidRPr="004D6296">
        <w:rPr>
          <w:sz w:val="28"/>
          <w:szCs w:val="28"/>
        </w:rPr>
        <w:t xml:space="preserve"> осуществляется в целях:</w:t>
      </w:r>
    </w:p>
    <w:p w:rsidR="00107E61" w:rsidRPr="004D6296" w:rsidRDefault="00107E61" w:rsidP="00107E61">
      <w:pPr>
        <w:pStyle w:val="ConsPlusNonformat"/>
        <w:numPr>
          <w:ilvl w:val="0"/>
          <w:numId w:val="8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D6296">
        <w:rPr>
          <w:rFonts w:ascii="Times New Roman" w:hAnsi="Times New Roman" w:cs="Times New Roman"/>
          <w:sz w:val="28"/>
          <w:szCs w:val="28"/>
        </w:rPr>
        <w:t>беспечения информационно-консультационной поддержки работы пользователей с Системой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7E61" w:rsidRPr="004D6296" w:rsidRDefault="00107E61" w:rsidP="00107E61">
      <w:pPr>
        <w:pStyle w:val="ConsPlusNonformat"/>
        <w:numPr>
          <w:ilvl w:val="0"/>
          <w:numId w:val="8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296">
        <w:rPr>
          <w:rFonts w:ascii="Times New Roman" w:hAnsi="Times New Roman" w:cs="Times New Roman"/>
          <w:sz w:val="28"/>
          <w:szCs w:val="28"/>
        </w:rPr>
        <w:t>актуализация технической и эксплуатационной документации по результатам обработки запросов пользователей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7E61" w:rsidRPr="004D6296" w:rsidRDefault="00107E61" w:rsidP="00107E61">
      <w:pPr>
        <w:pStyle w:val="ConsPlusNonformat"/>
        <w:numPr>
          <w:ilvl w:val="0"/>
          <w:numId w:val="8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D6296">
        <w:rPr>
          <w:rFonts w:ascii="Times New Roman" w:hAnsi="Times New Roman" w:cs="Times New Roman"/>
          <w:sz w:val="28"/>
          <w:szCs w:val="28"/>
        </w:rPr>
        <w:t xml:space="preserve">оддержания параметров функционирования </w:t>
      </w:r>
      <w:r>
        <w:rPr>
          <w:rFonts w:ascii="Times New Roman" w:hAnsi="Times New Roman" w:cs="Times New Roman"/>
          <w:sz w:val="28"/>
          <w:szCs w:val="28"/>
        </w:rPr>
        <w:t>Системы в состоянии</w:t>
      </w:r>
      <w:r w:rsidRPr="004D6296">
        <w:rPr>
          <w:rFonts w:ascii="Times New Roman" w:hAnsi="Times New Roman" w:cs="Times New Roman"/>
          <w:sz w:val="28"/>
          <w:szCs w:val="28"/>
        </w:rPr>
        <w:t>, удовлетворяющи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D6296">
        <w:rPr>
          <w:rFonts w:ascii="Times New Roman" w:hAnsi="Times New Roman" w:cs="Times New Roman"/>
          <w:sz w:val="28"/>
          <w:szCs w:val="28"/>
        </w:rPr>
        <w:t xml:space="preserve"> требованиям Системы и производственных процессов, включая их непрерывность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7E61" w:rsidRPr="004D6296" w:rsidRDefault="00107E61" w:rsidP="00107E61">
      <w:pPr>
        <w:pStyle w:val="ConsPlusNonformat"/>
        <w:numPr>
          <w:ilvl w:val="0"/>
          <w:numId w:val="8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D6296">
        <w:rPr>
          <w:rFonts w:ascii="Times New Roman" w:hAnsi="Times New Roman" w:cs="Times New Roman"/>
          <w:sz w:val="28"/>
          <w:szCs w:val="28"/>
        </w:rPr>
        <w:t>беспечения целостности, сохранности и восстанавливаемости данных Системы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7E61" w:rsidRPr="004D6296" w:rsidRDefault="00107E61" w:rsidP="00107E61">
      <w:pPr>
        <w:pStyle w:val="ConsPlusNonformat"/>
        <w:numPr>
          <w:ilvl w:val="0"/>
          <w:numId w:val="8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D6296">
        <w:rPr>
          <w:rFonts w:ascii="Times New Roman" w:hAnsi="Times New Roman" w:cs="Times New Roman"/>
          <w:sz w:val="28"/>
          <w:szCs w:val="28"/>
        </w:rPr>
        <w:t>беспечения бесперебойного функционирования Системы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474F1" w:rsidRPr="007474F1" w:rsidRDefault="00107E61" w:rsidP="00CA1D0A">
      <w:pPr>
        <w:pStyle w:val="ConsPlusNonformat"/>
        <w:numPr>
          <w:ilvl w:val="0"/>
          <w:numId w:val="84"/>
        </w:numPr>
        <w:ind w:left="0" w:firstLine="709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D6296">
        <w:rPr>
          <w:rFonts w:ascii="Times New Roman" w:hAnsi="Times New Roman" w:cs="Times New Roman"/>
          <w:sz w:val="28"/>
          <w:szCs w:val="28"/>
        </w:rPr>
        <w:t>беспечения сохранения работоспособности Системы в изменяемой среде промышленной эксплуатации.</w:t>
      </w:r>
      <w:bookmarkEnd w:id="14"/>
      <w:bookmarkEnd w:id="15"/>
    </w:p>
    <w:p w:rsidR="00D153FC" w:rsidRDefault="007474F1" w:rsidP="007474F1">
      <w:pPr>
        <w:pStyle w:val="ConsPlusNonformat"/>
        <w:ind w:firstLine="708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возникновения необходимости устранения неисправностей, выявленных в ходе эксплуатации РИАС, совершенствования РИАС необходимо обращаться в </w:t>
      </w:r>
      <w:r w:rsidRPr="007474F1">
        <w:rPr>
          <w:rFonts w:ascii="Times New Roman" w:hAnsi="Times New Roman" w:cs="Times New Roman"/>
          <w:sz w:val="28"/>
          <w:szCs w:val="28"/>
        </w:rPr>
        <w:t xml:space="preserve">отдел развития муниципальной </w:t>
      </w:r>
      <w:proofErr w:type="spellStart"/>
      <w:r w:rsidRPr="007474F1">
        <w:rPr>
          <w:rFonts w:ascii="Times New Roman" w:hAnsi="Times New Roman" w:cs="Times New Roman"/>
          <w:sz w:val="28"/>
          <w:szCs w:val="28"/>
        </w:rPr>
        <w:t>геоинформационной</w:t>
      </w:r>
      <w:proofErr w:type="spellEnd"/>
      <w:r w:rsidRPr="007474F1">
        <w:rPr>
          <w:rFonts w:ascii="Times New Roman" w:hAnsi="Times New Roman" w:cs="Times New Roman"/>
          <w:sz w:val="28"/>
          <w:szCs w:val="28"/>
        </w:rPr>
        <w:t xml:space="preserve"> системы Департамента имущественно-земельных отношений города Ростова-на-Дону</w:t>
      </w:r>
      <w:r>
        <w:rPr>
          <w:rFonts w:ascii="Times New Roman" w:hAnsi="Times New Roman" w:cs="Times New Roman"/>
          <w:sz w:val="28"/>
          <w:szCs w:val="28"/>
        </w:rPr>
        <w:br/>
        <w:t xml:space="preserve">по телефонам: (863) 240-78-02, (863) 240-77-10; информацию необходимо направлять на адрес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dizo</w:t>
      </w:r>
      <w:proofErr w:type="spellEnd"/>
      <w:r w:rsidRPr="007474F1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rostov</w:t>
      </w:r>
      <w:proofErr w:type="spellEnd"/>
      <w:r w:rsidRPr="007474F1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gorod</w:t>
      </w:r>
      <w:proofErr w:type="spellEnd"/>
      <w:r w:rsidRPr="007474F1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CA1D0A">
        <w:rPr>
          <w:sz w:val="28"/>
        </w:rPr>
        <w:t xml:space="preserve"> </w:t>
      </w:r>
    </w:p>
    <w:p w:rsidR="00B963EE" w:rsidRPr="005E0252" w:rsidRDefault="00B963EE" w:rsidP="007474F1">
      <w:pPr>
        <w:pStyle w:val="aff3"/>
        <w:ind w:firstLine="0"/>
        <w:contextualSpacing/>
        <w:rPr>
          <w:sz w:val="28"/>
        </w:rPr>
      </w:pPr>
    </w:p>
    <w:sectPr w:rsidR="00B963EE" w:rsidRPr="005E0252" w:rsidSect="00583882">
      <w:headerReference w:type="default" r:id="rId11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D1E" w:rsidRDefault="004B1D1E">
      <w:r>
        <w:separator/>
      </w:r>
    </w:p>
  </w:endnote>
  <w:endnote w:type="continuationSeparator" w:id="0">
    <w:p w:rsidR="004B1D1E" w:rsidRDefault="004B1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CA" w:rsidRDefault="000533CA">
    <w:pPr>
      <w:pStyle w:val="af4"/>
    </w:pPr>
    <w:r>
      <w:t xml:space="preserve">РИАС Рабочий проект </w:t>
    </w:r>
    <w:r>
      <w:tab/>
    </w:r>
    <w:r>
      <w:tab/>
    </w:r>
    <w:r>
      <w:tab/>
    </w:r>
    <w:sdt>
      <w:sdtPr>
        <w:id w:val="-1768225464"/>
        <w:docPartObj>
          <w:docPartGallery w:val="Page Numbers (Bottom of Page)"/>
          <w:docPartUnique/>
        </w:docPartObj>
      </w:sdtPr>
      <w:sdtContent>
        <w:r w:rsidR="00B16849">
          <w:fldChar w:fldCharType="begin"/>
        </w:r>
        <w:r>
          <w:instrText>PAGE   \* MERGEFORMAT</w:instrText>
        </w:r>
        <w:r w:rsidR="00B16849">
          <w:fldChar w:fldCharType="separate"/>
        </w:r>
        <w:r>
          <w:rPr>
            <w:noProof/>
          </w:rPr>
          <w:t>1</w:t>
        </w:r>
        <w:r w:rsidR="00B16849">
          <w:fldChar w:fldCharType="end"/>
        </w:r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CA" w:rsidRDefault="000533CA" w:rsidP="00CA49DA">
    <w:pPr>
      <w:pStyle w:val="af4"/>
      <w:ind w:firstLine="0"/>
    </w:pPr>
    <w:r>
      <w:tab/>
    </w:r>
    <w:r>
      <w:tab/>
    </w:r>
    <w:sdt>
      <w:sdtPr>
        <w:id w:val="-702244107"/>
        <w:docPartObj>
          <w:docPartGallery w:val="Page Numbers (Bottom of Page)"/>
          <w:docPartUnique/>
        </w:docPartObj>
      </w:sdtPr>
      <w:sdtContent>
        <w:r w:rsidR="00B16849">
          <w:fldChar w:fldCharType="begin"/>
        </w:r>
        <w:r>
          <w:instrText>PAGE   \* MERGEFORMAT</w:instrText>
        </w:r>
        <w:r w:rsidR="00B16849">
          <w:fldChar w:fldCharType="separate"/>
        </w:r>
        <w:r w:rsidR="008D5537">
          <w:rPr>
            <w:noProof/>
          </w:rPr>
          <w:t>2</w:t>
        </w:r>
        <w:r w:rsidR="00B16849"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D1E" w:rsidRDefault="004B1D1E">
      <w:r>
        <w:separator/>
      </w:r>
    </w:p>
  </w:footnote>
  <w:footnote w:type="continuationSeparator" w:id="0">
    <w:p w:rsidR="004B1D1E" w:rsidRDefault="004B1D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CA" w:rsidRPr="00954190" w:rsidRDefault="000533CA" w:rsidP="00583882">
    <w:pPr>
      <w:tabs>
        <w:tab w:val="center" w:pos="4677"/>
        <w:tab w:val="right" w:pos="9355"/>
      </w:tabs>
      <w:ind w:firstLine="0"/>
      <w:contextualSpacing w:val="0"/>
      <w:rPr>
        <w:sz w:val="28"/>
        <w:szCs w:val="2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3CA" w:rsidRPr="00954190" w:rsidRDefault="000533CA" w:rsidP="00583882">
    <w:pPr>
      <w:tabs>
        <w:tab w:val="center" w:pos="4677"/>
        <w:tab w:val="right" w:pos="9355"/>
      </w:tabs>
      <w:ind w:firstLine="0"/>
      <w:contextualSpacing w:val="0"/>
      <w:rPr>
        <w:sz w:val="28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559CDC50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B61CDBC8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81C0292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982C4F9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95A8C1A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6610103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0000007"/>
    <w:multiLevelType w:val="singleLevel"/>
    <w:tmpl w:val="00000007"/>
    <w:name w:val="WW8Num2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  <w:sz w:val="28"/>
        <w:szCs w:val="28"/>
      </w:rPr>
    </w:lvl>
  </w:abstractNum>
  <w:abstractNum w:abstractNumId="7">
    <w:nsid w:val="04264C5E"/>
    <w:multiLevelType w:val="hybridMultilevel"/>
    <w:tmpl w:val="FBAEEE8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56F239D"/>
    <w:multiLevelType w:val="hybridMultilevel"/>
    <w:tmpl w:val="DD00E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62E3636"/>
    <w:multiLevelType w:val="hybridMultilevel"/>
    <w:tmpl w:val="D6A4EE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06604377"/>
    <w:multiLevelType w:val="hybridMultilevel"/>
    <w:tmpl w:val="BDB8E590"/>
    <w:lvl w:ilvl="0" w:tplc="BBC28A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07A626BE"/>
    <w:multiLevelType w:val="multilevel"/>
    <w:tmpl w:val="811C7E1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082D43F6"/>
    <w:multiLevelType w:val="hybridMultilevel"/>
    <w:tmpl w:val="079C6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330CC9"/>
    <w:multiLevelType w:val="hybridMultilevel"/>
    <w:tmpl w:val="DEECB5E8"/>
    <w:lvl w:ilvl="0" w:tplc="4EEC1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09C15892"/>
    <w:multiLevelType w:val="multilevel"/>
    <w:tmpl w:val="7626F0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0AF46390"/>
    <w:multiLevelType w:val="hybridMultilevel"/>
    <w:tmpl w:val="BF747C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0C62426A"/>
    <w:multiLevelType w:val="hybridMultilevel"/>
    <w:tmpl w:val="B0009080"/>
    <w:lvl w:ilvl="0" w:tplc="E536D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0C6C3C0C"/>
    <w:multiLevelType w:val="hybridMultilevel"/>
    <w:tmpl w:val="5AEA4E98"/>
    <w:lvl w:ilvl="0" w:tplc="EEC817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0FE9221A"/>
    <w:multiLevelType w:val="hybridMultilevel"/>
    <w:tmpl w:val="44747FBC"/>
    <w:lvl w:ilvl="0" w:tplc="89CCD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10B10D5A"/>
    <w:multiLevelType w:val="hybridMultilevel"/>
    <w:tmpl w:val="EE560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2910183"/>
    <w:multiLevelType w:val="multilevel"/>
    <w:tmpl w:val="2CCC102E"/>
    <w:styleLink w:val="a1"/>
    <w:lvl w:ilvl="0">
      <w:start w:val="1"/>
      <w:numFmt w:val="decimal"/>
      <w:lvlText w:val="%1."/>
      <w:lvlJc w:val="left"/>
      <w:pPr>
        <w:tabs>
          <w:tab w:val="num" w:pos="1004"/>
        </w:tabs>
        <w:ind w:left="992" w:hanging="284"/>
      </w:pPr>
      <w:rPr>
        <w:rFonts w:ascii="Times New Roman" w:eastAsia="Times New Roman" w:hAnsi="Times New Roman" w:cs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136967D0"/>
    <w:multiLevelType w:val="hybridMultilevel"/>
    <w:tmpl w:val="8A069C96"/>
    <w:lvl w:ilvl="0" w:tplc="AFE68D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6C35FE9"/>
    <w:multiLevelType w:val="hybridMultilevel"/>
    <w:tmpl w:val="923EC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722672"/>
    <w:multiLevelType w:val="multilevel"/>
    <w:tmpl w:val="ACE6A1AC"/>
    <w:styleLink w:val="a2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36"/>
        <w:vertAlign w:val="baseline"/>
      </w:rPr>
    </w:lvl>
    <w:lvl w:ilvl="1">
      <w:start w:val="1"/>
      <w:numFmt w:val="decimal"/>
      <w:pStyle w:val="20"/>
      <w:lvlText w:val="%1.%2"/>
      <w:lvlJc w:val="left"/>
      <w:pPr>
        <w:tabs>
          <w:tab w:val="num" w:pos="0"/>
        </w:tabs>
        <w:ind w:left="851" w:hanging="851"/>
      </w:pPr>
      <w:rPr>
        <w:rFonts w:hint="default"/>
        <w:b/>
        <w:sz w:val="32"/>
      </w:rPr>
    </w:lvl>
    <w:lvl w:ilvl="2">
      <w:start w:val="1"/>
      <w:numFmt w:val="decimal"/>
      <w:pStyle w:val="30"/>
      <w:lvlText w:val="%1.%2.%3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b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8">
      <w:start w:val="1"/>
      <w:numFmt w:val="decimal"/>
      <w:lvlRestart w:val="1"/>
      <w:pStyle w:val="9"/>
      <w:lvlText w:val="Рис. %1.%9"/>
      <w:lvlJc w:val="left"/>
      <w:pPr>
        <w:tabs>
          <w:tab w:val="num" w:pos="0"/>
        </w:tabs>
        <w:ind w:left="851" w:hanging="851"/>
      </w:pPr>
      <w:rPr>
        <w:rFonts w:ascii="Times New Roman" w:hAnsi="Times New Roman" w:hint="default"/>
        <w:b/>
        <w:sz w:val="16"/>
      </w:rPr>
    </w:lvl>
  </w:abstractNum>
  <w:abstractNum w:abstractNumId="24">
    <w:nsid w:val="18CD1741"/>
    <w:multiLevelType w:val="hybridMultilevel"/>
    <w:tmpl w:val="B632506E"/>
    <w:lvl w:ilvl="0" w:tplc="9170156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1A766877"/>
    <w:multiLevelType w:val="multilevel"/>
    <w:tmpl w:val="7E2A8718"/>
    <w:lvl w:ilvl="0">
      <w:start w:val="1"/>
      <w:numFmt w:val="decimal"/>
      <w:isLgl/>
      <w:lvlText w:val="%1."/>
      <w:lvlJc w:val="left"/>
      <w:pPr>
        <w:tabs>
          <w:tab w:val="num" w:pos="-300"/>
        </w:tabs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-300"/>
        </w:tabs>
        <w:ind w:left="420" w:hanging="360"/>
      </w:pPr>
      <w:rPr>
        <w:rFonts w:hint="default"/>
      </w:rPr>
    </w:lvl>
    <w:lvl w:ilvl="2">
      <w:start w:val="1"/>
      <w:numFmt w:val="decimal"/>
      <w:pStyle w:val="50"/>
      <w:isLgl/>
      <w:lvlText w:val="%1.%2.%3."/>
      <w:lvlJc w:val="left"/>
      <w:pPr>
        <w:tabs>
          <w:tab w:val="num" w:pos="-300"/>
        </w:tabs>
        <w:ind w:left="780" w:hanging="720"/>
      </w:pPr>
      <w:rPr>
        <w:rFonts w:hint="default"/>
      </w:rPr>
    </w:lvl>
    <w:lvl w:ilvl="3">
      <w:start w:val="1"/>
      <w:numFmt w:val="decimal"/>
      <w:pStyle w:val="6"/>
      <w:isLgl/>
      <w:lvlText w:val="%1.%2.%3.%4."/>
      <w:lvlJc w:val="left"/>
      <w:pPr>
        <w:tabs>
          <w:tab w:val="num" w:pos="49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-300"/>
        </w:tabs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-300"/>
        </w:tabs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-300"/>
        </w:tabs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-300"/>
        </w:tabs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-300"/>
        </w:tabs>
        <w:ind w:left="1860" w:hanging="1800"/>
      </w:pPr>
      <w:rPr>
        <w:rFonts w:hint="default"/>
      </w:rPr>
    </w:lvl>
  </w:abstractNum>
  <w:abstractNum w:abstractNumId="26">
    <w:nsid w:val="1E392F4A"/>
    <w:multiLevelType w:val="hybridMultilevel"/>
    <w:tmpl w:val="B4FA4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E4D3173"/>
    <w:multiLevelType w:val="multilevel"/>
    <w:tmpl w:val="F7EA8B4C"/>
    <w:lvl w:ilvl="0">
      <w:start w:val="1"/>
      <w:numFmt w:val="bullet"/>
      <w:pStyle w:val="10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>
    <w:nsid w:val="1E571AD9"/>
    <w:multiLevelType w:val="multilevel"/>
    <w:tmpl w:val="3EE09C82"/>
    <w:lvl w:ilvl="0">
      <w:start w:val="1"/>
      <w:numFmt w:val="decimal"/>
      <w:pStyle w:val="02statia2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-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0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1"/>
      <w:lvlText w:val="%4)"/>
      <w:lvlJc w:val="left"/>
      <w:pPr>
        <w:tabs>
          <w:tab w:val="num" w:pos="687"/>
        </w:tabs>
        <w:ind w:left="687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29">
    <w:nsid w:val="1EA31384"/>
    <w:multiLevelType w:val="multilevel"/>
    <w:tmpl w:val="E1EA4D0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3"/>
      <w:numFmt w:val="decimal"/>
      <w:isLgl/>
      <w:lvlText w:val="%1.%2."/>
      <w:lvlJc w:val="left"/>
      <w:pPr>
        <w:ind w:left="2100" w:hanging="1020"/>
      </w:pPr>
      <w:rPr>
        <w:rFonts w:hint="default"/>
      </w:rPr>
    </w:lvl>
    <w:lvl w:ilvl="2">
      <w:start w:val="17"/>
      <w:numFmt w:val="decimal"/>
      <w:isLgl/>
      <w:lvlText w:val="%1.%2.%3."/>
      <w:lvlJc w:val="left"/>
      <w:pPr>
        <w:ind w:left="2100" w:hanging="1020"/>
      </w:pPr>
      <w:rPr>
        <w:rFonts w:hint="default"/>
      </w:rPr>
    </w:lvl>
    <w:lvl w:ilvl="3">
      <w:start w:val="7"/>
      <w:numFmt w:val="decimal"/>
      <w:isLgl/>
      <w:lvlText w:val="%1.%2.%3.%4."/>
      <w:lvlJc w:val="left"/>
      <w:pPr>
        <w:ind w:left="2100" w:hanging="1020"/>
      </w:pPr>
      <w:rPr>
        <w:rFonts w:hint="default"/>
      </w:rPr>
    </w:lvl>
    <w:lvl w:ilvl="4">
      <w:start w:val="3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0">
    <w:nsid w:val="1F6D4027"/>
    <w:multiLevelType w:val="hybridMultilevel"/>
    <w:tmpl w:val="61462948"/>
    <w:lvl w:ilvl="0" w:tplc="89CCD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201E4731"/>
    <w:multiLevelType w:val="multilevel"/>
    <w:tmpl w:val="A06E0C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80" w:hanging="5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2">
    <w:nsid w:val="24050E32"/>
    <w:multiLevelType w:val="hybridMultilevel"/>
    <w:tmpl w:val="7FF4345E"/>
    <w:lvl w:ilvl="0" w:tplc="8A02DF3C">
      <w:start w:val="1"/>
      <w:numFmt w:val="bullet"/>
      <w:pStyle w:val="a3"/>
      <w:lvlText w:val=""/>
      <w:lvlJc w:val="left"/>
      <w:pPr>
        <w:ind w:left="68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243545E1"/>
    <w:multiLevelType w:val="hybridMultilevel"/>
    <w:tmpl w:val="0720B98E"/>
    <w:lvl w:ilvl="0" w:tplc="2BD4A7BA">
      <w:start w:val="1"/>
      <w:numFmt w:val="decimal"/>
      <w:lvlText w:val="%1."/>
      <w:lvlJc w:val="left"/>
      <w:pPr>
        <w:ind w:left="46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29" w:hanging="360"/>
      </w:pPr>
    </w:lvl>
    <w:lvl w:ilvl="2" w:tplc="0419001B" w:tentative="1">
      <w:start w:val="1"/>
      <w:numFmt w:val="lowerRoman"/>
      <w:lvlText w:val="%3."/>
      <w:lvlJc w:val="right"/>
      <w:pPr>
        <w:ind w:left="5749" w:hanging="180"/>
      </w:pPr>
    </w:lvl>
    <w:lvl w:ilvl="3" w:tplc="0419000F" w:tentative="1">
      <w:start w:val="1"/>
      <w:numFmt w:val="decimal"/>
      <w:lvlText w:val="%4."/>
      <w:lvlJc w:val="left"/>
      <w:pPr>
        <w:ind w:left="6469" w:hanging="360"/>
      </w:pPr>
    </w:lvl>
    <w:lvl w:ilvl="4" w:tplc="04190019" w:tentative="1">
      <w:start w:val="1"/>
      <w:numFmt w:val="lowerLetter"/>
      <w:lvlText w:val="%5."/>
      <w:lvlJc w:val="left"/>
      <w:pPr>
        <w:ind w:left="7189" w:hanging="360"/>
      </w:pPr>
    </w:lvl>
    <w:lvl w:ilvl="5" w:tplc="0419001B" w:tentative="1">
      <w:start w:val="1"/>
      <w:numFmt w:val="lowerRoman"/>
      <w:lvlText w:val="%6."/>
      <w:lvlJc w:val="right"/>
      <w:pPr>
        <w:ind w:left="7909" w:hanging="180"/>
      </w:pPr>
    </w:lvl>
    <w:lvl w:ilvl="6" w:tplc="0419000F" w:tentative="1">
      <w:start w:val="1"/>
      <w:numFmt w:val="decimal"/>
      <w:lvlText w:val="%7."/>
      <w:lvlJc w:val="left"/>
      <w:pPr>
        <w:ind w:left="8629" w:hanging="360"/>
      </w:pPr>
    </w:lvl>
    <w:lvl w:ilvl="7" w:tplc="04190019" w:tentative="1">
      <w:start w:val="1"/>
      <w:numFmt w:val="lowerLetter"/>
      <w:lvlText w:val="%8."/>
      <w:lvlJc w:val="left"/>
      <w:pPr>
        <w:ind w:left="9349" w:hanging="360"/>
      </w:pPr>
    </w:lvl>
    <w:lvl w:ilvl="8" w:tplc="0419001B" w:tentative="1">
      <w:start w:val="1"/>
      <w:numFmt w:val="lowerRoman"/>
      <w:lvlText w:val="%9."/>
      <w:lvlJc w:val="right"/>
      <w:pPr>
        <w:ind w:left="10069" w:hanging="180"/>
      </w:pPr>
    </w:lvl>
  </w:abstractNum>
  <w:abstractNum w:abstractNumId="34">
    <w:nsid w:val="280B638D"/>
    <w:multiLevelType w:val="hybridMultilevel"/>
    <w:tmpl w:val="DE38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AF77575"/>
    <w:multiLevelType w:val="multilevel"/>
    <w:tmpl w:val="4EB853B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>
      <w:start w:val="8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36">
    <w:nsid w:val="2CAF6B5B"/>
    <w:multiLevelType w:val="hybridMultilevel"/>
    <w:tmpl w:val="ACE419B8"/>
    <w:lvl w:ilvl="0" w:tplc="89CCD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31677183"/>
    <w:multiLevelType w:val="hybridMultilevel"/>
    <w:tmpl w:val="EECA3BC8"/>
    <w:lvl w:ilvl="0" w:tplc="917015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2911F88"/>
    <w:multiLevelType w:val="hybridMultilevel"/>
    <w:tmpl w:val="C1706D4C"/>
    <w:lvl w:ilvl="0" w:tplc="04190001">
      <w:start w:val="1"/>
      <w:numFmt w:val="bullet"/>
      <w:lvlText w:val=""/>
      <w:lvlJc w:val="left"/>
      <w:pPr>
        <w:ind w:left="21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39">
    <w:nsid w:val="363261A9"/>
    <w:multiLevelType w:val="hybridMultilevel"/>
    <w:tmpl w:val="445A9672"/>
    <w:lvl w:ilvl="0" w:tplc="DB9A30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37A44F44"/>
    <w:multiLevelType w:val="multilevel"/>
    <w:tmpl w:val="4118C36C"/>
    <w:lvl w:ilvl="0">
      <w:start w:val="1"/>
      <w:numFmt w:val="decimal"/>
      <w:lvlText w:val="%1."/>
      <w:lvlJc w:val="left"/>
      <w:pPr>
        <w:ind w:left="115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52" w:hanging="360"/>
      </w:pPr>
    </w:lvl>
    <w:lvl w:ilvl="2">
      <w:start w:val="1"/>
      <w:numFmt w:val="bullet"/>
      <w:lvlText w:val=""/>
      <w:lvlJc w:val="left"/>
      <w:pPr>
        <w:ind w:left="1512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512" w:hanging="720"/>
      </w:pPr>
    </w:lvl>
    <w:lvl w:ilvl="4">
      <w:start w:val="1"/>
      <w:numFmt w:val="decimal"/>
      <w:isLgl/>
      <w:lvlText w:val="%1.%2.%3.%4.%5."/>
      <w:lvlJc w:val="left"/>
      <w:pPr>
        <w:ind w:left="1872" w:hanging="1080"/>
      </w:pPr>
    </w:lvl>
    <w:lvl w:ilvl="5">
      <w:start w:val="1"/>
      <w:numFmt w:val="decimal"/>
      <w:isLgl/>
      <w:lvlText w:val="%1.%2.%3.%4.%5.%6."/>
      <w:lvlJc w:val="left"/>
      <w:pPr>
        <w:ind w:left="1872" w:hanging="1080"/>
      </w:pPr>
    </w:lvl>
    <w:lvl w:ilvl="6">
      <w:start w:val="1"/>
      <w:numFmt w:val="decimal"/>
      <w:isLgl/>
      <w:lvlText w:val="%1.%2.%3.%4.%5.%6.%7."/>
      <w:lvlJc w:val="left"/>
      <w:pPr>
        <w:ind w:left="2232" w:hanging="1440"/>
      </w:pPr>
    </w:lvl>
    <w:lvl w:ilvl="7">
      <w:start w:val="1"/>
      <w:numFmt w:val="decimal"/>
      <w:isLgl/>
      <w:lvlText w:val="%1.%2.%3.%4.%5.%6.%7.%8."/>
      <w:lvlJc w:val="left"/>
      <w:pPr>
        <w:ind w:left="2232" w:hanging="1440"/>
      </w:pPr>
    </w:lvl>
    <w:lvl w:ilvl="8">
      <w:start w:val="1"/>
      <w:numFmt w:val="decimal"/>
      <w:isLgl/>
      <w:lvlText w:val="%1.%2.%3.%4.%5.%6.%7.%8.%9."/>
      <w:lvlJc w:val="left"/>
      <w:pPr>
        <w:ind w:left="2592" w:hanging="1800"/>
      </w:pPr>
    </w:lvl>
  </w:abstractNum>
  <w:abstractNum w:abstractNumId="41">
    <w:nsid w:val="37B3037F"/>
    <w:multiLevelType w:val="hybridMultilevel"/>
    <w:tmpl w:val="92CAD16E"/>
    <w:lvl w:ilvl="0" w:tplc="89CCD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37BB2CFC"/>
    <w:multiLevelType w:val="hybridMultilevel"/>
    <w:tmpl w:val="46081346"/>
    <w:lvl w:ilvl="0" w:tplc="2BD4A7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3BF322C4"/>
    <w:multiLevelType w:val="hybridMultilevel"/>
    <w:tmpl w:val="BF72F8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3BF5682A"/>
    <w:multiLevelType w:val="multilevel"/>
    <w:tmpl w:val="DA18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1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5">
    <w:nsid w:val="3CFD0709"/>
    <w:multiLevelType w:val="hybridMultilevel"/>
    <w:tmpl w:val="052A5CD0"/>
    <w:lvl w:ilvl="0" w:tplc="032AD4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3DEF2E36"/>
    <w:multiLevelType w:val="hybridMultilevel"/>
    <w:tmpl w:val="061492FC"/>
    <w:lvl w:ilvl="0" w:tplc="91701562">
      <w:start w:val="1"/>
      <w:numFmt w:val="bullet"/>
      <w:lvlText w:val=""/>
      <w:lvlJc w:val="left"/>
      <w:pPr>
        <w:ind w:left="68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7549" w:hanging="360"/>
      </w:pPr>
    </w:lvl>
    <w:lvl w:ilvl="2" w:tplc="0419001B" w:tentative="1">
      <w:start w:val="1"/>
      <w:numFmt w:val="lowerRoman"/>
      <w:lvlText w:val="%3."/>
      <w:lvlJc w:val="right"/>
      <w:pPr>
        <w:ind w:left="8269" w:hanging="180"/>
      </w:pPr>
    </w:lvl>
    <w:lvl w:ilvl="3" w:tplc="0419000F" w:tentative="1">
      <w:start w:val="1"/>
      <w:numFmt w:val="decimal"/>
      <w:lvlText w:val="%4."/>
      <w:lvlJc w:val="left"/>
      <w:pPr>
        <w:ind w:left="8989" w:hanging="360"/>
      </w:pPr>
    </w:lvl>
    <w:lvl w:ilvl="4" w:tplc="04190019" w:tentative="1">
      <w:start w:val="1"/>
      <w:numFmt w:val="lowerLetter"/>
      <w:lvlText w:val="%5."/>
      <w:lvlJc w:val="left"/>
      <w:pPr>
        <w:ind w:left="9709" w:hanging="360"/>
      </w:pPr>
    </w:lvl>
    <w:lvl w:ilvl="5" w:tplc="0419001B" w:tentative="1">
      <w:start w:val="1"/>
      <w:numFmt w:val="lowerRoman"/>
      <w:lvlText w:val="%6."/>
      <w:lvlJc w:val="right"/>
      <w:pPr>
        <w:ind w:left="10429" w:hanging="180"/>
      </w:pPr>
    </w:lvl>
    <w:lvl w:ilvl="6" w:tplc="0419000F" w:tentative="1">
      <w:start w:val="1"/>
      <w:numFmt w:val="decimal"/>
      <w:lvlText w:val="%7."/>
      <w:lvlJc w:val="left"/>
      <w:pPr>
        <w:ind w:left="11149" w:hanging="360"/>
      </w:pPr>
    </w:lvl>
    <w:lvl w:ilvl="7" w:tplc="04190019" w:tentative="1">
      <w:start w:val="1"/>
      <w:numFmt w:val="lowerLetter"/>
      <w:lvlText w:val="%8."/>
      <w:lvlJc w:val="left"/>
      <w:pPr>
        <w:ind w:left="11869" w:hanging="360"/>
      </w:pPr>
    </w:lvl>
    <w:lvl w:ilvl="8" w:tplc="0419001B" w:tentative="1">
      <w:start w:val="1"/>
      <w:numFmt w:val="lowerRoman"/>
      <w:lvlText w:val="%9."/>
      <w:lvlJc w:val="right"/>
      <w:pPr>
        <w:ind w:left="12589" w:hanging="180"/>
      </w:pPr>
    </w:lvl>
  </w:abstractNum>
  <w:abstractNum w:abstractNumId="47">
    <w:nsid w:val="40D8551C"/>
    <w:multiLevelType w:val="multilevel"/>
    <w:tmpl w:val="2CCC102E"/>
    <w:numStyleLink w:val="a1"/>
  </w:abstractNum>
  <w:abstractNum w:abstractNumId="48">
    <w:nsid w:val="41370E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41E952E2"/>
    <w:multiLevelType w:val="multilevel"/>
    <w:tmpl w:val="1B74B88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080"/>
      </w:pPr>
      <w:rPr>
        <w:rFonts w:hint="default"/>
      </w:rPr>
    </w:lvl>
    <w:lvl w:ilvl="2">
      <w:start w:val="17"/>
      <w:numFmt w:val="decimal"/>
      <w:isLgl/>
      <w:lvlText w:val="%1.%2.%3."/>
      <w:lvlJc w:val="left"/>
      <w:pPr>
        <w:ind w:left="3915" w:hanging="1080"/>
      </w:pPr>
      <w:rPr>
        <w:rFonts w:hint="default"/>
      </w:rPr>
    </w:lvl>
    <w:lvl w:ilvl="3">
      <w:start w:val="7"/>
      <w:numFmt w:val="decimal"/>
      <w:isLgl/>
      <w:lvlText w:val="%1.%2.%3.%4."/>
      <w:lvlJc w:val="left"/>
      <w:pPr>
        <w:ind w:left="1222" w:hanging="1080"/>
      </w:pPr>
      <w:rPr>
        <w:rFonts w:hint="default"/>
        <w:b w:val="0"/>
      </w:rPr>
    </w:lvl>
    <w:lvl w:ilvl="4">
      <w:start w:val="3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50">
    <w:nsid w:val="42CC5085"/>
    <w:multiLevelType w:val="hybridMultilevel"/>
    <w:tmpl w:val="E2E87644"/>
    <w:lvl w:ilvl="0" w:tplc="04190019">
      <w:start w:val="1"/>
      <w:numFmt w:val="lowerLetter"/>
      <w:lvlText w:val="%1."/>
      <w:lvlJc w:val="left"/>
      <w:pPr>
        <w:ind w:left="6829" w:hanging="360"/>
      </w:pPr>
    </w:lvl>
    <w:lvl w:ilvl="1" w:tplc="04190001">
      <w:start w:val="1"/>
      <w:numFmt w:val="bullet"/>
      <w:lvlText w:val=""/>
      <w:lvlJc w:val="left"/>
      <w:pPr>
        <w:ind w:left="7549" w:hanging="360"/>
      </w:pPr>
      <w:rPr>
        <w:rFonts w:ascii="Symbol" w:hAnsi="Symbol" w:hint="default"/>
      </w:rPr>
    </w:lvl>
    <w:lvl w:ilvl="2" w:tplc="764A81AA">
      <w:start w:val="1"/>
      <w:numFmt w:val="decimal"/>
      <w:lvlText w:val="%3."/>
      <w:lvlJc w:val="left"/>
      <w:pPr>
        <w:ind w:left="84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8989" w:hanging="360"/>
      </w:pPr>
    </w:lvl>
    <w:lvl w:ilvl="4" w:tplc="04190019" w:tentative="1">
      <w:start w:val="1"/>
      <w:numFmt w:val="lowerLetter"/>
      <w:lvlText w:val="%5."/>
      <w:lvlJc w:val="left"/>
      <w:pPr>
        <w:ind w:left="9709" w:hanging="360"/>
      </w:pPr>
    </w:lvl>
    <w:lvl w:ilvl="5" w:tplc="0419001B" w:tentative="1">
      <w:start w:val="1"/>
      <w:numFmt w:val="lowerRoman"/>
      <w:lvlText w:val="%6."/>
      <w:lvlJc w:val="right"/>
      <w:pPr>
        <w:ind w:left="10429" w:hanging="180"/>
      </w:pPr>
    </w:lvl>
    <w:lvl w:ilvl="6" w:tplc="0419000F" w:tentative="1">
      <w:start w:val="1"/>
      <w:numFmt w:val="decimal"/>
      <w:lvlText w:val="%7."/>
      <w:lvlJc w:val="left"/>
      <w:pPr>
        <w:ind w:left="11149" w:hanging="360"/>
      </w:pPr>
    </w:lvl>
    <w:lvl w:ilvl="7" w:tplc="04190019" w:tentative="1">
      <w:start w:val="1"/>
      <w:numFmt w:val="lowerLetter"/>
      <w:lvlText w:val="%8."/>
      <w:lvlJc w:val="left"/>
      <w:pPr>
        <w:ind w:left="11869" w:hanging="360"/>
      </w:pPr>
    </w:lvl>
    <w:lvl w:ilvl="8" w:tplc="0419001B" w:tentative="1">
      <w:start w:val="1"/>
      <w:numFmt w:val="lowerRoman"/>
      <w:lvlText w:val="%9."/>
      <w:lvlJc w:val="right"/>
      <w:pPr>
        <w:ind w:left="12589" w:hanging="180"/>
      </w:pPr>
    </w:lvl>
  </w:abstractNum>
  <w:abstractNum w:abstractNumId="51">
    <w:nsid w:val="43746C3B"/>
    <w:multiLevelType w:val="hybridMultilevel"/>
    <w:tmpl w:val="DC56764C"/>
    <w:lvl w:ilvl="0" w:tplc="91701562">
      <w:start w:val="1"/>
      <w:numFmt w:val="bullet"/>
      <w:lvlText w:val=""/>
      <w:lvlJc w:val="left"/>
      <w:pPr>
        <w:ind w:left="68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7549" w:hanging="360"/>
      </w:pPr>
    </w:lvl>
    <w:lvl w:ilvl="2" w:tplc="0419001B" w:tentative="1">
      <w:start w:val="1"/>
      <w:numFmt w:val="lowerRoman"/>
      <w:lvlText w:val="%3."/>
      <w:lvlJc w:val="right"/>
      <w:pPr>
        <w:ind w:left="8269" w:hanging="180"/>
      </w:pPr>
    </w:lvl>
    <w:lvl w:ilvl="3" w:tplc="0419000F" w:tentative="1">
      <w:start w:val="1"/>
      <w:numFmt w:val="decimal"/>
      <w:lvlText w:val="%4."/>
      <w:lvlJc w:val="left"/>
      <w:pPr>
        <w:ind w:left="8989" w:hanging="360"/>
      </w:pPr>
    </w:lvl>
    <w:lvl w:ilvl="4" w:tplc="04190019" w:tentative="1">
      <w:start w:val="1"/>
      <w:numFmt w:val="lowerLetter"/>
      <w:lvlText w:val="%5."/>
      <w:lvlJc w:val="left"/>
      <w:pPr>
        <w:ind w:left="9709" w:hanging="360"/>
      </w:pPr>
    </w:lvl>
    <w:lvl w:ilvl="5" w:tplc="0419001B" w:tentative="1">
      <w:start w:val="1"/>
      <w:numFmt w:val="lowerRoman"/>
      <w:lvlText w:val="%6."/>
      <w:lvlJc w:val="right"/>
      <w:pPr>
        <w:ind w:left="10429" w:hanging="180"/>
      </w:pPr>
    </w:lvl>
    <w:lvl w:ilvl="6" w:tplc="0419000F" w:tentative="1">
      <w:start w:val="1"/>
      <w:numFmt w:val="decimal"/>
      <w:lvlText w:val="%7."/>
      <w:lvlJc w:val="left"/>
      <w:pPr>
        <w:ind w:left="11149" w:hanging="360"/>
      </w:pPr>
    </w:lvl>
    <w:lvl w:ilvl="7" w:tplc="04190019" w:tentative="1">
      <w:start w:val="1"/>
      <w:numFmt w:val="lowerLetter"/>
      <w:lvlText w:val="%8."/>
      <w:lvlJc w:val="left"/>
      <w:pPr>
        <w:ind w:left="11869" w:hanging="360"/>
      </w:pPr>
    </w:lvl>
    <w:lvl w:ilvl="8" w:tplc="0419001B" w:tentative="1">
      <w:start w:val="1"/>
      <w:numFmt w:val="lowerRoman"/>
      <w:lvlText w:val="%9."/>
      <w:lvlJc w:val="right"/>
      <w:pPr>
        <w:ind w:left="12589" w:hanging="180"/>
      </w:pPr>
    </w:lvl>
  </w:abstractNum>
  <w:abstractNum w:abstractNumId="52">
    <w:nsid w:val="49296327"/>
    <w:multiLevelType w:val="hybridMultilevel"/>
    <w:tmpl w:val="58A646FE"/>
    <w:lvl w:ilvl="0" w:tplc="3056D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4B844B18"/>
    <w:multiLevelType w:val="multilevel"/>
    <w:tmpl w:val="7EB458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6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54">
    <w:nsid w:val="4D004DAE"/>
    <w:multiLevelType w:val="hybridMultilevel"/>
    <w:tmpl w:val="CA7C6FF4"/>
    <w:lvl w:ilvl="0" w:tplc="6388C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>
    <w:nsid w:val="4D034428"/>
    <w:multiLevelType w:val="multilevel"/>
    <w:tmpl w:val="022A47E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hint="default"/>
      </w:rPr>
    </w:lvl>
    <w:lvl w:ilvl="4">
      <w:start w:val="1"/>
      <w:numFmt w:val="bullet"/>
      <w:lvlText w:val="−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6">
    <w:nsid w:val="4D754088"/>
    <w:multiLevelType w:val="hybridMultilevel"/>
    <w:tmpl w:val="5CEAE0B8"/>
    <w:lvl w:ilvl="0" w:tplc="039E0A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89CCD73C">
      <w:start w:val="1"/>
      <w:numFmt w:val="bullet"/>
      <w:lvlText w:val=""/>
      <w:lvlJc w:val="left"/>
      <w:pPr>
        <w:ind w:left="3739" w:hanging="141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>
    <w:nsid w:val="51A26F27"/>
    <w:multiLevelType w:val="hybridMultilevel"/>
    <w:tmpl w:val="B52021B2"/>
    <w:lvl w:ilvl="0" w:tplc="89CCD7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>
    <w:nsid w:val="51EE58EE"/>
    <w:multiLevelType w:val="hybridMultilevel"/>
    <w:tmpl w:val="D23E116A"/>
    <w:lvl w:ilvl="0" w:tplc="2F3EBAAA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>
    <w:nsid w:val="548115B2"/>
    <w:multiLevelType w:val="hybridMultilevel"/>
    <w:tmpl w:val="A216D282"/>
    <w:lvl w:ilvl="0" w:tplc="838043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5AC508C7"/>
    <w:multiLevelType w:val="hybridMultilevel"/>
    <w:tmpl w:val="CC5C9696"/>
    <w:lvl w:ilvl="0" w:tplc="BE60FF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>
    <w:nsid w:val="5B9116D5"/>
    <w:multiLevelType w:val="multilevel"/>
    <w:tmpl w:val="AF2C96A4"/>
    <w:lvl w:ilvl="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21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60" w:hanging="1800"/>
      </w:pPr>
      <w:rPr>
        <w:rFonts w:hint="default"/>
      </w:rPr>
    </w:lvl>
  </w:abstractNum>
  <w:abstractNum w:abstractNumId="62">
    <w:nsid w:val="5D653860"/>
    <w:multiLevelType w:val="hybridMultilevel"/>
    <w:tmpl w:val="10A859DA"/>
    <w:lvl w:ilvl="0" w:tplc="2BD4A7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3">
    <w:nsid w:val="5D8A3E71"/>
    <w:multiLevelType w:val="hybridMultilevel"/>
    <w:tmpl w:val="E708C0E8"/>
    <w:lvl w:ilvl="0" w:tplc="039E0A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75E22A2">
      <w:start w:val="1"/>
      <w:numFmt w:val="decimal"/>
      <w:lvlText w:val="%3)"/>
      <w:lvlJc w:val="left"/>
      <w:pPr>
        <w:ind w:left="3739" w:hanging="141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5E0A61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>
    <w:nsid w:val="5E0D5782"/>
    <w:multiLevelType w:val="hybridMultilevel"/>
    <w:tmpl w:val="C640FBC8"/>
    <w:lvl w:ilvl="0" w:tplc="91701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6">
    <w:nsid w:val="5E6A540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>
    <w:nsid w:val="6020739F"/>
    <w:multiLevelType w:val="hybridMultilevel"/>
    <w:tmpl w:val="E94E10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8">
    <w:nsid w:val="6063751E"/>
    <w:multiLevelType w:val="hybridMultilevel"/>
    <w:tmpl w:val="88AC9826"/>
    <w:lvl w:ilvl="0" w:tplc="9182C9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088183C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>
    <w:nsid w:val="65B114F1"/>
    <w:multiLevelType w:val="hybridMultilevel"/>
    <w:tmpl w:val="C0EE1610"/>
    <w:lvl w:ilvl="0" w:tplc="BCB02A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>
    <w:nsid w:val="67020155"/>
    <w:multiLevelType w:val="hybridMultilevel"/>
    <w:tmpl w:val="358E03B4"/>
    <w:lvl w:ilvl="0" w:tplc="198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1">
    <w:nsid w:val="68292E6F"/>
    <w:multiLevelType w:val="hybridMultilevel"/>
    <w:tmpl w:val="A4DCFB50"/>
    <w:lvl w:ilvl="0" w:tplc="BD482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2">
    <w:nsid w:val="6B3E009B"/>
    <w:multiLevelType w:val="hybridMultilevel"/>
    <w:tmpl w:val="F208E73A"/>
    <w:lvl w:ilvl="0" w:tplc="2BD4A7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331653E6">
      <w:start w:val="1"/>
      <w:numFmt w:val="decimal"/>
      <w:lvlText w:val="%5."/>
      <w:lvlJc w:val="left"/>
      <w:pPr>
        <w:ind w:left="4309" w:hanging="360"/>
      </w:pPr>
      <w:rPr>
        <w:rFonts w:ascii="Times New Roman" w:eastAsia="Times New Roman" w:hAnsi="Times New Roman"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>
    <w:nsid w:val="6CF70BC1"/>
    <w:multiLevelType w:val="multilevel"/>
    <w:tmpl w:val="5BEABA66"/>
    <w:lvl w:ilvl="0">
      <w:start w:val="1"/>
      <w:numFmt w:val="decimal"/>
      <w:pStyle w:val="1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307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4">
    <w:nsid w:val="6EFB555B"/>
    <w:multiLevelType w:val="hybridMultilevel"/>
    <w:tmpl w:val="10A859DA"/>
    <w:lvl w:ilvl="0" w:tplc="2BD4A7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5">
    <w:nsid w:val="71CF66BB"/>
    <w:multiLevelType w:val="hybridMultilevel"/>
    <w:tmpl w:val="64E8B8B6"/>
    <w:lvl w:ilvl="0" w:tplc="89CCD7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34F68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>
    <w:nsid w:val="73CD4F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>
    <w:nsid w:val="74384674"/>
    <w:multiLevelType w:val="hybridMultilevel"/>
    <w:tmpl w:val="17A6B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5371CCD"/>
    <w:multiLevelType w:val="hybridMultilevel"/>
    <w:tmpl w:val="A664BA20"/>
    <w:lvl w:ilvl="0" w:tplc="8DF68E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>
    <w:nsid w:val="79ED45C5"/>
    <w:multiLevelType w:val="multilevel"/>
    <w:tmpl w:val="80EE994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2512" w:hanging="5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9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293" w:hanging="2160"/>
      </w:pPr>
      <w:rPr>
        <w:rFonts w:hint="default"/>
      </w:rPr>
    </w:lvl>
  </w:abstractNum>
  <w:abstractNum w:abstractNumId="81">
    <w:nsid w:val="7C1051F4"/>
    <w:multiLevelType w:val="hybridMultilevel"/>
    <w:tmpl w:val="70C232C0"/>
    <w:lvl w:ilvl="0" w:tplc="91701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2">
    <w:nsid w:val="7C4540F6"/>
    <w:multiLevelType w:val="hybridMultilevel"/>
    <w:tmpl w:val="811C7E10"/>
    <w:lvl w:ilvl="0" w:tplc="C8501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3">
    <w:nsid w:val="7D2B2141"/>
    <w:multiLevelType w:val="hybridMultilevel"/>
    <w:tmpl w:val="08223DCC"/>
    <w:lvl w:ilvl="0" w:tplc="11FE82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3"/>
  </w:num>
  <w:num w:numId="2">
    <w:abstractNumId w:val="14"/>
  </w:num>
  <w:num w:numId="3">
    <w:abstractNumId w:val="24"/>
  </w:num>
  <w:num w:numId="4">
    <w:abstractNumId w:val="20"/>
  </w:num>
  <w:num w:numId="5">
    <w:abstractNumId w:val="28"/>
  </w:num>
  <w:num w:numId="6">
    <w:abstractNumId w:val="59"/>
  </w:num>
  <w:num w:numId="7">
    <w:abstractNumId w:val="27"/>
  </w:num>
  <w:num w:numId="8">
    <w:abstractNumId w:val="55"/>
  </w:num>
  <w:num w:numId="9">
    <w:abstractNumId w:val="32"/>
  </w:num>
  <w:num w:numId="10">
    <w:abstractNumId w:val="25"/>
  </w:num>
  <w:num w:numId="11">
    <w:abstractNumId w:val="47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9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3"/>
  </w:num>
  <w:num w:numId="19">
    <w:abstractNumId w:val="17"/>
  </w:num>
  <w:num w:numId="20">
    <w:abstractNumId w:val="54"/>
  </w:num>
  <w:num w:numId="21">
    <w:abstractNumId w:val="10"/>
  </w:num>
  <w:num w:numId="22">
    <w:abstractNumId w:val="58"/>
  </w:num>
  <w:num w:numId="23">
    <w:abstractNumId w:val="68"/>
  </w:num>
  <w:num w:numId="24">
    <w:abstractNumId w:val="35"/>
  </w:num>
  <w:num w:numId="25">
    <w:abstractNumId w:val="31"/>
  </w:num>
  <w:num w:numId="26">
    <w:abstractNumId w:val="77"/>
  </w:num>
  <w:num w:numId="27">
    <w:abstractNumId w:val="78"/>
  </w:num>
  <w:num w:numId="28">
    <w:abstractNumId w:val="34"/>
  </w:num>
  <w:num w:numId="29">
    <w:abstractNumId w:val="76"/>
  </w:num>
  <w:num w:numId="30">
    <w:abstractNumId w:val="19"/>
  </w:num>
  <w:num w:numId="31">
    <w:abstractNumId w:val="66"/>
  </w:num>
  <w:num w:numId="32">
    <w:abstractNumId w:val="67"/>
  </w:num>
  <w:num w:numId="33">
    <w:abstractNumId w:val="22"/>
  </w:num>
  <w:num w:numId="34">
    <w:abstractNumId w:val="64"/>
  </w:num>
  <w:num w:numId="35">
    <w:abstractNumId w:val="41"/>
  </w:num>
  <w:num w:numId="36">
    <w:abstractNumId w:val="30"/>
  </w:num>
  <w:num w:numId="37">
    <w:abstractNumId w:val="36"/>
  </w:num>
  <w:num w:numId="38">
    <w:abstractNumId w:val="18"/>
  </w:num>
  <w:num w:numId="39">
    <w:abstractNumId w:val="12"/>
  </w:num>
  <w:num w:numId="40">
    <w:abstractNumId w:val="82"/>
  </w:num>
  <w:num w:numId="41">
    <w:abstractNumId w:val="11"/>
  </w:num>
  <w:num w:numId="42">
    <w:abstractNumId w:val="75"/>
  </w:num>
  <w:num w:numId="43">
    <w:abstractNumId w:val="4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8"/>
  </w:num>
  <w:num w:numId="45">
    <w:abstractNumId w:val="63"/>
  </w:num>
  <w:num w:numId="46">
    <w:abstractNumId w:val="45"/>
  </w:num>
  <w:num w:numId="47">
    <w:abstractNumId w:val="8"/>
  </w:num>
  <w:num w:numId="48">
    <w:abstractNumId w:val="53"/>
  </w:num>
  <w:num w:numId="49">
    <w:abstractNumId w:val="83"/>
  </w:num>
  <w:num w:numId="50">
    <w:abstractNumId w:val="57"/>
  </w:num>
  <w:num w:numId="51">
    <w:abstractNumId w:val="26"/>
  </w:num>
  <w:num w:numId="52">
    <w:abstractNumId w:val="56"/>
  </w:num>
  <w:num w:numId="53">
    <w:abstractNumId w:val="39"/>
  </w:num>
  <w:num w:numId="54">
    <w:abstractNumId w:val="52"/>
  </w:num>
  <w:num w:numId="55">
    <w:abstractNumId w:val="48"/>
  </w:num>
  <w:num w:numId="56">
    <w:abstractNumId w:val="60"/>
  </w:num>
  <w:num w:numId="57">
    <w:abstractNumId w:val="61"/>
  </w:num>
  <w:num w:numId="58">
    <w:abstractNumId w:val="70"/>
  </w:num>
  <w:num w:numId="59">
    <w:abstractNumId w:val="69"/>
  </w:num>
  <w:num w:numId="60">
    <w:abstractNumId w:val="71"/>
  </w:num>
  <w:num w:numId="61">
    <w:abstractNumId w:val="16"/>
  </w:num>
  <w:num w:numId="62">
    <w:abstractNumId w:val="74"/>
  </w:num>
  <w:num w:numId="63">
    <w:abstractNumId w:val="33"/>
  </w:num>
  <w:num w:numId="64">
    <w:abstractNumId w:val="72"/>
  </w:num>
  <w:num w:numId="65">
    <w:abstractNumId w:val="13"/>
  </w:num>
  <w:num w:numId="66">
    <w:abstractNumId w:val="21"/>
  </w:num>
  <w:num w:numId="67">
    <w:abstractNumId w:val="50"/>
  </w:num>
  <w:num w:numId="68">
    <w:abstractNumId w:val="51"/>
  </w:num>
  <w:num w:numId="69">
    <w:abstractNumId w:val="46"/>
  </w:num>
  <w:num w:numId="70">
    <w:abstractNumId w:val="62"/>
  </w:num>
  <w:num w:numId="71">
    <w:abstractNumId w:val="42"/>
  </w:num>
  <w:num w:numId="72">
    <w:abstractNumId w:val="79"/>
  </w:num>
  <w:num w:numId="73">
    <w:abstractNumId w:val="65"/>
  </w:num>
  <w:num w:numId="74">
    <w:abstractNumId w:val="81"/>
  </w:num>
  <w:num w:numId="75">
    <w:abstractNumId w:val="44"/>
  </w:num>
  <w:num w:numId="76">
    <w:abstractNumId w:val="23"/>
  </w:num>
  <w:num w:numId="77">
    <w:abstractNumId w:val="5"/>
  </w:num>
  <w:num w:numId="78">
    <w:abstractNumId w:val="3"/>
  </w:num>
  <w:num w:numId="79">
    <w:abstractNumId w:val="2"/>
  </w:num>
  <w:num w:numId="80">
    <w:abstractNumId w:val="1"/>
  </w:num>
  <w:num w:numId="81">
    <w:abstractNumId w:val="0"/>
  </w:num>
  <w:num w:numId="82">
    <w:abstractNumId w:val="4"/>
  </w:num>
  <w:num w:numId="83">
    <w:abstractNumId w:val="23"/>
  </w:num>
  <w:num w:numId="84">
    <w:abstractNumId w:val="37"/>
  </w:num>
  <w:numIdMacAtCleanup w:val="8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proofState w:spelling="clean" w:grammar="clean"/>
  <w:attachedTemplate r:id="rId1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100"/>
  </w:hdrShapeDefaults>
  <w:footnotePr>
    <w:footnote w:id="-1"/>
    <w:footnote w:id="0"/>
  </w:footnotePr>
  <w:endnotePr>
    <w:endnote w:id="-1"/>
    <w:endnote w:id="0"/>
  </w:endnotePr>
  <w:compat/>
  <w:rsids>
    <w:rsidRoot w:val="006E6BDB"/>
    <w:rsid w:val="0000138D"/>
    <w:rsid w:val="00001626"/>
    <w:rsid w:val="00002C27"/>
    <w:rsid w:val="0000302A"/>
    <w:rsid w:val="00005B52"/>
    <w:rsid w:val="00006384"/>
    <w:rsid w:val="0000691C"/>
    <w:rsid w:val="00007797"/>
    <w:rsid w:val="00007879"/>
    <w:rsid w:val="0001280A"/>
    <w:rsid w:val="00012914"/>
    <w:rsid w:val="00013216"/>
    <w:rsid w:val="0001337A"/>
    <w:rsid w:val="00013A87"/>
    <w:rsid w:val="00015064"/>
    <w:rsid w:val="0002068B"/>
    <w:rsid w:val="00020C9A"/>
    <w:rsid w:val="0002100C"/>
    <w:rsid w:val="00021048"/>
    <w:rsid w:val="00023745"/>
    <w:rsid w:val="00023FB5"/>
    <w:rsid w:val="000241FF"/>
    <w:rsid w:val="000251FD"/>
    <w:rsid w:val="000256BF"/>
    <w:rsid w:val="0002574A"/>
    <w:rsid w:val="000266CD"/>
    <w:rsid w:val="000300F8"/>
    <w:rsid w:val="00031DE5"/>
    <w:rsid w:val="00033080"/>
    <w:rsid w:val="00033630"/>
    <w:rsid w:val="00035CE0"/>
    <w:rsid w:val="0003624B"/>
    <w:rsid w:val="000410C1"/>
    <w:rsid w:val="000411AA"/>
    <w:rsid w:val="000427BE"/>
    <w:rsid w:val="00052046"/>
    <w:rsid w:val="00052F36"/>
    <w:rsid w:val="000533CA"/>
    <w:rsid w:val="00053C94"/>
    <w:rsid w:val="00055DD9"/>
    <w:rsid w:val="0006006B"/>
    <w:rsid w:val="0006045E"/>
    <w:rsid w:val="00060FE7"/>
    <w:rsid w:val="000611EC"/>
    <w:rsid w:val="00061C1D"/>
    <w:rsid w:val="0006216A"/>
    <w:rsid w:val="00065092"/>
    <w:rsid w:val="000658C2"/>
    <w:rsid w:val="00066C85"/>
    <w:rsid w:val="00067CE2"/>
    <w:rsid w:val="00070A44"/>
    <w:rsid w:val="00073D20"/>
    <w:rsid w:val="00081385"/>
    <w:rsid w:val="000833EB"/>
    <w:rsid w:val="000838AD"/>
    <w:rsid w:val="00085FD8"/>
    <w:rsid w:val="00086C2D"/>
    <w:rsid w:val="00087123"/>
    <w:rsid w:val="000878D3"/>
    <w:rsid w:val="00092CC9"/>
    <w:rsid w:val="00092D38"/>
    <w:rsid w:val="00092EF7"/>
    <w:rsid w:val="00093075"/>
    <w:rsid w:val="00094990"/>
    <w:rsid w:val="000959F8"/>
    <w:rsid w:val="0009614A"/>
    <w:rsid w:val="00096425"/>
    <w:rsid w:val="000A1246"/>
    <w:rsid w:val="000A2C01"/>
    <w:rsid w:val="000A4268"/>
    <w:rsid w:val="000A4463"/>
    <w:rsid w:val="000A688F"/>
    <w:rsid w:val="000A7C4F"/>
    <w:rsid w:val="000B0A6E"/>
    <w:rsid w:val="000B130B"/>
    <w:rsid w:val="000B2C67"/>
    <w:rsid w:val="000B3953"/>
    <w:rsid w:val="000B3C7F"/>
    <w:rsid w:val="000B5DBF"/>
    <w:rsid w:val="000B6D87"/>
    <w:rsid w:val="000C08BF"/>
    <w:rsid w:val="000C0B6E"/>
    <w:rsid w:val="000C2C20"/>
    <w:rsid w:val="000C3CB8"/>
    <w:rsid w:val="000D1C91"/>
    <w:rsid w:val="000D4297"/>
    <w:rsid w:val="000D5042"/>
    <w:rsid w:val="000D624C"/>
    <w:rsid w:val="000D6353"/>
    <w:rsid w:val="000D7E8D"/>
    <w:rsid w:val="000D7EA6"/>
    <w:rsid w:val="000E0870"/>
    <w:rsid w:val="000E18EB"/>
    <w:rsid w:val="000E2543"/>
    <w:rsid w:val="000E33D6"/>
    <w:rsid w:val="000E4622"/>
    <w:rsid w:val="000E49C4"/>
    <w:rsid w:val="000E50D7"/>
    <w:rsid w:val="000E5B8D"/>
    <w:rsid w:val="000E69C4"/>
    <w:rsid w:val="000F7559"/>
    <w:rsid w:val="000F7B13"/>
    <w:rsid w:val="000F7F42"/>
    <w:rsid w:val="0010017E"/>
    <w:rsid w:val="00100E43"/>
    <w:rsid w:val="001016A6"/>
    <w:rsid w:val="001027AE"/>
    <w:rsid w:val="00103807"/>
    <w:rsid w:val="00104130"/>
    <w:rsid w:val="00104BBA"/>
    <w:rsid w:val="001073FD"/>
    <w:rsid w:val="00107E61"/>
    <w:rsid w:val="00111A30"/>
    <w:rsid w:val="00112274"/>
    <w:rsid w:val="00112A53"/>
    <w:rsid w:val="00112DAD"/>
    <w:rsid w:val="00112F7F"/>
    <w:rsid w:val="0011347E"/>
    <w:rsid w:val="00115C14"/>
    <w:rsid w:val="001165F4"/>
    <w:rsid w:val="0012104B"/>
    <w:rsid w:val="0012145F"/>
    <w:rsid w:val="00126498"/>
    <w:rsid w:val="0013050C"/>
    <w:rsid w:val="0013090D"/>
    <w:rsid w:val="00131EC3"/>
    <w:rsid w:val="0013250F"/>
    <w:rsid w:val="00132964"/>
    <w:rsid w:val="00133BB7"/>
    <w:rsid w:val="00133BC9"/>
    <w:rsid w:val="00134AA6"/>
    <w:rsid w:val="00136C2D"/>
    <w:rsid w:val="00136CC3"/>
    <w:rsid w:val="00137279"/>
    <w:rsid w:val="0014028A"/>
    <w:rsid w:val="00140AAD"/>
    <w:rsid w:val="0014198A"/>
    <w:rsid w:val="00141A5D"/>
    <w:rsid w:val="0014242B"/>
    <w:rsid w:val="00144F31"/>
    <w:rsid w:val="00152193"/>
    <w:rsid w:val="001550A6"/>
    <w:rsid w:val="001563DC"/>
    <w:rsid w:val="00157853"/>
    <w:rsid w:val="00161F45"/>
    <w:rsid w:val="00162493"/>
    <w:rsid w:val="00162F9B"/>
    <w:rsid w:val="00163237"/>
    <w:rsid w:val="0016375C"/>
    <w:rsid w:val="00165581"/>
    <w:rsid w:val="001664D2"/>
    <w:rsid w:val="00167BF2"/>
    <w:rsid w:val="001734D7"/>
    <w:rsid w:val="00174CEA"/>
    <w:rsid w:val="00174E69"/>
    <w:rsid w:val="00175D98"/>
    <w:rsid w:val="00181A66"/>
    <w:rsid w:val="00185818"/>
    <w:rsid w:val="00186172"/>
    <w:rsid w:val="00194120"/>
    <w:rsid w:val="00195C0B"/>
    <w:rsid w:val="00197A01"/>
    <w:rsid w:val="00197AAA"/>
    <w:rsid w:val="001A0669"/>
    <w:rsid w:val="001A0963"/>
    <w:rsid w:val="001A378B"/>
    <w:rsid w:val="001A537C"/>
    <w:rsid w:val="001A59EF"/>
    <w:rsid w:val="001A65A0"/>
    <w:rsid w:val="001A65A5"/>
    <w:rsid w:val="001A6ED7"/>
    <w:rsid w:val="001A6FDF"/>
    <w:rsid w:val="001B0636"/>
    <w:rsid w:val="001B2EB4"/>
    <w:rsid w:val="001C1F30"/>
    <w:rsid w:val="001C2C35"/>
    <w:rsid w:val="001C31B6"/>
    <w:rsid w:val="001C4038"/>
    <w:rsid w:val="001C5C45"/>
    <w:rsid w:val="001C5D49"/>
    <w:rsid w:val="001D0FAD"/>
    <w:rsid w:val="001D19B2"/>
    <w:rsid w:val="001D49EC"/>
    <w:rsid w:val="001E086B"/>
    <w:rsid w:val="001E108C"/>
    <w:rsid w:val="001E1095"/>
    <w:rsid w:val="001E245A"/>
    <w:rsid w:val="001E3761"/>
    <w:rsid w:val="001E6B12"/>
    <w:rsid w:val="001E7384"/>
    <w:rsid w:val="001F0AA2"/>
    <w:rsid w:val="001F11B2"/>
    <w:rsid w:val="001F1D5A"/>
    <w:rsid w:val="001F2DF8"/>
    <w:rsid w:val="001F3071"/>
    <w:rsid w:val="001F6D26"/>
    <w:rsid w:val="00200F9C"/>
    <w:rsid w:val="0020357C"/>
    <w:rsid w:val="0020389B"/>
    <w:rsid w:val="002041D0"/>
    <w:rsid w:val="002069D6"/>
    <w:rsid w:val="0021162E"/>
    <w:rsid w:val="00212820"/>
    <w:rsid w:val="00213F1A"/>
    <w:rsid w:val="00214BFA"/>
    <w:rsid w:val="00215582"/>
    <w:rsid w:val="002178F2"/>
    <w:rsid w:val="00220AE5"/>
    <w:rsid w:val="00221C93"/>
    <w:rsid w:val="00222D0B"/>
    <w:rsid w:val="0022449C"/>
    <w:rsid w:val="00224BA2"/>
    <w:rsid w:val="00224C62"/>
    <w:rsid w:val="00225763"/>
    <w:rsid w:val="00226EE9"/>
    <w:rsid w:val="002272FA"/>
    <w:rsid w:val="00227C47"/>
    <w:rsid w:val="0023089D"/>
    <w:rsid w:val="002320EC"/>
    <w:rsid w:val="002329D0"/>
    <w:rsid w:val="00235B50"/>
    <w:rsid w:val="00236222"/>
    <w:rsid w:val="002405AE"/>
    <w:rsid w:val="002464CE"/>
    <w:rsid w:val="0025085E"/>
    <w:rsid w:val="00251798"/>
    <w:rsid w:val="00251FF3"/>
    <w:rsid w:val="002527C4"/>
    <w:rsid w:val="002570A9"/>
    <w:rsid w:val="002571C1"/>
    <w:rsid w:val="002576CD"/>
    <w:rsid w:val="002579BC"/>
    <w:rsid w:val="00260118"/>
    <w:rsid w:val="0026013B"/>
    <w:rsid w:val="00260180"/>
    <w:rsid w:val="00262E5A"/>
    <w:rsid w:val="00263A66"/>
    <w:rsid w:val="002643BB"/>
    <w:rsid w:val="00267778"/>
    <w:rsid w:val="00272175"/>
    <w:rsid w:val="002722DC"/>
    <w:rsid w:val="0027295A"/>
    <w:rsid w:val="00273231"/>
    <w:rsid w:val="00273518"/>
    <w:rsid w:val="00275DCA"/>
    <w:rsid w:val="0027684A"/>
    <w:rsid w:val="00277826"/>
    <w:rsid w:val="00280270"/>
    <w:rsid w:val="00280A63"/>
    <w:rsid w:val="00281196"/>
    <w:rsid w:val="00281583"/>
    <w:rsid w:val="00282672"/>
    <w:rsid w:val="002849E5"/>
    <w:rsid w:val="00285A17"/>
    <w:rsid w:val="00286AF5"/>
    <w:rsid w:val="0028795B"/>
    <w:rsid w:val="002906C3"/>
    <w:rsid w:val="00292BFE"/>
    <w:rsid w:val="0029386A"/>
    <w:rsid w:val="0029675C"/>
    <w:rsid w:val="00296FF2"/>
    <w:rsid w:val="00297B83"/>
    <w:rsid w:val="00297EA7"/>
    <w:rsid w:val="002A2EBD"/>
    <w:rsid w:val="002A3F82"/>
    <w:rsid w:val="002A5774"/>
    <w:rsid w:val="002A6E4B"/>
    <w:rsid w:val="002B01C4"/>
    <w:rsid w:val="002B3EA1"/>
    <w:rsid w:val="002B4D9B"/>
    <w:rsid w:val="002B6131"/>
    <w:rsid w:val="002B7D54"/>
    <w:rsid w:val="002C09AC"/>
    <w:rsid w:val="002C124D"/>
    <w:rsid w:val="002C18B5"/>
    <w:rsid w:val="002C1A9D"/>
    <w:rsid w:val="002C2B6B"/>
    <w:rsid w:val="002C310F"/>
    <w:rsid w:val="002C50D6"/>
    <w:rsid w:val="002C53C7"/>
    <w:rsid w:val="002C53EA"/>
    <w:rsid w:val="002C5DBC"/>
    <w:rsid w:val="002C6191"/>
    <w:rsid w:val="002C6C44"/>
    <w:rsid w:val="002C7CBB"/>
    <w:rsid w:val="002D008D"/>
    <w:rsid w:val="002D03A0"/>
    <w:rsid w:val="002D28C4"/>
    <w:rsid w:val="002D2A6A"/>
    <w:rsid w:val="002D4BA5"/>
    <w:rsid w:val="002D59C2"/>
    <w:rsid w:val="002D5AAD"/>
    <w:rsid w:val="002D78EF"/>
    <w:rsid w:val="002E1BBC"/>
    <w:rsid w:val="002E4279"/>
    <w:rsid w:val="002E5323"/>
    <w:rsid w:val="002E7B5E"/>
    <w:rsid w:val="002F01BC"/>
    <w:rsid w:val="002F0F6F"/>
    <w:rsid w:val="002F2387"/>
    <w:rsid w:val="002F276B"/>
    <w:rsid w:val="002F27C5"/>
    <w:rsid w:val="002F2A12"/>
    <w:rsid w:val="002F3974"/>
    <w:rsid w:val="002F3F8D"/>
    <w:rsid w:val="002F4FBE"/>
    <w:rsid w:val="002F5167"/>
    <w:rsid w:val="002F5798"/>
    <w:rsid w:val="002F5ACD"/>
    <w:rsid w:val="002F5C95"/>
    <w:rsid w:val="002F63ED"/>
    <w:rsid w:val="002F7068"/>
    <w:rsid w:val="0030071C"/>
    <w:rsid w:val="00300A9C"/>
    <w:rsid w:val="003036B2"/>
    <w:rsid w:val="003059B5"/>
    <w:rsid w:val="003066CD"/>
    <w:rsid w:val="003074A7"/>
    <w:rsid w:val="0031055D"/>
    <w:rsid w:val="003105CA"/>
    <w:rsid w:val="00315234"/>
    <w:rsid w:val="003215B1"/>
    <w:rsid w:val="00323AB1"/>
    <w:rsid w:val="00324494"/>
    <w:rsid w:val="00325506"/>
    <w:rsid w:val="00325DFF"/>
    <w:rsid w:val="00326013"/>
    <w:rsid w:val="00326A96"/>
    <w:rsid w:val="00326CAF"/>
    <w:rsid w:val="003279F9"/>
    <w:rsid w:val="00331DD5"/>
    <w:rsid w:val="003324D2"/>
    <w:rsid w:val="00332774"/>
    <w:rsid w:val="0033387F"/>
    <w:rsid w:val="003346E6"/>
    <w:rsid w:val="003349AF"/>
    <w:rsid w:val="003359B0"/>
    <w:rsid w:val="003368B1"/>
    <w:rsid w:val="00337FF0"/>
    <w:rsid w:val="00340137"/>
    <w:rsid w:val="0034029C"/>
    <w:rsid w:val="00340318"/>
    <w:rsid w:val="00341D30"/>
    <w:rsid w:val="00341F1E"/>
    <w:rsid w:val="00346589"/>
    <w:rsid w:val="00346B30"/>
    <w:rsid w:val="00350472"/>
    <w:rsid w:val="0035075B"/>
    <w:rsid w:val="0035136A"/>
    <w:rsid w:val="003522F5"/>
    <w:rsid w:val="00352586"/>
    <w:rsid w:val="00352614"/>
    <w:rsid w:val="00352728"/>
    <w:rsid w:val="00352ED0"/>
    <w:rsid w:val="0035359B"/>
    <w:rsid w:val="00354A81"/>
    <w:rsid w:val="00355BF0"/>
    <w:rsid w:val="0035781C"/>
    <w:rsid w:val="00357B3A"/>
    <w:rsid w:val="00357FFB"/>
    <w:rsid w:val="00360876"/>
    <w:rsid w:val="00361433"/>
    <w:rsid w:val="00363CD8"/>
    <w:rsid w:val="003640A2"/>
    <w:rsid w:val="0036436A"/>
    <w:rsid w:val="00364379"/>
    <w:rsid w:val="0036444B"/>
    <w:rsid w:val="00365D21"/>
    <w:rsid w:val="00367DFB"/>
    <w:rsid w:val="00373545"/>
    <w:rsid w:val="00373AAF"/>
    <w:rsid w:val="00373DC3"/>
    <w:rsid w:val="00374782"/>
    <w:rsid w:val="00374FFE"/>
    <w:rsid w:val="003752CC"/>
    <w:rsid w:val="00375E00"/>
    <w:rsid w:val="00376754"/>
    <w:rsid w:val="00376D70"/>
    <w:rsid w:val="0038271E"/>
    <w:rsid w:val="00384573"/>
    <w:rsid w:val="003869D9"/>
    <w:rsid w:val="00387540"/>
    <w:rsid w:val="00387B9F"/>
    <w:rsid w:val="0039040B"/>
    <w:rsid w:val="003912AB"/>
    <w:rsid w:val="00391322"/>
    <w:rsid w:val="00391BA2"/>
    <w:rsid w:val="00391D25"/>
    <w:rsid w:val="00392D3E"/>
    <w:rsid w:val="00395B84"/>
    <w:rsid w:val="00396096"/>
    <w:rsid w:val="003A0E13"/>
    <w:rsid w:val="003A11D1"/>
    <w:rsid w:val="003A1D21"/>
    <w:rsid w:val="003A225E"/>
    <w:rsid w:val="003A232E"/>
    <w:rsid w:val="003A36DD"/>
    <w:rsid w:val="003A3A11"/>
    <w:rsid w:val="003A4CAE"/>
    <w:rsid w:val="003A4DE6"/>
    <w:rsid w:val="003A614B"/>
    <w:rsid w:val="003B007E"/>
    <w:rsid w:val="003B085F"/>
    <w:rsid w:val="003B12D5"/>
    <w:rsid w:val="003B15FD"/>
    <w:rsid w:val="003B3233"/>
    <w:rsid w:val="003B3FFE"/>
    <w:rsid w:val="003B5FB6"/>
    <w:rsid w:val="003B64E5"/>
    <w:rsid w:val="003B7865"/>
    <w:rsid w:val="003C0032"/>
    <w:rsid w:val="003C1799"/>
    <w:rsid w:val="003C2AA9"/>
    <w:rsid w:val="003C5E99"/>
    <w:rsid w:val="003C779C"/>
    <w:rsid w:val="003D1B3E"/>
    <w:rsid w:val="003D4BE0"/>
    <w:rsid w:val="003D51DB"/>
    <w:rsid w:val="003D6BEC"/>
    <w:rsid w:val="003E1A60"/>
    <w:rsid w:val="003E4495"/>
    <w:rsid w:val="003E4D15"/>
    <w:rsid w:val="003F168D"/>
    <w:rsid w:val="003F1F64"/>
    <w:rsid w:val="003F2336"/>
    <w:rsid w:val="003F49E0"/>
    <w:rsid w:val="004008B0"/>
    <w:rsid w:val="00401591"/>
    <w:rsid w:val="00404184"/>
    <w:rsid w:val="00404554"/>
    <w:rsid w:val="00404F5E"/>
    <w:rsid w:val="00406C0B"/>
    <w:rsid w:val="00410B8D"/>
    <w:rsid w:val="00410C32"/>
    <w:rsid w:val="004115EC"/>
    <w:rsid w:val="004118F1"/>
    <w:rsid w:val="00413A23"/>
    <w:rsid w:val="004157B6"/>
    <w:rsid w:val="00416AC5"/>
    <w:rsid w:val="004218A2"/>
    <w:rsid w:val="00424EC5"/>
    <w:rsid w:val="00425002"/>
    <w:rsid w:val="004258BF"/>
    <w:rsid w:val="00426BD2"/>
    <w:rsid w:val="004276B7"/>
    <w:rsid w:val="00427E3D"/>
    <w:rsid w:val="00433680"/>
    <w:rsid w:val="0043766D"/>
    <w:rsid w:val="00437D2C"/>
    <w:rsid w:val="00437DE3"/>
    <w:rsid w:val="00437EFA"/>
    <w:rsid w:val="00437F38"/>
    <w:rsid w:val="0044221F"/>
    <w:rsid w:val="004441D6"/>
    <w:rsid w:val="00444A89"/>
    <w:rsid w:val="00445CDE"/>
    <w:rsid w:val="00446E4F"/>
    <w:rsid w:val="00446E6D"/>
    <w:rsid w:val="00447106"/>
    <w:rsid w:val="00447AFA"/>
    <w:rsid w:val="0045157E"/>
    <w:rsid w:val="00453EFF"/>
    <w:rsid w:val="0045610C"/>
    <w:rsid w:val="00457326"/>
    <w:rsid w:val="00457AF3"/>
    <w:rsid w:val="00461BA0"/>
    <w:rsid w:val="0046398D"/>
    <w:rsid w:val="00465A7E"/>
    <w:rsid w:val="00466B02"/>
    <w:rsid w:val="0046729D"/>
    <w:rsid w:val="00471813"/>
    <w:rsid w:val="00472C17"/>
    <w:rsid w:val="0047336D"/>
    <w:rsid w:val="00473B88"/>
    <w:rsid w:val="004778C2"/>
    <w:rsid w:val="00480A18"/>
    <w:rsid w:val="00480BBE"/>
    <w:rsid w:val="0048261B"/>
    <w:rsid w:val="004833E3"/>
    <w:rsid w:val="00487C43"/>
    <w:rsid w:val="00491FC9"/>
    <w:rsid w:val="00497CB5"/>
    <w:rsid w:val="004A065E"/>
    <w:rsid w:val="004A06BC"/>
    <w:rsid w:val="004A0C0A"/>
    <w:rsid w:val="004A2009"/>
    <w:rsid w:val="004A2153"/>
    <w:rsid w:val="004A4E05"/>
    <w:rsid w:val="004B1D1E"/>
    <w:rsid w:val="004B5D6B"/>
    <w:rsid w:val="004C00E9"/>
    <w:rsid w:val="004C0710"/>
    <w:rsid w:val="004C0861"/>
    <w:rsid w:val="004C3576"/>
    <w:rsid w:val="004C4660"/>
    <w:rsid w:val="004C48A3"/>
    <w:rsid w:val="004C5333"/>
    <w:rsid w:val="004C5F90"/>
    <w:rsid w:val="004C61E8"/>
    <w:rsid w:val="004C6A07"/>
    <w:rsid w:val="004C6C3D"/>
    <w:rsid w:val="004C7970"/>
    <w:rsid w:val="004C7AE3"/>
    <w:rsid w:val="004D06BC"/>
    <w:rsid w:val="004E02D6"/>
    <w:rsid w:val="004E0301"/>
    <w:rsid w:val="004E0728"/>
    <w:rsid w:val="004E6BB3"/>
    <w:rsid w:val="004E76C6"/>
    <w:rsid w:val="004F08ED"/>
    <w:rsid w:val="004F1E8E"/>
    <w:rsid w:val="004F283F"/>
    <w:rsid w:val="004F3CAA"/>
    <w:rsid w:val="004F46FC"/>
    <w:rsid w:val="004F515F"/>
    <w:rsid w:val="004F65C3"/>
    <w:rsid w:val="004F7509"/>
    <w:rsid w:val="004F76A7"/>
    <w:rsid w:val="005001B8"/>
    <w:rsid w:val="005010A2"/>
    <w:rsid w:val="00502392"/>
    <w:rsid w:val="00502429"/>
    <w:rsid w:val="00504228"/>
    <w:rsid w:val="0050561F"/>
    <w:rsid w:val="00507944"/>
    <w:rsid w:val="00507A60"/>
    <w:rsid w:val="00510177"/>
    <w:rsid w:val="005107DB"/>
    <w:rsid w:val="00511B97"/>
    <w:rsid w:val="0051219B"/>
    <w:rsid w:val="00513DE2"/>
    <w:rsid w:val="005201BC"/>
    <w:rsid w:val="005207FD"/>
    <w:rsid w:val="005229D2"/>
    <w:rsid w:val="00522FEA"/>
    <w:rsid w:val="00523652"/>
    <w:rsid w:val="00523996"/>
    <w:rsid w:val="00524840"/>
    <w:rsid w:val="00526483"/>
    <w:rsid w:val="005265D7"/>
    <w:rsid w:val="00526941"/>
    <w:rsid w:val="0052708F"/>
    <w:rsid w:val="00530EA8"/>
    <w:rsid w:val="005333D7"/>
    <w:rsid w:val="00534A72"/>
    <w:rsid w:val="00537343"/>
    <w:rsid w:val="0054003F"/>
    <w:rsid w:val="00542B02"/>
    <w:rsid w:val="00543103"/>
    <w:rsid w:val="0054403F"/>
    <w:rsid w:val="005454F5"/>
    <w:rsid w:val="005500EC"/>
    <w:rsid w:val="00550B45"/>
    <w:rsid w:val="0055315A"/>
    <w:rsid w:val="00553596"/>
    <w:rsid w:val="00553FB4"/>
    <w:rsid w:val="00554AAC"/>
    <w:rsid w:val="005560E7"/>
    <w:rsid w:val="00556537"/>
    <w:rsid w:val="00557F9B"/>
    <w:rsid w:val="00560F2F"/>
    <w:rsid w:val="00562ADE"/>
    <w:rsid w:val="00564BE8"/>
    <w:rsid w:val="005658FC"/>
    <w:rsid w:val="005660BD"/>
    <w:rsid w:val="00567972"/>
    <w:rsid w:val="00570510"/>
    <w:rsid w:val="00570F74"/>
    <w:rsid w:val="005717F7"/>
    <w:rsid w:val="005740DC"/>
    <w:rsid w:val="005763AB"/>
    <w:rsid w:val="00576BD8"/>
    <w:rsid w:val="00580500"/>
    <w:rsid w:val="00580716"/>
    <w:rsid w:val="0058106F"/>
    <w:rsid w:val="00581817"/>
    <w:rsid w:val="00581C55"/>
    <w:rsid w:val="00582628"/>
    <w:rsid w:val="005826BD"/>
    <w:rsid w:val="005831D2"/>
    <w:rsid w:val="00583343"/>
    <w:rsid w:val="00583882"/>
    <w:rsid w:val="005859D6"/>
    <w:rsid w:val="00585F49"/>
    <w:rsid w:val="00586E7D"/>
    <w:rsid w:val="00590D5D"/>
    <w:rsid w:val="005953F1"/>
    <w:rsid w:val="00596557"/>
    <w:rsid w:val="005966FE"/>
    <w:rsid w:val="00596832"/>
    <w:rsid w:val="00597C9E"/>
    <w:rsid w:val="005A0EE2"/>
    <w:rsid w:val="005A5BD9"/>
    <w:rsid w:val="005B015B"/>
    <w:rsid w:val="005B0C37"/>
    <w:rsid w:val="005B217E"/>
    <w:rsid w:val="005B2E6B"/>
    <w:rsid w:val="005B42F6"/>
    <w:rsid w:val="005B532C"/>
    <w:rsid w:val="005B54E9"/>
    <w:rsid w:val="005B69B4"/>
    <w:rsid w:val="005B69FE"/>
    <w:rsid w:val="005C0341"/>
    <w:rsid w:val="005C0894"/>
    <w:rsid w:val="005C2DBE"/>
    <w:rsid w:val="005C3D75"/>
    <w:rsid w:val="005C4F4D"/>
    <w:rsid w:val="005C51B2"/>
    <w:rsid w:val="005D04E1"/>
    <w:rsid w:val="005D11D6"/>
    <w:rsid w:val="005D385F"/>
    <w:rsid w:val="005D3B8D"/>
    <w:rsid w:val="005D4D28"/>
    <w:rsid w:val="005D5099"/>
    <w:rsid w:val="005E0252"/>
    <w:rsid w:val="005E0CAA"/>
    <w:rsid w:val="005E1084"/>
    <w:rsid w:val="005E1817"/>
    <w:rsid w:val="005E19BD"/>
    <w:rsid w:val="005E1BDF"/>
    <w:rsid w:val="005E1E08"/>
    <w:rsid w:val="005E1FF7"/>
    <w:rsid w:val="005E2832"/>
    <w:rsid w:val="005E4AA3"/>
    <w:rsid w:val="005E6215"/>
    <w:rsid w:val="005E7D81"/>
    <w:rsid w:val="005F2555"/>
    <w:rsid w:val="005F5147"/>
    <w:rsid w:val="005F5865"/>
    <w:rsid w:val="005F6252"/>
    <w:rsid w:val="005F6824"/>
    <w:rsid w:val="005F6F70"/>
    <w:rsid w:val="005F7E07"/>
    <w:rsid w:val="00600659"/>
    <w:rsid w:val="00603D31"/>
    <w:rsid w:val="00604AFA"/>
    <w:rsid w:val="006053A4"/>
    <w:rsid w:val="00605698"/>
    <w:rsid w:val="006075B8"/>
    <w:rsid w:val="00610197"/>
    <w:rsid w:val="00612660"/>
    <w:rsid w:val="00613260"/>
    <w:rsid w:val="0061554D"/>
    <w:rsid w:val="00615986"/>
    <w:rsid w:val="00622274"/>
    <w:rsid w:val="006223D3"/>
    <w:rsid w:val="00623A49"/>
    <w:rsid w:val="00624521"/>
    <w:rsid w:val="00627B8E"/>
    <w:rsid w:val="00627F76"/>
    <w:rsid w:val="00630DED"/>
    <w:rsid w:val="006315C1"/>
    <w:rsid w:val="00632EDB"/>
    <w:rsid w:val="0063309B"/>
    <w:rsid w:val="006331E8"/>
    <w:rsid w:val="00633AAF"/>
    <w:rsid w:val="00635957"/>
    <w:rsid w:val="00635F10"/>
    <w:rsid w:val="006360EF"/>
    <w:rsid w:val="006400BE"/>
    <w:rsid w:val="0064088E"/>
    <w:rsid w:val="00640C84"/>
    <w:rsid w:val="00642EAC"/>
    <w:rsid w:val="006456DA"/>
    <w:rsid w:val="00645BFD"/>
    <w:rsid w:val="00645FAE"/>
    <w:rsid w:val="00647819"/>
    <w:rsid w:val="0065229D"/>
    <w:rsid w:val="00652B9A"/>
    <w:rsid w:val="00653019"/>
    <w:rsid w:val="00654AE0"/>
    <w:rsid w:val="006566AD"/>
    <w:rsid w:val="0065682B"/>
    <w:rsid w:val="00660337"/>
    <w:rsid w:val="00662A31"/>
    <w:rsid w:val="006651C1"/>
    <w:rsid w:val="00665A6C"/>
    <w:rsid w:val="00667070"/>
    <w:rsid w:val="00671DE3"/>
    <w:rsid w:val="00673CDD"/>
    <w:rsid w:val="006750EA"/>
    <w:rsid w:val="00676FB2"/>
    <w:rsid w:val="00677AD2"/>
    <w:rsid w:val="0068082C"/>
    <w:rsid w:val="00680976"/>
    <w:rsid w:val="00682B06"/>
    <w:rsid w:val="00683913"/>
    <w:rsid w:val="006900DB"/>
    <w:rsid w:val="006937AE"/>
    <w:rsid w:val="00693E67"/>
    <w:rsid w:val="00693EA2"/>
    <w:rsid w:val="00694F06"/>
    <w:rsid w:val="00696AF5"/>
    <w:rsid w:val="006A02E3"/>
    <w:rsid w:val="006A144D"/>
    <w:rsid w:val="006A224B"/>
    <w:rsid w:val="006A294B"/>
    <w:rsid w:val="006A2A0F"/>
    <w:rsid w:val="006A2C40"/>
    <w:rsid w:val="006A56D1"/>
    <w:rsid w:val="006A57A5"/>
    <w:rsid w:val="006A616A"/>
    <w:rsid w:val="006A6610"/>
    <w:rsid w:val="006A69A7"/>
    <w:rsid w:val="006B1205"/>
    <w:rsid w:val="006B18A5"/>
    <w:rsid w:val="006B2335"/>
    <w:rsid w:val="006B4333"/>
    <w:rsid w:val="006B436C"/>
    <w:rsid w:val="006B7968"/>
    <w:rsid w:val="006C011D"/>
    <w:rsid w:val="006C1353"/>
    <w:rsid w:val="006C212E"/>
    <w:rsid w:val="006C3854"/>
    <w:rsid w:val="006C3B90"/>
    <w:rsid w:val="006C46D8"/>
    <w:rsid w:val="006C75CA"/>
    <w:rsid w:val="006D1FB5"/>
    <w:rsid w:val="006D3137"/>
    <w:rsid w:val="006D4514"/>
    <w:rsid w:val="006D4E8C"/>
    <w:rsid w:val="006D5068"/>
    <w:rsid w:val="006D6B63"/>
    <w:rsid w:val="006D797B"/>
    <w:rsid w:val="006E0A68"/>
    <w:rsid w:val="006E1BC3"/>
    <w:rsid w:val="006E2FF9"/>
    <w:rsid w:val="006E3780"/>
    <w:rsid w:val="006E525D"/>
    <w:rsid w:val="006E6BDB"/>
    <w:rsid w:val="006E7012"/>
    <w:rsid w:val="006E7A02"/>
    <w:rsid w:val="006E7ACE"/>
    <w:rsid w:val="006F016F"/>
    <w:rsid w:val="006F0978"/>
    <w:rsid w:val="006F0F54"/>
    <w:rsid w:val="006F1390"/>
    <w:rsid w:val="006F3658"/>
    <w:rsid w:val="006F4F19"/>
    <w:rsid w:val="006F6897"/>
    <w:rsid w:val="006F73AF"/>
    <w:rsid w:val="006F7659"/>
    <w:rsid w:val="006F7683"/>
    <w:rsid w:val="006F78D0"/>
    <w:rsid w:val="00701DD8"/>
    <w:rsid w:val="00702529"/>
    <w:rsid w:val="00705D38"/>
    <w:rsid w:val="007068B7"/>
    <w:rsid w:val="00707B9A"/>
    <w:rsid w:val="00713640"/>
    <w:rsid w:val="00714F25"/>
    <w:rsid w:val="0071654E"/>
    <w:rsid w:val="00716692"/>
    <w:rsid w:val="00720E17"/>
    <w:rsid w:val="0072383F"/>
    <w:rsid w:val="00725723"/>
    <w:rsid w:val="00726217"/>
    <w:rsid w:val="00726F09"/>
    <w:rsid w:val="007309DA"/>
    <w:rsid w:val="00730B8D"/>
    <w:rsid w:val="00731305"/>
    <w:rsid w:val="007339E6"/>
    <w:rsid w:val="00733B26"/>
    <w:rsid w:val="00733C6A"/>
    <w:rsid w:val="00734419"/>
    <w:rsid w:val="0073499B"/>
    <w:rsid w:val="00734AD0"/>
    <w:rsid w:val="0073606F"/>
    <w:rsid w:val="00736A2E"/>
    <w:rsid w:val="00736D69"/>
    <w:rsid w:val="00736DE9"/>
    <w:rsid w:val="00740519"/>
    <w:rsid w:val="007412D9"/>
    <w:rsid w:val="007420D9"/>
    <w:rsid w:val="00742FB7"/>
    <w:rsid w:val="0074494A"/>
    <w:rsid w:val="00744D4F"/>
    <w:rsid w:val="007474F1"/>
    <w:rsid w:val="00747FC2"/>
    <w:rsid w:val="007548B0"/>
    <w:rsid w:val="00755E81"/>
    <w:rsid w:val="00757BEA"/>
    <w:rsid w:val="00757E4B"/>
    <w:rsid w:val="00762063"/>
    <w:rsid w:val="007621B1"/>
    <w:rsid w:val="007623A8"/>
    <w:rsid w:val="00762619"/>
    <w:rsid w:val="007630DB"/>
    <w:rsid w:val="007639FC"/>
    <w:rsid w:val="007649BD"/>
    <w:rsid w:val="0076527B"/>
    <w:rsid w:val="007654FA"/>
    <w:rsid w:val="00765FA4"/>
    <w:rsid w:val="00766D62"/>
    <w:rsid w:val="007675DE"/>
    <w:rsid w:val="00771532"/>
    <w:rsid w:val="00771DC1"/>
    <w:rsid w:val="007734F8"/>
    <w:rsid w:val="00776C12"/>
    <w:rsid w:val="00777A25"/>
    <w:rsid w:val="00780B8F"/>
    <w:rsid w:val="00782D92"/>
    <w:rsid w:val="007834DB"/>
    <w:rsid w:val="00784678"/>
    <w:rsid w:val="00784BF5"/>
    <w:rsid w:val="007857CE"/>
    <w:rsid w:val="007869DB"/>
    <w:rsid w:val="0079024F"/>
    <w:rsid w:val="007917FA"/>
    <w:rsid w:val="0079412D"/>
    <w:rsid w:val="007A35CC"/>
    <w:rsid w:val="007B06B7"/>
    <w:rsid w:val="007B0757"/>
    <w:rsid w:val="007B0F43"/>
    <w:rsid w:val="007B33EA"/>
    <w:rsid w:val="007B34F4"/>
    <w:rsid w:val="007B36F0"/>
    <w:rsid w:val="007B4894"/>
    <w:rsid w:val="007B5E6E"/>
    <w:rsid w:val="007B64E0"/>
    <w:rsid w:val="007C044C"/>
    <w:rsid w:val="007C0662"/>
    <w:rsid w:val="007C3022"/>
    <w:rsid w:val="007C3B43"/>
    <w:rsid w:val="007C4DDA"/>
    <w:rsid w:val="007C517A"/>
    <w:rsid w:val="007C5D7E"/>
    <w:rsid w:val="007C6045"/>
    <w:rsid w:val="007C6CB7"/>
    <w:rsid w:val="007C7083"/>
    <w:rsid w:val="007D1E6A"/>
    <w:rsid w:val="007D2340"/>
    <w:rsid w:val="007D2CA7"/>
    <w:rsid w:val="007D4DB9"/>
    <w:rsid w:val="007D58B1"/>
    <w:rsid w:val="007D6878"/>
    <w:rsid w:val="007D6A87"/>
    <w:rsid w:val="007D6EAB"/>
    <w:rsid w:val="007D7D02"/>
    <w:rsid w:val="007E11E8"/>
    <w:rsid w:val="007E3715"/>
    <w:rsid w:val="007E40BE"/>
    <w:rsid w:val="007E55C3"/>
    <w:rsid w:val="007E72ED"/>
    <w:rsid w:val="007E77A2"/>
    <w:rsid w:val="007E79EE"/>
    <w:rsid w:val="007F0B10"/>
    <w:rsid w:val="007F0CD7"/>
    <w:rsid w:val="007F16B7"/>
    <w:rsid w:val="007F1DCF"/>
    <w:rsid w:val="007F3241"/>
    <w:rsid w:val="007F69E4"/>
    <w:rsid w:val="007F7473"/>
    <w:rsid w:val="007F7D9D"/>
    <w:rsid w:val="007F7EE5"/>
    <w:rsid w:val="00806694"/>
    <w:rsid w:val="00815886"/>
    <w:rsid w:val="00815FFE"/>
    <w:rsid w:val="0081685B"/>
    <w:rsid w:val="00816F78"/>
    <w:rsid w:val="008222F9"/>
    <w:rsid w:val="00826136"/>
    <w:rsid w:val="00827ACD"/>
    <w:rsid w:val="008340A4"/>
    <w:rsid w:val="008346EE"/>
    <w:rsid w:val="00834A56"/>
    <w:rsid w:val="008353B0"/>
    <w:rsid w:val="00836E62"/>
    <w:rsid w:val="00840149"/>
    <w:rsid w:val="00840DC9"/>
    <w:rsid w:val="008417C3"/>
    <w:rsid w:val="008522B7"/>
    <w:rsid w:val="00852EF8"/>
    <w:rsid w:val="00855C98"/>
    <w:rsid w:val="008569F3"/>
    <w:rsid w:val="00856CC8"/>
    <w:rsid w:val="00860591"/>
    <w:rsid w:val="0086179E"/>
    <w:rsid w:val="00863439"/>
    <w:rsid w:val="00863B2E"/>
    <w:rsid w:val="00863D1B"/>
    <w:rsid w:val="008647E3"/>
    <w:rsid w:val="008655B3"/>
    <w:rsid w:val="0086798F"/>
    <w:rsid w:val="0087132B"/>
    <w:rsid w:val="008732CB"/>
    <w:rsid w:val="0087348C"/>
    <w:rsid w:val="00874127"/>
    <w:rsid w:val="0087434A"/>
    <w:rsid w:val="00874690"/>
    <w:rsid w:val="00875EBE"/>
    <w:rsid w:val="00877676"/>
    <w:rsid w:val="00877CB4"/>
    <w:rsid w:val="008826F3"/>
    <w:rsid w:val="00883E62"/>
    <w:rsid w:val="00884BEF"/>
    <w:rsid w:val="00885089"/>
    <w:rsid w:val="0088535D"/>
    <w:rsid w:val="00886D65"/>
    <w:rsid w:val="00886F56"/>
    <w:rsid w:val="0088711B"/>
    <w:rsid w:val="00890795"/>
    <w:rsid w:val="00890CBC"/>
    <w:rsid w:val="008915AF"/>
    <w:rsid w:val="00892ADB"/>
    <w:rsid w:val="00893599"/>
    <w:rsid w:val="008943DD"/>
    <w:rsid w:val="008946DC"/>
    <w:rsid w:val="008976AA"/>
    <w:rsid w:val="008A290D"/>
    <w:rsid w:val="008A295A"/>
    <w:rsid w:val="008A2D87"/>
    <w:rsid w:val="008A568B"/>
    <w:rsid w:val="008A583D"/>
    <w:rsid w:val="008A6E31"/>
    <w:rsid w:val="008B038F"/>
    <w:rsid w:val="008B43C8"/>
    <w:rsid w:val="008B5D35"/>
    <w:rsid w:val="008B5FBF"/>
    <w:rsid w:val="008B6B9E"/>
    <w:rsid w:val="008B7270"/>
    <w:rsid w:val="008C2EE9"/>
    <w:rsid w:val="008C5946"/>
    <w:rsid w:val="008C5D50"/>
    <w:rsid w:val="008C76FB"/>
    <w:rsid w:val="008D2791"/>
    <w:rsid w:val="008D5537"/>
    <w:rsid w:val="008D69B4"/>
    <w:rsid w:val="008D6C63"/>
    <w:rsid w:val="008E0518"/>
    <w:rsid w:val="008E0D3A"/>
    <w:rsid w:val="008E242C"/>
    <w:rsid w:val="008F250C"/>
    <w:rsid w:val="008F3C5D"/>
    <w:rsid w:val="008F4D36"/>
    <w:rsid w:val="008F6386"/>
    <w:rsid w:val="008F677B"/>
    <w:rsid w:val="008F7601"/>
    <w:rsid w:val="008F7A39"/>
    <w:rsid w:val="00900D16"/>
    <w:rsid w:val="00900D54"/>
    <w:rsid w:val="009039B9"/>
    <w:rsid w:val="00904860"/>
    <w:rsid w:val="00905CB8"/>
    <w:rsid w:val="00905F52"/>
    <w:rsid w:val="009071AF"/>
    <w:rsid w:val="00910714"/>
    <w:rsid w:val="00910E57"/>
    <w:rsid w:val="009111BA"/>
    <w:rsid w:val="00913EAD"/>
    <w:rsid w:val="009149D4"/>
    <w:rsid w:val="00917BC0"/>
    <w:rsid w:val="009211C2"/>
    <w:rsid w:val="0092180F"/>
    <w:rsid w:val="00923354"/>
    <w:rsid w:val="00923B9C"/>
    <w:rsid w:val="00924996"/>
    <w:rsid w:val="00924C48"/>
    <w:rsid w:val="009258CA"/>
    <w:rsid w:val="00926F4C"/>
    <w:rsid w:val="00927B8C"/>
    <w:rsid w:val="00930737"/>
    <w:rsid w:val="009310B0"/>
    <w:rsid w:val="00931D0B"/>
    <w:rsid w:val="0093220A"/>
    <w:rsid w:val="00933EB7"/>
    <w:rsid w:val="009355DB"/>
    <w:rsid w:val="009364F8"/>
    <w:rsid w:val="00941908"/>
    <w:rsid w:val="009421EF"/>
    <w:rsid w:val="00943BFA"/>
    <w:rsid w:val="0094424A"/>
    <w:rsid w:val="00944F1C"/>
    <w:rsid w:val="00946AFA"/>
    <w:rsid w:val="00947435"/>
    <w:rsid w:val="00947572"/>
    <w:rsid w:val="00950B56"/>
    <w:rsid w:val="00950DBE"/>
    <w:rsid w:val="00951EEF"/>
    <w:rsid w:val="00952C85"/>
    <w:rsid w:val="00953B32"/>
    <w:rsid w:val="00954190"/>
    <w:rsid w:val="0095707E"/>
    <w:rsid w:val="00962CD1"/>
    <w:rsid w:val="00962D88"/>
    <w:rsid w:val="009637A2"/>
    <w:rsid w:val="00963F5E"/>
    <w:rsid w:val="00964ADC"/>
    <w:rsid w:val="00967DE1"/>
    <w:rsid w:val="00970298"/>
    <w:rsid w:val="00971515"/>
    <w:rsid w:val="00980B40"/>
    <w:rsid w:val="00980DD3"/>
    <w:rsid w:val="009822C2"/>
    <w:rsid w:val="0098273B"/>
    <w:rsid w:val="009857A9"/>
    <w:rsid w:val="00993607"/>
    <w:rsid w:val="009945FA"/>
    <w:rsid w:val="009961EF"/>
    <w:rsid w:val="009970C9"/>
    <w:rsid w:val="00997A16"/>
    <w:rsid w:val="009A0144"/>
    <w:rsid w:val="009A17A7"/>
    <w:rsid w:val="009A28E1"/>
    <w:rsid w:val="009A4C15"/>
    <w:rsid w:val="009A5849"/>
    <w:rsid w:val="009A6C60"/>
    <w:rsid w:val="009A79D5"/>
    <w:rsid w:val="009B320F"/>
    <w:rsid w:val="009B5E0C"/>
    <w:rsid w:val="009B655A"/>
    <w:rsid w:val="009B70F9"/>
    <w:rsid w:val="009B7B76"/>
    <w:rsid w:val="009C11F1"/>
    <w:rsid w:val="009C2445"/>
    <w:rsid w:val="009C310C"/>
    <w:rsid w:val="009C3FF9"/>
    <w:rsid w:val="009C5AD1"/>
    <w:rsid w:val="009C5D33"/>
    <w:rsid w:val="009D1C9F"/>
    <w:rsid w:val="009D58BA"/>
    <w:rsid w:val="009D703F"/>
    <w:rsid w:val="009D7D12"/>
    <w:rsid w:val="009E2D0C"/>
    <w:rsid w:val="009E3A1D"/>
    <w:rsid w:val="009F01CF"/>
    <w:rsid w:val="009F02BB"/>
    <w:rsid w:val="009F0E80"/>
    <w:rsid w:val="009F35A5"/>
    <w:rsid w:val="009F5C96"/>
    <w:rsid w:val="009F7DE5"/>
    <w:rsid w:val="00A01DFA"/>
    <w:rsid w:val="00A01E84"/>
    <w:rsid w:val="00A01F70"/>
    <w:rsid w:val="00A05EE7"/>
    <w:rsid w:val="00A07330"/>
    <w:rsid w:val="00A10801"/>
    <w:rsid w:val="00A10FA5"/>
    <w:rsid w:val="00A11BC2"/>
    <w:rsid w:val="00A13764"/>
    <w:rsid w:val="00A148CB"/>
    <w:rsid w:val="00A15965"/>
    <w:rsid w:val="00A16F4C"/>
    <w:rsid w:val="00A2067B"/>
    <w:rsid w:val="00A213A1"/>
    <w:rsid w:val="00A2165A"/>
    <w:rsid w:val="00A270B9"/>
    <w:rsid w:val="00A27E44"/>
    <w:rsid w:val="00A27E87"/>
    <w:rsid w:val="00A30DCA"/>
    <w:rsid w:val="00A324E6"/>
    <w:rsid w:val="00A32AAF"/>
    <w:rsid w:val="00A37210"/>
    <w:rsid w:val="00A37BED"/>
    <w:rsid w:val="00A37BF6"/>
    <w:rsid w:val="00A40D29"/>
    <w:rsid w:val="00A4113C"/>
    <w:rsid w:val="00A41877"/>
    <w:rsid w:val="00A41AB8"/>
    <w:rsid w:val="00A427F5"/>
    <w:rsid w:val="00A4332E"/>
    <w:rsid w:val="00A47D49"/>
    <w:rsid w:val="00A51B14"/>
    <w:rsid w:val="00A5377F"/>
    <w:rsid w:val="00A54B68"/>
    <w:rsid w:val="00A55491"/>
    <w:rsid w:val="00A566DD"/>
    <w:rsid w:val="00A60B83"/>
    <w:rsid w:val="00A6186A"/>
    <w:rsid w:val="00A62DF1"/>
    <w:rsid w:val="00A63181"/>
    <w:rsid w:val="00A64E5B"/>
    <w:rsid w:val="00A66845"/>
    <w:rsid w:val="00A6722D"/>
    <w:rsid w:val="00A70DBE"/>
    <w:rsid w:val="00A72AE5"/>
    <w:rsid w:val="00A731E0"/>
    <w:rsid w:val="00A73702"/>
    <w:rsid w:val="00A74113"/>
    <w:rsid w:val="00A742AE"/>
    <w:rsid w:val="00A76492"/>
    <w:rsid w:val="00A82299"/>
    <w:rsid w:val="00A829C3"/>
    <w:rsid w:val="00A82BCE"/>
    <w:rsid w:val="00A84D83"/>
    <w:rsid w:val="00A8650D"/>
    <w:rsid w:val="00A90432"/>
    <w:rsid w:val="00A913B4"/>
    <w:rsid w:val="00A94015"/>
    <w:rsid w:val="00AA1E33"/>
    <w:rsid w:val="00AA1E9F"/>
    <w:rsid w:val="00AA2789"/>
    <w:rsid w:val="00AA2EC0"/>
    <w:rsid w:val="00AA367C"/>
    <w:rsid w:val="00AA704F"/>
    <w:rsid w:val="00AB0076"/>
    <w:rsid w:val="00AB0CA8"/>
    <w:rsid w:val="00AB10BC"/>
    <w:rsid w:val="00AB3EC8"/>
    <w:rsid w:val="00AB555D"/>
    <w:rsid w:val="00AB55A2"/>
    <w:rsid w:val="00AB5B05"/>
    <w:rsid w:val="00AB60C0"/>
    <w:rsid w:val="00AB75F6"/>
    <w:rsid w:val="00AC567A"/>
    <w:rsid w:val="00AC5987"/>
    <w:rsid w:val="00AC5E72"/>
    <w:rsid w:val="00AC739F"/>
    <w:rsid w:val="00AC79CD"/>
    <w:rsid w:val="00AC7B86"/>
    <w:rsid w:val="00AD2632"/>
    <w:rsid w:val="00AD351B"/>
    <w:rsid w:val="00AD3BD2"/>
    <w:rsid w:val="00AD4965"/>
    <w:rsid w:val="00AD4C11"/>
    <w:rsid w:val="00AD5B9F"/>
    <w:rsid w:val="00AD6587"/>
    <w:rsid w:val="00AD6EE4"/>
    <w:rsid w:val="00AD7638"/>
    <w:rsid w:val="00AE0E77"/>
    <w:rsid w:val="00AE1E4E"/>
    <w:rsid w:val="00AE5AAA"/>
    <w:rsid w:val="00AE6272"/>
    <w:rsid w:val="00AF255B"/>
    <w:rsid w:val="00AF278B"/>
    <w:rsid w:val="00AF3147"/>
    <w:rsid w:val="00AF3461"/>
    <w:rsid w:val="00AF66D6"/>
    <w:rsid w:val="00AF7A14"/>
    <w:rsid w:val="00AF7E0D"/>
    <w:rsid w:val="00B02591"/>
    <w:rsid w:val="00B02886"/>
    <w:rsid w:val="00B02FB3"/>
    <w:rsid w:val="00B03A38"/>
    <w:rsid w:val="00B05078"/>
    <w:rsid w:val="00B05A58"/>
    <w:rsid w:val="00B0621C"/>
    <w:rsid w:val="00B076F7"/>
    <w:rsid w:val="00B10BBC"/>
    <w:rsid w:val="00B14B24"/>
    <w:rsid w:val="00B1566F"/>
    <w:rsid w:val="00B16849"/>
    <w:rsid w:val="00B17A0B"/>
    <w:rsid w:val="00B20DC5"/>
    <w:rsid w:val="00B22132"/>
    <w:rsid w:val="00B23FAB"/>
    <w:rsid w:val="00B24369"/>
    <w:rsid w:val="00B24BD3"/>
    <w:rsid w:val="00B31149"/>
    <w:rsid w:val="00B31B7D"/>
    <w:rsid w:val="00B32883"/>
    <w:rsid w:val="00B33C7B"/>
    <w:rsid w:val="00B3456E"/>
    <w:rsid w:val="00B35B85"/>
    <w:rsid w:val="00B35ED1"/>
    <w:rsid w:val="00B36A47"/>
    <w:rsid w:val="00B40B9A"/>
    <w:rsid w:val="00B436CF"/>
    <w:rsid w:val="00B43EB2"/>
    <w:rsid w:val="00B45CFB"/>
    <w:rsid w:val="00B5187F"/>
    <w:rsid w:val="00B51996"/>
    <w:rsid w:val="00B5276E"/>
    <w:rsid w:val="00B531AA"/>
    <w:rsid w:val="00B53738"/>
    <w:rsid w:val="00B543A3"/>
    <w:rsid w:val="00B54CC7"/>
    <w:rsid w:val="00B551E4"/>
    <w:rsid w:val="00B5522A"/>
    <w:rsid w:val="00B55B4B"/>
    <w:rsid w:val="00B5610E"/>
    <w:rsid w:val="00B561EE"/>
    <w:rsid w:val="00B57192"/>
    <w:rsid w:val="00B60C76"/>
    <w:rsid w:val="00B6115E"/>
    <w:rsid w:val="00B64E28"/>
    <w:rsid w:val="00B66AC9"/>
    <w:rsid w:val="00B66BB3"/>
    <w:rsid w:val="00B66F5F"/>
    <w:rsid w:val="00B674A2"/>
    <w:rsid w:val="00B677C1"/>
    <w:rsid w:val="00B7053C"/>
    <w:rsid w:val="00B70BB1"/>
    <w:rsid w:val="00B7122B"/>
    <w:rsid w:val="00B71F2F"/>
    <w:rsid w:val="00B723FF"/>
    <w:rsid w:val="00B72BE5"/>
    <w:rsid w:val="00B73B8E"/>
    <w:rsid w:val="00B75051"/>
    <w:rsid w:val="00B816E7"/>
    <w:rsid w:val="00B81F24"/>
    <w:rsid w:val="00B821F7"/>
    <w:rsid w:val="00B8300A"/>
    <w:rsid w:val="00B843F7"/>
    <w:rsid w:val="00B8449B"/>
    <w:rsid w:val="00B85C2D"/>
    <w:rsid w:val="00B87220"/>
    <w:rsid w:val="00B87ADF"/>
    <w:rsid w:val="00B90055"/>
    <w:rsid w:val="00B951B2"/>
    <w:rsid w:val="00B963EE"/>
    <w:rsid w:val="00B97F66"/>
    <w:rsid w:val="00BA1D4B"/>
    <w:rsid w:val="00BA3BA5"/>
    <w:rsid w:val="00BA5CEF"/>
    <w:rsid w:val="00BB098B"/>
    <w:rsid w:val="00BB0B7E"/>
    <w:rsid w:val="00BB2E93"/>
    <w:rsid w:val="00BB3950"/>
    <w:rsid w:val="00BB4DB5"/>
    <w:rsid w:val="00BB544C"/>
    <w:rsid w:val="00BB624D"/>
    <w:rsid w:val="00BC052E"/>
    <w:rsid w:val="00BC0C38"/>
    <w:rsid w:val="00BC1934"/>
    <w:rsid w:val="00BC2887"/>
    <w:rsid w:val="00BC4237"/>
    <w:rsid w:val="00BC68E1"/>
    <w:rsid w:val="00BC6A8F"/>
    <w:rsid w:val="00BC70DC"/>
    <w:rsid w:val="00BD0338"/>
    <w:rsid w:val="00BD1132"/>
    <w:rsid w:val="00BD1D12"/>
    <w:rsid w:val="00BD3451"/>
    <w:rsid w:val="00BD3AB6"/>
    <w:rsid w:val="00BD3C40"/>
    <w:rsid w:val="00BD46EB"/>
    <w:rsid w:val="00BD75F7"/>
    <w:rsid w:val="00BE1023"/>
    <w:rsid w:val="00BE1AA8"/>
    <w:rsid w:val="00BE1B6C"/>
    <w:rsid w:val="00BE48D3"/>
    <w:rsid w:val="00BE5556"/>
    <w:rsid w:val="00BE6C3C"/>
    <w:rsid w:val="00BE6EFF"/>
    <w:rsid w:val="00BE74BC"/>
    <w:rsid w:val="00BE7D43"/>
    <w:rsid w:val="00BF27EA"/>
    <w:rsid w:val="00BF2EC6"/>
    <w:rsid w:val="00BF369D"/>
    <w:rsid w:val="00BF4B1B"/>
    <w:rsid w:val="00BF587D"/>
    <w:rsid w:val="00BF60F1"/>
    <w:rsid w:val="00BF64A2"/>
    <w:rsid w:val="00C01307"/>
    <w:rsid w:val="00C014F3"/>
    <w:rsid w:val="00C039A4"/>
    <w:rsid w:val="00C03E3C"/>
    <w:rsid w:val="00C03EA8"/>
    <w:rsid w:val="00C044C2"/>
    <w:rsid w:val="00C046A2"/>
    <w:rsid w:val="00C04D9D"/>
    <w:rsid w:val="00C060BE"/>
    <w:rsid w:val="00C07A27"/>
    <w:rsid w:val="00C07CC3"/>
    <w:rsid w:val="00C118FD"/>
    <w:rsid w:val="00C14320"/>
    <w:rsid w:val="00C205D6"/>
    <w:rsid w:val="00C220CA"/>
    <w:rsid w:val="00C22788"/>
    <w:rsid w:val="00C25AED"/>
    <w:rsid w:val="00C30DA6"/>
    <w:rsid w:val="00C348C6"/>
    <w:rsid w:val="00C34A6C"/>
    <w:rsid w:val="00C35949"/>
    <w:rsid w:val="00C37167"/>
    <w:rsid w:val="00C45B44"/>
    <w:rsid w:val="00C46937"/>
    <w:rsid w:val="00C47BD2"/>
    <w:rsid w:val="00C51A0A"/>
    <w:rsid w:val="00C526C1"/>
    <w:rsid w:val="00C5317B"/>
    <w:rsid w:val="00C53D23"/>
    <w:rsid w:val="00C558F5"/>
    <w:rsid w:val="00C565D5"/>
    <w:rsid w:val="00C57FC5"/>
    <w:rsid w:val="00C606EE"/>
    <w:rsid w:val="00C61D5B"/>
    <w:rsid w:val="00C64668"/>
    <w:rsid w:val="00C67F6F"/>
    <w:rsid w:val="00C72B5C"/>
    <w:rsid w:val="00C7643E"/>
    <w:rsid w:val="00C767EA"/>
    <w:rsid w:val="00C8162D"/>
    <w:rsid w:val="00C81D83"/>
    <w:rsid w:val="00C827C3"/>
    <w:rsid w:val="00C85F0F"/>
    <w:rsid w:val="00C91B5B"/>
    <w:rsid w:val="00C9249D"/>
    <w:rsid w:val="00C95491"/>
    <w:rsid w:val="00C95EE2"/>
    <w:rsid w:val="00C9638A"/>
    <w:rsid w:val="00C97580"/>
    <w:rsid w:val="00CA133D"/>
    <w:rsid w:val="00CA159C"/>
    <w:rsid w:val="00CA1D0A"/>
    <w:rsid w:val="00CA34B6"/>
    <w:rsid w:val="00CA3CBA"/>
    <w:rsid w:val="00CA49DA"/>
    <w:rsid w:val="00CA4EF4"/>
    <w:rsid w:val="00CA60F4"/>
    <w:rsid w:val="00CA63FA"/>
    <w:rsid w:val="00CA73E6"/>
    <w:rsid w:val="00CB2A97"/>
    <w:rsid w:val="00CB3C67"/>
    <w:rsid w:val="00CC0BA1"/>
    <w:rsid w:val="00CC2676"/>
    <w:rsid w:val="00CC2C50"/>
    <w:rsid w:val="00CC636C"/>
    <w:rsid w:val="00CD1782"/>
    <w:rsid w:val="00CD361C"/>
    <w:rsid w:val="00CD4294"/>
    <w:rsid w:val="00CD6092"/>
    <w:rsid w:val="00CD632E"/>
    <w:rsid w:val="00CD66DA"/>
    <w:rsid w:val="00CD6707"/>
    <w:rsid w:val="00CD67F4"/>
    <w:rsid w:val="00CD6878"/>
    <w:rsid w:val="00CD6FDF"/>
    <w:rsid w:val="00CD7C64"/>
    <w:rsid w:val="00CD7F52"/>
    <w:rsid w:val="00CE0479"/>
    <w:rsid w:val="00CE1BA4"/>
    <w:rsid w:val="00CE6ADD"/>
    <w:rsid w:val="00CE7C74"/>
    <w:rsid w:val="00CF00C0"/>
    <w:rsid w:val="00CF0D39"/>
    <w:rsid w:val="00CF1C92"/>
    <w:rsid w:val="00CF4AC5"/>
    <w:rsid w:val="00D00F6C"/>
    <w:rsid w:val="00D02B66"/>
    <w:rsid w:val="00D07A06"/>
    <w:rsid w:val="00D11998"/>
    <w:rsid w:val="00D122F7"/>
    <w:rsid w:val="00D1286A"/>
    <w:rsid w:val="00D1306F"/>
    <w:rsid w:val="00D1469C"/>
    <w:rsid w:val="00D147A9"/>
    <w:rsid w:val="00D153FC"/>
    <w:rsid w:val="00D1586E"/>
    <w:rsid w:val="00D158B8"/>
    <w:rsid w:val="00D16B2B"/>
    <w:rsid w:val="00D176DB"/>
    <w:rsid w:val="00D2160F"/>
    <w:rsid w:val="00D221CE"/>
    <w:rsid w:val="00D225B0"/>
    <w:rsid w:val="00D258A7"/>
    <w:rsid w:val="00D25ACA"/>
    <w:rsid w:val="00D2634D"/>
    <w:rsid w:val="00D265FA"/>
    <w:rsid w:val="00D2785E"/>
    <w:rsid w:val="00D301AD"/>
    <w:rsid w:val="00D30F9B"/>
    <w:rsid w:val="00D30FA3"/>
    <w:rsid w:val="00D32070"/>
    <w:rsid w:val="00D358DC"/>
    <w:rsid w:val="00D36F38"/>
    <w:rsid w:val="00D37EEB"/>
    <w:rsid w:val="00D44D69"/>
    <w:rsid w:val="00D44F62"/>
    <w:rsid w:val="00D45EB6"/>
    <w:rsid w:val="00D461A5"/>
    <w:rsid w:val="00D478A6"/>
    <w:rsid w:val="00D47A75"/>
    <w:rsid w:val="00D53176"/>
    <w:rsid w:val="00D5356A"/>
    <w:rsid w:val="00D53E2A"/>
    <w:rsid w:val="00D54C92"/>
    <w:rsid w:val="00D54F8E"/>
    <w:rsid w:val="00D55D99"/>
    <w:rsid w:val="00D56258"/>
    <w:rsid w:val="00D56677"/>
    <w:rsid w:val="00D62AB7"/>
    <w:rsid w:val="00D635B8"/>
    <w:rsid w:val="00D65374"/>
    <w:rsid w:val="00D65C1F"/>
    <w:rsid w:val="00D66AC8"/>
    <w:rsid w:val="00D67064"/>
    <w:rsid w:val="00D674A5"/>
    <w:rsid w:val="00D70F17"/>
    <w:rsid w:val="00D722B4"/>
    <w:rsid w:val="00D72E2F"/>
    <w:rsid w:val="00D739F6"/>
    <w:rsid w:val="00D73A3D"/>
    <w:rsid w:val="00D75880"/>
    <w:rsid w:val="00D765C2"/>
    <w:rsid w:val="00D8113D"/>
    <w:rsid w:val="00D82A57"/>
    <w:rsid w:val="00D82F36"/>
    <w:rsid w:val="00D83C62"/>
    <w:rsid w:val="00D84281"/>
    <w:rsid w:val="00D845D7"/>
    <w:rsid w:val="00D86B85"/>
    <w:rsid w:val="00D905F4"/>
    <w:rsid w:val="00D93030"/>
    <w:rsid w:val="00D93FA4"/>
    <w:rsid w:val="00D9442D"/>
    <w:rsid w:val="00D9695A"/>
    <w:rsid w:val="00D96E9F"/>
    <w:rsid w:val="00D97329"/>
    <w:rsid w:val="00DA04BA"/>
    <w:rsid w:val="00DA1B01"/>
    <w:rsid w:val="00DA3474"/>
    <w:rsid w:val="00DA3795"/>
    <w:rsid w:val="00DA3E9C"/>
    <w:rsid w:val="00DA3F75"/>
    <w:rsid w:val="00DA4538"/>
    <w:rsid w:val="00DA4CF6"/>
    <w:rsid w:val="00DA63B4"/>
    <w:rsid w:val="00DA7E28"/>
    <w:rsid w:val="00DB01BD"/>
    <w:rsid w:val="00DB3EC6"/>
    <w:rsid w:val="00DB58CD"/>
    <w:rsid w:val="00DB67B6"/>
    <w:rsid w:val="00DB7052"/>
    <w:rsid w:val="00DB7A6E"/>
    <w:rsid w:val="00DC166E"/>
    <w:rsid w:val="00DC189D"/>
    <w:rsid w:val="00DC3CFD"/>
    <w:rsid w:val="00DC44F9"/>
    <w:rsid w:val="00DC57E4"/>
    <w:rsid w:val="00DC7A43"/>
    <w:rsid w:val="00DD18EC"/>
    <w:rsid w:val="00DD347D"/>
    <w:rsid w:val="00DD4549"/>
    <w:rsid w:val="00DD6080"/>
    <w:rsid w:val="00DD6616"/>
    <w:rsid w:val="00DD675B"/>
    <w:rsid w:val="00DE090B"/>
    <w:rsid w:val="00DE11AF"/>
    <w:rsid w:val="00DE21DD"/>
    <w:rsid w:val="00DE535A"/>
    <w:rsid w:val="00DE580E"/>
    <w:rsid w:val="00DE68CC"/>
    <w:rsid w:val="00DE6CEC"/>
    <w:rsid w:val="00DE7C80"/>
    <w:rsid w:val="00DF13CE"/>
    <w:rsid w:val="00DF3D4D"/>
    <w:rsid w:val="00DF4897"/>
    <w:rsid w:val="00DF49DC"/>
    <w:rsid w:val="00DF568A"/>
    <w:rsid w:val="00DF5830"/>
    <w:rsid w:val="00DF6D72"/>
    <w:rsid w:val="00DF7841"/>
    <w:rsid w:val="00E00CFD"/>
    <w:rsid w:val="00E00E4E"/>
    <w:rsid w:val="00E00FA6"/>
    <w:rsid w:val="00E02669"/>
    <w:rsid w:val="00E03546"/>
    <w:rsid w:val="00E051A4"/>
    <w:rsid w:val="00E05AFF"/>
    <w:rsid w:val="00E06BC2"/>
    <w:rsid w:val="00E07202"/>
    <w:rsid w:val="00E101C7"/>
    <w:rsid w:val="00E106E5"/>
    <w:rsid w:val="00E10BA8"/>
    <w:rsid w:val="00E1104A"/>
    <w:rsid w:val="00E1107A"/>
    <w:rsid w:val="00E1157B"/>
    <w:rsid w:val="00E12327"/>
    <w:rsid w:val="00E127C2"/>
    <w:rsid w:val="00E13764"/>
    <w:rsid w:val="00E13A2F"/>
    <w:rsid w:val="00E147CA"/>
    <w:rsid w:val="00E16072"/>
    <w:rsid w:val="00E17399"/>
    <w:rsid w:val="00E17F3A"/>
    <w:rsid w:val="00E2312A"/>
    <w:rsid w:val="00E24F11"/>
    <w:rsid w:val="00E2578B"/>
    <w:rsid w:val="00E26885"/>
    <w:rsid w:val="00E31C8B"/>
    <w:rsid w:val="00E3207C"/>
    <w:rsid w:val="00E3698E"/>
    <w:rsid w:val="00E408B1"/>
    <w:rsid w:val="00E44A23"/>
    <w:rsid w:val="00E47EA2"/>
    <w:rsid w:val="00E51844"/>
    <w:rsid w:val="00E52486"/>
    <w:rsid w:val="00E53D25"/>
    <w:rsid w:val="00E55031"/>
    <w:rsid w:val="00E62E1A"/>
    <w:rsid w:val="00E63D72"/>
    <w:rsid w:val="00E63D9B"/>
    <w:rsid w:val="00E663C3"/>
    <w:rsid w:val="00E67F16"/>
    <w:rsid w:val="00E67F49"/>
    <w:rsid w:val="00E702B7"/>
    <w:rsid w:val="00E72545"/>
    <w:rsid w:val="00E741A4"/>
    <w:rsid w:val="00E744BA"/>
    <w:rsid w:val="00E746D1"/>
    <w:rsid w:val="00E7480C"/>
    <w:rsid w:val="00E76800"/>
    <w:rsid w:val="00E81586"/>
    <w:rsid w:val="00E8650E"/>
    <w:rsid w:val="00E919F0"/>
    <w:rsid w:val="00E92A5D"/>
    <w:rsid w:val="00E93C11"/>
    <w:rsid w:val="00E9400E"/>
    <w:rsid w:val="00E940E2"/>
    <w:rsid w:val="00E942AE"/>
    <w:rsid w:val="00E9628A"/>
    <w:rsid w:val="00E96BD3"/>
    <w:rsid w:val="00E97ECC"/>
    <w:rsid w:val="00EA137C"/>
    <w:rsid w:val="00EA570E"/>
    <w:rsid w:val="00EA68C4"/>
    <w:rsid w:val="00EB0434"/>
    <w:rsid w:val="00EB4454"/>
    <w:rsid w:val="00EB5071"/>
    <w:rsid w:val="00EB50E1"/>
    <w:rsid w:val="00EB5210"/>
    <w:rsid w:val="00EB5E44"/>
    <w:rsid w:val="00EC1817"/>
    <w:rsid w:val="00EC4766"/>
    <w:rsid w:val="00EC6FFA"/>
    <w:rsid w:val="00EC716B"/>
    <w:rsid w:val="00EC74A6"/>
    <w:rsid w:val="00EC74D5"/>
    <w:rsid w:val="00ED0388"/>
    <w:rsid w:val="00ED097B"/>
    <w:rsid w:val="00ED2EB4"/>
    <w:rsid w:val="00ED543C"/>
    <w:rsid w:val="00ED54E5"/>
    <w:rsid w:val="00EE11E0"/>
    <w:rsid w:val="00EE209F"/>
    <w:rsid w:val="00EE6A97"/>
    <w:rsid w:val="00EE7E56"/>
    <w:rsid w:val="00EF04F3"/>
    <w:rsid w:val="00EF0A98"/>
    <w:rsid w:val="00EF1E87"/>
    <w:rsid w:val="00EF5527"/>
    <w:rsid w:val="00EF79CC"/>
    <w:rsid w:val="00F00B77"/>
    <w:rsid w:val="00F02877"/>
    <w:rsid w:val="00F02BB9"/>
    <w:rsid w:val="00F03269"/>
    <w:rsid w:val="00F06E39"/>
    <w:rsid w:val="00F078E6"/>
    <w:rsid w:val="00F10C13"/>
    <w:rsid w:val="00F11383"/>
    <w:rsid w:val="00F1521D"/>
    <w:rsid w:val="00F16559"/>
    <w:rsid w:val="00F2271B"/>
    <w:rsid w:val="00F23220"/>
    <w:rsid w:val="00F23A18"/>
    <w:rsid w:val="00F23A42"/>
    <w:rsid w:val="00F23E80"/>
    <w:rsid w:val="00F24352"/>
    <w:rsid w:val="00F2520A"/>
    <w:rsid w:val="00F25821"/>
    <w:rsid w:val="00F31744"/>
    <w:rsid w:val="00F33999"/>
    <w:rsid w:val="00F358C1"/>
    <w:rsid w:val="00F36342"/>
    <w:rsid w:val="00F37618"/>
    <w:rsid w:val="00F37DBD"/>
    <w:rsid w:val="00F37F68"/>
    <w:rsid w:val="00F4460D"/>
    <w:rsid w:val="00F448F9"/>
    <w:rsid w:val="00F4538A"/>
    <w:rsid w:val="00F45B71"/>
    <w:rsid w:val="00F45E5B"/>
    <w:rsid w:val="00F47E20"/>
    <w:rsid w:val="00F526AE"/>
    <w:rsid w:val="00F52FAF"/>
    <w:rsid w:val="00F563C0"/>
    <w:rsid w:val="00F56895"/>
    <w:rsid w:val="00F5704C"/>
    <w:rsid w:val="00F60527"/>
    <w:rsid w:val="00F61838"/>
    <w:rsid w:val="00F62214"/>
    <w:rsid w:val="00F65B41"/>
    <w:rsid w:val="00F70392"/>
    <w:rsid w:val="00F70709"/>
    <w:rsid w:val="00F70BC3"/>
    <w:rsid w:val="00F7220C"/>
    <w:rsid w:val="00F73550"/>
    <w:rsid w:val="00F756DA"/>
    <w:rsid w:val="00F75E71"/>
    <w:rsid w:val="00F8039B"/>
    <w:rsid w:val="00F8083D"/>
    <w:rsid w:val="00F82F03"/>
    <w:rsid w:val="00F837B9"/>
    <w:rsid w:val="00F867AD"/>
    <w:rsid w:val="00F87034"/>
    <w:rsid w:val="00F9097B"/>
    <w:rsid w:val="00F9114F"/>
    <w:rsid w:val="00F9277C"/>
    <w:rsid w:val="00F92BD9"/>
    <w:rsid w:val="00F934CC"/>
    <w:rsid w:val="00F9369F"/>
    <w:rsid w:val="00F9465C"/>
    <w:rsid w:val="00F96B9D"/>
    <w:rsid w:val="00F97BD6"/>
    <w:rsid w:val="00FA413E"/>
    <w:rsid w:val="00FA5D81"/>
    <w:rsid w:val="00FA6D80"/>
    <w:rsid w:val="00FA7938"/>
    <w:rsid w:val="00FA7A14"/>
    <w:rsid w:val="00FB0AB6"/>
    <w:rsid w:val="00FB0B1F"/>
    <w:rsid w:val="00FB2DD3"/>
    <w:rsid w:val="00FB4AC2"/>
    <w:rsid w:val="00FB51D3"/>
    <w:rsid w:val="00FB6B0B"/>
    <w:rsid w:val="00FB6B38"/>
    <w:rsid w:val="00FC1ABE"/>
    <w:rsid w:val="00FC1E54"/>
    <w:rsid w:val="00FC2B88"/>
    <w:rsid w:val="00FC3472"/>
    <w:rsid w:val="00FC3566"/>
    <w:rsid w:val="00FC6DC3"/>
    <w:rsid w:val="00FD10EF"/>
    <w:rsid w:val="00FD1367"/>
    <w:rsid w:val="00FD19B1"/>
    <w:rsid w:val="00FD2141"/>
    <w:rsid w:val="00FD4238"/>
    <w:rsid w:val="00FD54BC"/>
    <w:rsid w:val="00FD604D"/>
    <w:rsid w:val="00FD626A"/>
    <w:rsid w:val="00FD6663"/>
    <w:rsid w:val="00FE03D3"/>
    <w:rsid w:val="00FE49E2"/>
    <w:rsid w:val="00FE4A70"/>
    <w:rsid w:val="00FE4DDB"/>
    <w:rsid w:val="00FE748E"/>
    <w:rsid w:val="00FE74E4"/>
    <w:rsid w:val="00FF107C"/>
    <w:rsid w:val="00FF1B9D"/>
    <w:rsid w:val="00FF292A"/>
    <w:rsid w:val="00FF37F7"/>
    <w:rsid w:val="00FF4838"/>
    <w:rsid w:val="00FF559D"/>
    <w:rsid w:val="00FF697C"/>
    <w:rsid w:val="00FF7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10017E"/>
    <w:pPr>
      <w:ind w:firstLine="709"/>
      <w:contextualSpacing/>
      <w:jc w:val="both"/>
    </w:pPr>
    <w:rPr>
      <w:sz w:val="24"/>
      <w:szCs w:val="24"/>
    </w:rPr>
  </w:style>
  <w:style w:type="paragraph" w:styleId="1">
    <w:name w:val="heading 1"/>
    <w:aliases w:val="МакЗаг 1"/>
    <w:next w:val="a4"/>
    <w:link w:val="12"/>
    <w:uiPriority w:val="9"/>
    <w:qFormat/>
    <w:rsid w:val="009D703F"/>
    <w:pPr>
      <w:keepNext/>
      <w:keepLines/>
      <w:numPr>
        <w:numId w:val="76"/>
      </w:numPr>
      <w:spacing w:after="60"/>
      <w:outlineLvl w:val="0"/>
    </w:pPr>
    <w:rPr>
      <w:rFonts w:eastAsiaTheme="majorEastAsia" w:cstheme="majorBidi"/>
      <w:b/>
      <w:sz w:val="36"/>
      <w:szCs w:val="32"/>
      <w:lang w:eastAsia="en-US"/>
    </w:rPr>
  </w:style>
  <w:style w:type="paragraph" w:styleId="20">
    <w:name w:val="heading 2"/>
    <w:aliases w:val="МакЗаг 2"/>
    <w:next w:val="a4"/>
    <w:link w:val="22"/>
    <w:autoRedefine/>
    <w:uiPriority w:val="9"/>
    <w:unhideWhenUsed/>
    <w:qFormat/>
    <w:rsid w:val="004E0301"/>
    <w:pPr>
      <w:keepNext/>
      <w:keepLines/>
      <w:numPr>
        <w:ilvl w:val="1"/>
        <w:numId w:val="76"/>
      </w:numPr>
      <w:tabs>
        <w:tab w:val="left" w:pos="1985"/>
      </w:tabs>
      <w:spacing w:after="60"/>
      <w:outlineLvl w:val="1"/>
    </w:pPr>
    <w:rPr>
      <w:rFonts w:eastAsiaTheme="majorEastAsia" w:cstheme="majorBidi"/>
      <w:b/>
      <w:sz w:val="32"/>
      <w:szCs w:val="26"/>
      <w:lang w:eastAsia="en-US"/>
    </w:rPr>
  </w:style>
  <w:style w:type="paragraph" w:styleId="30">
    <w:name w:val="heading 3"/>
    <w:aliases w:val="МакЗаг 3"/>
    <w:basedOn w:val="a4"/>
    <w:next w:val="a4"/>
    <w:link w:val="32"/>
    <w:uiPriority w:val="9"/>
    <w:unhideWhenUsed/>
    <w:qFormat/>
    <w:rsid w:val="009D703F"/>
    <w:pPr>
      <w:numPr>
        <w:ilvl w:val="2"/>
        <w:numId w:val="76"/>
      </w:numPr>
      <w:spacing w:after="40"/>
      <w:contextualSpacing w:val="0"/>
      <w:outlineLvl w:val="2"/>
    </w:pPr>
    <w:rPr>
      <w:rFonts w:eastAsiaTheme="minorHAnsi" w:cstheme="minorBidi"/>
      <w:b/>
      <w:sz w:val="28"/>
      <w:szCs w:val="22"/>
      <w:lang w:eastAsia="en-US"/>
    </w:rPr>
  </w:style>
  <w:style w:type="paragraph" w:styleId="40">
    <w:name w:val="heading 4"/>
    <w:aliases w:val="МакЗаг 4"/>
    <w:next w:val="a4"/>
    <w:link w:val="41"/>
    <w:uiPriority w:val="9"/>
    <w:unhideWhenUsed/>
    <w:qFormat/>
    <w:rsid w:val="009D703F"/>
    <w:pPr>
      <w:keepNext/>
      <w:keepLines/>
      <w:numPr>
        <w:ilvl w:val="3"/>
        <w:numId w:val="76"/>
      </w:numPr>
      <w:tabs>
        <w:tab w:val="left" w:pos="1985"/>
      </w:tabs>
      <w:outlineLvl w:val="3"/>
    </w:pPr>
    <w:rPr>
      <w:rFonts w:eastAsiaTheme="majorEastAsia" w:cstheme="majorBidi"/>
      <w:b/>
      <w:i/>
      <w:iCs/>
      <w:sz w:val="28"/>
      <w:szCs w:val="22"/>
      <w:lang w:eastAsia="en-US"/>
    </w:rPr>
  </w:style>
  <w:style w:type="paragraph" w:styleId="51">
    <w:name w:val="heading 5"/>
    <w:aliases w:val="МакЗаг 5"/>
    <w:basedOn w:val="a4"/>
    <w:next w:val="a4"/>
    <w:link w:val="52"/>
    <w:uiPriority w:val="9"/>
    <w:unhideWhenUsed/>
    <w:qFormat/>
    <w:rsid w:val="009D703F"/>
    <w:pPr>
      <w:keepNext/>
      <w:keepLines/>
      <w:numPr>
        <w:ilvl w:val="4"/>
        <w:numId w:val="75"/>
      </w:numPr>
      <w:tabs>
        <w:tab w:val="num" w:pos="0"/>
      </w:tabs>
      <w:spacing w:before="40"/>
      <w:contextualSpacing w:val="0"/>
      <w:outlineLvl w:val="4"/>
    </w:pPr>
    <w:rPr>
      <w:rFonts w:eastAsiaTheme="majorEastAsia" w:cstheme="majorBidi"/>
      <w:b/>
      <w:i/>
      <w:sz w:val="28"/>
      <w:szCs w:val="22"/>
      <w:lang w:eastAsia="en-US"/>
    </w:rPr>
  </w:style>
  <w:style w:type="paragraph" w:styleId="60">
    <w:name w:val="heading 6"/>
    <w:aliases w:val="МакЗаг 6"/>
    <w:basedOn w:val="a4"/>
    <w:next w:val="a4"/>
    <w:link w:val="61"/>
    <w:uiPriority w:val="9"/>
    <w:unhideWhenUsed/>
    <w:qFormat/>
    <w:rsid w:val="009D703F"/>
    <w:pPr>
      <w:keepNext/>
      <w:keepLines/>
      <w:spacing w:before="200" w:line="276" w:lineRule="auto"/>
      <w:ind w:firstLine="0"/>
      <w:contextualSpacing w:val="0"/>
      <w:outlineLvl w:val="5"/>
    </w:pPr>
    <w:rPr>
      <w:rFonts w:eastAsiaTheme="minorHAnsi" w:cstheme="minorBidi"/>
      <w:iCs/>
      <w:color w:val="243F60"/>
      <w:sz w:val="28"/>
      <w:szCs w:val="22"/>
      <w:lang/>
    </w:rPr>
  </w:style>
  <w:style w:type="paragraph" w:styleId="7">
    <w:name w:val="heading 7"/>
    <w:basedOn w:val="a4"/>
    <w:next w:val="a4"/>
    <w:link w:val="70"/>
    <w:uiPriority w:val="9"/>
    <w:semiHidden/>
    <w:unhideWhenUsed/>
    <w:qFormat/>
    <w:rsid w:val="00E63D9B"/>
    <w:pPr>
      <w:keepNext/>
      <w:keepLines/>
      <w:spacing w:before="200" w:line="360" w:lineRule="auto"/>
      <w:ind w:left="1296" w:hanging="1296"/>
      <w:contextualSpacing w:val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</w:rPr>
  </w:style>
  <w:style w:type="paragraph" w:styleId="8">
    <w:name w:val="heading 8"/>
    <w:basedOn w:val="a4"/>
    <w:next w:val="a4"/>
    <w:link w:val="80"/>
    <w:uiPriority w:val="9"/>
    <w:qFormat/>
    <w:rsid w:val="00AE5AAA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4"/>
    <w:next w:val="a4"/>
    <w:link w:val="90"/>
    <w:uiPriority w:val="9"/>
    <w:unhideWhenUsed/>
    <w:qFormat/>
    <w:rsid w:val="009D703F"/>
    <w:pPr>
      <w:keepNext/>
      <w:keepLines/>
      <w:numPr>
        <w:ilvl w:val="8"/>
        <w:numId w:val="76"/>
      </w:numPr>
      <w:spacing w:before="40"/>
      <w:contextualSpacing w:val="0"/>
      <w:jc w:val="center"/>
      <w:outlineLvl w:val="8"/>
    </w:pPr>
    <w:rPr>
      <w:rFonts w:eastAsiaTheme="majorEastAsia" w:cstheme="majorBidi"/>
      <w:b/>
      <w:iCs/>
      <w:color w:val="272727" w:themeColor="text1" w:themeTint="D8"/>
      <w:sz w:val="20"/>
      <w:szCs w:val="21"/>
      <w:lang w:eastAsia="en-US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23">
    <w:name w:val="Body Text Indent 2"/>
    <w:basedOn w:val="a4"/>
    <w:link w:val="24"/>
    <w:rsid w:val="00AE5AAA"/>
    <w:pPr>
      <w:ind w:firstLine="680"/>
    </w:pPr>
    <w:rPr>
      <w:sz w:val="28"/>
      <w:szCs w:val="20"/>
    </w:rPr>
  </w:style>
  <w:style w:type="paragraph" w:customStyle="1" w:styleId="11">
    <w:name w:val="Стиль1"/>
    <w:basedOn w:val="a4"/>
    <w:link w:val="13"/>
    <w:rsid w:val="00AE5AAA"/>
    <w:pPr>
      <w:keepNext/>
      <w:keepLines/>
      <w:widowControl w:val="0"/>
      <w:numPr>
        <w:numId w:val="1"/>
      </w:numPr>
      <w:suppressLineNumbers/>
      <w:tabs>
        <w:tab w:val="clear" w:pos="432"/>
        <w:tab w:val="num" w:pos="360"/>
      </w:tabs>
      <w:suppressAutoHyphens/>
      <w:spacing w:after="60"/>
      <w:ind w:left="0" w:firstLine="709"/>
    </w:pPr>
    <w:rPr>
      <w:b/>
      <w:sz w:val="28"/>
    </w:rPr>
  </w:style>
  <w:style w:type="paragraph" w:customStyle="1" w:styleId="21">
    <w:name w:val="Стиль2"/>
    <w:basedOn w:val="25"/>
    <w:rsid w:val="00AE5AAA"/>
    <w:pPr>
      <w:keepNext/>
      <w:keepLines/>
      <w:widowControl w:val="0"/>
      <w:numPr>
        <w:ilvl w:val="1"/>
        <w:numId w:val="1"/>
      </w:numPr>
      <w:suppressLineNumbers/>
      <w:tabs>
        <w:tab w:val="clear" w:pos="1836"/>
        <w:tab w:val="num" w:pos="360"/>
      </w:tabs>
      <w:suppressAutoHyphens/>
      <w:spacing w:after="60"/>
      <w:ind w:left="360" w:hanging="360"/>
    </w:pPr>
    <w:rPr>
      <w:b/>
      <w:szCs w:val="20"/>
    </w:rPr>
  </w:style>
  <w:style w:type="paragraph" w:styleId="25">
    <w:name w:val="List Number 2"/>
    <w:basedOn w:val="a4"/>
    <w:rsid w:val="00AE5AAA"/>
    <w:pPr>
      <w:tabs>
        <w:tab w:val="num" w:pos="360"/>
      </w:tabs>
      <w:ind w:left="360" w:hanging="360"/>
    </w:pPr>
  </w:style>
  <w:style w:type="paragraph" w:customStyle="1" w:styleId="31">
    <w:name w:val="Стиль3"/>
    <w:basedOn w:val="23"/>
    <w:rsid w:val="00AE5AAA"/>
    <w:pPr>
      <w:widowControl w:val="0"/>
      <w:numPr>
        <w:ilvl w:val="2"/>
        <w:numId w:val="1"/>
      </w:numPr>
      <w:adjustRightInd w:val="0"/>
      <w:textAlignment w:val="baseline"/>
    </w:pPr>
    <w:rPr>
      <w:sz w:val="24"/>
    </w:rPr>
  </w:style>
  <w:style w:type="paragraph" w:customStyle="1" w:styleId="2-11">
    <w:name w:val="содержание2-11"/>
    <w:basedOn w:val="a4"/>
    <w:rsid w:val="00AE5AAA"/>
    <w:pPr>
      <w:spacing w:after="60"/>
    </w:pPr>
  </w:style>
  <w:style w:type="paragraph" w:styleId="a8">
    <w:name w:val="header"/>
    <w:basedOn w:val="a4"/>
    <w:link w:val="a9"/>
    <w:uiPriority w:val="99"/>
    <w:rsid w:val="00AE5AAA"/>
    <w:pPr>
      <w:tabs>
        <w:tab w:val="center" w:pos="4677"/>
        <w:tab w:val="right" w:pos="9355"/>
      </w:tabs>
    </w:pPr>
  </w:style>
  <w:style w:type="paragraph" w:customStyle="1" w:styleId="H4">
    <w:name w:val="H4"/>
    <w:basedOn w:val="14"/>
    <w:next w:val="14"/>
    <w:rsid w:val="00AE5AAA"/>
    <w:pPr>
      <w:keepNext/>
      <w:outlineLvl w:val="4"/>
    </w:pPr>
    <w:rPr>
      <w:b/>
    </w:rPr>
  </w:style>
  <w:style w:type="paragraph" w:customStyle="1" w:styleId="14">
    <w:name w:val="Обычный1"/>
    <w:rsid w:val="00AE5AAA"/>
    <w:pPr>
      <w:widowControl w:val="0"/>
      <w:spacing w:before="100" w:after="100"/>
    </w:pPr>
    <w:rPr>
      <w:snapToGrid w:val="0"/>
      <w:sz w:val="24"/>
    </w:rPr>
  </w:style>
  <w:style w:type="paragraph" w:styleId="aa">
    <w:name w:val="Body Text"/>
    <w:aliases w:val="Заг1,BO,ID,body indent,ändrad, ändrad,EHPT,Body Text2"/>
    <w:basedOn w:val="a4"/>
    <w:link w:val="ab"/>
    <w:rsid w:val="00AE5AAA"/>
    <w:pPr>
      <w:spacing w:after="120"/>
    </w:pPr>
  </w:style>
  <w:style w:type="paragraph" w:styleId="33">
    <w:name w:val="Body Text Indent 3"/>
    <w:basedOn w:val="a4"/>
    <w:link w:val="34"/>
    <w:rsid w:val="00AE5AAA"/>
    <w:pPr>
      <w:ind w:firstLine="900"/>
    </w:pPr>
  </w:style>
  <w:style w:type="paragraph" w:customStyle="1" w:styleId="Postan">
    <w:name w:val="Postan"/>
    <w:basedOn w:val="a4"/>
    <w:rsid w:val="00AE5AAA"/>
    <w:pPr>
      <w:autoSpaceDE w:val="0"/>
      <w:autoSpaceDN w:val="0"/>
      <w:jc w:val="center"/>
    </w:pPr>
    <w:rPr>
      <w:sz w:val="28"/>
      <w:szCs w:val="28"/>
    </w:rPr>
  </w:style>
  <w:style w:type="paragraph" w:customStyle="1" w:styleId="ConsPlusNormal">
    <w:name w:val="ConsPlusNormal"/>
    <w:link w:val="ConsPlusNormal0"/>
    <w:rsid w:val="00AE5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TimesNewRoman13pt">
    <w:name w:val="Стиль Заголовок 1 + Times New Roman 13 pt без подчеркивания по ш..."/>
    <w:basedOn w:val="1"/>
    <w:rsid w:val="00AE5AAA"/>
    <w:pPr>
      <w:tabs>
        <w:tab w:val="left" w:pos="1200"/>
      </w:tabs>
      <w:spacing w:before="60"/>
      <w:ind w:firstLine="720"/>
    </w:pPr>
    <w:rPr>
      <w:szCs w:val="20"/>
    </w:rPr>
  </w:style>
  <w:style w:type="paragraph" w:customStyle="1" w:styleId="15">
    <w:name w:val="Заголовок1"/>
    <w:basedOn w:val="a4"/>
    <w:next w:val="aa"/>
    <w:rsid w:val="00AE5AAA"/>
    <w:pPr>
      <w:keepNext/>
      <w:widowControl w:val="0"/>
      <w:suppressAutoHyphens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16">
    <w:name w:val="toc 1"/>
    <w:basedOn w:val="a4"/>
    <w:next w:val="a4"/>
    <w:autoRedefine/>
    <w:uiPriority w:val="39"/>
    <w:qFormat/>
    <w:rsid w:val="00D73A3D"/>
    <w:pPr>
      <w:tabs>
        <w:tab w:val="left" w:pos="284"/>
        <w:tab w:val="right" w:leader="dot" w:pos="10206"/>
      </w:tabs>
      <w:spacing w:before="120" w:after="120"/>
      <w:ind w:firstLine="0"/>
    </w:pPr>
    <w:rPr>
      <w:b/>
      <w:bCs/>
      <w:caps/>
      <w:sz w:val="20"/>
      <w:szCs w:val="20"/>
    </w:rPr>
  </w:style>
  <w:style w:type="character" w:customStyle="1" w:styleId="WW-Absatz-Standardschriftart1111111111111111">
    <w:name w:val="WW-Absatz-Standardschriftart1111111111111111"/>
    <w:rsid w:val="00AE5AAA"/>
  </w:style>
  <w:style w:type="paragraph" w:customStyle="1" w:styleId="LTNotizen">
    <w:name w:val="???????~LT~Notizen"/>
    <w:rsid w:val="00AE5AAA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Tahoma" w:eastAsia="Tahoma" w:hAnsi="Tahoma"/>
      <w:color w:val="000000"/>
      <w:sz w:val="24"/>
      <w:szCs w:val="24"/>
    </w:rPr>
  </w:style>
  <w:style w:type="paragraph" w:customStyle="1" w:styleId="DEFAULTGTK">
    <w:name w:val="DEFAULT_GTK"/>
    <w:rsid w:val="00AE5AAA"/>
    <w:pPr>
      <w:suppressAutoHyphens/>
      <w:spacing w:after="40"/>
      <w:ind w:firstLine="720"/>
      <w:jc w:val="both"/>
    </w:pPr>
    <w:rPr>
      <w:rFonts w:eastAsia="Arial"/>
      <w:sz w:val="24"/>
      <w:szCs w:val="24"/>
      <w:lang w:eastAsia="ar-SA"/>
    </w:rPr>
  </w:style>
  <w:style w:type="paragraph" w:customStyle="1" w:styleId="17">
    <w:name w:val="Красная строка1"/>
    <w:basedOn w:val="aa"/>
    <w:rsid w:val="00AE5AAA"/>
    <w:pPr>
      <w:widowControl w:val="0"/>
      <w:suppressAutoHyphens/>
      <w:spacing w:before="57" w:after="62"/>
      <w:ind w:firstLine="737"/>
    </w:pPr>
    <w:rPr>
      <w:rFonts w:eastAsia="Lucida Sans Unicode"/>
      <w:sz w:val="26"/>
      <w:lang w:eastAsia="ar-SA"/>
    </w:rPr>
  </w:style>
  <w:style w:type="character" w:styleId="ac">
    <w:name w:val="annotation reference"/>
    <w:rsid w:val="0086179E"/>
    <w:rPr>
      <w:sz w:val="16"/>
      <w:szCs w:val="16"/>
    </w:rPr>
  </w:style>
  <w:style w:type="paragraph" w:styleId="ad">
    <w:name w:val="annotation text"/>
    <w:basedOn w:val="a4"/>
    <w:link w:val="ae"/>
    <w:semiHidden/>
    <w:rsid w:val="0086179E"/>
    <w:rPr>
      <w:sz w:val="20"/>
      <w:szCs w:val="20"/>
    </w:rPr>
  </w:style>
  <w:style w:type="paragraph" w:styleId="af">
    <w:name w:val="annotation subject"/>
    <w:basedOn w:val="ad"/>
    <w:next w:val="ad"/>
    <w:link w:val="af0"/>
    <w:semiHidden/>
    <w:rsid w:val="0086179E"/>
    <w:rPr>
      <w:b/>
      <w:bCs/>
    </w:rPr>
  </w:style>
  <w:style w:type="paragraph" w:styleId="af1">
    <w:name w:val="Balloon Text"/>
    <w:basedOn w:val="a4"/>
    <w:link w:val="af2"/>
    <w:uiPriority w:val="99"/>
    <w:semiHidden/>
    <w:rsid w:val="0086179E"/>
    <w:rPr>
      <w:rFonts w:ascii="Tahoma" w:hAnsi="Tahoma" w:cs="Tahoma"/>
      <w:sz w:val="16"/>
      <w:szCs w:val="16"/>
    </w:rPr>
  </w:style>
  <w:style w:type="paragraph" w:styleId="42">
    <w:name w:val="toc 4"/>
    <w:basedOn w:val="a4"/>
    <w:next w:val="a4"/>
    <w:autoRedefine/>
    <w:uiPriority w:val="39"/>
    <w:rsid w:val="005E1817"/>
    <w:pPr>
      <w:ind w:left="720"/>
    </w:pPr>
    <w:rPr>
      <w:sz w:val="18"/>
      <w:szCs w:val="18"/>
    </w:rPr>
  </w:style>
  <w:style w:type="paragraph" w:styleId="81">
    <w:name w:val="toc 8"/>
    <w:basedOn w:val="a4"/>
    <w:next w:val="a4"/>
    <w:autoRedefine/>
    <w:uiPriority w:val="39"/>
    <w:rsid w:val="005E1817"/>
    <w:pPr>
      <w:ind w:left="1680"/>
    </w:pPr>
    <w:rPr>
      <w:sz w:val="18"/>
      <w:szCs w:val="18"/>
    </w:rPr>
  </w:style>
  <w:style w:type="paragraph" w:styleId="26">
    <w:name w:val="toc 2"/>
    <w:basedOn w:val="a4"/>
    <w:next w:val="a4"/>
    <w:autoRedefine/>
    <w:uiPriority w:val="39"/>
    <w:qFormat/>
    <w:rsid w:val="0039040B"/>
    <w:pPr>
      <w:tabs>
        <w:tab w:val="left" w:pos="709"/>
        <w:tab w:val="right" w:leader="dot" w:pos="10195"/>
      </w:tabs>
      <w:ind w:firstLine="284"/>
    </w:pPr>
    <w:rPr>
      <w:smallCaps/>
      <w:sz w:val="20"/>
      <w:szCs w:val="20"/>
    </w:rPr>
  </w:style>
  <w:style w:type="paragraph" w:styleId="35">
    <w:name w:val="toc 3"/>
    <w:basedOn w:val="a4"/>
    <w:next w:val="a4"/>
    <w:autoRedefine/>
    <w:uiPriority w:val="39"/>
    <w:qFormat/>
    <w:rsid w:val="00185818"/>
    <w:pPr>
      <w:tabs>
        <w:tab w:val="left" w:pos="1418"/>
        <w:tab w:val="right" w:leader="dot" w:pos="10195"/>
      </w:tabs>
    </w:pPr>
    <w:rPr>
      <w:i/>
      <w:iCs/>
      <w:sz w:val="20"/>
      <w:szCs w:val="20"/>
    </w:rPr>
  </w:style>
  <w:style w:type="paragraph" w:styleId="53">
    <w:name w:val="toc 5"/>
    <w:basedOn w:val="a4"/>
    <w:next w:val="a4"/>
    <w:autoRedefine/>
    <w:uiPriority w:val="39"/>
    <w:rsid w:val="005E1817"/>
    <w:pPr>
      <w:ind w:left="960"/>
    </w:pPr>
    <w:rPr>
      <w:sz w:val="18"/>
      <w:szCs w:val="18"/>
    </w:rPr>
  </w:style>
  <w:style w:type="character" w:styleId="af3">
    <w:name w:val="Hyperlink"/>
    <w:uiPriority w:val="99"/>
    <w:rsid w:val="005E1817"/>
    <w:rPr>
      <w:color w:val="0000FF"/>
      <w:u w:val="single"/>
    </w:rPr>
  </w:style>
  <w:style w:type="paragraph" w:styleId="71">
    <w:name w:val="toc 7"/>
    <w:basedOn w:val="a4"/>
    <w:next w:val="a4"/>
    <w:autoRedefine/>
    <w:uiPriority w:val="39"/>
    <w:rsid w:val="00AF255B"/>
    <w:pPr>
      <w:ind w:left="1440"/>
    </w:pPr>
    <w:rPr>
      <w:sz w:val="18"/>
      <w:szCs w:val="18"/>
    </w:rPr>
  </w:style>
  <w:style w:type="paragraph" w:styleId="62">
    <w:name w:val="toc 6"/>
    <w:basedOn w:val="a4"/>
    <w:next w:val="a4"/>
    <w:autoRedefine/>
    <w:uiPriority w:val="39"/>
    <w:rsid w:val="00AF255B"/>
    <w:pPr>
      <w:ind w:left="1200"/>
    </w:pPr>
    <w:rPr>
      <w:sz w:val="18"/>
      <w:szCs w:val="18"/>
    </w:rPr>
  </w:style>
  <w:style w:type="paragraph" w:styleId="91">
    <w:name w:val="toc 9"/>
    <w:basedOn w:val="a4"/>
    <w:next w:val="a4"/>
    <w:autoRedefine/>
    <w:uiPriority w:val="39"/>
    <w:rsid w:val="00AF255B"/>
    <w:pPr>
      <w:ind w:left="1920"/>
    </w:pPr>
    <w:rPr>
      <w:sz w:val="18"/>
      <w:szCs w:val="18"/>
    </w:rPr>
  </w:style>
  <w:style w:type="paragraph" w:customStyle="1" w:styleId="214">
    <w:name w:val="Заголовок 2 + 14 пт"/>
    <w:aliases w:val="полужирный,По левому краю,Слева:  1,5 см"/>
    <w:basedOn w:val="a4"/>
    <w:rsid w:val="000E18EB"/>
    <w:pPr>
      <w:ind w:firstLine="900"/>
    </w:pPr>
    <w:rPr>
      <w:b/>
      <w:bCs/>
      <w:color w:val="000000"/>
    </w:rPr>
  </w:style>
  <w:style w:type="paragraph" w:styleId="af4">
    <w:name w:val="footer"/>
    <w:basedOn w:val="a4"/>
    <w:link w:val="af5"/>
    <w:uiPriority w:val="99"/>
    <w:unhideWhenUsed/>
    <w:rsid w:val="009D703F"/>
    <w:pPr>
      <w:tabs>
        <w:tab w:val="center" w:pos="4677"/>
        <w:tab w:val="right" w:pos="9355"/>
      </w:tabs>
      <w:contextualSpacing w:val="0"/>
    </w:pPr>
    <w:rPr>
      <w:rFonts w:eastAsiaTheme="minorHAnsi" w:cstheme="minorBidi"/>
      <w:sz w:val="22"/>
      <w:szCs w:val="22"/>
      <w:lang w:eastAsia="en-US"/>
    </w:rPr>
  </w:style>
  <w:style w:type="character" w:styleId="af6">
    <w:name w:val="page number"/>
    <w:basedOn w:val="a5"/>
    <w:rsid w:val="00491FC9"/>
  </w:style>
  <w:style w:type="paragraph" w:styleId="af7">
    <w:name w:val="Revision"/>
    <w:hidden/>
    <w:uiPriority w:val="99"/>
    <w:semiHidden/>
    <w:rsid w:val="006C46D8"/>
    <w:rPr>
      <w:sz w:val="24"/>
      <w:szCs w:val="24"/>
    </w:rPr>
  </w:style>
  <w:style w:type="paragraph" w:customStyle="1" w:styleId="af8">
    <w:name w:val="Знак Знак Знак"/>
    <w:basedOn w:val="a4"/>
    <w:rsid w:val="00A40D2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9">
    <w:name w:val="акт правительства обычный"/>
    <w:basedOn w:val="a4"/>
    <w:rsid w:val="00A40D29"/>
    <w:pPr>
      <w:spacing w:line="240" w:lineRule="atLeast"/>
      <w:ind w:right="-286"/>
      <w:jc w:val="right"/>
    </w:pPr>
    <w:rPr>
      <w:sz w:val="28"/>
      <w:szCs w:val="20"/>
      <w:u w:val="single"/>
      <w:lang w:val="en-US"/>
    </w:rPr>
  </w:style>
  <w:style w:type="paragraph" w:styleId="afa">
    <w:name w:val="List Paragraph"/>
    <w:aliases w:val="Нумерованный список ГОСТ,Bullet List,FooterText,numbered,Нумерованный список ГОСТ1,Bullet List1,FooterText1,numbered1,Нумерованный список ГОСТ2,Bullet List2,FooterText2,numbered2,Нумерованный список ГОСТ11,Bullet List11,FooterText11"/>
    <w:basedOn w:val="a4"/>
    <w:link w:val="afb"/>
    <w:uiPriority w:val="34"/>
    <w:qFormat/>
    <w:rsid w:val="00A40D29"/>
    <w:pPr>
      <w:ind w:left="708"/>
    </w:pPr>
  </w:style>
  <w:style w:type="paragraph" w:customStyle="1" w:styleId="ConsPlusTitle">
    <w:name w:val="ConsPlusTitle"/>
    <w:rsid w:val="00A40D2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c">
    <w:name w:val="Body Text Indent"/>
    <w:basedOn w:val="a4"/>
    <w:link w:val="afd"/>
    <w:uiPriority w:val="99"/>
    <w:semiHidden/>
    <w:unhideWhenUsed/>
    <w:rsid w:val="00B24369"/>
    <w:pPr>
      <w:spacing w:after="120"/>
      <w:ind w:left="283"/>
    </w:pPr>
  </w:style>
  <w:style w:type="character" w:customStyle="1" w:styleId="afd">
    <w:name w:val="Основной текст с отступом Знак"/>
    <w:link w:val="afc"/>
    <w:uiPriority w:val="99"/>
    <w:semiHidden/>
    <w:rsid w:val="00B24369"/>
    <w:rPr>
      <w:sz w:val="24"/>
      <w:szCs w:val="24"/>
    </w:rPr>
  </w:style>
  <w:style w:type="character" w:customStyle="1" w:styleId="ae">
    <w:name w:val="Текст примечания Знак"/>
    <w:basedOn w:val="a5"/>
    <w:link w:val="ad"/>
    <w:semiHidden/>
    <w:rsid w:val="004C7AE3"/>
  </w:style>
  <w:style w:type="paragraph" w:styleId="afe">
    <w:name w:val="Normal (Web)"/>
    <w:basedOn w:val="a4"/>
    <w:uiPriority w:val="99"/>
    <w:unhideWhenUsed/>
    <w:rsid w:val="003B15FD"/>
    <w:pPr>
      <w:spacing w:before="100" w:beforeAutospacing="1" w:after="100" w:afterAutospacing="1"/>
    </w:pPr>
  </w:style>
  <w:style w:type="paragraph" w:customStyle="1" w:styleId="aff">
    <w:name w:val="ДИЗО_Обычный"/>
    <w:basedOn w:val="a4"/>
    <w:link w:val="aff0"/>
    <w:qFormat/>
    <w:rsid w:val="00580716"/>
    <w:rPr>
      <w:sz w:val="28"/>
      <w:szCs w:val="28"/>
    </w:rPr>
  </w:style>
  <w:style w:type="character" w:customStyle="1" w:styleId="aff0">
    <w:name w:val="ДИЗО_Обычный Знак"/>
    <w:link w:val="aff"/>
    <w:locked/>
    <w:rsid w:val="00580716"/>
    <w:rPr>
      <w:sz w:val="28"/>
      <w:szCs w:val="28"/>
    </w:rPr>
  </w:style>
  <w:style w:type="numbering" w:customStyle="1" w:styleId="a1">
    <w:name w:val="Стиль маркированный"/>
    <w:basedOn w:val="a7"/>
    <w:rsid w:val="00581817"/>
    <w:pPr>
      <w:numPr>
        <w:numId w:val="4"/>
      </w:numPr>
    </w:pPr>
  </w:style>
  <w:style w:type="paragraph" w:customStyle="1" w:styleId="02statia2">
    <w:name w:val="02statia2"/>
    <w:basedOn w:val="a4"/>
    <w:rsid w:val="00BD0338"/>
    <w:pPr>
      <w:numPr>
        <w:numId w:val="5"/>
      </w:numPr>
      <w:tabs>
        <w:tab w:val="clear" w:pos="0"/>
      </w:tabs>
      <w:spacing w:before="120" w:line="320" w:lineRule="atLeast"/>
      <w:ind w:left="2020" w:hanging="880"/>
      <w:contextualSpacing w:val="0"/>
    </w:pPr>
    <w:rPr>
      <w:rFonts w:ascii="GaramondNarrowC" w:eastAsia="Calibri" w:hAnsi="GaramondNarrowC"/>
      <w:color w:val="000000"/>
      <w:sz w:val="21"/>
      <w:szCs w:val="21"/>
    </w:rPr>
  </w:style>
  <w:style w:type="paragraph" w:customStyle="1" w:styleId="-">
    <w:name w:val="Контракт-раздел"/>
    <w:basedOn w:val="a4"/>
    <w:next w:val="-0"/>
    <w:rsid w:val="00BD0338"/>
    <w:pPr>
      <w:keepNext/>
      <w:numPr>
        <w:ilvl w:val="1"/>
        <w:numId w:val="5"/>
      </w:numPr>
      <w:tabs>
        <w:tab w:val="clear" w:pos="851"/>
        <w:tab w:val="num" w:pos="0"/>
        <w:tab w:val="left" w:pos="540"/>
      </w:tabs>
      <w:suppressAutoHyphens/>
      <w:spacing w:before="360" w:after="120"/>
      <w:ind w:left="0" w:firstLine="0"/>
      <w:contextualSpacing w:val="0"/>
      <w:jc w:val="center"/>
      <w:outlineLvl w:val="3"/>
    </w:pPr>
    <w:rPr>
      <w:rFonts w:eastAsia="Calibri"/>
      <w:b/>
      <w:bCs/>
      <w:caps/>
      <w:smallCaps/>
    </w:rPr>
  </w:style>
  <w:style w:type="paragraph" w:customStyle="1" w:styleId="-0">
    <w:name w:val="Контракт-пункт"/>
    <w:basedOn w:val="a4"/>
    <w:rsid w:val="00BD0338"/>
    <w:pPr>
      <w:numPr>
        <w:ilvl w:val="2"/>
        <w:numId w:val="5"/>
      </w:numPr>
      <w:contextualSpacing w:val="0"/>
    </w:pPr>
    <w:rPr>
      <w:rFonts w:eastAsia="Calibri"/>
    </w:rPr>
  </w:style>
  <w:style w:type="paragraph" w:customStyle="1" w:styleId="-1">
    <w:name w:val="Контракт-подпункт"/>
    <w:basedOn w:val="a4"/>
    <w:rsid w:val="00BD0338"/>
    <w:pPr>
      <w:numPr>
        <w:ilvl w:val="3"/>
        <w:numId w:val="5"/>
      </w:numPr>
      <w:tabs>
        <w:tab w:val="num" w:pos="851"/>
      </w:tabs>
      <w:ind w:left="851" w:hanging="851"/>
      <w:contextualSpacing w:val="0"/>
    </w:pPr>
    <w:rPr>
      <w:rFonts w:eastAsia="Calibri"/>
    </w:rPr>
  </w:style>
  <w:style w:type="paragraph" w:styleId="aff1">
    <w:name w:val="No Spacing"/>
    <w:link w:val="aff2"/>
    <w:uiPriority w:val="1"/>
    <w:qFormat/>
    <w:rsid w:val="009A28E1"/>
    <w:pPr>
      <w:ind w:firstLine="709"/>
      <w:contextualSpacing/>
    </w:pPr>
    <w:rPr>
      <w:sz w:val="24"/>
      <w:szCs w:val="24"/>
    </w:rPr>
  </w:style>
  <w:style w:type="paragraph" w:customStyle="1" w:styleId="10">
    <w:name w:val="Иерархия 1"/>
    <w:basedOn w:val="a4"/>
    <w:autoRedefine/>
    <w:rsid w:val="00D9442D"/>
    <w:pPr>
      <w:numPr>
        <w:numId w:val="7"/>
      </w:numPr>
      <w:suppressAutoHyphens/>
      <w:contextualSpacing w:val="0"/>
    </w:pPr>
  </w:style>
  <w:style w:type="paragraph" w:customStyle="1" w:styleId="aff3">
    <w:name w:val="ДАиГ_Обычный"/>
    <w:basedOn w:val="a4"/>
    <w:link w:val="aff4"/>
    <w:uiPriority w:val="99"/>
    <w:rsid w:val="005560E7"/>
    <w:pPr>
      <w:contextualSpacing w:val="0"/>
    </w:pPr>
    <w:rPr>
      <w:sz w:val="26"/>
      <w:szCs w:val="28"/>
    </w:rPr>
  </w:style>
  <w:style w:type="character" w:customStyle="1" w:styleId="aff4">
    <w:name w:val="ДАиГ_Обычный Знак"/>
    <w:link w:val="aff3"/>
    <w:uiPriority w:val="99"/>
    <w:locked/>
    <w:rsid w:val="005560E7"/>
    <w:rPr>
      <w:sz w:val="26"/>
      <w:szCs w:val="28"/>
    </w:rPr>
  </w:style>
  <w:style w:type="table" w:styleId="aff5">
    <w:name w:val="Table Grid"/>
    <w:basedOn w:val="a6"/>
    <w:uiPriority w:val="59"/>
    <w:rsid w:val="0003624B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3">
    <w:name w:val="ДАиГ_Список"/>
    <w:basedOn w:val="a4"/>
    <w:link w:val="aff6"/>
    <w:uiPriority w:val="99"/>
    <w:rsid w:val="003E4495"/>
    <w:pPr>
      <w:numPr>
        <w:numId w:val="9"/>
      </w:numPr>
      <w:tabs>
        <w:tab w:val="left" w:pos="1418"/>
      </w:tabs>
      <w:ind w:left="1418"/>
      <w:contextualSpacing w:val="0"/>
    </w:pPr>
    <w:rPr>
      <w:sz w:val="26"/>
      <w:szCs w:val="28"/>
    </w:rPr>
  </w:style>
  <w:style w:type="character" w:customStyle="1" w:styleId="aff6">
    <w:name w:val="ДАиГ_Список Знак"/>
    <w:link w:val="a3"/>
    <w:uiPriority w:val="99"/>
    <w:locked/>
    <w:rsid w:val="003E4495"/>
    <w:rPr>
      <w:sz w:val="26"/>
      <w:szCs w:val="28"/>
    </w:rPr>
  </w:style>
  <w:style w:type="paragraph" w:customStyle="1" w:styleId="36">
    <w:name w:val="_Заголовок_3"/>
    <w:basedOn w:val="30"/>
    <w:uiPriority w:val="99"/>
    <w:rsid w:val="008E0518"/>
    <w:pPr>
      <w:numPr>
        <w:ilvl w:val="0"/>
        <w:numId w:val="0"/>
      </w:numPr>
      <w:tabs>
        <w:tab w:val="num" w:pos="-300"/>
      </w:tabs>
      <w:spacing w:before="240" w:after="60"/>
      <w:ind w:left="780" w:hanging="720"/>
      <w:jc w:val="left"/>
    </w:pPr>
    <w:rPr>
      <w:rFonts w:cs="Arial"/>
      <w:bCs/>
      <w:i/>
      <w:szCs w:val="26"/>
    </w:rPr>
  </w:style>
  <w:style w:type="paragraph" w:customStyle="1" w:styleId="43">
    <w:name w:val="_Заголовок_4"/>
    <w:basedOn w:val="36"/>
    <w:uiPriority w:val="99"/>
    <w:rsid w:val="008E0518"/>
    <w:pPr>
      <w:numPr>
        <w:ilvl w:val="1"/>
      </w:numPr>
      <w:tabs>
        <w:tab w:val="num" w:pos="-300"/>
      </w:tabs>
      <w:ind w:left="780" w:hanging="720"/>
    </w:pPr>
    <w:rPr>
      <w:sz w:val="26"/>
    </w:rPr>
  </w:style>
  <w:style w:type="paragraph" w:customStyle="1" w:styleId="50">
    <w:name w:val="_Заголовок_5"/>
    <w:basedOn w:val="a4"/>
    <w:link w:val="54"/>
    <w:uiPriority w:val="99"/>
    <w:rsid w:val="008E0518"/>
    <w:pPr>
      <w:numPr>
        <w:ilvl w:val="2"/>
        <w:numId w:val="10"/>
      </w:numPr>
      <w:ind w:left="1004"/>
      <w:contextualSpacing w:val="0"/>
    </w:pPr>
    <w:rPr>
      <w:b/>
      <w:sz w:val="26"/>
    </w:rPr>
  </w:style>
  <w:style w:type="paragraph" w:customStyle="1" w:styleId="6">
    <w:name w:val="_Заголовок_6"/>
    <w:basedOn w:val="50"/>
    <w:link w:val="63"/>
    <w:uiPriority w:val="99"/>
    <w:rsid w:val="008E0518"/>
    <w:pPr>
      <w:numPr>
        <w:ilvl w:val="3"/>
      </w:numPr>
      <w:tabs>
        <w:tab w:val="clear" w:pos="491"/>
        <w:tab w:val="num" w:pos="3600"/>
      </w:tabs>
      <w:ind w:left="-170" w:firstLine="720"/>
    </w:pPr>
  </w:style>
  <w:style w:type="character" w:customStyle="1" w:styleId="54">
    <w:name w:val="_Заголовок_5 Знак"/>
    <w:link w:val="50"/>
    <w:uiPriority w:val="99"/>
    <w:rsid w:val="008E0518"/>
    <w:rPr>
      <w:b/>
      <w:sz w:val="26"/>
      <w:szCs w:val="24"/>
    </w:rPr>
  </w:style>
  <w:style w:type="character" w:customStyle="1" w:styleId="63">
    <w:name w:val="_Заголовок_6 Знак"/>
    <w:basedOn w:val="54"/>
    <w:link w:val="6"/>
    <w:uiPriority w:val="99"/>
    <w:rsid w:val="008E0518"/>
    <w:rPr>
      <w:b/>
      <w:sz w:val="26"/>
      <w:szCs w:val="24"/>
    </w:rPr>
  </w:style>
  <w:style w:type="paragraph" w:customStyle="1" w:styleId="aff7">
    <w:name w:val="_Обычный_"/>
    <w:basedOn w:val="a4"/>
    <w:link w:val="aff8"/>
    <w:uiPriority w:val="99"/>
    <w:rsid w:val="007B5E6E"/>
    <w:pPr>
      <w:ind w:firstLine="574"/>
      <w:contextualSpacing w:val="0"/>
    </w:pPr>
    <w:rPr>
      <w:sz w:val="26"/>
      <w:szCs w:val="20"/>
    </w:rPr>
  </w:style>
  <w:style w:type="paragraph" w:customStyle="1" w:styleId="aff9">
    <w:name w:val="_маркированный_"/>
    <w:basedOn w:val="a4"/>
    <w:rsid w:val="007B5E6E"/>
    <w:pPr>
      <w:ind w:firstLine="0"/>
      <w:contextualSpacing w:val="0"/>
    </w:pPr>
    <w:rPr>
      <w:sz w:val="26"/>
      <w:szCs w:val="26"/>
    </w:rPr>
  </w:style>
  <w:style w:type="character" w:customStyle="1" w:styleId="aff8">
    <w:name w:val="_Обычный_ Знак"/>
    <w:link w:val="aff7"/>
    <w:uiPriority w:val="99"/>
    <w:rsid w:val="007B5E6E"/>
    <w:rPr>
      <w:sz w:val="26"/>
    </w:rPr>
  </w:style>
  <w:style w:type="paragraph" w:styleId="affa">
    <w:name w:val="Document Map"/>
    <w:basedOn w:val="a4"/>
    <w:link w:val="affb"/>
    <w:uiPriority w:val="99"/>
    <w:semiHidden/>
    <w:unhideWhenUsed/>
    <w:rsid w:val="007834DB"/>
    <w:rPr>
      <w:rFonts w:ascii="Tahoma" w:hAnsi="Tahoma"/>
      <w:sz w:val="16"/>
      <w:szCs w:val="16"/>
    </w:rPr>
  </w:style>
  <w:style w:type="character" w:customStyle="1" w:styleId="affb">
    <w:name w:val="Схема документа Знак"/>
    <w:link w:val="affa"/>
    <w:uiPriority w:val="99"/>
    <w:semiHidden/>
    <w:rsid w:val="007834DB"/>
    <w:rPr>
      <w:rFonts w:ascii="Tahoma" w:hAnsi="Tahoma" w:cs="Tahoma"/>
      <w:sz w:val="16"/>
      <w:szCs w:val="16"/>
    </w:rPr>
  </w:style>
  <w:style w:type="character" w:customStyle="1" w:styleId="tooltippable">
    <w:name w:val="tooltippable"/>
    <w:rsid w:val="002D4BA5"/>
  </w:style>
  <w:style w:type="character" w:customStyle="1" w:styleId="80">
    <w:name w:val="Заголовок 8 Знак"/>
    <w:link w:val="8"/>
    <w:uiPriority w:val="9"/>
    <w:rsid w:val="0036436A"/>
    <w:rPr>
      <w:b/>
      <w:bCs/>
      <w:sz w:val="28"/>
      <w:szCs w:val="24"/>
    </w:rPr>
  </w:style>
  <w:style w:type="character" w:customStyle="1" w:styleId="32">
    <w:name w:val="Заголовок 3 Знак"/>
    <w:aliases w:val="МакЗаг 3 Знак"/>
    <w:basedOn w:val="a5"/>
    <w:link w:val="30"/>
    <w:uiPriority w:val="9"/>
    <w:rsid w:val="009D703F"/>
    <w:rPr>
      <w:rFonts w:eastAsiaTheme="minorHAnsi" w:cstheme="minorBidi"/>
      <w:b/>
      <w:sz w:val="28"/>
      <w:szCs w:val="22"/>
      <w:lang w:eastAsia="en-US"/>
    </w:rPr>
  </w:style>
  <w:style w:type="paragraph" w:styleId="affc">
    <w:name w:val="footnote text"/>
    <w:basedOn w:val="a4"/>
    <w:link w:val="affd"/>
    <w:uiPriority w:val="99"/>
    <w:semiHidden/>
    <w:unhideWhenUsed/>
    <w:rsid w:val="00A01E84"/>
    <w:rPr>
      <w:sz w:val="20"/>
      <w:szCs w:val="20"/>
    </w:rPr>
  </w:style>
  <w:style w:type="character" w:customStyle="1" w:styleId="affd">
    <w:name w:val="Текст сноски Знак"/>
    <w:basedOn w:val="a5"/>
    <w:link w:val="affc"/>
    <w:uiPriority w:val="99"/>
    <w:semiHidden/>
    <w:rsid w:val="00A01E84"/>
  </w:style>
  <w:style w:type="character" w:styleId="affe">
    <w:name w:val="footnote reference"/>
    <w:uiPriority w:val="99"/>
    <w:semiHidden/>
    <w:unhideWhenUsed/>
    <w:rsid w:val="00A01E84"/>
    <w:rPr>
      <w:vertAlign w:val="superscript"/>
    </w:rPr>
  </w:style>
  <w:style w:type="paragraph" w:customStyle="1" w:styleId="afff">
    <w:name w:val="ДИЗО_Список"/>
    <w:basedOn w:val="a4"/>
    <w:link w:val="afff0"/>
    <w:rsid w:val="005B532C"/>
    <w:pPr>
      <w:tabs>
        <w:tab w:val="left" w:pos="1276"/>
        <w:tab w:val="num" w:pos="2149"/>
      </w:tabs>
      <w:ind w:left="2149" w:hanging="360"/>
      <w:contextualSpacing w:val="0"/>
    </w:pPr>
    <w:rPr>
      <w:sz w:val="28"/>
      <w:szCs w:val="28"/>
    </w:rPr>
  </w:style>
  <w:style w:type="character" w:customStyle="1" w:styleId="afff0">
    <w:name w:val="ДИЗО_Список Знак"/>
    <w:link w:val="afff"/>
    <w:locked/>
    <w:rsid w:val="005B532C"/>
    <w:rPr>
      <w:sz w:val="28"/>
      <w:szCs w:val="28"/>
    </w:rPr>
  </w:style>
  <w:style w:type="paragraph" w:customStyle="1" w:styleId="18">
    <w:name w:val="Обычный1"/>
    <w:rsid w:val="00C04D9D"/>
    <w:pPr>
      <w:spacing w:line="276" w:lineRule="auto"/>
    </w:pPr>
    <w:rPr>
      <w:rFonts w:eastAsia="Arial"/>
      <w:sz w:val="24"/>
      <w:szCs w:val="24"/>
    </w:rPr>
  </w:style>
  <w:style w:type="paragraph" w:customStyle="1" w:styleId="19">
    <w:name w:val="Знак Знак Знак Знак Знак Знак1 Знак Знак Знак Знак"/>
    <w:basedOn w:val="a4"/>
    <w:rsid w:val="00272175"/>
    <w:pPr>
      <w:spacing w:before="100" w:beforeAutospacing="1" w:after="100" w:afterAutospacing="1"/>
      <w:ind w:firstLine="0"/>
      <w:contextualSpacing w:val="0"/>
      <w:jc w:val="center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5"/>
    <w:rsid w:val="00D258A7"/>
  </w:style>
  <w:style w:type="paragraph" w:customStyle="1" w:styleId="afff1">
    <w:name w:val="Текст в таблице"/>
    <w:basedOn w:val="a4"/>
    <w:rsid w:val="00DC57E4"/>
    <w:pPr>
      <w:keepLines/>
      <w:ind w:firstLine="0"/>
      <w:contextualSpacing w:val="0"/>
      <w:jc w:val="left"/>
    </w:pPr>
    <w:rPr>
      <w:rFonts w:ascii="Arial" w:hAnsi="Arial"/>
      <w:szCs w:val="20"/>
    </w:rPr>
  </w:style>
  <w:style w:type="character" w:customStyle="1" w:styleId="blk">
    <w:name w:val="blk"/>
    <w:basedOn w:val="a5"/>
    <w:rsid w:val="006A224B"/>
  </w:style>
  <w:style w:type="character" w:customStyle="1" w:styleId="12">
    <w:name w:val="Заголовок 1 Знак"/>
    <w:aliases w:val="МакЗаг 1 Знак"/>
    <w:basedOn w:val="a5"/>
    <w:link w:val="1"/>
    <w:uiPriority w:val="9"/>
    <w:rsid w:val="009D703F"/>
    <w:rPr>
      <w:rFonts w:eastAsiaTheme="majorEastAsia" w:cstheme="majorBidi"/>
      <w:b/>
      <w:sz w:val="36"/>
      <w:szCs w:val="32"/>
      <w:lang w:eastAsia="en-US"/>
    </w:rPr>
  </w:style>
  <w:style w:type="character" w:customStyle="1" w:styleId="22">
    <w:name w:val="Заголовок 2 Знак"/>
    <w:aliases w:val="МакЗаг 2 Знак"/>
    <w:basedOn w:val="a5"/>
    <w:link w:val="20"/>
    <w:uiPriority w:val="9"/>
    <w:rsid w:val="004E0301"/>
    <w:rPr>
      <w:rFonts w:eastAsiaTheme="majorEastAsia" w:cstheme="majorBidi"/>
      <w:b/>
      <w:sz w:val="32"/>
      <w:szCs w:val="26"/>
      <w:lang w:eastAsia="en-US"/>
    </w:rPr>
  </w:style>
  <w:style w:type="character" w:customStyle="1" w:styleId="41">
    <w:name w:val="Заголовок 4 Знак"/>
    <w:aliases w:val="МакЗаг 4 Знак"/>
    <w:basedOn w:val="a5"/>
    <w:link w:val="40"/>
    <w:uiPriority w:val="9"/>
    <w:rsid w:val="009D703F"/>
    <w:rPr>
      <w:rFonts w:eastAsiaTheme="majorEastAsia" w:cstheme="majorBidi"/>
      <w:b/>
      <w:i/>
      <w:iCs/>
      <w:sz w:val="28"/>
      <w:szCs w:val="22"/>
      <w:lang w:eastAsia="en-US"/>
    </w:rPr>
  </w:style>
  <w:style w:type="character" w:customStyle="1" w:styleId="24">
    <w:name w:val="Основной текст с отступом 2 Знак"/>
    <w:basedOn w:val="a5"/>
    <w:link w:val="23"/>
    <w:rsid w:val="00DA4538"/>
    <w:rPr>
      <w:sz w:val="28"/>
    </w:rPr>
  </w:style>
  <w:style w:type="character" w:customStyle="1" w:styleId="a9">
    <w:name w:val="Верхний колонтитул Знак"/>
    <w:basedOn w:val="a5"/>
    <w:link w:val="a8"/>
    <w:uiPriority w:val="99"/>
    <w:rsid w:val="00DA4538"/>
    <w:rPr>
      <w:sz w:val="24"/>
      <w:szCs w:val="24"/>
    </w:rPr>
  </w:style>
  <w:style w:type="character" w:customStyle="1" w:styleId="ab">
    <w:name w:val="Основной текст Знак"/>
    <w:aliases w:val="Заг1 Знак,BO Знак,ID Знак,body indent Знак,ändrad Знак, ändrad Знак,EHPT Знак,Body Text2 Знак"/>
    <w:basedOn w:val="a5"/>
    <w:link w:val="aa"/>
    <w:rsid w:val="00DA4538"/>
    <w:rPr>
      <w:sz w:val="24"/>
      <w:szCs w:val="24"/>
    </w:rPr>
  </w:style>
  <w:style w:type="character" w:customStyle="1" w:styleId="34">
    <w:name w:val="Основной текст с отступом 3 Знак"/>
    <w:basedOn w:val="a5"/>
    <w:link w:val="33"/>
    <w:rsid w:val="00DA4538"/>
    <w:rPr>
      <w:sz w:val="24"/>
      <w:szCs w:val="24"/>
    </w:rPr>
  </w:style>
  <w:style w:type="character" w:customStyle="1" w:styleId="af0">
    <w:name w:val="Тема примечания Знак"/>
    <w:basedOn w:val="ae"/>
    <w:link w:val="af"/>
    <w:semiHidden/>
    <w:rsid w:val="00DA4538"/>
    <w:rPr>
      <w:b/>
      <w:bCs/>
    </w:rPr>
  </w:style>
  <w:style w:type="character" w:customStyle="1" w:styleId="af2">
    <w:name w:val="Текст выноски Знак"/>
    <w:basedOn w:val="a5"/>
    <w:link w:val="af1"/>
    <w:uiPriority w:val="99"/>
    <w:semiHidden/>
    <w:rsid w:val="00DA4538"/>
    <w:rPr>
      <w:rFonts w:ascii="Tahoma" w:hAnsi="Tahoma" w:cs="Tahoma"/>
      <w:sz w:val="16"/>
      <w:szCs w:val="16"/>
    </w:rPr>
  </w:style>
  <w:style w:type="character" w:customStyle="1" w:styleId="af5">
    <w:name w:val="Нижний колонтитул Знак"/>
    <w:basedOn w:val="a5"/>
    <w:link w:val="af4"/>
    <w:uiPriority w:val="99"/>
    <w:rsid w:val="009D703F"/>
    <w:rPr>
      <w:rFonts w:eastAsiaTheme="minorHAnsi" w:cstheme="minorBidi"/>
      <w:sz w:val="22"/>
      <w:szCs w:val="22"/>
      <w:lang w:eastAsia="en-US"/>
    </w:rPr>
  </w:style>
  <w:style w:type="paragraph" w:customStyle="1" w:styleId="27">
    <w:name w:val="Обычный2"/>
    <w:rsid w:val="003346E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fff2">
    <w:name w:val="FollowedHyperlink"/>
    <w:basedOn w:val="a5"/>
    <w:uiPriority w:val="99"/>
    <w:semiHidden/>
    <w:unhideWhenUsed/>
    <w:rsid w:val="000D1C91"/>
    <w:rPr>
      <w:color w:val="800080"/>
      <w:u w:val="single"/>
    </w:rPr>
  </w:style>
  <w:style w:type="character" w:styleId="afff3">
    <w:name w:val="Emphasis"/>
    <w:basedOn w:val="a5"/>
    <w:uiPriority w:val="20"/>
    <w:qFormat/>
    <w:rsid w:val="00740519"/>
    <w:rPr>
      <w:rFonts w:cs="Times New Roman"/>
      <w:i/>
    </w:rPr>
  </w:style>
  <w:style w:type="character" w:customStyle="1" w:styleId="error">
    <w:name w:val="error"/>
    <w:basedOn w:val="a5"/>
    <w:uiPriority w:val="99"/>
    <w:rsid w:val="00740519"/>
    <w:rPr>
      <w:rFonts w:cs="Times New Roman"/>
    </w:rPr>
  </w:style>
  <w:style w:type="character" w:customStyle="1" w:styleId="afb">
    <w:name w:val="Абзац списка Знак"/>
    <w:aliases w:val="Нумерованный список ГОСТ Знак,Bullet List Знак,FooterText Знак,numbered Знак,Нумерованный список ГОСТ1 Знак,Bullet List1 Знак,FooterText1 Знак,numbered1 Знак,Нумерованный список ГОСТ2 Знак,Bullet List2 Знак,FooterText2 Знак"/>
    <w:link w:val="afa"/>
    <w:uiPriority w:val="34"/>
    <w:locked/>
    <w:rsid w:val="00740519"/>
    <w:rPr>
      <w:sz w:val="24"/>
      <w:szCs w:val="24"/>
    </w:rPr>
  </w:style>
  <w:style w:type="paragraph" w:customStyle="1" w:styleId="-11">
    <w:name w:val="Цветной список - Акцент 11"/>
    <w:basedOn w:val="a4"/>
    <w:uiPriority w:val="34"/>
    <w:qFormat/>
    <w:rsid w:val="00740519"/>
    <w:pPr>
      <w:spacing w:after="200" w:line="276" w:lineRule="auto"/>
      <w:ind w:left="720" w:firstLine="0"/>
    </w:pPr>
    <w:rPr>
      <w:sz w:val="22"/>
      <w:szCs w:val="22"/>
    </w:rPr>
  </w:style>
  <w:style w:type="paragraph" w:customStyle="1" w:styleId="afff4">
    <w:name w:val="_Титул_Название сервиса"/>
    <w:basedOn w:val="a4"/>
    <w:link w:val="afff5"/>
    <w:rsid w:val="002C53C7"/>
    <w:pPr>
      <w:spacing w:before="240"/>
      <w:ind w:left="284" w:firstLine="567"/>
      <w:contextualSpacing w:val="0"/>
      <w:jc w:val="center"/>
    </w:pPr>
    <w:rPr>
      <w:b/>
      <w:color w:val="A6A6A6"/>
      <w:sz w:val="36"/>
      <w:szCs w:val="20"/>
    </w:rPr>
  </w:style>
  <w:style w:type="character" w:customStyle="1" w:styleId="afff5">
    <w:name w:val="_Титул_Название сервиса Знак"/>
    <w:link w:val="afff4"/>
    <w:locked/>
    <w:rsid w:val="002C53C7"/>
    <w:rPr>
      <w:b/>
      <w:color w:val="A6A6A6"/>
      <w:sz w:val="36"/>
    </w:rPr>
  </w:style>
  <w:style w:type="character" w:customStyle="1" w:styleId="52">
    <w:name w:val="Заголовок 5 Знак"/>
    <w:aliases w:val="МакЗаг 5 Знак"/>
    <w:basedOn w:val="a5"/>
    <w:link w:val="51"/>
    <w:uiPriority w:val="9"/>
    <w:rsid w:val="009D703F"/>
    <w:rPr>
      <w:rFonts w:eastAsiaTheme="majorEastAsia" w:cstheme="majorBidi"/>
      <w:b/>
      <w:i/>
      <w:sz w:val="28"/>
      <w:szCs w:val="22"/>
      <w:lang w:eastAsia="en-US"/>
    </w:rPr>
  </w:style>
  <w:style w:type="character" w:customStyle="1" w:styleId="61">
    <w:name w:val="Заголовок 6 Знак"/>
    <w:aliases w:val="МакЗаг 6 Знак"/>
    <w:link w:val="60"/>
    <w:uiPriority w:val="9"/>
    <w:rsid w:val="009D703F"/>
    <w:rPr>
      <w:rFonts w:eastAsiaTheme="minorHAnsi" w:cstheme="minorBidi"/>
      <w:iCs/>
      <w:color w:val="243F60"/>
      <w:sz w:val="28"/>
      <w:szCs w:val="22"/>
      <w:lang/>
    </w:rPr>
  </w:style>
  <w:style w:type="character" w:customStyle="1" w:styleId="70">
    <w:name w:val="Заголовок 7 Знак"/>
    <w:basedOn w:val="a5"/>
    <w:link w:val="7"/>
    <w:uiPriority w:val="9"/>
    <w:semiHidden/>
    <w:rsid w:val="00E63D9B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</w:rPr>
  </w:style>
  <w:style w:type="character" w:customStyle="1" w:styleId="90">
    <w:name w:val="Заголовок 9 Знак"/>
    <w:basedOn w:val="a5"/>
    <w:link w:val="9"/>
    <w:uiPriority w:val="9"/>
    <w:rsid w:val="009D703F"/>
    <w:rPr>
      <w:rFonts w:eastAsiaTheme="majorEastAsia" w:cstheme="majorBidi"/>
      <w:b/>
      <w:iCs/>
      <w:color w:val="272727" w:themeColor="text1" w:themeTint="D8"/>
      <w:szCs w:val="21"/>
      <w:lang w:eastAsia="en-US"/>
    </w:rPr>
  </w:style>
  <w:style w:type="paragraph" w:styleId="afff6">
    <w:name w:val="TOC Heading"/>
    <w:basedOn w:val="1"/>
    <w:next w:val="a4"/>
    <w:uiPriority w:val="39"/>
    <w:unhideWhenUsed/>
    <w:qFormat/>
    <w:rsid w:val="009D703F"/>
    <w:pPr>
      <w:numPr>
        <w:numId w:val="0"/>
      </w:numPr>
      <w:spacing w:before="240" w:after="0" w:line="259" w:lineRule="auto"/>
      <w:outlineLvl w:val="9"/>
    </w:pPr>
    <w:rPr>
      <w:b w:val="0"/>
      <w:sz w:val="32"/>
      <w:lang w:eastAsia="ru-RU"/>
    </w:rPr>
  </w:style>
  <w:style w:type="character" w:customStyle="1" w:styleId="html-attribute-name">
    <w:name w:val="html-attribute-name"/>
    <w:basedOn w:val="a5"/>
    <w:rsid w:val="00E63D9B"/>
  </w:style>
  <w:style w:type="character" w:customStyle="1" w:styleId="html-attribute-value">
    <w:name w:val="html-attribute-value"/>
    <w:basedOn w:val="a5"/>
    <w:rsid w:val="00E63D9B"/>
  </w:style>
  <w:style w:type="paragraph" w:styleId="HTML">
    <w:name w:val="HTML Preformatted"/>
    <w:basedOn w:val="a4"/>
    <w:link w:val="HTML0"/>
    <w:uiPriority w:val="99"/>
    <w:unhideWhenUsed/>
    <w:rsid w:val="00E63D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contextualSpacing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5"/>
    <w:link w:val="HTML"/>
    <w:uiPriority w:val="99"/>
    <w:rsid w:val="00E63D9B"/>
    <w:rPr>
      <w:rFonts w:ascii="Courier New" w:hAnsi="Courier New" w:cs="Courier New"/>
    </w:rPr>
  </w:style>
  <w:style w:type="table" w:customStyle="1" w:styleId="1a">
    <w:name w:val="Сетка таблицы1"/>
    <w:basedOn w:val="a6"/>
    <w:next w:val="aff5"/>
    <w:uiPriority w:val="59"/>
    <w:rsid w:val="00E63D9B"/>
    <w:pPr>
      <w:jc w:val="both"/>
    </w:pPr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7">
    <w:name w:val="Intense Emphasis"/>
    <w:basedOn w:val="a5"/>
    <w:uiPriority w:val="21"/>
    <w:qFormat/>
    <w:rsid w:val="00E63D9B"/>
    <w:rPr>
      <w:b/>
      <w:bCs/>
      <w:iCs/>
      <w:color w:val="1F497D" w:themeColor="text2"/>
    </w:rPr>
  </w:style>
  <w:style w:type="character" w:customStyle="1" w:styleId="13">
    <w:name w:val="Стиль1 Знак"/>
    <w:basedOn w:val="32"/>
    <w:link w:val="11"/>
    <w:rsid w:val="00E63D9B"/>
    <w:rPr>
      <w:rFonts w:eastAsiaTheme="minorHAnsi" w:cstheme="minorBidi"/>
      <w:b/>
      <w:sz w:val="28"/>
      <w:szCs w:val="24"/>
      <w:lang w:eastAsia="en-US"/>
    </w:rPr>
  </w:style>
  <w:style w:type="character" w:customStyle="1" w:styleId="aff2">
    <w:name w:val="Без интервала Знак"/>
    <w:basedOn w:val="a5"/>
    <w:link w:val="aff1"/>
    <w:uiPriority w:val="1"/>
    <w:rsid w:val="00E63D9B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94015"/>
    <w:rPr>
      <w:rFonts w:ascii="Arial" w:hAnsi="Arial" w:cs="Arial"/>
    </w:rPr>
  </w:style>
  <w:style w:type="paragraph" w:customStyle="1" w:styleId="afff8">
    <w:name w:val="МакЖирныйЦентр"/>
    <w:basedOn w:val="a4"/>
    <w:qFormat/>
    <w:rsid w:val="009D703F"/>
    <w:pPr>
      <w:spacing w:after="40" w:line="20" w:lineRule="atLeast"/>
      <w:contextualSpacing w:val="0"/>
      <w:jc w:val="center"/>
    </w:pPr>
    <w:rPr>
      <w:rFonts w:eastAsiaTheme="minorHAnsi" w:cstheme="minorBidi"/>
      <w:b/>
      <w:sz w:val="28"/>
      <w:szCs w:val="28"/>
      <w:lang w:eastAsia="en-US"/>
    </w:rPr>
  </w:style>
  <w:style w:type="paragraph" w:customStyle="1" w:styleId="0">
    <w:name w:val="МакЗагОгл 0"/>
    <w:basedOn w:val="a4"/>
    <w:link w:val="00"/>
    <w:qFormat/>
    <w:rsid w:val="009D703F"/>
    <w:pPr>
      <w:ind w:firstLine="0"/>
      <w:contextualSpacing w:val="0"/>
      <w:jc w:val="left"/>
    </w:pPr>
    <w:rPr>
      <w:rFonts w:eastAsiaTheme="minorHAnsi" w:cstheme="minorBidi"/>
      <w:b/>
      <w:sz w:val="36"/>
      <w:szCs w:val="22"/>
      <w:lang w:eastAsia="en-US"/>
    </w:rPr>
  </w:style>
  <w:style w:type="character" w:customStyle="1" w:styleId="00">
    <w:name w:val="МакЗагОгл 0 Знак"/>
    <w:basedOn w:val="a5"/>
    <w:link w:val="0"/>
    <w:rsid w:val="009D703F"/>
    <w:rPr>
      <w:rFonts w:eastAsiaTheme="minorHAnsi" w:cstheme="minorBidi"/>
      <w:b/>
      <w:sz w:val="36"/>
      <w:szCs w:val="22"/>
      <w:lang w:eastAsia="en-US"/>
    </w:rPr>
  </w:style>
  <w:style w:type="numbering" w:customStyle="1" w:styleId="a2">
    <w:name w:val="МакНумерацияЗаголовков"/>
    <w:uiPriority w:val="99"/>
    <w:rsid w:val="009D703F"/>
    <w:pPr>
      <w:numPr>
        <w:numId w:val="76"/>
      </w:numPr>
    </w:pPr>
  </w:style>
  <w:style w:type="paragraph" w:customStyle="1" w:styleId="afff9">
    <w:name w:val="МакОбычныйЦентр"/>
    <w:basedOn w:val="a4"/>
    <w:qFormat/>
    <w:rsid w:val="009D703F"/>
    <w:pPr>
      <w:spacing w:after="40" w:line="20" w:lineRule="atLeast"/>
      <w:contextualSpacing w:val="0"/>
      <w:jc w:val="center"/>
    </w:pPr>
    <w:rPr>
      <w:rFonts w:eastAsiaTheme="minorHAnsi" w:cstheme="minorBidi"/>
      <w:sz w:val="28"/>
      <w:szCs w:val="28"/>
      <w:lang w:eastAsia="en-US"/>
    </w:rPr>
  </w:style>
  <w:style w:type="paragraph" w:customStyle="1" w:styleId="afffa">
    <w:name w:val="МакШапкаПрав"/>
    <w:basedOn w:val="a4"/>
    <w:link w:val="afffb"/>
    <w:qFormat/>
    <w:rsid w:val="009D703F"/>
    <w:pPr>
      <w:spacing w:after="40"/>
      <w:ind w:left="3261" w:firstLine="0"/>
      <w:contextualSpacing w:val="0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fffb">
    <w:name w:val="МакШапкаПрав Знак"/>
    <w:basedOn w:val="a5"/>
    <w:link w:val="afffa"/>
    <w:rsid w:val="009D703F"/>
    <w:rPr>
      <w:rFonts w:eastAsiaTheme="minorHAnsi" w:cstheme="minorBidi"/>
      <w:sz w:val="28"/>
      <w:szCs w:val="22"/>
      <w:lang w:eastAsia="en-US"/>
    </w:rPr>
  </w:style>
  <w:style w:type="paragraph" w:styleId="a0">
    <w:name w:val="List Bullet"/>
    <w:basedOn w:val="a4"/>
    <w:uiPriority w:val="99"/>
    <w:semiHidden/>
    <w:unhideWhenUsed/>
    <w:rsid w:val="009D703F"/>
    <w:pPr>
      <w:numPr>
        <w:numId w:val="77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2">
    <w:name w:val="List Bullet 2"/>
    <w:basedOn w:val="a4"/>
    <w:uiPriority w:val="99"/>
    <w:semiHidden/>
    <w:unhideWhenUsed/>
    <w:rsid w:val="009D703F"/>
    <w:pPr>
      <w:numPr>
        <w:numId w:val="78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3">
    <w:name w:val="List Bullet 3"/>
    <w:basedOn w:val="a4"/>
    <w:uiPriority w:val="99"/>
    <w:semiHidden/>
    <w:unhideWhenUsed/>
    <w:rsid w:val="009D703F"/>
    <w:pPr>
      <w:numPr>
        <w:numId w:val="79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4">
    <w:name w:val="List Bullet 4"/>
    <w:basedOn w:val="a4"/>
    <w:uiPriority w:val="99"/>
    <w:semiHidden/>
    <w:unhideWhenUsed/>
    <w:rsid w:val="009D703F"/>
    <w:pPr>
      <w:numPr>
        <w:numId w:val="80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5">
    <w:name w:val="List Bullet 5"/>
    <w:basedOn w:val="a4"/>
    <w:uiPriority w:val="99"/>
    <w:semiHidden/>
    <w:unhideWhenUsed/>
    <w:rsid w:val="009D703F"/>
    <w:pPr>
      <w:numPr>
        <w:numId w:val="81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afffc">
    <w:name w:val="Title"/>
    <w:next w:val="a4"/>
    <w:link w:val="afffd"/>
    <w:uiPriority w:val="10"/>
    <w:qFormat/>
    <w:rsid w:val="009D703F"/>
    <w:pPr>
      <w:ind w:left="709" w:hanging="709"/>
      <w:contextualSpacing/>
      <w:jc w:val="center"/>
    </w:pPr>
    <w:rPr>
      <w:rFonts w:eastAsiaTheme="majorEastAsia" w:cstheme="majorBidi"/>
      <w:b/>
      <w:spacing w:val="-10"/>
      <w:kern w:val="28"/>
      <w:sz w:val="42"/>
      <w:szCs w:val="56"/>
      <w:lang w:eastAsia="en-US"/>
    </w:rPr>
  </w:style>
  <w:style w:type="character" w:customStyle="1" w:styleId="afffd">
    <w:name w:val="Название Знак"/>
    <w:basedOn w:val="a5"/>
    <w:link w:val="afffc"/>
    <w:uiPriority w:val="10"/>
    <w:rsid w:val="009D703F"/>
    <w:rPr>
      <w:rFonts w:eastAsiaTheme="majorEastAsia" w:cstheme="majorBidi"/>
      <w:b/>
      <w:spacing w:val="-10"/>
      <w:kern w:val="28"/>
      <w:sz w:val="42"/>
      <w:szCs w:val="56"/>
      <w:lang w:eastAsia="en-US"/>
    </w:rPr>
  </w:style>
  <w:style w:type="numbering" w:customStyle="1" w:styleId="afffe">
    <w:name w:val="Нумерация заголовков"/>
    <w:uiPriority w:val="99"/>
    <w:locked/>
    <w:rsid w:val="009D703F"/>
  </w:style>
  <w:style w:type="paragraph" w:styleId="a">
    <w:name w:val="List Number"/>
    <w:basedOn w:val="a4"/>
    <w:uiPriority w:val="99"/>
    <w:semiHidden/>
    <w:unhideWhenUsed/>
    <w:rsid w:val="009D703F"/>
    <w:pPr>
      <w:numPr>
        <w:numId w:val="82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affff">
    <w:name w:val="caption"/>
    <w:basedOn w:val="a4"/>
    <w:next w:val="a4"/>
    <w:uiPriority w:val="35"/>
    <w:semiHidden/>
    <w:unhideWhenUsed/>
    <w:qFormat/>
    <w:rsid w:val="000427BE"/>
    <w:pPr>
      <w:spacing w:after="200"/>
    </w:pPr>
    <w:rPr>
      <w:i/>
      <w:iCs/>
      <w:color w:val="1F497D" w:themeColor="text2"/>
      <w:sz w:val="18"/>
      <w:szCs w:val="18"/>
    </w:rPr>
  </w:style>
  <w:style w:type="numbering" w:customStyle="1" w:styleId="1b">
    <w:name w:val="МакНумерацияЗаголовков1"/>
    <w:uiPriority w:val="99"/>
    <w:rsid w:val="00947435"/>
  </w:style>
  <w:style w:type="paragraph" w:customStyle="1" w:styleId="ConsPlusNonformat">
    <w:name w:val="ConsPlusNonformat"/>
    <w:link w:val="ConsPlusNonformat0"/>
    <w:rsid w:val="00107E61"/>
    <w:pPr>
      <w:widowControl w:val="0"/>
      <w:suppressAutoHyphens/>
      <w:autoSpaceDE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rsid w:val="00107E61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10017E"/>
    <w:pPr>
      <w:ind w:firstLine="709"/>
      <w:contextualSpacing/>
      <w:jc w:val="both"/>
    </w:pPr>
    <w:rPr>
      <w:sz w:val="24"/>
      <w:szCs w:val="24"/>
    </w:rPr>
  </w:style>
  <w:style w:type="paragraph" w:styleId="1">
    <w:name w:val="heading 1"/>
    <w:aliases w:val="МакЗаг 1"/>
    <w:next w:val="a4"/>
    <w:link w:val="12"/>
    <w:uiPriority w:val="9"/>
    <w:qFormat/>
    <w:rsid w:val="009D703F"/>
    <w:pPr>
      <w:keepNext/>
      <w:keepLines/>
      <w:numPr>
        <w:numId w:val="76"/>
      </w:numPr>
      <w:spacing w:after="60"/>
      <w:outlineLvl w:val="0"/>
    </w:pPr>
    <w:rPr>
      <w:rFonts w:eastAsiaTheme="majorEastAsia" w:cstheme="majorBidi"/>
      <w:b/>
      <w:sz w:val="36"/>
      <w:szCs w:val="32"/>
      <w:lang w:eastAsia="en-US"/>
    </w:rPr>
  </w:style>
  <w:style w:type="paragraph" w:styleId="20">
    <w:name w:val="heading 2"/>
    <w:aliases w:val="МакЗаг 2"/>
    <w:next w:val="a4"/>
    <w:link w:val="22"/>
    <w:autoRedefine/>
    <w:uiPriority w:val="9"/>
    <w:unhideWhenUsed/>
    <w:qFormat/>
    <w:rsid w:val="004E0301"/>
    <w:pPr>
      <w:keepNext/>
      <w:keepLines/>
      <w:numPr>
        <w:ilvl w:val="1"/>
        <w:numId w:val="76"/>
      </w:numPr>
      <w:tabs>
        <w:tab w:val="left" w:pos="1985"/>
      </w:tabs>
      <w:spacing w:after="60"/>
      <w:outlineLvl w:val="1"/>
    </w:pPr>
    <w:rPr>
      <w:rFonts w:eastAsiaTheme="majorEastAsia" w:cstheme="majorBidi"/>
      <w:b/>
      <w:sz w:val="32"/>
      <w:szCs w:val="26"/>
      <w:lang w:eastAsia="en-US"/>
    </w:rPr>
  </w:style>
  <w:style w:type="paragraph" w:styleId="30">
    <w:name w:val="heading 3"/>
    <w:aliases w:val="МакЗаг 3"/>
    <w:basedOn w:val="a4"/>
    <w:next w:val="a4"/>
    <w:link w:val="32"/>
    <w:uiPriority w:val="9"/>
    <w:unhideWhenUsed/>
    <w:qFormat/>
    <w:rsid w:val="009D703F"/>
    <w:pPr>
      <w:numPr>
        <w:ilvl w:val="2"/>
        <w:numId w:val="76"/>
      </w:numPr>
      <w:spacing w:after="40"/>
      <w:contextualSpacing w:val="0"/>
      <w:outlineLvl w:val="2"/>
    </w:pPr>
    <w:rPr>
      <w:rFonts w:eastAsiaTheme="minorHAnsi" w:cstheme="minorBidi"/>
      <w:b/>
      <w:sz w:val="28"/>
      <w:szCs w:val="22"/>
      <w:lang w:eastAsia="en-US"/>
    </w:rPr>
  </w:style>
  <w:style w:type="paragraph" w:styleId="40">
    <w:name w:val="heading 4"/>
    <w:aliases w:val="МакЗаг 4"/>
    <w:next w:val="a4"/>
    <w:link w:val="41"/>
    <w:uiPriority w:val="9"/>
    <w:unhideWhenUsed/>
    <w:qFormat/>
    <w:rsid w:val="009D703F"/>
    <w:pPr>
      <w:keepNext/>
      <w:keepLines/>
      <w:numPr>
        <w:ilvl w:val="3"/>
        <w:numId w:val="76"/>
      </w:numPr>
      <w:tabs>
        <w:tab w:val="left" w:pos="1985"/>
      </w:tabs>
      <w:outlineLvl w:val="3"/>
    </w:pPr>
    <w:rPr>
      <w:rFonts w:eastAsiaTheme="majorEastAsia" w:cstheme="majorBidi"/>
      <w:b/>
      <w:i/>
      <w:iCs/>
      <w:sz w:val="28"/>
      <w:szCs w:val="22"/>
      <w:lang w:eastAsia="en-US"/>
    </w:rPr>
  </w:style>
  <w:style w:type="paragraph" w:styleId="51">
    <w:name w:val="heading 5"/>
    <w:aliases w:val="МакЗаг 5"/>
    <w:basedOn w:val="a4"/>
    <w:next w:val="a4"/>
    <w:link w:val="52"/>
    <w:uiPriority w:val="9"/>
    <w:unhideWhenUsed/>
    <w:qFormat/>
    <w:rsid w:val="009D703F"/>
    <w:pPr>
      <w:keepNext/>
      <w:keepLines/>
      <w:numPr>
        <w:ilvl w:val="4"/>
        <w:numId w:val="75"/>
      </w:numPr>
      <w:tabs>
        <w:tab w:val="num" w:pos="0"/>
      </w:tabs>
      <w:spacing w:before="40"/>
      <w:contextualSpacing w:val="0"/>
      <w:outlineLvl w:val="4"/>
    </w:pPr>
    <w:rPr>
      <w:rFonts w:eastAsiaTheme="majorEastAsia" w:cstheme="majorBidi"/>
      <w:b/>
      <w:i/>
      <w:sz w:val="28"/>
      <w:szCs w:val="22"/>
      <w:lang w:eastAsia="en-US"/>
    </w:rPr>
  </w:style>
  <w:style w:type="paragraph" w:styleId="60">
    <w:name w:val="heading 6"/>
    <w:aliases w:val="МакЗаг 6"/>
    <w:basedOn w:val="a4"/>
    <w:next w:val="a4"/>
    <w:link w:val="61"/>
    <w:uiPriority w:val="9"/>
    <w:unhideWhenUsed/>
    <w:qFormat/>
    <w:rsid w:val="009D703F"/>
    <w:pPr>
      <w:keepNext/>
      <w:keepLines/>
      <w:spacing w:before="200" w:line="276" w:lineRule="auto"/>
      <w:ind w:firstLine="0"/>
      <w:contextualSpacing w:val="0"/>
      <w:outlineLvl w:val="5"/>
    </w:pPr>
    <w:rPr>
      <w:rFonts w:eastAsiaTheme="minorHAnsi" w:cstheme="minorBidi"/>
      <w:iCs/>
      <w:color w:val="243F60"/>
      <w:sz w:val="28"/>
      <w:szCs w:val="22"/>
      <w:lang w:val="x-none" w:eastAsia="x-none"/>
    </w:rPr>
  </w:style>
  <w:style w:type="paragraph" w:styleId="7">
    <w:name w:val="heading 7"/>
    <w:basedOn w:val="a4"/>
    <w:next w:val="a4"/>
    <w:link w:val="70"/>
    <w:uiPriority w:val="9"/>
    <w:semiHidden/>
    <w:unhideWhenUsed/>
    <w:qFormat/>
    <w:rsid w:val="00E63D9B"/>
    <w:pPr>
      <w:keepNext/>
      <w:keepLines/>
      <w:spacing w:before="200" w:line="360" w:lineRule="auto"/>
      <w:ind w:left="1296" w:hanging="1296"/>
      <w:contextualSpacing w:val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</w:rPr>
  </w:style>
  <w:style w:type="paragraph" w:styleId="8">
    <w:name w:val="heading 8"/>
    <w:basedOn w:val="a4"/>
    <w:next w:val="a4"/>
    <w:link w:val="80"/>
    <w:uiPriority w:val="9"/>
    <w:qFormat/>
    <w:rsid w:val="00AE5AAA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4"/>
    <w:next w:val="a4"/>
    <w:link w:val="90"/>
    <w:uiPriority w:val="9"/>
    <w:unhideWhenUsed/>
    <w:qFormat/>
    <w:rsid w:val="009D703F"/>
    <w:pPr>
      <w:keepNext/>
      <w:keepLines/>
      <w:numPr>
        <w:ilvl w:val="8"/>
        <w:numId w:val="76"/>
      </w:numPr>
      <w:spacing w:before="40"/>
      <w:contextualSpacing w:val="0"/>
      <w:jc w:val="center"/>
      <w:outlineLvl w:val="8"/>
    </w:pPr>
    <w:rPr>
      <w:rFonts w:eastAsiaTheme="majorEastAsia" w:cstheme="majorBidi"/>
      <w:b/>
      <w:iCs/>
      <w:color w:val="272727" w:themeColor="text1" w:themeTint="D8"/>
      <w:sz w:val="20"/>
      <w:szCs w:val="21"/>
      <w:lang w:eastAsia="en-US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23">
    <w:name w:val="Body Text Indent 2"/>
    <w:basedOn w:val="a4"/>
    <w:link w:val="24"/>
    <w:rsid w:val="00AE5AAA"/>
    <w:pPr>
      <w:ind w:firstLine="680"/>
    </w:pPr>
    <w:rPr>
      <w:sz w:val="28"/>
      <w:szCs w:val="20"/>
    </w:rPr>
  </w:style>
  <w:style w:type="paragraph" w:customStyle="1" w:styleId="11">
    <w:name w:val="Стиль1"/>
    <w:basedOn w:val="a4"/>
    <w:link w:val="13"/>
    <w:rsid w:val="00AE5AAA"/>
    <w:pPr>
      <w:keepNext/>
      <w:keepLines/>
      <w:widowControl w:val="0"/>
      <w:numPr>
        <w:numId w:val="1"/>
      </w:numPr>
      <w:suppressLineNumbers/>
      <w:tabs>
        <w:tab w:val="clear" w:pos="432"/>
        <w:tab w:val="num" w:pos="360"/>
      </w:tabs>
      <w:suppressAutoHyphens/>
      <w:spacing w:after="60"/>
      <w:ind w:left="0" w:firstLine="709"/>
    </w:pPr>
    <w:rPr>
      <w:b/>
      <w:sz w:val="28"/>
    </w:rPr>
  </w:style>
  <w:style w:type="paragraph" w:customStyle="1" w:styleId="21">
    <w:name w:val="Стиль2"/>
    <w:basedOn w:val="25"/>
    <w:rsid w:val="00AE5AAA"/>
    <w:pPr>
      <w:keepNext/>
      <w:keepLines/>
      <w:widowControl w:val="0"/>
      <w:numPr>
        <w:ilvl w:val="1"/>
        <w:numId w:val="1"/>
      </w:numPr>
      <w:suppressLineNumbers/>
      <w:tabs>
        <w:tab w:val="clear" w:pos="1836"/>
        <w:tab w:val="num" w:pos="360"/>
      </w:tabs>
      <w:suppressAutoHyphens/>
      <w:spacing w:after="60"/>
      <w:ind w:left="360" w:hanging="360"/>
    </w:pPr>
    <w:rPr>
      <w:b/>
      <w:szCs w:val="20"/>
    </w:rPr>
  </w:style>
  <w:style w:type="paragraph" w:styleId="25">
    <w:name w:val="List Number 2"/>
    <w:basedOn w:val="a4"/>
    <w:rsid w:val="00AE5AAA"/>
    <w:pPr>
      <w:tabs>
        <w:tab w:val="num" w:pos="360"/>
      </w:tabs>
      <w:ind w:left="360" w:hanging="360"/>
    </w:pPr>
  </w:style>
  <w:style w:type="paragraph" w:customStyle="1" w:styleId="31">
    <w:name w:val="Стиль3"/>
    <w:basedOn w:val="23"/>
    <w:rsid w:val="00AE5AAA"/>
    <w:pPr>
      <w:widowControl w:val="0"/>
      <w:numPr>
        <w:ilvl w:val="2"/>
        <w:numId w:val="1"/>
      </w:numPr>
      <w:adjustRightInd w:val="0"/>
      <w:textAlignment w:val="baseline"/>
    </w:pPr>
    <w:rPr>
      <w:sz w:val="24"/>
    </w:rPr>
  </w:style>
  <w:style w:type="paragraph" w:customStyle="1" w:styleId="2-11">
    <w:name w:val="содержание2-11"/>
    <w:basedOn w:val="a4"/>
    <w:rsid w:val="00AE5AAA"/>
    <w:pPr>
      <w:spacing w:after="60"/>
    </w:pPr>
  </w:style>
  <w:style w:type="paragraph" w:styleId="a8">
    <w:name w:val="header"/>
    <w:basedOn w:val="a4"/>
    <w:link w:val="a9"/>
    <w:uiPriority w:val="99"/>
    <w:rsid w:val="00AE5AAA"/>
    <w:pPr>
      <w:tabs>
        <w:tab w:val="center" w:pos="4677"/>
        <w:tab w:val="right" w:pos="9355"/>
      </w:tabs>
    </w:pPr>
  </w:style>
  <w:style w:type="paragraph" w:customStyle="1" w:styleId="H4">
    <w:name w:val="H4"/>
    <w:basedOn w:val="14"/>
    <w:next w:val="14"/>
    <w:rsid w:val="00AE5AAA"/>
    <w:pPr>
      <w:keepNext/>
      <w:outlineLvl w:val="4"/>
    </w:pPr>
    <w:rPr>
      <w:b/>
    </w:rPr>
  </w:style>
  <w:style w:type="paragraph" w:customStyle="1" w:styleId="14">
    <w:name w:val="Обычный1"/>
    <w:rsid w:val="00AE5AAA"/>
    <w:pPr>
      <w:widowControl w:val="0"/>
      <w:spacing w:before="100" w:after="100"/>
    </w:pPr>
    <w:rPr>
      <w:snapToGrid w:val="0"/>
      <w:sz w:val="24"/>
    </w:rPr>
  </w:style>
  <w:style w:type="paragraph" w:styleId="aa">
    <w:name w:val="Body Text"/>
    <w:aliases w:val="Заг1,BO,ID,body indent,ändrad, ändrad,EHPT,Body Text2"/>
    <w:basedOn w:val="a4"/>
    <w:link w:val="ab"/>
    <w:rsid w:val="00AE5AAA"/>
    <w:pPr>
      <w:spacing w:after="120"/>
    </w:pPr>
  </w:style>
  <w:style w:type="paragraph" w:styleId="33">
    <w:name w:val="Body Text Indent 3"/>
    <w:basedOn w:val="a4"/>
    <w:link w:val="34"/>
    <w:rsid w:val="00AE5AAA"/>
    <w:pPr>
      <w:ind w:firstLine="900"/>
    </w:pPr>
  </w:style>
  <w:style w:type="paragraph" w:customStyle="1" w:styleId="Postan">
    <w:name w:val="Postan"/>
    <w:basedOn w:val="a4"/>
    <w:rsid w:val="00AE5AAA"/>
    <w:pPr>
      <w:autoSpaceDE w:val="0"/>
      <w:autoSpaceDN w:val="0"/>
      <w:jc w:val="center"/>
    </w:pPr>
    <w:rPr>
      <w:sz w:val="28"/>
      <w:szCs w:val="28"/>
    </w:rPr>
  </w:style>
  <w:style w:type="paragraph" w:customStyle="1" w:styleId="ConsPlusNormal">
    <w:name w:val="ConsPlusNormal"/>
    <w:link w:val="ConsPlusNormal0"/>
    <w:rsid w:val="00AE5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TimesNewRoman13pt">
    <w:name w:val="Стиль Заголовок 1 + Times New Roman 13 pt без подчеркивания по ш..."/>
    <w:basedOn w:val="1"/>
    <w:rsid w:val="00AE5AAA"/>
    <w:pPr>
      <w:tabs>
        <w:tab w:val="left" w:pos="1200"/>
      </w:tabs>
      <w:spacing w:before="60"/>
      <w:ind w:firstLine="720"/>
    </w:pPr>
    <w:rPr>
      <w:szCs w:val="20"/>
    </w:rPr>
  </w:style>
  <w:style w:type="paragraph" w:customStyle="1" w:styleId="15">
    <w:name w:val="Заголовок1"/>
    <w:basedOn w:val="a4"/>
    <w:next w:val="aa"/>
    <w:rsid w:val="00AE5AAA"/>
    <w:pPr>
      <w:keepNext/>
      <w:widowControl w:val="0"/>
      <w:suppressAutoHyphens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16">
    <w:name w:val="toc 1"/>
    <w:basedOn w:val="a4"/>
    <w:next w:val="a4"/>
    <w:autoRedefine/>
    <w:uiPriority w:val="39"/>
    <w:qFormat/>
    <w:rsid w:val="00D73A3D"/>
    <w:pPr>
      <w:tabs>
        <w:tab w:val="left" w:pos="284"/>
        <w:tab w:val="right" w:leader="dot" w:pos="10206"/>
      </w:tabs>
      <w:spacing w:before="120" w:after="120"/>
      <w:ind w:firstLine="0"/>
    </w:pPr>
    <w:rPr>
      <w:b/>
      <w:bCs/>
      <w:caps/>
      <w:sz w:val="20"/>
      <w:szCs w:val="20"/>
    </w:rPr>
  </w:style>
  <w:style w:type="character" w:customStyle="1" w:styleId="WW-Absatz-Standardschriftart1111111111111111">
    <w:name w:val="WW-Absatz-Standardschriftart1111111111111111"/>
    <w:rsid w:val="00AE5AAA"/>
  </w:style>
  <w:style w:type="paragraph" w:customStyle="1" w:styleId="LTNotizen">
    <w:name w:val="???????~LT~Notizen"/>
    <w:rsid w:val="00AE5AAA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Tahoma" w:eastAsia="Tahoma" w:hAnsi="Tahoma"/>
      <w:color w:val="000000"/>
      <w:sz w:val="24"/>
      <w:szCs w:val="24"/>
    </w:rPr>
  </w:style>
  <w:style w:type="paragraph" w:customStyle="1" w:styleId="DEFAULTGTK">
    <w:name w:val="DEFAULT_GTK"/>
    <w:rsid w:val="00AE5AAA"/>
    <w:pPr>
      <w:suppressAutoHyphens/>
      <w:spacing w:after="40"/>
      <w:ind w:firstLine="720"/>
      <w:jc w:val="both"/>
    </w:pPr>
    <w:rPr>
      <w:rFonts w:eastAsia="Arial"/>
      <w:sz w:val="24"/>
      <w:szCs w:val="24"/>
      <w:lang w:eastAsia="ar-SA"/>
    </w:rPr>
  </w:style>
  <w:style w:type="paragraph" w:customStyle="1" w:styleId="17">
    <w:name w:val="Красная строка1"/>
    <w:basedOn w:val="aa"/>
    <w:rsid w:val="00AE5AAA"/>
    <w:pPr>
      <w:widowControl w:val="0"/>
      <w:suppressAutoHyphens/>
      <w:spacing w:before="57" w:after="62"/>
      <w:ind w:firstLine="737"/>
    </w:pPr>
    <w:rPr>
      <w:rFonts w:eastAsia="Lucida Sans Unicode"/>
      <w:sz w:val="26"/>
      <w:lang w:eastAsia="ar-SA"/>
    </w:rPr>
  </w:style>
  <w:style w:type="character" w:styleId="ac">
    <w:name w:val="annotation reference"/>
    <w:rsid w:val="0086179E"/>
    <w:rPr>
      <w:sz w:val="16"/>
      <w:szCs w:val="16"/>
    </w:rPr>
  </w:style>
  <w:style w:type="paragraph" w:styleId="ad">
    <w:name w:val="annotation text"/>
    <w:basedOn w:val="a4"/>
    <w:link w:val="ae"/>
    <w:semiHidden/>
    <w:rsid w:val="0086179E"/>
    <w:rPr>
      <w:sz w:val="20"/>
      <w:szCs w:val="20"/>
    </w:rPr>
  </w:style>
  <w:style w:type="paragraph" w:styleId="af">
    <w:name w:val="annotation subject"/>
    <w:basedOn w:val="ad"/>
    <w:next w:val="ad"/>
    <w:link w:val="af0"/>
    <w:semiHidden/>
    <w:rsid w:val="0086179E"/>
    <w:rPr>
      <w:b/>
      <w:bCs/>
    </w:rPr>
  </w:style>
  <w:style w:type="paragraph" w:styleId="af1">
    <w:name w:val="Balloon Text"/>
    <w:basedOn w:val="a4"/>
    <w:link w:val="af2"/>
    <w:uiPriority w:val="99"/>
    <w:semiHidden/>
    <w:rsid w:val="0086179E"/>
    <w:rPr>
      <w:rFonts w:ascii="Tahoma" w:hAnsi="Tahoma" w:cs="Tahoma"/>
      <w:sz w:val="16"/>
      <w:szCs w:val="16"/>
    </w:rPr>
  </w:style>
  <w:style w:type="paragraph" w:styleId="42">
    <w:name w:val="toc 4"/>
    <w:basedOn w:val="a4"/>
    <w:next w:val="a4"/>
    <w:autoRedefine/>
    <w:uiPriority w:val="39"/>
    <w:rsid w:val="005E1817"/>
    <w:pPr>
      <w:ind w:left="720"/>
    </w:pPr>
    <w:rPr>
      <w:sz w:val="18"/>
      <w:szCs w:val="18"/>
    </w:rPr>
  </w:style>
  <w:style w:type="paragraph" w:styleId="81">
    <w:name w:val="toc 8"/>
    <w:basedOn w:val="a4"/>
    <w:next w:val="a4"/>
    <w:autoRedefine/>
    <w:uiPriority w:val="39"/>
    <w:rsid w:val="005E1817"/>
    <w:pPr>
      <w:ind w:left="1680"/>
    </w:pPr>
    <w:rPr>
      <w:sz w:val="18"/>
      <w:szCs w:val="18"/>
    </w:rPr>
  </w:style>
  <w:style w:type="paragraph" w:styleId="26">
    <w:name w:val="toc 2"/>
    <w:basedOn w:val="a4"/>
    <w:next w:val="a4"/>
    <w:autoRedefine/>
    <w:uiPriority w:val="39"/>
    <w:qFormat/>
    <w:rsid w:val="0039040B"/>
    <w:pPr>
      <w:tabs>
        <w:tab w:val="left" w:pos="709"/>
        <w:tab w:val="right" w:leader="dot" w:pos="10195"/>
      </w:tabs>
      <w:ind w:firstLine="284"/>
    </w:pPr>
    <w:rPr>
      <w:smallCaps/>
      <w:sz w:val="20"/>
      <w:szCs w:val="20"/>
    </w:rPr>
  </w:style>
  <w:style w:type="paragraph" w:styleId="35">
    <w:name w:val="toc 3"/>
    <w:basedOn w:val="a4"/>
    <w:next w:val="a4"/>
    <w:autoRedefine/>
    <w:uiPriority w:val="39"/>
    <w:qFormat/>
    <w:rsid w:val="00185818"/>
    <w:pPr>
      <w:tabs>
        <w:tab w:val="left" w:pos="1418"/>
        <w:tab w:val="right" w:leader="dot" w:pos="10195"/>
      </w:tabs>
    </w:pPr>
    <w:rPr>
      <w:i/>
      <w:iCs/>
      <w:sz w:val="20"/>
      <w:szCs w:val="20"/>
    </w:rPr>
  </w:style>
  <w:style w:type="paragraph" w:styleId="53">
    <w:name w:val="toc 5"/>
    <w:basedOn w:val="a4"/>
    <w:next w:val="a4"/>
    <w:autoRedefine/>
    <w:uiPriority w:val="39"/>
    <w:rsid w:val="005E1817"/>
    <w:pPr>
      <w:ind w:left="960"/>
    </w:pPr>
    <w:rPr>
      <w:sz w:val="18"/>
      <w:szCs w:val="18"/>
    </w:rPr>
  </w:style>
  <w:style w:type="character" w:styleId="af3">
    <w:name w:val="Hyperlink"/>
    <w:uiPriority w:val="99"/>
    <w:rsid w:val="005E1817"/>
    <w:rPr>
      <w:color w:val="0000FF"/>
      <w:u w:val="single"/>
    </w:rPr>
  </w:style>
  <w:style w:type="paragraph" w:styleId="71">
    <w:name w:val="toc 7"/>
    <w:basedOn w:val="a4"/>
    <w:next w:val="a4"/>
    <w:autoRedefine/>
    <w:uiPriority w:val="39"/>
    <w:rsid w:val="00AF255B"/>
    <w:pPr>
      <w:ind w:left="1440"/>
    </w:pPr>
    <w:rPr>
      <w:sz w:val="18"/>
      <w:szCs w:val="18"/>
    </w:rPr>
  </w:style>
  <w:style w:type="paragraph" w:styleId="62">
    <w:name w:val="toc 6"/>
    <w:basedOn w:val="a4"/>
    <w:next w:val="a4"/>
    <w:autoRedefine/>
    <w:uiPriority w:val="39"/>
    <w:rsid w:val="00AF255B"/>
    <w:pPr>
      <w:ind w:left="1200"/>
    </w:pPr>
    <w:rPr>
      <w:sz w:val="18"/>
      <w:szCs w:val="18"/>
    </w:rPr>
  </w:style>
  <w:style w:type="paragraph" w:styleId="91">
    <w:name w:val="toc 9"/>
    <w:basedOn w:val="a4"/>
    <w:next w:val="a4"/>
    <w:autoRedefine/>
    <w:uiPriority w:val="39"/>
    <w:rsid w:val="00AF255B"/>
    <w:pPr>
      <w:ind w:left="1920"/>
    </w:pPr>
    <w:rPr>
      <w:sz w:val="18"/>
      <w:szCs w:val="18"/>
    </w:rPr>
  </w:style>
  <w:style w:type="paragraph" w:customStyle="1" w:styleId="214">
    <w:name w:val="Заголовок 2 + 14 пт"/>
    <w:aliases w:val="полужирный,По левому краю,Слева:  1,5 см"/>
    <w:basedOn w:val="a4"/>
    <w:rsid w:val="000E18EB"/>
    <w:pPr>
      <w:ind w:firstLine="900"/>
    </w:pPr>
    <w:rPr>
      <w:b/>
      <w:bCs/>
      <w:color w:val="000000"/>
    </w:rPr>
  </w:style>
  <w:style w:type="paragraph" w:styleId="af4">
    <w:name w:val="footer"/>
    <w:basedOn w:val="a4"/>
    <w:link w:val="af5"/>
    <w:uiPriority w:val="99"/>
    <w:unhideWhenUsed/>
    <w:rsid w:val="009D703F"/>
    <w:pPr>
      <w:tabs>
        <w:tab w:val="center" w:pos="4677"/>
        <w:tab w:val="right" w:pos="9355"/>
      </w:tabs>
      <w:contextualSpacing w:val="0"/>
    </w:pPr>
    <w:rPr>
      <w:rFonts w:eastAsiaTheme="minorHAnsi" w:cstheme="minorBidi"/>
      <w:sz w:val="22"/>
      <w:szCs w:val="22"/>
      <w:lang w:eastAsia="en-US"/>
    </w:rPr>
  </w:style>
  <w:style w:type="character" w:styleId="af6">
    <w:name w:val="page number"/>
    <w:basedOn w:val="a5"/>
    <w:rsid w:val="00491FC9"/>
  </w:style>
  <w:style w:type="paragraph" w:styleId="af7">
    <w:name w:val="Revision"/>
    <w:hidden/>
    <w:uiPriority w:val="99"/>
    <w:semiHidden/>
    <w:rsid w:val="006C46D8"/>
    <w:rPr>
      <w:sz w:val="24"/>
      <w:szCs w:val="24"/>
    </w:rPr>
  </w:style>
  <w:style w:type="paragraph" w:customStyle="1" w:styleId="af8">
    <w:name w:val="Знак Знак Знак"/>
    <w:basedOn w:val="a4"/>
    <w:rsid w:val="00A40D2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9">
    <w:name w:val="акт правительства обычный"/>
    <w:basedOn w:val="a4"/>
    <w:rsid w:val="00A40D29"/>
    <w:pPr>
      <w:spacing w:line="240" w:lineRule="atLeast"/>
      <w:ind w:right="-286"/>
      <w:jc w:val="right"/>
    </w:pPr>
    <w:rPr>
      <w:sz w:val="28"/>
      <w:szCs w:val="20"/>
      <w:u w:val="single"/>
      <w:lang w:val="en-US"/>
    </w:rPr>
  </w:style>
  <w:style w:type="paragraph" w:styleId="afa">
    <w:name w:val="List Paragraph"/>
    <w:aliases w:val="Нумерованный список ГОСТ,Bullet List,FooterText,numbered,Нумерованный список ГОСТ1,Bullet List1,FooterText1,numbered1,Нумерованный список ГОСТ2,Bullet List2,FooterText2,numbered2,Нумерованный список ГОСТ11,Bullet List11,FooterText11"/>
    <w:basedOn w:val="a4"/>
    <w:link w:val="afb"/>
    <w:uiPriority w:val="34"/>
    <w:qFormat/>
    <w:rsid w:val="00A40D29"/>
    <w:pPr>
      <w:ind w:left="708"/>
    </w:pPr>
  </w:style>
  <w:style w:type="paragraph" w:customStyle="1" w:styleId="ConsPlusTitle">
    <w:name w:val="ConsPlusTitle"/>
    <w:rsid w:val="00A40D2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c">
    <w:name w:val="Body Text Indent"/>
    <w:basedOn w:val="a4"/>
    <w:link w:val="afd"/>
    <w:uiPriority w:val="99"/>
    <w:semiHidden/>
    <w:unhideWhenUsed/>
    <w:rsid w:val="00B24369"/>
    <w:pPr>
      <w:spacing w:after="120"/>
      <w:ind w:left="283"/>
    </w:pPr>
  </w:style>
  <w:style w:type="character" w:customStyle="1" w:styleId="afd">
    <w:name w:val="Основной текст с отступом Знак"/>
    <w:link w:val="afc"/>
    <w:uiPriority w:val="99"/>
    <w:semiHidden/>
    <w:rsid w:val="00B24369"/>
    <w:rPr>
      <w:sz w:val="24"/>
      <w:szCs w:val="24"/>
    </w:rPr>
  </w:style>
  <w:style w:type="character" w:customStyle="1" w:styleId="ae">
    <w:name w:val="Текст примечания Знак"/>
    <w:basedOn w:val="a5"/>
    <w:link w:val="ad"/>
    <w:semiHidden/>
    <w:rsid w:val="004C7AE3"/>
  </w:style>
  <w:style w:type="paragraph" w:styleId="afe">
    <w:name w:val="Normal (Web)"/>
    <w:basedOn w:val="a4"/>
    <w:uiPriority w:val="99"/>
    <w:unhideWhenUsed/>
    <w:rsid w:val="003B15FD"/>
    <w:pPr>
      <w:spacing w:before="100" w:beforeAutospacing="1" w:after="100" w:afterAutospacing="1"/>
    </w:pPr>
  </w:style>
  <w:style w:type="paragraph" w:customStyle="1" w:styleId="aff">
    <w:name w:val="ДИЗО_Обычный"/>
    <w:basedOn w:val="a4"/>
    <w:link w:val="aff0"/>
    <w:qFormat/>
    <w:rsid w:val="00580716"/>
    <w:rPr>
      <w:sz w:val="28"/>
      <w:szCs w:val="28"/>
    </w:rPr>
  </w:style>
  <w:style w:type="character" w:customStyle="1" w:styleId="aff0">
    <w:name w:val="ДИЗО_Обычный Знак"/>
    <w:link w:val="aff"/>
    <w:locked/>
    <w:rsid w:val="00580716"/>
    <w:rPr>
      <w:sz w:val="28"/>
      <w:szCs w:val="28"/>
    </w:rPr>
  </w:style>
  <w:style w:type="numbering" w:customStyle="1" w:styleId="a1">
    <w:name w:val="Стиль маркированный"/>
    <w:basedOn w:val="a7"/>
    <w:rsid w:val="00581817"/>
    <w:pPr>
      <w:numPr>
        <w:numId w:val="4"/>
      </w:numPr>
    </w:pPr>
  </w:style>
  <w:style w:type="paragraph" w:customStyle="1" w:styleId="02statia2">
    <w:name w:val="02statia2"/>
    <w:basedOn w:val="a4"/>
    <w:rsid w:val="00BD0338"/>
    <w:pPr>
      <w:numPr>
        <w:numId w:val="5"/>
      </w:numPr>
      <w:tabs>
        <w:tab w:val="clear" w:pos="0"/>
      </w:tabs>
      <w:spacing w:before="120" w:line="320" w:lineRule="atLeast"/>
      <w:ind w:left="2020" w:hanging="880"/>
      <w:contextualSpacing w:val="0"/>
    </w:pPr>
    <w:rPr>
      <w:rFonts w:ascii="GaramondNarrowC" w:eastAsia="Calibri" w:hAnsi="GaramondNarrowC"/>
      <w:color w:val="000000"/>
      <w:sz w:val="21"/>
      <w:szCs w:val="21"/>
    </w:rPr>
  </w:style>
  <w:style w:type="paragraph" w:customStyle="1" w:styleId="-">
    <w:name w:val="Контракт-раздел"/>
    <w:basedOn w:val="a4"/>
    <w:next w:val="-0"/>
    <w:rsid w:val="00BD0338"/>
    <w:pPr>
      <w:keepNext/>
      <w:numPr>
        <w:ilvl w:val="1"/>
        <w:numId w:val="5"/>
      </w:numPr>
      <w:tabs>
        <w:tab w:val="clear" w:pos="851"/>
        <w:tab w:val="num" w:pos="0"/>
        <w:tab w:val="left" w:pos="540"/>
      </w:tabs>
      <w:suppressAutoHyphens/>
      <w:spacing w:before="360" w:after="120"/>
      <w:ind w:left="0" w:firstLine="0"/>
      <w:contextualSpacing w:val="0"/>
      <w:jc w:val="center"/>
      <w:outlineLvl w:val="3"/>
    </w:pPr>
    <w:rPr>
      <w:rFonts w:eastAsia="Calibri"/>
      <w:b/>
      <w:bCs/>
      <w:caps/>
      <w:smallCaps/>
    </w:rPr>
  </w:style>
  <w:style w:type="paragraph" w:customStyle="1" w:styleId="-0">
    <w:name w:val="Контракт-пункт"/>
    <w:basedOn w:val="a4"/>
    <w:rsid w:val="00BD0338"/>
    <w:pPr>
      <w:numPr>
        <w:ilvl w:val="2"/>
        <w:numId w:val="5"/>
      </w:numPr>
      <w:contextualSpacing w:val="0"/>
    </w:pPr>
    <w:rPr>
      <w:rFonts w:eastAsia="Calibri"/>
    </w:rPr>
  </w:style>
  <w:style w:type="paragraph" w:customStyle="1" w:styleId="-1">
    <w:name w:val="Контракт-подпункт"/>
    <w:basedOn w:val="a4"/>
    <w:rsid w:val="00BD0338"/>
    <w:pPr>
      <w:numPr>
        <w:ilvl w:val="3"/>
        <w:numId w:val="5"/>
      </w:numPr>
      <w:tabs>
        <w:tab w:val="num" w:pos="851"/>
      </w:tabs>
      <w:ind w:left="851" w:hanging="851"/>
      <w:contextualSpacing w:val="0"/>
    </w:pPr>
    <w:rPr>
      <w:rFonts w:eastAsia="Calibri"/>
    </w:rPr>
  </w:style>
  <w:style w:type="paragraph" w:styleId="aff1">
    <w:name w:val="No Spacing"/>
    <w:link w:val="aff2"/>
    <w:uiPriority w:val="1"/>
    <w:qFormat/>
    <w:rsid w:val="009A28E1"/>
    <w:pPr>
      <w:ind w:firstLine="709"/>
      <w:contextualSpacing/>
    </w:pPr>
    <w:rPr>
      <w:sz w:val="24"/>
      <w:szCs w:val="24"/>
    </w:rPr>
  </w:style>
  <w:style w:type="paragraph" w:customStyle="1" w:styleId="10">
    <w:name w:val="Иерархия 1"/>
    <w:basedOn w:val="a4"/>
    <w:autoRedefine/>
    <w:rsid w:val="00D9442D"/>
    <w:pPr>
      <w:numPr>
        <w:numId w:val="7"/>
      </w:numPr>
      <w:suppressAutoHyphens/>
      <w:contextualSpacing w:val="0"/>
    </w:pPr>
  </w:style>
  <w:style w:type="paragraph" w:customStyle="1" w:styleId="aff3">
    <w:name w:val="ДАиГ_Обычный"/>
    <w:basedOn w:val="a4"/>
    <w:link w:val="aff4"/>
    <w:uiPriority w:val="99"/>
    <w:rsid w:val="005560E7"/>
    <w:pPr>
      <w:contextualSpacing w:val="0"/>
    </w:pPr>
    <w:rPr>
      <w:sz w:val="26"/>
      <w:szCs w:val="28"/>
    </w:rPr>
  </w:style>
  <w:style w:type="character" w:customStyle="1" w:styleId="aff4">
    <w:name w:val="ДАиГ_Обычный Знак"/>
    <w:link w:val="aff3"/>
    <w:uiPriority w:val="99"/>
    <w:locked/>
    <w:rsid w:val="005560E7"/>
    <w:rPr>
      <w:sz w:val="26"/>
      <w:szCs w:val="28"/>
    </w:rPr>
  </w:style>
  <w:style w:type="table" w:styleId="aff5">
    <w:name w:val="Table Grid"/>
    <w:basedOn w:val="a6"/>
    <w:uiPriority w:val="59"/>
    <w:rsid w:val="0003624B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3">
    <w:name w:val="ДАиГ_Список"/>
    <w:basedOn w:val="a4"/>
    <w:link w:val="aff6"/>
    <w:uiPriority w:val="99"/>
    <w:rsid w:val="003E4495"/>
    <w:pPr>
      <w:numPr>
        <w:numId w:val="9"/>
      </w:numPr>
      <w:tabs>
        <w:tab w:val="left" w:pos="1418"/>
      </w:tabs>
      <w:ind w:left="1418"/>
      <w:contextualSpacing w:val="0"/>
    </w:pPr>
    <w:rPr>
      <w:sz w:val="26"/>
      <w:szCs w:val="28"/>
    </w:rPr>
  </w:style>
  <w:style w:type="character" w:customStyle="1" w:styleId="aff6">
    <w:name w:val="ДАиГ_Список Знак"/>
    <w:link w:val="a3"/>
    <w:uiPriority w:val="99"/>
    <w:locked/>
    <w:rsid w:val="003E4495"/>
    <w:rPr>
      <w:sz w:val="26"/>
      <w:szCs w:val="28"/>
    </w:rPr>
  </w:style>
  <w:style w:type="paragraph" w:customStyle="1" w:styleId="36">
    <w:name w:val="_Заголовок_3"/>
    <w:basedOn w:val="30"/>
    <w:uiPriority w:val="99"/>
    <w:rsid w:val="008E0518"/>
    <w:pPr>
      <w:numPr>
        <w:ilvl w:val="0"/>
        <w:numId w:val="0"/>
      </w:numPr>
      <w:tabs>
        <w:tab w:val="num" w:pos="-300"/>
      </w:tabs>
      <w:spacing w:before="240" w:after="60"/>
      <w:ind w:left="780" w:hanging="720"/>
      <w:jc w:val="left"/>
    </w:pPr>
    <w:rPr>
      <w:rFonts w:cs="Arial"/>
      <w:bCs/>
      <w:i/>
      <w:szCs w:val="26"/>
    </w:rPr>
  </w:style>
  <w:style w:type="paragraph" w:customStyle="1" w:styleId="43">
    <w:name w:val="_Заголовок_4"/>
    <w:basedOn w:val="36"/>
    <w:uiPriority w:val="99"/>
    <w:rsid w:val="008E0518"/>
    <w:pPr>
      <w:numPr>
        <w:ilvl w:val="1"/>
      </w:numPr>
      <w:tabs>
        <w:tab w:val="num" w:pos="-300"/>
      </w:tabs>
      <w:ind w:left="780" w:hanging="720"/>
    </w:pPr>
    <w:rPr>
      <w:sz w:val="26"/>
    </w:rPr>
  </w:style>
  <w:style w:type="paragraph" w:customStyle="1" w:styleId="50">
    <w:name w:val="_Заголовок_5"/>
    <w:basedOn w:val="a4"/>
    <w:link w:val="54"/>
    <w:uiPriority w:val="99"/>
    <w:rsid w:val="008E0518"/>
    <w:pPr>
      <w:numPr>
        <w:ilvl w:val="2"/>
        <w:numId w:val="10"/>
      </w:numPr>
      <w:ind w:left="1004"/>
      <w:contextualSpacing w:val="0"/>
    </w:pPr>
    <w:rPr>
      <w:b/>
      <w:sz w:val="26"/>
    </w:rPr>
  </w:style>
  <w:style w:type="paragraph" w:customStyle="1" w:styleId="6">
    <w:name w:val="_Заголовок_6"/>
    <w:basedOn w:val="50"/>
    <w:link w:val="63"/>
    <w:uiPriority w:val="99"/>
    <w:rsid w:val="008E0518"/>
    <w:pPr>
      <w:numPr>
        <w:ilvl w:val="3"/>
      </w:numPr>
      <w:tabs>
        <w:tab w:val="clear" w:pos="491"/>
        <w:tab w:val="num" w:pos="3600"/>
      </w:tabs>
      <w:ind w:left="-170" w:firstLine="720"/>
    </w:pPr>
  </w:style>
  <w:style w:type="character" w:customStyle="1" w:styleId="54">
    <w:name w:val="_Заголовок_5 Знак"/>
    <w:link w:val="50"/>
    <w:uiPriority w:val="99"/>
    <w:rsid w:val="008E0518"/>
    <w:rPr>
      <w:b/>
      <w:sz w:val="26"/>
      <w:szCs w:val="24"/>
    </w:rPr>
  </w:style>
  <w:style w:type="character" w:customStyle="1" w:styleId="63">
    <w:name w:val="_Заголовок_6 Знак"/>
    <w:basedOn w:val="54"/>
    <w:link w:val="6"/>
    <w:uiPriority w:val="99"/>
    <w:rsid w:val="008E0518"/>
    <w:rPr>
      <w:b/>
      <w:sz w:val="26"/>
      <w:szCs w:val="24"/>
    </w:rPr>
  </w:style>
  <w:style w:type="paragraph" w:customStyle="1" w:styleId="aff7">
    <w:name w:val="_Обычный_"/>
    <w:basedOn w:val="a4"/>
    <w:link w:val="aff8"/>
    <w:uiPriority w:val="99"/>
    <w:rsid w:val="007B5E6E"/>
    <w:pPr>
      <w:ind w:firstLine="574"/>
      <w:contextualSpacing w:val="0"/>
    </w:pPr>
    <w:rPr>
      <w:sz w:val="26"/>
      <w:szCs w:val="20"/>
    </w:rPr>
  </w:style>
  <w:style w:type="paragraph" w:customStyle="1" w:styleId="aff9">
    <w:name w:val="_маркированный_"/>
    <w:basedOn w:val="a4"/>
    <w:rsid w:val="007B5E6E"/>
    <w:pPr>
      <w:ind w:firstLine="0"/>
      <w:contextualSpacing w:val="0"/>
    </w:pPr>
    <w:rPr>
      <w:sz w:val="26"/>
      <w:szCs w:val="26"/>
    </w:rPr>
  </w:style>
  <w:style w:type="character" w:customStyle="1" w:styleId="aff8">
    <w:name w:val="_Обычный_ Знак"/>
    <w:link w:val="aff7"/>
    <w:uiPriority w:val="99"/>
    <w:rsid w:val="007B5E6E"/>
    <w:rPr>
      <w:sz w:val="26"/>
    </w:rPr>
  </w:style>
  <w:style w:type="paragraph" w:styleId="affa">
    <w:name w:val="Document Map"/>
    <w:basedOn w:val="a4"/>
    <w:link w:val="affb"/>
    <w:uiPriority w:val="99"/>
    <w:semiHidden/>
    <w:unhideWhenUsed/>
    <w:rsid w:val="007834DB"/>
    <w:rPr>
      <w:rFonts w:ascii="Tahoma" w:hAnsi="Tahoma"/>
      <w:sz w:val="16"/>
      <w:szCs w:val="16"/>
    </w:rPr>
  </w:style>
  <w:style w:type="character" w:customStyle="1" w:styleId="affb">
    <w:name w:val="Схема документа Знак"/>
    <w:link w:val="affa"/>
    <w:uiPriority w:val="99"/>
    <w:semiHidden/>
    <w:rsid w:val="007834DB"/>
    <w:rPr>
      <w:rFonts w:ascii="Tahoma" w:hAnsi="Tahoma" w:cs="Tahoma"/>
      <w:sz w:val="16"/>
      <w:szCs w:val="16"/>
    </w:rPr>
  </w:style>
  <w:style w:type="character" w:customStyle="1" w:styleId="tooltippable">
    <w:name w:val="tooltippable"/>
    <w:rsid w:val="002D4BA5"/>
  </w:style>
  <w:style w:type="character" w:customStyle="1" w:styleId="80">
    <w:name w:val="Заголовок 8 Знак"/>
    <w:link w:val="8"/>
    <w:uiPriority w:val="9"/>
    <w:rsid w:val="0036436A"/>
    <w:rPr>
      <w:b/>
      <w:bCs/>
      <w:sz w:val="28"/>
      <w:szCs w:val="24"/>
    </w:rPr>
  </w:style>
  <w:style w:type="character" w:customStyle="1" w:styleId="32">
    <w:name w:val="Заголовок 3 Знак"/>
    <w:aliases w:val="МакЗаг 3 Знак"/>
    <w:basedOn w:val="a5"/>
    <w:link w:val="30"/>
    <w:uiPriority w:val="9"/>
    <w:rsid w:val="009D703F"/>
    <w:rPr>
      <w:rFonts w:eastAsiaTheme="minorHAnsi" w:cstheme="minorBidi"/>
      <w:b/>
      <w:sz w:val="28"/>
      <w:szCs w:val="22"/>
      <w:lang w:eastAsia="en-US"/>
    </w:rPr>
  </w:style>
  <w:style w:type="paragraph" w:styleId="affc">
    <w:name w:val="footnote text"/>
    <w:basedOn w:val="a4"/>
    <w:link w:val="affd"/>
    <w:uiPriority w:val="99"/>
    <w:semiHidden/>
    <w:unhideWhenUsed/>
    <w:rsid w:val="00A01E84"/>
    <w:rPr>
      <w:sz w:val="20"/>
      <w:szCs w:val="20"/>
    </w:rPr>
  </w:style>
  <w:style w:type="character" w:customStyle="1" w:styleId="affd">
    <w:name w:val="Текст сноски Знак"/>
    <w:basedOn w:val="a5"/>
    <w:link w:val="affc"/>
    <w:uiPriority w:val="99"/>
    <w:semiHidden/>
    <w:rsid w:val="00A01E84"/>
  </w:style>
  <w:style w:type="character" w:styleId="affe">
    <w:name w:val="footnote reference"/>
    <w:uiPriority w:val="99"/>
    <w:semiHidden/>
    <w:unhideWhenUsed/>
    <w:rsid w:val="00A01E84"/>
    <w:rPr>
      <w:vertAlign w:val="superscript"/>
    </w:rPr>
  </w:style>
  <w:style w:type="paragraph" w:customStyle="1" w:styleId="afff">
    <w:name w:val="ДИЗО_Список"/>
    <w:basedOn w:val="a4"/>
    <w:link w:val="afff0"/>
    <w:rsid w:val="005B532C"/>
    <w:pPr>
      <w:tabs>
        <w:tab w:val="left" w:pos="1276"/>
        <w:tab w:val="num" w:pos="2149"/>
      </w:tabs>
      <w:ind w:left="2149" w:hanging="360"/>
      <w:contextualSpacing w:val="0"/>
    </w:pPr>
    <w:rPr>
      <w:sz w:val="28"/>
      <w:szCs w:val="28"/>
    </w:rPr>
  </w:style>
  <w:style w:type="character" w:customStyle="1" w:styleId="afff0">
    <w:name w:val="ДИЗО_Список Знак"/>
    <w:link w:val="afff"/>
    <w:locked/>
    <w:rsid w:val="005B532C"/>
    <w:rPr>
      <w:sz w:val="28"/>
      <w:szCs w:val="28"/>
    </w:rPr>
  </w:style>
  <w:style w:type="paragraph" w:customStyle="1" w:styleId="18">
    <w:name w:val="Обычный1"/>
    <w:rsid w:val="00C04D9D"/>
    <w:pPr>
      <w:spacing w:line="276" w:lineRule="auto"/>
    </w:pPr>
    <w:rPr>
      <w:rFonts w:eastAsia="Arial"/>
      <w:sz w:val="24"/>
      <w:szCs w:val="24"/>
    </w:rPr>
  </w:style>
  <w:style w:type="paragraph" w:customStyle="1" w:styleId="19">
    <w:name w:val="Знак Знак Знак Знак Знак Знак1 Знак Знак Знак Знак"/>
    <w:basedOn w:val="a4"/>
    <w:rsid w:val="00272175"/>
    <w:pPr>
      <w:spacing w:before="100" w:beforeAutospacing="1" w:after="100" w:afterAutospacing="1"/>
      <w:ind w:firstLine="0"/>
      <w:contextualSpacing w:val="0"/>
      <w:jc w:val="center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5"/>
    <w:rsid w:val="00D258A7"/>
  </w:style>
  <w:style w:type="paragraph" w:customStyle="1" w:styleId="afff1">
    <w:name w:val="Текст в таблице"/>
    <w:basedOn w:val="a4"/>
    <w:rsid w:val="00DC57E4"/>
    <w:pPr>
      <w:keepLines/>
      <w:ind w:firstLine="0"/>
      <w:contextualSpacing w:val="0"/>
      <w:jc w:val="left"/>
    </w:pPr>
    <w:rPr>
      <w:rFonts w:ascii="Arial" w:hAnsi="Arial"/>
      <w:szCs w:val="20"/>
    </w:rPr>
  </w:style>
  <w:style w:type="character" w:customStyle="1" w:styleId="blk">
    <w:name w:val="blk"/>
    <w:basedOn w:val="a5"/>
    <w:rsid w:val="006A224B"/>
  </w:style>
  <w:style w:type="character" w:customStyle="1" w:styleId="12">
    <w:name w:val="Заголовок 1 Знак"/>
    <w:aliases w:val="МакЗаг 1 Знак"/>
    <w:basedOn w:val="a5"/>
    <w:link w:val="1"/>
    <w:uiPriority w:val="9"/>
    <w:rsid w:val="009D703F"/>
    <w:rPr>
      <w:rFonts w:eastAsiaTheme="majorEastAsia" w:cstheme="majorBidi"/>
      <w:b/>
      <w:sz w:val="36"/>
      <w:szCs w:val="32"/>
      <w:lang w:eastAsia="en-US"/>
    </w:rPr>
  </w:style>
  <w:style w:type="character" w:customStyle="1" w:styleId="22">
    <w:name w:val="Заголовок 2 Знак"/>
    <w:aliases w:val="МакЗаг 2 Знак"/>
    <w:basedOn w:val="a5"/>
    <w:link w:val="20"/>
    <w:uiPriority w:val="9"/>
    <w:rsid w:val="004E0301"/>
    <w:rPr>
      <w:rFonts w:eastAsiaTheme="majorEastAsia" w:cstheme="majorBidi"/>
      <w:b/>
      <w:sz w:val="32"/>
      <w:szCs w:val="26"/>
      <w:lang w:eastAsia="en-US"/>
    </w:rPr>
  </w:style>
  <w:style w:type="character" w:customStyle="1" w:styleId="41">
    <w:name w:val="Заголовок 4 Знак"/>
    <w:aliases w:val="МакЗаг 4 Знак"/>
    <w:basedOn w:val="a5"/>
    <w:link w:val="40"/>
    <w:uiPriority w:val="9"/>
    <w:rsid w:val="009D703F"/>
    <w:rPr>
      <w:rFonts w:eastAsiaTheme="majorEastAsia" w:cstheme="majorBidi"/>
      <w:b/>
      <w:i/>
      <w:iCs/>
      <w:sz w:val="28"/>
      <w:szCs w:val="22"/>
      <w:lang w:eastAsia="en-US"/>
    </w:rPr>
  </w:style>
  <w:style w:type="character" w:customStyle="1" w:styleId="24">
    <w:name w:val="Основной текст с отступом 2 Знак"/>
    <w:basedOn w:val="a5"/>
    <w:link w:val="23"/>
    <w:rsid w:val="00DA4538"/>
    <w:rPr>
      <w:sz w:val="28"/>
    </w:rPr>
  </w:style>
  <w:style w:type="character" w:customStyle="1" w:styleId="a9">
    <w:name w:val="Верхний колонтитул Знак"/>
    <w:basedOn w:val="a5"/>
    <w:link w:val="a8"/>
    <w:uiPriority w:val="99"/>
    <w:rsid w:val="00DA4538"/>
    <w:rPr>
      <w:sz w:val="24"/>
      <w:szCs w:val="24"/>
    </w:rPr>
  </w:style>
  <w:style w:type="character" w:customStyle="1" w:styleId="ab">
    <w:name w:val="Основной текст Знак"/>
    <w:aliases w:val="Заг1 Знак,BO Знак,ID Знак,body indent Знак,ändrad Знак, ändrad Знак,EHPT Знак,Body Text2 Знак"/>
    <w:basedOn w:val="a5"/>
    <w:link w:val="aa"/>
    <w:rsid w:val="00DA4538"/>
    <w:rPr>
      <w:sz w:val="24"/>
      <w:szCs w:val="24"/>
    </w:rPr>
  </w:style>
  <w:style w:type="character" w:customStyle="1" w:styleId="34">
    <w:name w:val="Основной текст с отступом 3 Знак"/>
    <w:basedOn w:val="a5"/>
    <w:link w:val="33"/>
    <w:rsid w:val="00DA4538"/>
    <w:rPr>
      <w:sz w:val="24"/>
      <w:szCs w:val="24"/>
    </w:rPr>
  </w:style>
  <w:style w:type="character" w:customStyle="1" w:styleId="af0">
    <w:name w:val="Тема примечания Знак"/>
    <w:basedOn w:val="ae"/>
    <w:link w:val="af"/>
    <w:semiHidden/>
    <w:rsid w:val="00DA4538"/>
    <w:rPr>
      <w:b/>
      <w:bCs/>
    </w:rPr>
  </w:style>
  <w:style w:type="character" w:customStyle="1" w:styleId="af2">
    <w:name w:val="Текст выноски Знак"/>
    <w:basedOn w:val="a5"/>
    <w:link w:val="af1"/>
    <w:uiPriority w:val="99"/>
    <w:semiHidden/>
    <w:rsid w:val="00DA4538"/>
    <w:rPr>
      <w:rFonts w:ascii="Tahoma" w:hAnsi="Tahoma" w:cs="Tahoma"/>
      <w:sz w:val="16"/>
      <w:szCs w:val="16"/>
    </w:rPr>
  </w:style>
  <w:style w:type="character" w:customStyle="1" w:styleId="af5">
    <w:name w:val="Нижний колонтитул Знак"/>
    <w:basedOn w:val="a5"/>
    <w:link w:val="af4"/>
    <w:uiPriority w:val="99"/>
    <w:rsid w:val="009D703F"/>
    <w:rPr>
      <w:rFonts w:eastAsiaTheme="minorHAnsi" w:cstheme="minorBidi"/>
      <w:sz w:val="22"/>
      <w:szCs w:val="22"/>
      <w:lang w:eastAsia="en-US"/>
    </w:rPr>
  </w:style>
  <w:style w:type="paragraph" w:customStyle="1" w:styleId="27">
    <w:name w:val="Обычный2"/>
    <w:rsid w:val="003346E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fff2">
    <w:name w:val="FollowedHyperlink"/>
    <w:basedOn w:val="a5"/>
    <w:uiPriority w:val="99"/>
    <w:semiHidden/>
    <w:unhideWhenUsed/>
    <w:rsid w:val="000D1C91"/>
    <w:rPr>
      <w:color w:val="800080"/>
      <w:u w:val="single"/>
    </w:rPr>
  </w:style>
  <w:style w:type="character" w:styleId="afff3">
    <w:name w:val="Emphasis"/>
    <w:basedOn w:val="a5"/>
    <w:uiPriority w:val="20"/>
    <w:qFormat/>
    <w:rsid w:val="00740519"/>
    <w:rPr>
      <w:rFonts w:cs="Times New Roman"/>
      <w:i/>
    </w:rPr>
  </w:style>
  <w:style w:type="character" w:customStyle="1" w:styleId="error">
    <w:name w:val="error"/>
    <w:basedOn w:val="a5"/>
    <w:uiPriority w:val="99"/>
    <w:rsid w:val="00740519"/>
    <w:rPr>
      <w:rFonts w:cs="Times New Roman"/>
    </w:rPr>
  </w:style>
  <w:style w:type="character" w:customStyle="1" w:styleId="afb">
    <w:name w:val="Абзац списка Знак"/>
    <w:aliases w:val="Нумерованный список ГОСТ Знак,Bullet List Знак,FooterText Знак,numbered Знак,Нумерованный список ГОСТ1 Знак,Bullet List1 Знак,FooterText1 Знак,numbered1 Знак,Нумерованный список ГОСТ2 Знак,Bullet List2 Знак,FooterText2 Знак"/>
    <w:link w:val="afa"/>
    <w:uiPriority w:val="34"/>
    <w:locked/>
    <w:rsid w:val="00740519"/>
    <w:rPr>
      <w:sz w:val="24"/>
      <w:szCs w:val="24"/>
    </w:rPr>
  </w:style>
  <w:style w:type="paragraph" w:customStyle="1" w:styleId="-11">
    <w:name w:val="Цветной список - Акцент 11"/>
    <w:basedOn w:val="a4"/>
    <w:uiPriority w:val="34"/>
    <w:qFormat/>
    <w:rsid w:val="00740519"/>
    <w:pPr>
      <w:spacing w:after="200" w:line="276" w:lineRule="auto"/>
      <w:ind w:left="720" w:firstLine="0"/>
    </w:pPr>
    <w:rPr>
      <w:sz w:val="22"/>
      <w:szCs w:val="22"/>
    </w:rPr>
  </w:style>
  <w:style w:type="paragraph" w:customStyle="1" w:styleId="afff4">
    <w:name w:val="_Титул_Название сервиса"/>
    <w:basedOn w:val="a4"/>
    <w:link w:val="afff5"/>
    <w:rsid w:val="002C53C7"/>
    <w:pPr>
      <w:spacing w:before="240"/>
      <w:ind w:left="284" w:firstLine="567"/>
      <w:contextualSpacing w:val="0"/>
      <w:jc w:val="center"/>
    </w:pPr>
    <w:rPr>
      <w:b/>
      <w:color w:val="A6A6A6"/>
      <w:sz w:val="36"/>
      <w:szCs w:val="20"/>
    </w:rPr>
  </w:style>
  <w:style w:type="character" w:customStyle="1" w:styleId="afff5">
    <w:name w:val="_Титул_Название сервиса Знак"/>
    <w:link w:val="afff4"/>
    <w:locked/>
    <w:rsid w:val="002C53C7"/>
    <w:rPr>
      <w:b/>
      <w:color w:val="A6A6A6"/>
      <w:sz w:val="36"/>
    </w:rPr>
  </w:style>
  <w:style w:type="character" w:customStyle="1" w:styleId="52">
    <w:name w:val="Заголовок 5 Знак"/>
    <w:aliases w:val="МакЗаг 5 Знак"/>
    <w:basedOn w:val="a5"/>
    <w:link w:val="51"/>
    <w:uiPriority w:val="9"/>
    <w:rsid w:val="009D703F"/>
    <w:rPr>
      <w:rFonts w:eastAsiaTheme="majorEastAsia" w:cstheme="majorBidi"/>
      <w:b/>
      <w:i/>
      <w:sz w:val="28"/>
      <w:szCs w:val="22"/>
      <w:lang w:eastAsia="en-US"/>
    </w:rPr>
  </w:style>
  <w:style w:type="character" w:customStyle="1" w:styleId="61">
    <w:name w:val="Заголовок 6 Знак"/>
    <w:aliases w:val="МакЗаг 6 Знак"/>
    <w:link w:val="60"/>
    <w:uiPriority w:val="9"/>
    <w:rsid w:val="009D703F"/>
    <w:rPr>
      <w:rFonts w:eastAsiaTheme="minorHAnsi" w:cstheme="minorBidi"/>
      <w:iCs/>
      <w:color w:val="243F60"/>
      <w:sz w:val="28"/>
      <w:szCs w:val="22"/>
      <w:lang w:val="x-none" w:eastAsia="x-none"/>
    </w:rPr>
  </w:style>
  <w:style w:type="character" w:customStyle="1" w:styleId="70">
    <w:name w:val="Заголовок 7 Знак"/>
    <w:basedOn w:val="a5"/>
    <w:link w:val="7"/>
    <w:uiPriority w:val="9"/>
    <w:semiHidden/>
    <w:rsid w:val="00E63D9B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</w:rPr>
  </w:style>
  <w:style w:type="character" w:customStyle="1" w:styleId="90">
    <w:name w:val="Заголовок 9 Знак"/>
    <w:basedOn w:val="a5"/>
    <w:link w:val="9"/>
    <w:uiPriority w:val="9"/>
    <w:rsid w:val="009D703F"/>
    <w:rPr>
      <w:rFonts w:eastAsiaTheme="majorEastAsia" w:cstheme="majorBidi"/>
      <w:b/>
      <w:iCs/>
      <w:color w:val="272727" w:themeColor="text1" w:themeTint="D8"/>
      <w:szCs w:val="21"/>
      <w:lang w:eastAsia="en-US"/>
    </w:rPr>
  </w:style>
  <w:style w:type="paragraph" w:styleId="afff6">
    <w:name w:val="TOC Heading"/>
    <w:basedOn w:val="1"/>
    <w:next w:val="a4"/>
    <w:uiPriority w:val="39"/>
    <w:unhideWhenUsed/>
    <w:qFormat/>
    <w:rsid w:val="009D703F"/>
    <w:pPr>
      <w:numPr>
        <w:numId w:val="0"/>
      </w:numPr>
      <w:spacing w:before="240" w:after="0" w:line="259" w:lineRule="auto"/>
      <w:outlineLvl w:val="9"/>
    </w:pPr>
    <w:rPr>
      <w:b w:val="0"/>
      <w:sz w:val="32"/>
      <w:lang w:eastAsia="ru-RU"/>
    </w:rPr>
  </w:style>
  <w:style w:type="character" w:customStyle="1" w:styleId="html-attribute-name">
    <w:name w:val="html-attribute-name"/>
    <w:basedOn w:val="a5"/>
    <w:rsid w:val="00E63D9B"/>
  </w:style>
  <w:style w:type="character" w:customStyle="1" w:styleId="html-attribute-value">
    <w:name w:val="html-attribute-value"/>
    <w:basedOn w:val="a5"/>
    <w:rsid w:val="00E63D9B"/>
  </w:style>
  <w:style w:type="paragraph" w:styleId="HTML">
    <w:name w:val="HTML Preformatted"/>
    <w:basedOn w:val="a4"/>
    <w:link w:val="HTML0"/>
    <w:uiPriority w:val="99"/>
    <w:unhideWhenUsed/>
    <w:rsid w:val="00E63D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contextualSpacing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5"/>
    <w:link w:val="HTML"/>
    <w:uiPriority w:val="99"/>
    <w:rsid w:val="00E63D9B"/>
    <w:rPr>
      <w:rFonts w:ascii="Courier New" w:hAnsi="Courier New" w:cs="Courier New"/>
    </w:rPr>
  </w:style>
  <w:style w:type="table" w:customStyle="1" w:styleId="1a">
    <w:name w:val="Сетка таблицы1"/>
    <w:basedOn w:val="a6"/>
    <w:next w:val="aff5"/>
    <w:uiPriority w:val="59"/>
    <w:rsid w:val="00E63D9B"/>
    <w:pPr>
      <w:jc w:val="both"/>
    </w:pPr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7">
    <w:name w:val="Intense Emphasis"/>
    <w:basedOn w:val="a5"/>
    <w:uiPriority w:val="21"/>
    <w:qFormat/>
    <w:rsid w:val="00E63D9B"/>
    <w:rPr>
      <w:b/>
      <w:bCs/>
      <w:iCs/>
      <w:color w:val="1F497D" w:themeColor="text2"/>
    </w:rPr>
  </w:style>
  <w:style w:type="character" w:customStyle="1" w:styleId="13">
    <w:name w:val="Стиль1 Знак"/>
    <w:basedOn w:val="32"/>
    <w:link w:val="11"/>
    <w:rsid w:val="00E63D9B"/>
    <w:rPr>
      <w:rFonts w:eastAsiaTheme="minorHAnsi" w:cstheme="minorBidi"/>
      <w:b/>
      <w:sz w:val="28"/>
      <w:szCs w:val="24"/>
      <w:lang w:eastAsia="en-US"/>
    </w:rPr>
  </w:style>
  <w:style w:type="character" w:customStyle="1" w:styleId="aff2">
    <w:name w:val="Без интервала Знак"/>
    <w:basedOn w:val="a5"/>
    <w:link w:val="aff1"/>
    <w:uiPriority w:val="1"/>
    <w:rsid w:val="00E63D9B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94015"/>
    <w:rPr>
      <w:rFonts w:ascii="Arial" w:hAnsi="Arial" w:cs="Arial"/>
    </w:rPr>
  </w:style>
  <w:style w:type="paragraph" w:customStyle="1" w:styleId="afff8">
    <w:name w:val="МакЖирныйЦентр"/>
    <w:basedOn w:val="a4"/>
    <w:qFormat/>
    <w:rsid w:val="009D703F"/>
    <w:pPr>
      <w:spacing w:after="40" w:line="20" w:lineRule="atLeast"/>
      <w:contextualSpacing w:val="0"/>
      <w:jc w:val="center"/>
    </w:pPr>
    <w:rPr>
      <w:rFonts w:eastAsiaTheme="minorHAnsi" w:cstheme="minorBidi"/>
      <w:b/>
      <w:sz w:val="28"/>
      <w:szCs w:val="28"/>
      <w:lang w:eastAsia="en-US"/>
    </w:rPr>
  </w:style>
  <w:style w:type="paragraph" w:customStyle="1" w:styleId="0">
    <w:name w:val="МакЗагОгл 0"/>
    <w:basedOn w:val="a4"/>
    <w:link w:val="00"/>
    <w:qFormat/>
    <w:rsid w:val="009D703F"/>
    <w:pPr>
      <w:ind w:firstLine="0"/>
      <w:contextualSpacing w:val="0"/>
      <w:jc w:val="left"/>
    </w:pPr>
    <w:rPr>
      <w:rFonts w:eastAsiaTheme="minorHAnsi" w:cstheme="minorBidi"/>
      <w:b/>
      <w:sz w:val="36"/>
      <w:szCs w:val="22"/>
      <w:lang w:eastAsia="en-US"/>
    </w:rPr>
  </w:style>
  <w:style w:type="character" w:customStyle="1" w:styleId="00">
    <w:name w:val="МакЗагОгл 0 Знак"/>
    <w:basedOn w:val="a5"/>
    <w:link w:val="0"/>
    <w:rsid w:val="009D703F"/>
    <w:rPr>
      <w:rFonts w:eastAsiaTheme="minorHAnsi" w:cstheme="minorBidi"/>
      <w:b/>
      <w:sz w:val="36"/>
      <w:szCs w:val="22"/>
      <w:lang w:eastAsia="en-US"/>
    </w:rPr>
  </w:style>
  <w:style w:type="numbering" w:customStyle="1" w:styleId="a2">
    <w:name w:val="МакНумерацияЗаголовков"/>
    <w:uiPriority w:val="99"/>
    <w:rsid w:val="009D703F"/>
    <w:pPr>
      <w:numPr>
        <w:numId w:val="76"/>
      </w:numPr>
    </w:pPr>
  </w:style>
  <w:style w:type="paragraph" w:customStyle="1" w:styleId="afff9">
    <w:name w:val="МакОбычныйЦентр"/>
    <w:basedOn w:val="a4"/>
    <w:qFormat/>
    <w:rsid w:val="009D703F"/>
    <w:pPr>
      <w:spacing w:after="40" w:line="20" w:lineRule="atLeast"/>
      <w:contextualSpacing w:val="0"/>
      <w:jc w:val="center"/>
    </w:pPr>
    <w:rPr>
      <w:rFonts w:eastAsiaTheme="minorHAnsi" w:cstheme="minorBidi"/>
      <w:sz w:val="28"/>
      <w:szCs w:val="28"/>
      <w:lang w:eastAsia="en-US"/>
    </w:rPr>
  </w:style>
  <w:style w:type="paragraph" w:customStyle="1" w:styleId="afffa">
    <w:name w:val="МакШапкаПрав"/>
    <w:basedOn w:val="a4"/>
    <w:link w:val="afffb"/>
    <w:qFormat/>
    <w:rsid w:val="009D703F"/>
    <w:pPr>
      <w:spacing w:after="40"/>
      <w:ind w:left="3261" w:firstLine="0"/>
      <w:contextualSpacing w:val="0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fffb">
    <w:name w:val="МакШапкаПрав Знак"/>
    <w:basedOn w:val="a5"/>
    <w:link w:val="afffa"/>
    <w:rsid w:val="009D703F"/>
    <w:rPr>
      <w:rFonts w:eastAsiaTheme="minorHAnsi" w:cstheme="minorBidi"/>
      <w:sz w:val="28"/>
      <w:szCs w:val="22"/>
      <w:lang w:eastAsia="en-US"/>
    </w:rPr>
  </w:style>
  <w:style w:type="paragraph" w:styleId="a0">
    <w:name w:val="List Bullet"/>
    <w:basedOn w:val="a4"/>
    <w:uiPriority w:val="99"/>
    <w:semiHidden/>
    <w:unhideWhenUsed/>
    <w:rsid w:val="009D703F"/>
    <w:pPr>
      <w:numPr>
        <w:numId w:val="77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2">
    <w:name w:val="List Bullet 2"/>
    <w:basedOn w:val="a4"/>
    <w:uiPriority w:val="99"/>
    <w:semiHidden/>
    <w:unhideWhenUsed/>
    <w:rsid w:val="009D703F"/>
    <w:pPr>
      <w:numPr>
        <w:numId w:val="78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3">
    <w:name w:val="List Bullet 3"/>
    <w:basedOn w:val="a4"/>
    <w:uiPriority w:val="99"/>
    <w:semiHidden/>
    <w:unhideWhenUsed/>
    <w:rsid w:val="009D703F"/>
    <w:pPr>
      <w:numPr>
        <w:numId w:val="79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4">
    <w:name w:val="List Bullet 4"/>
    <w:basedOn w:val="a4"/>
    <w:uiPriority w:val="99"/>
    <w:semiHidden/>
    <w:unhideWhenUsed/>
    <w:rsid w:val="009D703F"/>
    <w:pPr>
      <w:numPr>
        <w:numId w:val="80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5">
    <w:name w:val="List Bullet 5"/>
    <w:basedOn w:val="a4"/>
    <w:uiPriority w:val="99"/>
    <w:semiHidden/>
    <w:unhideWhenUsed/>
    <w:rsid w:val="009D703F"/>
    <w:pPr>
      <w:numPr>
        <w:numId w:val="81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afffc">
    <w:name w:val="Title"/>
    <w:next w:val="a4"/>
    <w:link w:val="afffd"/>
    <w:uiPriority w:val="10"/>
    <w:qFormat/>
    <w:rsid w:val="009D703F"/>
    <w:pPr>
      <w:ind w:left="709" w:hanging="709"/>
      <w:contextualSpacing/>
      <w:jc w:val="center"/>
    </w:pPr>
    <w:rPr>
      <w:rFonts w:eastAsiaTheme="majorEastAsia" w:cstheme="majorBidi"/>
      <w:b/>
      <w:spacing w:val="-10"/>
      <w:kern w:val="28"/>
      <w:sz w:val="42"/>
      <w:szCs w:val="56"/>
      <w:lang w:eastAsia="en-US"/>
    </w:rPr>
  </w:style>
  <w:style w:type="character" w:customStyle="1" w:styleId="afffd">
    <w:name w:val="Название Знак"/>
    <w:basedOn w:val="a5"/>
    <w:link w:val="afffc"/>
    <w:uiPriority w:val="10"/>
    <w:rsid w:val="009D703F"/>
    <w:rPr>
      <w:rFonts w:eastAsiaTheme="majorEastAsia" w:cstheme="majorBidi"/>
      <w:b/>
      <w:spacing w:val="-10"/>
      <w:kern w:val="28"/>
      <w:sz w:val="42"/>
      <w:szCs w:val="56"/>
      <w:lang w:eastAsia="en-US"/>
    </w:rPr>
  </w:style>
  <w:style w:type="numbering" w:customStyle="1" w:styleId="afffe">
    <w:name w:val="Нумерация заголовков"/>
    <w:uiPriority w:val="99"/>
    <w:locked/>
    <w:rsid w:val="009D703F"/>
  </w:style>
  <w:style w:type="paragraph" w:styleId="a">
    <w:name w:val="List Number"/>
    <w:basedOn w:val="a4"/>
    <w:uiPriority w:val="99"/>
    <w:semiHidden/>
    <w:unhideWhenUsed/>
    <w:rsid w:val="009D703F"/>
    <w:pPr>
      <w:numPr>
        <w:numId w:val="82"/>
      </w:numPr>
      <w:spacing w:after="40"/>
    </w:pPr>
    <w:rPr>
      <w:rFonts w:eastAsiaTheme="minorHAnsi" w:cstheme="minorBidi"/>
      <w:sz w:val="28"/>
      <w:szCs w:val="22"/>
      <w:lang w:eastAsia="en-US"/>
    </w:rPr>
  </w:style>
  <w:style w:type="paragraph" w:styleId="affff">
    <w:name w:val="caption"/>
    <w:basedOn w:val="a4"/>
    <w:next w:val="a4"/>
    <w:uiPriority w:val="35"/>
    <w:semiHidden/>
    <w:unhideWhenUsed/>
    <w:qFormat/>
    <w:rsid w:val="000427BE"/>
    <w:pPr>
      <w:spacing w:after="200"/>
    </w:pPr>
    <w:rPr>
      <w:i/>
      <w:iCs/>
      <w:color w:val="1F497D" w:themeColor="text2"/>
      <w:sz w:val="18"/>
      <w:szCs w:val="18"/>
    </w:rPr>
  </w:style>
  <w:style w:type="numbering" w:customStyle="1" w:styleId="1b">
    <w:name w:val="МакНумерацияЗаголовков1"/>
    <w:uiPriority w:val="99"/>
    <w:rsid w:val="00947435"/>
  </w:style>
  <w:style w:type="paragraph" w:customStyle="1" w:styleId="ConsPlusNonformat">
    <w:name w:val="ConsPlusNonformat"/>
    <w:link w:val="ConsPlusNonformat0"/>
    <w:rsid w:val="00107E61"/>
    <w:pPr>
      <w:widowControl w:val="0"/>
      <w:suppressAutoHyphens/>
      <w:autoSpaceDE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rsid w:val="00107E61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6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5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9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y.Makarenko\AppData\Roaming\Microsoft\&#1064;&#1072;&#1073;&#1083;&#1086;&#1085;&#1099;\MakAndrTechDoc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DC98D-40D7-4C65-8AA4-93000FD41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MakAndrTechDoc.dotm</Template>
  <TotalTime>0</TotalTime>
  <Pages>4</Pages>
  <Words>389</Words>
  <Characters>4059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4440</CharactersWithSpaces>
  <SharedDoc>false</SharedDoc>
  <HLinks>
    <vt:vector size="1506" baseType="variant">
      <vt:variant>
        <vt:i4>7995493</vt:i4>
      </vt:variant>
      <vt:variant>
        <vt:i4>1353</vt:i4>
      </vt:variant>
      <vt:variant>
        <vt:i4>0</vt:i4>
      </vt:variant>
      <vt:variant>
        <vt:i4>5</vt:i4>
      </vt:variant>
      <vt:variant>
        <vt:lpwstr>http://its-rnd.ru/</vt:lpwstr>
      </vt:variant>
      <vt:variant>
        <vt:lpwstr/>
      </vt:variant>
      <vt:variant>
        <vt:i4>7995493</vt:i4>
      </vt:variant>
      <vt:variant>
        <vt:i4>1350</vt:i4>
      </vt:variant>
      <vt:variant>
        <vt:i4>0</vt:i4>
      </vt:variant>
      <vt:variant>
        <vt:i4>5</vt:i4>
      </vt:variant>
      <vt:variant>
        <vt:lpwstr>http://its-rnd.ru/</vt:lpwstr>
      </vt:variant>
      <vt:variant>
        <vt:lpwstr/>
      </vt:variant>
      <vt:variant>
        <vt:i4>3538983</vt:i4>
      </vt:variant>
      <vt:variant>
        <vt:i4>1347</vt:i4>
      </vt:variant>
      <vt:variant>
        <vt:i4>0</vt:i4>
      </vt:variant>
      <vt:variant>
        <vt:i4>5</vt:i4>
      </vt:variant>
      <vt:variant>
        <vt:lpwstr>http://tourism.rostov-gorod.ru/</vt:lpwstr>
      </vt:variant>
      <vt:variant>
        <vt:lpwstr/>
      </vt:variant>
      <vt:variant>
        <vt:i4>3538983</vt:i4>
      </vt:variant>
      <vt:variant>
        <vt:i4>1344</vt:i4>
      </vt:variant>
      <vt:variant>
        <vt:i4>0</vt:i4>
      </vt:variant>
      <vt:variant>
        <vt:i4>5</vt:i4>
      </vt:variant>
      <vt:variant>
        <vt:lpwstr>http://tourism.rostov-gorod.ru/</vt:lpwstr>
      </vt:variant>
      <vt:variant>
        <vt:lpwstr/>
      </vt:variant>
      <vt:variant>
        <vt:i4>2818090</vt:i4>
      </vt:variant>
      <vt:variant>
        <vt:i4>1341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2818090</vt:i4>
      </vt:variant>
      <vt:variant>
        <vt:i4>1338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2818090</vt:i4>
      </vt:variant>
      <vt:variant>
        <vt:i4>1335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4521990</vt:i4>
      </vt:variant>
      <vt:variant>
        <vt:i4>1332</vt:i4>
      </vt:variant>
      <vt:variant>
        <vt:i4>0</vt:i4>
      </vt:variant>
      <vt:variant>
        <vt:i4>5</vt:i4>
      </vt:variant>
      <vt:variant>
        <vt:lpwstr>http://building.rostov-gorod.ru/</vt:lpwstr>
      </vt:variant>
      <vt:variant>
        <vt:lpwstr/>
      </vt:variant>
      <vt:variant>
        <vt:i4>2818090</vt:i4>
      </vt:variant>
      <vt:variant>
        <vt:i4>1329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2490486</vt:i4>
      </vt:variant>
      <vt:variant>
        <vt:i4>1326</vt:i4>
      </vt:variant>
      <vt:variant>
        <vt:i4>0</vt:i4>
      </vt:variant>
      <vt:variant>
        <vt:i4>5</vt:i4>
      </vt:variant>
      <vt:variant>
        <vt:lpwstr>http://bg.rostov-gorod.ru/</vt:lpwstr>
      </vt:variant>
      <vt:variant>
        <vt:lpwstr/>
      </vt:variant>
      <vt:variant>
        <vt:i4>7995493</vt:i4>
      </vt:variant>
      <vt:variant>
        <vt:i4>1323</vt:i4>
      </vt:variant>
      <vt:variant>
        <vt:i4>0</vt:i4>
      </vt:variant>
      <vt:variant>
        <vt:i4>5</vt:i4>
      </vt:variant>
      <vt:variant>
        <vt:lpwstr>http://its-rnd.ru/</vt:lpwstr>
      </vt:variant>
      <vt:variant>
        <vt:lpwstr/>
      </vt:variant>
      <vt:variant>
        <vt:i4>7995493</vt:i4>
      </vt:variant>
      <vt:variant>
        <vt:i4>1320</vt:i4>
      </vt:variant>
      <vt:variant>
        <vt:i4>0</vt:i4>
      </vt:variant>
      <vt:variant>
        <vt:i4>5</vt:i4>
      </vt:variant>
      <vt:variant>
        <vt:lpwstr>http://its-rnd.ru/</vt:lpwstr>
      </vt:variant>
      <vt:variant>
        <vt:lpwstr/>
      </vt:variant>
      <vt:variant>
        <vt:i4>2490486</vt:i4>
      </vt:variant>
      <vt:variant>
        <vt:i4>1317</vt:i4>
      </vt:variant>
      <vt:variant>
        <vt:i4>0</vt:i4>
      </vt:variant>
      <vt:variant>
        <vt:i4>5</vt:i4>
      </vt:variant>
      <vt:variant>
        <vt:lpwstr>http://bg.rostov-gorod.ru/</vt:lpwstr>
      </vt:variant>
      <vt:variant>
        <vt:lpwstr/>
      </vt:variant>
      <vt:variant>
        <vt:i4>3538983</vt:i4>
      </vt:variant>
      <vt:variant>
        <vt:i4>1314</vt:i4>
      </vt:variant>
      <vt:variant>
        <vt:i4>0</vt:i4>
      </vt:variant>
      <vt:variant>
        <vt:i4>5</vt:i4>
      </vt:variant>
      <vt:variant>
        <vt:lpwstr>http://tourism.rostov-gorod.ru/</vt:lpwstr>
      </vt:variant>
      <vt:variant>
        <vt:lpwstr/>
      </vt:variant>
      <vt:variant>
        <vt:i4>2818090</vt:i4>
      </vt:variant>
      <vt:variant>
        <vt:i4>1311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2818090</vt:i4>
      </vt:variant>
      <vt:variant>
        <vt:i4>1308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2818090</vt:i4>
      </vt:variant>
      <vt:variant>
        <vt:i4>1305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4653082</vt:i4>
      </vt:variant>
      <vt:variant>
        <vt:i4>1302</vt:i4>
      </vt:variant>
      <vt:variant>
        <vt:i4>0</vt:i4>
      </vt:variant>
      <vt:variant>
        <vt:i4>5</vt:i4>
      </vt:variant>
      <vt:variant>
        <vt:lpwstr>http://rostov-gorod.info/</vt:lpwstr>
      </vt:variant>
      <vt:variant>
        <vt:lpwstr/>
      </vt:variant>
      <vt:variant>
        <vt:i4>4653082</vt:i4>
      </vt:variant>
      <vt:variant>
        <vt:i4>1299</vt:i4>
      </vt:variant>
      <vt:variant>
        <vt:i4>0</vt:i4>
      </vt:variant>
      <vt:variant>
        <vt:i4>5</vt:i4>
      </vt:variant>
      <vt:variant>
        <vt:lpwstr>http://rostov-gorod.info/</vt:lpwstr>
      </vt:variant>
      <vt:variant>
        <vt:lpwstr/>
      </vt:variant>
      <vt:variant>
        <vt:i4>4521990</vt:i4>
      </vt:variant>
      <vt:variant>
        <vt:i4>1296</vt:i4>
      </vt:variant>
      <vt:variant>
        <vt:i4>0</vt:i4>
      </vt:variant>
      <vt:variant>
        <vt:i4>5</vt:i4>
      </vt:variant>
      <vt:variant>
        <vt:lpwstr>http://building.rostov-gorod.ru/</vt:lpwstr>
      </vt:variant>
      <vt:variant>
        <vt:lpwstr/>
      </vt:variant>
      <vt:variant>
        <vt:i4>2818090</vt:i4>
      </vt:variant>
      <vt:variant>
        <vt:i4>1293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2818090</vt:i4>
      </vt:variant>
      <vt:variant>
        <vt:i4>1290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4521990</vt:i4>
      </vt:variant>
      <vt:variant>
        <vt:i4>1287</vt:i4>
      </vt:variant>
      <vt:variant>
        <vt:i4>0</vt:i4>
      </vt:variant>
      <vt:variant>
        <vt:i4>5</vt:i4>
      </vt:variant>
      <vt:variant>
        <vt:lpwstr>http://building.rostov-gorod.ru/</vt:lpwstr>
      </vt:variant>
      <vt:variant>
        <vt:lpwstr/>
      </vt:variant>
      <vt:variant>
        <vt:i4>4784240</vt:i4>
      </vt:variant>
      <vt:variant>
        <vt:i4>1284</vt:i4>
      </vt:variant>
      <vt:variant>
        <vt:i4>0</vt:i4>
      </vt:variant>
      <vt:variant>
        <vt:i4>5</vt:i4>
      </vt:variant>
      <vt:variant>
        <vt:lpwstr>mailto:it@mfcrnd.ru</vt:lpwstr>
      </vt:variant>
      <vt:variant>
        <vt:lpwstr/>
      </vt:variant>
      <vt:variant>
        <vt:i4>5570666</vt:i4>
      </vt:variant>
      <vt:variant>
        <vt:i4>1281</vt:i4>
      </vt:variant>
      <vt:variant>
        <vt:i4>0</vt:i4>
      </vt:variant>
      <vt:variant>
        <vt:i4>5</vt:i4>
      </vt:variant>
      <vt:variant>
        <vt:lpwstr>mailto:unr@donpac.ru</vt:lpwstr>
      </vt:variant>
      <vt:variant>
        <vt:lpwstr/>
      </vt:variant>
      <vt:variant>
        <vt:i4>7405653</vt:i4>
      </vt:variant>
      <vt:variant>
        <vt:i4>1278</vt:i4>
      </vt:variant>
      <vt:variant>
        <vt:i4>0</vt:i4>
      </vt:variant>
      <vt:variant>
        <vt:i4>5</vt:i4>
      </vt:variant>
      <vt:variant>
        <vt:lpwstr>mailto:priemnaia08@mail.ru</vt:lpwstr>
      </vt:variant>
      <vt:variant>
        <vt:lpwstr/>
      </vt:variant>
      <vt:variant>
        <vt:i4>7143424</vt:i4>
      </vt:variant>
      <vt:variant>
        <vt:i4>1275</vt:i4>
      </vt:variant>
      <vt:variant>
        <vt:i4>0</vt:i4>
      </vt:variant>
      <vt:variant>
        <vt:i4>5</vt:i4>
      </vt:variant>
      <vt:variant>
        <vt:lpwstr>mailto:priroda@rostov-gorod.ru</vt:lpwstr>
      </vt:variant>
      <vt:variant>
        <vt:lpwstr/>
      </vt:variant>
      <vt:variant>
        <vt:i4>5832749</vt:i4>
      </vt:variant>
      <vt:variant>
        <vt:i4>1272</vt:i4>
      </vt:variant>
      <vt:variant>
        <vt:i4>0</vt:i4>
      </vt:variant>
      <vt:variant>
        <vt:i4>5</vt:i4>
      </vt:variant>
      <vt:variant>
        <vt:lpwstr>mailto:cityarch@rostov-gorod.ru</vt:lpwstr>
      </vt:variant>
      <vt:variant>
        <vt:lpwstr/>
      </vt:variant>
      <vt:variant>
        <vt:i4>5832731</vt:i4>
      </vt:variant>
      <vt:variant>
        <vt:i4>1269</vt:i4>
      </vt:variant>
      <vt:variant>
        <vt:i4>0</vt:i4>
      </vt:variant>
      <vt:variant>
        <vt:i4>5</vt:i4>
      </vt:variant>
      <vt:variant>
        <vt:lpwstr>http://smev.gosuslugi.ru/</vt:lpwstr>
      </vt:variant>
      <vt:variant>
        <vt:lpwstr/>
      </vt:variant>
      <vt:variant>
        <vt:i4>3342439</vt:i4>
      </vt:variant>
      <vt:variant>
        <vt:i4>1263</vt:i4>
      </vt:variant>
      <vt:variant>
        <vt:i4>0</vt:i4>
      </vt:variant>
      <vt:variant>
        <vt:i4>5</vt:i4>
      </vt:variant>
      <vt:variant>
        <vt:lpwstr>http://rostov-gorod.ru/</vt:lpwstr>
      </vt:variant>
      <vt:variant>
        <vt:lpwstr/>
      </vt:variant>
      <vt:variant>
        <vt:i4>3342439</vt:i4>
      </vt:variant>
      <vt:variant>
        <vt:i4>1260</vt:i4>
      </vt:variant>
      <vt:variant>
        <vt:i4>0</vt:i4>
      </vt:variant>
      <vt:variant>
        <vt:i4>5</vt:i4>
      </vt:variant>
      <vt:variant>
        <vt:lpwstr>http://rostov-gorod.ru/</vt:lpwstr>
      </vt:variant>
      <vt:variant>
        <vt:lpwstr/>
      </vt:variant>
      <vt:variant>
        <vt:i4>2490486</vt:i4>
      </vt:variant>
      <vt:variant>
        <vt:i4>1257</vt:i4>
      </vt:variant>
      <vt:variant>
        <vt:i4>0</vt:i4>
      </vt:variant>
      <vt:variant>
        <vt:i4>5</vt:i4>
      </vt:variant>
      <vt:variant>
        <vt:lpwstr>http://bg.rostov-gorod.ru/</vt:lpwstr>
      </vt:variant>
      <vt:variant>
        <vt:lpwstr/>
      </vt:variant>
      <vt:variant>
        <vt:i4>2490486</vt:i4>
      </vt:variant>
      <vt:variant>
        <vt:i4>1254</vt:i4>
      </vt:variant>
      <vt:variant>
        <vt:i4>0</vt:i4>
      </vt:variant>
      <vt:variant>
        <vt:i4>5</vt:i4>
      </vt:variant>
      <vt:variant>
        <vt:lpwstr>http://bg.rostov-gorod.ru/</vt:lpwstr>
      </vt:variant>
      <vt:variant>
        <vt:lpwstr/>
      </vt:variant>
      <vt:variant>
        <vt:i4>3342439</vt:i4>
      </vt:variant>
      <vt:variant>
        <vt:i4>1251</vt:i4>
      </vt:variant>
      <vt:variant>
        <vt:i4>0</vt:i4>
      </vt:variant>
      <vt:variant>
        <vt:i4>5</vt:i4>
      </vt:variant>
      <vt:variant>
        <vt:lpwstr>http://rostov-gorod.ru/</vt:lpwstr>
      </vt:variant>
      <vt:variant>
        <vt:lpwstr/>
      </vt:variant>
      <vt:variant>
        <vt:i4>3145839</vt:i4>
      </vt:variant>
      <vt:variant>
        <vt:i4>1248</vt:i4>
      </vt:variant>
      <vt:variant>
        <vt:i4>0</vt:i4>
      </vt:variant>
      <vt:variant>
        <vt:i4>5</vt:i4>
      </vt:variant>
      <vt:variant>
        <vt:lpwstr>http://its-rnd.ru/pikasonline/</vt:lpwstr>
      </vt:variant>
      <vt:variant>
        <vt:lpwstr/>
      </vt:variant>
      <vt:variant>
        <vt:i4>3735609</vt:i4>
      </vt:variant>
      <vt:variant>
        <vt:i4>1245</vt:i4>
      </vt:variant>
      <vt:variant>
        <vt:i4>0</vt:i4>
      </vt:variant>
      <vt:variant>
        <vt:i4>5</vt:i4>
      </vt:variant>
      <vt:variant>
        <vt:lpwstr>http://zpp.rostov-gorod.ru/</vt:lpwstr>
      </vt:variant>
      <vt:variant>
        <vt:lpwstr/>
      </vt:variant>
      <vt:variant>
        <vt:i4>72156227</vt:i4>
      </vt:variant>
      <vt:variant>
        <vt:i4>1242</vt:i4>
      </vt:variant>
      <vt:variant>
        <vt:i4>0</vt:i4>
      </vt:variant>
      <vt:variant>
        <vt:i4>5</vt:i4>
      </vt:variant>
      <vt:variant>
        <vt:lpwstr>http://ростовбизнес.рф/</vt:lpwstr>
      </vt:variant>
      <vt:variant>
        <vt:lpwstr/>
      </vt:variant>
      <vt:variant>
        <vt:i4>7471209</vt:i4>
      </vt:variant>
      <vt:variant>
        <vt:i4>1239</vt:i4>
      </vt:variant>
      <vt:variant>
        <vt:i4>0</vt:i4>
      </vt:variant>
      <vt:variant>
        <vt:i4>5</vt:i4>
      </vt:variant>
      <vt:variant>
        <vt:lpwstr>http://investrostov.ru/</vt:lpwstr>
      </vt:variant>
      <vt:variant>
        <vt:lpwstr/>
      </vt:variant>
      <vt:variant>
        <vt:i4>2818090</vt:i4>
      </vt:variant>
      <vt:variant>
        <vt:i4>1236</vt:i4>
      </vt:variant>
      <vt:variant>
        <vt:i4>0</vt:i4>
      </vt:variant>
      <vt:variant>
        <vt:i4>5</vt:i4>
      </vt:variant>
      <vt:variant>
        <vt:lpwstr>http://pasport.rostov-gorod.ru/</vt:lpwstr>
      </vt:variant>
      <vt:variant>
        <vt:lpwstr/>
      </vt:variant>
      <vt:variant>
        <vt:i4>3407916</vt:i4>
      </vt:variant>
      <vt:variant>
        <vt:i4>1233</vt:i4>
      </vt:variant>
      <vt:variant>
        <vt:i4>0</vt:i4>
      </vt:variant>
      <vt:variant>
        <vt:i4>5</vt:i4>
      </vt:variant>
      <vt:variant>
        <vt:lpwstr>http://delovoy.rostov-gorod.ru/</vt:lpwstr>
      </vt:variant>
      <vt:variant>
        <vt:lpwstr/>
      </vt:variant>
      <vt:variant>
        <vt:i4>3538983</vt:i4>
      </vt:variant>
      <vt:variant>
        <vt:i4>1230</vt:i4>
      </vt:variant>
      <vt:variant>
        <vt:i4>0</vt:i4>
      </vt:variant>
      <vt:variant>
        <vt:i4>5</vt:i4>
      </vt:variant>
      <vt:variant>
        <vt:lpwstr>http://tourism.rostov-gorod.ru/</vt:lpwstr>
      </vt:variant>
      <vt:variant>
        <vt:lpwstr/>
      </vt:variant>
      <vt:variant>
        <vt:i4>3735609</vt:i4>
      </vt:variant>
      <vt:variant>
        <vt:i4>1227</vt:i4>
      </vt:variant>
      <vt:variant>
        <vt:i4>0</vt:i4>
      </vt:variant>
      <vt:variant>
        <vt:i4>5</vt:i4>
      </vt:variant>
      <vt:variant>
        <vt:lpwstr>http://zpp.rostov-gorod.ru/</vt:lpwstr>
      </vt:variant>
      <vt:variant>
        <vt:lpwstr/>
      </vt:variant>
      <vt:variant>
        <vt:i4>72156227</vt:i4>
      </vt:variant>
      <vt:variant>
        <vt:i4>1224</vt:i4>
      </vt:variant>
      <vt:variant>
        <vt:i4>0</vt:i4>
      </vt:variant>
      <vt:variant>
        <vt:i4>5</vt:i4>
      </vt:variant>
      <vt:variant>
        <vt:lpwstr>http://ростовбизнес.рф/</vt:lpwstr>
      </vt:variant>
      <vt:variant>
        <vt:lpwstr/>
      </vt:variant>
      <vt:variant>
        <vt:i4>7471152</vt:i4>
      </vt:variant>
      <vt:variant>
        <vt:i4>1221</vt:i4>
      </vt:variant>
      <vt:variant>
        <vt:i4>0</vt:i4>
      </vt:variant>
      <vt:variant>
        <vt:i4>5</vt:i4>
      </vt:variant>
      <vt:variant>
        <vt:lpwstr>http://www.investrostov.ru/</vt:lpwstr>
      </vt:variant>
      <vt:variant>
        <vt:lpwstr/>
      </vt:variant>
      <vt:variant>
        <vt:i4>7471152</vt:i4>
      </vt:variant>
      <vt:variant>
        <vt:i4>1218</vt:i4>
      </vt:variant>
      <vt:variant>
        <vt:i4>0</vt:i4>
      </vt:variant>
      <vt:variant>
        <vt:i4>5</vt:i4>
      </vt:variant>
      <vt:variant>
        <vt:lpwstr>http://www.investrostov.ru/</vt:lpwstr>
      </vt:variant>
      <vt:variant>
        <vt:lpwstr/>
      </vt:variant>
      <vt:variant>
        <vt:i4>3342439</vt:i4>
      </vt:variant>
      <vt:variant>
        <vt:i4>1215</vt:i4>
      </vt:variant>
      <vt:variant>
        <vt:i4>0</vt:i4>
      </vt:variant>
      <vt:variant>
        <vt:i4>5</vt:i4>
      </vt:variant>
      <vt:variant>
        <vt:lpwstr>http://rostov-gorod.ru/</vt:lpwstr>
      </vt:variant>
      <vt:variant>
        <vt:lpwstr/>
      </vt:variant>
      <vt:variant>
        <vt:i4>458846</vt:i4>
      </vt:variant>
      <vt:variant>
        <vt:i4>1212</vt:i4>
      </vt:variant>
      <vt:variant>
        <vt:i4>0</vt:i4>
      </vt:variant>
      <vt:variant>
        <vt:i4>5</vt:i4>
      </vt:variant>
      <vt:variant>
        <vt:lpwstr>http://gisee.ru/</vt:lpwstr>
      </vt:variant>
      <vt:variant>
        <vt:lpwstr/>
      </vt:variant>
      <vt:variant>
        <vt:i4>8192119</vt:i4>
      </vt:variant>
      <vt:variant>
        <vt:i4>1209</vt:i4>
      </vt:variant>
      <vt:variant>
        <vt:i4>0</vt:i4>
      </vt:variant>
      <vt:variant>
        <vt:i4>5</vt:i4>
      </vt:variant>
      <vt:variant>
        <vt:lpwstr>https://www.reformagkh.ru/</vt:lpwstr>
      </vt:variant>
      <vt:variant>
        <vt:lpwstr/>
      </vt:variant>
      <vt:variant>
        <vt:i4>262146</vt:i4>
      </vt:variant>
      <vt:variant>
        <vt:i4>1206</vt:i4>
      </vt:variant>
      <vt:variant>
        <vt:i4>0</vt:i4>
      </vt:variant>
      <vt:variant>
        <vt:i4>5</vt:i4>
      </vt:variant>
      <vt:variant>
        <vt:lpwstr>http://dom.gosuslugi.ru/</vt:lpwstr>
      </vt:variant>
      <vt:variant>
        <vt:lpwstr/>
      </vt:variant>
      <vt:variant>
        <vt:i4>3342398</vt:i4>
      </vt:variant>
      <vt:variant>
        <vt:i4>1203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4521990</vt:i4>
      </vt:variant>
      <vt:variant>
        <vt:i4>1200</vt:i4>
      </vt:variant>
      <vt:variant>
        <vt:i4>0</vt:i4>
      </vt:variant>
      <vt:variant>
        <vt:i4>5</vt:i4>
      </vt:variant>
      <vt:variant>
        <vt:lpwstr>http://building.rostov-gorod.ru/</vt:lpwstr>
      </vt:variant>
      <vt:variant>
        <vt:lpwstr/>
      </vt:variant>
      <vt:variant>
        <vt:i4>3342439</vt:i4>
      </vt:variant>
      <vt:variant>
        <vt:i4>1197</vt:i4>
      </vt:variant>
      <vt:variant>
        <vt:i4>0</vt:i4>
      </vt:variant>
      <vt:variant>
        <vt:i4>5</vt:i4>
      </vt:variant>
      <vt:variant>
        <vt:lpwstr>http://rostov-gorod.ru/</vt:lpwstr>
      </vt:variant>
      <vt:variant>
        <vt:lpwstr/>
      </vt:variant>
      <vt:variant>
        <vt:i4>1835062</vt:i4>
      </vt:variant>
      <vt:variant>
        <vt:i4>1190</vt:i4>
      </vt:variant>
      <vt:variant>
        <vt:i4>0</vt:i4>
      </vt:variant>
      <vt:variant>
        <vt:i4>5</vt:i4>
      </vt:variant>
      <vt:variant>
        <vt:lpwstr/>
      </vt:variant>
      <vt:variant>
        <vt:lpwstr>_Toc476826628</vt:lpwstr>
      </vt:variant>
      <vt:variant>
        <vt:i4>1835062</vt:i4>
      </vt:variant>
      <vt:variant>
        <vt:i4>1184</vt:i4>
      </vt:variant>
      <vt:variant>
        <vt:i4>0</vt:i4>
      </vt:variant>
      <vt:variant>
        <vt:i4>5</vt:i4>
      </vt:variant>
      <vt:variant>
        <vt:lpwstr/>
      </vt:variant>
      <vt:variant>
        <vt:lpwstr>_Toc476826627</vt:lpwstr>
      </vt:variant>
      <vt:variant>
        <vt:i4>1835062</vt:i4>
      </vt:variant>
      <vt:variant>
        <vt:i4>1178</vt:i4>
      </vt:variant>
      <vt:variant>
        <vt:i4>0</vt:i4>
      </vt:variant>
      <vt:variant>
        <vt:i4>5</vt:i4>
      </vt:variant>
      <vt:variant>
        <vt:lpwstr/>
      </vt:variant>
      <vt:variant>
        <vt:lpwstr>_Toc476826626</vt:lpwstr>
      </vt:variant>
      <vt:variant>
        <vt:i4>1835062</vt:i4>
      </vt:variant>
      <vt:variant>
        <vt:i4>1172</vt:i4>
      </vt:variant>
      <vt:variant>
        <vt:i4>0</vt:i4>
      </vt:variant>
      <vt:variant>
        <vt:i4>5</vt:i4>
      </vt:variant>
      <vt:variant>
        <vt:lpwstr/>
      </vt:variant>
      <vt:variant>
        <vt:lpwstr>_Toc476826625</vt:lpwstr>
      </vt:variant>
      <vt:variant>
        <vt:i4>1835062</vt:i4>
      </vt:variant>
      <vt:variant>
        <vt:i4>1166</vt:i4>
      </vt:variant>
      <vt:variant>
        <vt:i4>0</vt:i4>
      </vt:variant>
      <vt:variant>
        <vt:i4>5</vt:i4>
      </vt:variant>
      <vt:variant>
        <vt:lpwstr/>
      </vt:variant>
      <vt:variant>
        <vt:lpwstr>_Toc476826624</vt:lpwstr>
      </vt:variant>
      <vt:variant>
        <vt:i4>1835062</vt:i4>
      </vt:variant>
      <vt:variant>
        <vt:i4>1160</vt:i4>
      </vt:variant>
      <vt:variant>
        <vt:i4>0</vt:i4>
      </vt:variant>
      <vt:variant>
        <vt:i4>5</vt:i4>
      </vt:variant>
      <vt:variant>
        <vt:lpwstr/>
      </vt:variant>
      <vt:variant>
        <vt:lpwstr>_Toc476826623</vt:lpwstr>
      </vt:variant>
      <vt:variant>
        <vt:i4>1835062</vt:i4>
      </vt:variant>
      <vt:variant>
        <vt:i4>1154</vt:i4>
      </vt:variant>
      <vt:variant>
        <vt:i4>0</vt:i4>
      </vt:variant>
      <vt:variant>
        <vt:i4>5</vt:i4>
      </vt:variant>
      <vt:variant>
        <vt:lpwstr/>
      </vt:variant>
      <vt:variant>
        <vt:lpwstr>_Toc476826622</vt:lpwstr>
      </vt:variant>
      <vt:variant>
        <vt:i4>1835062</vt:i4>
      </vt:variant>
      <vt:variant>
        <vt:i4>1148</vt:i4>
      </vt:variant>
      <vt:variant>
        <vt:i4>0</vt:i4>
      </vt:variant>
      <vt:variant>
        <vt:i4>5</vt:i4>
      </vt:variant>
      <vt:variant>
        <vt:lpwstr/>
      </vt:variant>
      <vt:variant>
        <vt:lpwstr>_Toc476826621</vt:lpwstr>
      </vt:variant>
      <vt:variant>
        <vt:i4>1835062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_Toc476826620</vt:lpwstr>
      </vt:variant>
      <vt:variant>
        <vt:i4>2031670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_Toc476826619</vt:lpwstr>
      </vt:variant>
      <vt:variant>
        <vt:i4>2031670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_Toc476826618</vt:lpwstr>
      </vt:variant>
      <vt:variant>
        <vt:i4>2031670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_Toc476826617</vt:lpwstr>
      </vt:variant>
      <vt:variant>
        <vt:i4>2031670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_Toc476826616</vt:lpwstr>
      </vt:variant>
      <vt:variant>
        <vt:i4>2031670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_Toc476826615</vt:lpwstr>
      </vt:variant>
      <vt:variant>
        <vt:i4>2031670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_Toc476826614</vt:lpwstr>
      </vt:variant>
      <vt:variant>
        <vt:i4>2031670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_Toc476826613</vt:lpwstr>
      </vt:variant>
      <vt:variant>
        <vt:i4>2031670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_Toc476826612</vt:lpwstr>
      </vt:variant>
      <vt:variant>
        <vt:i4>2031670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_Toc476826611</vt:lpwstr>
      </vt:variant>
      <vt:variant>
        <vt:i4>2031670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_Toc476826610</vt:lpwstr>
      </vt:variant>
      <vt:variant>
        <vt:i4>1966134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_Toc476826609</vt:lpwstr>
      </vt:variant>
      <vt:variant>
        <vt:i4>1966134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_Toc476826608</vt:lpwstr>
      </vt:variant>
      <vt:variant>
        <vt:i4>1966134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_Toc476826607</vt:lpwstr>
      </vt:variant>
      <vt:variant>
        <vt:i4>1966134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_Toc476826606</vt:lpwstr>
      </vt:variant>
      <vt:variant>
        <vt:i4>1966134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_Toc476826605</vt:lpwstr>
      </vt:variant>
      <vt:variant>
        <vt:i4>1966134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_Toc476826604</vt:lpwstr>
      </vt:variant>
      <vt:variant>
        <vt:i4>1966134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_Toc476826603</vt:lpwstr>
      </vt:variant>
      <vt:variant>
        <vt:i4>1966134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_Toc476826602</vt:lpwstr>
      </vt:variant>
      <vt:variant>
        <vt:i4>1966134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_Toc476826601</vt:lpwstr>
      </vt:variant>
      <vt:variant>
        <vt:i4>1966134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_Toc476826600</vt:lpwstr>
      </vt:variant>
      <vt:variant>
        <vt:i4>1507381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_Toc476826599</vt:lpwstr>
      </vt:variant>
      <vt:variant>
        <vt:i4>1507381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_Toc476826598</vt:lpwstr>
      </vt:variant>
      <vt:variant>
        <vt:i4>1507381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_Toc476826597</vt:lpwstr>
      </vt:variant>
      <vt:variant>
        <vt:i4>1507381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_Toc476826596</vt:lpwstr>
      </vt:variant>
      <vt:variant>
        <vt:i4>1507381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_Toc476826595</vt:lpwstr>
      </vt:variant>
      <vt:variant>
        <vt:i4>1507381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_Toc476826594</vt:lpwstr>
      </vt:variant>
      <vt:variant>
        <vt:i4>1507381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_Toc476826593</vt:lpwstr>
      </vt:variant>
      <vt:variant>
        <vt:i4>1507381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_Toc476826592</vt:lpwstr>
      </vt:variant>
      <vt:variant>
        <vt:i4>1507381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_Toc476826591</vt:lpwstr>
      </vt:variant>
      <vt:variant>
        <vt:i4>1507381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_Toc476826590</vt:lpwstr>
      </vt:variant>
      <vt:variant>
        <vt:i4>1441845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_Toc476826589</vt:lpwstr>
      </vt:variant>
      <vt:variant>
        <vt:i4>1441845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_Toc476826588</vt:lpwstr>
      </vt:variant>
      <vt:variant>
        <vt:i4>1441845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_Toc476826587</vt:lpwstr>
      </vt:variant>
      <vt:variant>
        <vt:i4>1441845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_Toc476826586</vt:lpwstr>
      </vt:variant>
      <vt:variant>
        <vt:i4>1441845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_Toc476826585</vt:lpwstr>
      </vt:variant>
      <vt:variant>
        <vt:i4>1441845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_Toc476826584</vt:lpwstr>
      </vt:variant>
      <vt:variant>
        <vt:i4>1441845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_Toc476826583</vt:lpwstr>
      </vt:variant>
      <vt:variant>
        <vt:i4>1441845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_Toc476826582</vt:lpwstr>
      </vt:variant>
      <vt:variant>
        <vt:i4>1441845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_Toc476826581</vt:lpwstr>
      </vt:variant>
      <vt:variant>
        <vt:i4>1441845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_Toc476826580</vt:lpwstr>
      </vt:variant>
      <vt:variant>
        <vt:i4>1638453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_Toc476826579</vt:lpwstr>
      </vt:variant>
      <vt:variant>
        <vt:i4>1638453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_Toc476826578</vt:lpwstr>
      </vt:variant>
      <vt:variant>
        <vt:i4>1638453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_Toc476826577</vt:lpwstr>
      </vt:variant>
      <vt:variant>
        <vt:i4>1638453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_Toc476826576</vt:lpwstr>
      </vt:variant>
      <vt:variant>
        <vt:i4>1638453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_Toc476826575</vt:lpwstr>
      </vt:variant>
      <vt:variant>
        <vt:i4>1638453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_Toc476826574</vt:lpwstr>
      </vt:variant>
      <vt:variant>
        <vt:i4>1638453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_Toc476826573</vt:lpwstr>
      </vt:variant>
      <vt:variant>
        <vt:i4>1638453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_Toc476826572</vt:lpwstr>
      </vt:variant>
      <vt:variant>
        <vt:i4>1638453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_Toc476826571</vt:lpwstr>
      </vt:variant>
      <vt:variant>
        <vt:i4>1638453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_Toc476826570</vt:lpwstr>
      </vt:variant>
      <vt:variant>
        <vt:i4>1572917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_Toc476826569</vt:lpwstr>
      </vt:variant>
      <vt:variant>
        <vt:i4>1572917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_Toc476826568</vt:lpwstr>
      </vt:variant>
      <vt:variant>
        <vt:i4>1572917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_Toc476826567</vt:lpwstr>
      </vt:variant>
      <vt:variant>
        <vt:i4>1572917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_Toc476826566</vt:lpwstr>
      </vt:variant>
      <vt:variant>
        <vt:i4>1572917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_Toc476826565</vt:lpwstr>
      </vt:variant>
      <vt:variant>
        <vt:i4>1572917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_Toc476826564</vt:lpwstr>
      </vt:variant>
      <vt:variant>
        <vt:i4>1572917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_Toc476826563</vt:lpwstr>
      </vt:variant>
      <vt:variant>
        <vt:i4>1572917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_Toc476826562</vt:lpwstr>
      </vt:variant>
      <vt:variant>
        <vt:i4>1572917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_Toc476826561</vt:lpwstr>
      </vt:variant>
      <vt:variant>
        <vt:i4>1572917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_Toc476826560</vt:lpwstr>
      </vt:variant>
      <vt:variant>
        <vt:i4>1769525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_Toc476826559</vt:lpwstr>
      </vt:variant>
      <vt:variant>
        <vt:i4>1769525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_Toc476826558</vt:lpwstr>
      </vt:variant>
      <vt:variant>
        <vt:i4>1769525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_Toc476826557</vt:lpwstr>
      </vt:variant>
      <vt:variant>
        <vt:i4>1769525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_Toc476826556</vt:lpwstr>
      </vt:variant>
      <vt:variant>
        <vt:i4>1769525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_Toc476826555</vt:lpwstr>
      </vt:variant>
      <vt:variant>
        <vt:i4>1769525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_Toc476826554</vt:lpwstr>
      </vt:variant>
      <vt:variant>
        <vt:i4>1769525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_Toc476826553</vt:lpwstr>
      </vt:variant>
      <vt:variant>
        <vt:i4>1769525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_Toc476826552</vt:lpwstr>
      </vt:variant>
      <vt:variant>
        <vt:i4>1769525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_Toc476826551</vt:lpwstr>
      </vt:variant>
      <vt:variant>
        <vt:i4>1769525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_Toc476826550</vt:lpwstr>
      </vt:variant>
      <vt:variant>
        <vt:i4>1703989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_Toc476826549</vt:lpwstr>
      </vt:variant>
      <vt:variant>
        <vt:i4>1703989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_Toc476826548</vt:lpwstr>
      </vt:variant>
      <vt:variant>
        <vt:i4>1703989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_Toc476826547</vt:lpwstr>
      </vt:variant>
      <vt:variant>
        <vt:i4>1703989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_Toc476826546</vt:lpwstr>
      </vt:variant>
      <vt:variant>
        <vt:i4>1703989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_Toc476826545</vt:lpwstr>
      </vt:variant>
      <vt:variant>
        <vt:i4>1703989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_Toc476826544</vt:lpwstr>
      </vt:variant>
      <vt:variant>
        <vt:i4>1703989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_Toc476826543</vt:lpwstr>
      </vt:variant>
      <vt:variant>
        <vt:i4>1703989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_Toc476826542</vt:lpwstr>
      </vt:variant>
      <vt:variant>
        <vt:i4>1703989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_Toc476826541</vt:lpwstr>
      </vt:variant>
      <vt:variant>
        <vt:i4>1703989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_Toc476826540</vt:lpwstr>
      </vt:variant>
      <vt:variant>
        <vt:i4>1900597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_Toc476826539</vt:lpwstr>
      </vt:variant>
      <vt:variant>
        <vt:i4>1900597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_Toc476826538</vt:lpwstr>
      </vt:variant>
      <vt:variant>
        <vt:i4>1900597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_Toc476826537</vt:lpwstr>
      </vt:variant>
      <vt:variant>
        <vt:i4>1900597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_Toc476826536</vt:lpwstr>
      </vt:variant>
      <vt:variant>
        <vt:i4>1900597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_Toc476826535</vt:lpwstr>
      </vt:variant>
      <vt:variant>
        <vt:i4>1900597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_Toc476826534</vt:lpwstr>
      </vt:variant>
      <vt:variant>
        <vt:i4>1900597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_Toc476826533</vt:lpwstr>
      </vt:variant>
      <vt:variant>
        <vt:i4>1900597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_Toc476826532</vt:lpwstr>
      </vt:variant>
      <vt:variant>
        <vt:i4>1900597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_Toc476826531</vt:lpwstr>
      </vt:variant>
      <vt:variant>
        <vt:i4>1900597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_Toc476826530</vt:lpwstr>
      </vt:variant>
      <vt:variant>
        <vt:i4>1835061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_Toc476826529</vt:lpwstr>
      </vt:variant>
      <vt:variant>
        <vt:i4>1835061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_Toc476826528</vt:lpwstr>
      </vt:variant>
      <vt:variant>
        <vt:i4>1835061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_Toc476826527</vt:lpwstr>
      </vt:variant>
      <vt:variant>
        <vt:i4>1835061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_Toc476826526</vt:lpwstr>
      </vt:variant>
      <vt:variant>
        <vt:i4>1835061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_Toc476826525</vt:lpwstr>
      </vt:variant>
      <vt:variant>
        <vt:i4>1835061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_Toc476826524</vt:lpwstr>
      </vt:variant>
      <vt:variant>
        <vt:i4>1835061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_Toc476826523</vt:lpwstr>
      </vt:variant>
      <vt:variant>
        <vt:i4>1835061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_Toc476826522</vt:lpwstr>
      </vt:variant>
      <vt:variant>
        <vt:i4>1835061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_Toc476826521</vt:lpwstr>
      </vt:variant>
      <vt:variant>
        <vt:i4>1835061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_Toc476826520</vt:lpwstr>
      </vt:variant>
      <vt:variant>
        <vt:i4>2031669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_Toc476826519</vt:lpwstr>
      </vt:variant>
      <vt:variant>
        <vt:i4>2031669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_Toc476826518</vt:lpwstr>
      </vt:variant>
      <vt:variant>
        <vt:i4>2031669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_Toc476826517</vt:lpwstr>
      </vt:variant>
      <vt:variant>
        <vt:i4>2031669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_Toc476826516</vt:lpwstr>
      </vt:variant>
      <vt:variant>
        <vt:i4>2031669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_Toc476826515</vt:lpwstr>
      </vt:variant>
      <vt:variant>
        <vt:i4>2031669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_Toc476826514</vt:lpwstr>
      </vt:variant>
      <vt:variant>
        <vt:i4>2031669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_Toc476826513</vt:lpwstr>
      </vt:variant>
      <vt:variant>
        <vt:i4>2031669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_Toc476826512</vt:lpwstr>
      </vt:variant>
      <vt:variant>
        <vt:i4>2031669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_Toc476826511</vt:lpwstr>
      </vt:variant>
      <vt:variant>
        <vt:i4>2031669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_Toc476826510</vt:lpwstr>
      </vt:variant>
      <vt:variant>
        <vt:i4>1966133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_Toc476826509</vt:lpwstr>
      </vt:variant>
      <vt:variant>
        <vt:i4>1966133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_Toc476826508</vt:lpwstr>
      </vt:variant>
      <vt:variant>
        <vt:i4>1966133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_Toc476826507</vt:lpwstr>
      </vt:variant>
      <vt:variant>
        <vt:i4>1966133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_Toc476826506</vt:lpwstr>
      </vt:variant>
      <vt:variant>
        <vt:i4>1966133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_Toc476826505</vt:lpwstr>
      </vt:variant>
      <vt:variant>
        <vt:i4>1966133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_Toc476826504</vt:lpwstr>
      </vt:variant>
      <vt:variant>
        <vt:i4>1966133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_Toc476826503</vt:lpwstr>
      </vt:variant>
      <vt:variant>
        <vt:i4>1966133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_Toc476826502</vt:lpwstr>
      </vt:variant>
      <vt:variant>
        <vt:i4>1966133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_Toc476826501</vt:lpwstr>
      </vt:variant>
      <vt:variant>
        <vt:i4>1966133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_Toc476826500</vt:lpwstr>
      </vt:variant>
      <vt:variant>
        <vt:i4>1507380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_Toc476826499</vt:lpwstr>
      </vt:variant>
      <vt:variant>
        <vt:i4>1507380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_Toc476826498</vt:lpwstr>
      </vt:variant>
      <vt:variant>
        <vt:i4>1507380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_Toc476826497</vt:lpwstr>
      </vt:variant>
      <vt:variant>
        <vt:i4>1507380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_Toc476826496</vt:lpwstr>
      </vt:variant>
      <vt:variant>
        <vt:i4>1507380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_Toc476826495</vt:lpwstr>
      </vt:variant>
      <vt:variant>
        <vt:i4>1507380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_Toc476826494</vt:lpwstr>
      </vt:variant>
      <vt:variant>
        <vt:i4>1507380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_Toc476826493</vt:lpwstr>
      </vt:variant>
      <vt:variant>
        <vt:i4>1507380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_Toc476826492</vt:lpwstr>
      </vt:variant>
      <vt:variant>
        <vt:i4>1507380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_Toc476826491</vt:lpwstr>
      </vt:variant>
      <vt:variant>
        <vt:i4>1507380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_Toc476826490</vt:lpwstr>
      </vt:variant>
      <vt:variant>
        <vt:i4>1441844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_Toc476826489</vt:lpwstr>
      </vt:variant>
      <vt:variant>
        <vt:i4>1441844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_Toc476826488</vt:lpwstr>
      </vt:variant>
      <vt:variant>
        <vt:i4>1441844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_Toc476826487</vt:lpwstr>
      </vt:variant>
      <vt:variant>
        <vt:i4>1441844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_Toc476826486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_Toc476826485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_Toc476826484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_Toc476826483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_Toc476826482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_Toc476826481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_Toc476826480</vt:lpwstr>
      </vt:variant>
      <vt:variant>
        <vt:i4>1638452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_Toc476826479</vt:lpwstr>
      </vt:variant>
      <vt:variant>
        <vt:i4>1638452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_Toc476826478</vt:lpwstr>
      </vt:variant>
      <vt:variant>
        <vt:i4>1638452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_Toc476826477</vt:lpwstr>
      </vt:variant>
      <vt:variant>
        <vt:i4>1638452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_Toc476826476</vt:lpwstr>
      </vt:variant>
      <vt:variant>
        <vt:i4>1638452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_Toc476826475</vt:lpwstr>
      </vt:variant>
      <vt:variant>
        <vt:i4>1638452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_Toc476826474</vt:lpwstr>
      </vt:variant>
      <vt:variant>
        <vt:i4>1638452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_Toc476826473</vt:lpwstr>
      </vt:variant>
      <vt:variant>
        <vt:i4>1638452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_Toc476826472</vt:lpwstr>
      </vt:variant>
      <vt:variant>
        <vt:i4>1638452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_Toc476826471</vt:lpwstr>
      </vt:variant>
      <vt:variant>
        <vt:i4>1638452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_Toc476826470</vt:lpwstr>
      </vt:variant>
      <vt:variant>
        <vt:i4>1572916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_Toc476826469</vt:lpwstr>
      </vt:variant>
      <vt:variant>
        <vt:i4>1572916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_Toc476826468</vt:lpwstr>
      </vt:variant>
      <vt:variant>
        <vt:i4>1572916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_Toc476826467</vt:lpwstr>
      </vt:variant>
      <vt:variant>
        <vt:i4>1572916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_Toc476826466</vt:lpwstr>
      </vt:variant>
      <vt:variant>
        <vt:i4>1572916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_Toc476826465</vt:lpwstr>
      </vt:variant>
      <vt:variant>
        <vt:i4>1572916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_Toc476826464</vt:lpwstr>
      </vt:variant>
      <vt:variant>
        <vt:i4>1572916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_Toc476826463</vt:lpwstr>
      </vt:variant>
      <vt:variant>
        <vt:i4>1572916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_Toc476826462</vt:lpwstr>
      </vt:variant>
      <vt:variant>
        <vt:i4>1572916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_Toc476826461</vt:lpwstr>
      </vt:variant>
      <vt:variant>
        <vt:i4>1572916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_Toc476826460</vt:lpwstr>
      </vt:variant>
      <vt:variant>
        <vt:i4>1769524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_Toc476826459</vt:lpwstr>
      </vt:variant>
      <vt:variant>
        <vt:i4>1769524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_Toc476826458</vt:lpwstr>
      </vt:variant>
      <vt:variant>
        <vt:i4>1769524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_Toc476826457</vt:lpwstr>
      </vt:variant>
      <vt:variant>
        <vt:i4>1769524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_Toc476826456</vt:lpwstr>
      </vt:variant>
      <vt:variant>
        <vt:i4>1769524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_Toc476826455</vt:lpwstr>
      </vt:variant>
      <vt:variant>
        <vt:i4>1769524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_Toc476826454</vt:lpwstr>
      </vt:variant>
      <vt:variant>
        <vt:i4>1769524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_Toc476826453</vt:lpwstr>
      </vt:variant>
      <vt:variant>
        <vt:i4>1769524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_Toc476826452</vt:lpwstr>
      </vt:variant>
      <vt:variant>
        <vt:i4>1769524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_Toc476826451</vt:lpwstr>
      </vt:variant>
      <vt:variant>
        <vt:i4>1769524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_Toc476826450</vt:lpwstr>
      </vt:variant>
      <vt:variant>
        <vt:i4>1703988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_Toc476826449</vt:lpwstr>
      </vt:variant>
      <vt:variant>
        <vt:i4>1703988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_Toc476826448</vt:lpwstr>
      </vt:variant>
      <vt:variant>
        <vt:i4>1703988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_Toc476826447</vt:lpwstr>
      </vt:variant>
      <vt:variant>
        <vt:i4>1703988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_Toc476826446</vt:lpwstr>
      </vt:variant>
      <vt:variant>
        <vt:i4>1703988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_Toc476826445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_Toc476826444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_Toc476826443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_Toc476826442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_Toc476826441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_Toc476826440</vt:lpwstr>
      </vt:variant>
      <vt:variant>
        <vt:i4>1900596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_Toc476826439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_Toc476826438</vt:lpwstr>
      </vt:variant>
      <vt:variant>
        <vt:i4>1900596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_Toc476826437</vt:lpwstr>
      </vt:variant>
      <vt:variant>
        <vt:i4>1900596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_Toc476826436</vt:lpwstr>
      </vt:variant>
      <vt:variant>
        <vt:i4>1900596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_Toc476826435</vt:lpwstr>
      </vt:variant>
      <vt:variant>
        <vt:i4>1900596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_Toc476826434</vt:lpwstr>
      </vt:variant>
      <vt:variant>
        <vt:i4>1900596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_Toc476826433</vt:lpwstr>
      </vt:variant>
      <vt:variant>
        <vt:i4>1900596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_Toc476826432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_Toc476826431</vt:lpwstr>
      </vt:variant>
      <vt:variant>
        <vt:i4>1900596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_Toc476826430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2017-06-16T13:16:00Z</dcterms:created>
  <dcterms:modified xsi:type="dcterms:W3CDTF">2019-10-16T09:45:00Z</dcterms:modified>
</cp:coreProperties>
</file>