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4502D" w:rsidRPr="0064502D" w:rsidRDefault="00BA31CA" w:rsidP="00BA31CA">
      <w:pPr>
        <w:pStyle w:val="Style110"/>
        <w:keepNext/>
        <w:keepLines/>
        <w:shd w:val="clear" w:color="auto" w:fill="auto"/>
        <w:spacing w:line="240" w:lineRule="auto"/>
        <w:ind w:firstLine="8505"/>
        <w:jc w:val="center"/>
        <w:rPr>
          <w:rStyle w:val="CharStyle12"/>
          <w:bCs/>
          <w:color w:val="000000"/>
          <w:sz w:val="28"/>
          <w:szCs w:val="28"/>
          <w:lang w:val="ru-RU"/>
        </w:rPr>
      </w:pPr>
      <w:bookmarkStart w:id="0" w:name="bookmark0"/>
      <w:bookmarkStart w:id="1" w:name="_GoBack"/>
      <w:bookmarkEnd w:id="1"/>
      <w:r>
        <w:rPr>
          <w:rStyle w:val="CharStyle12"/>
          <w:bCs/>
          <w:color w:val="000000"/>
          <w:sz w:val="28"/>
          <w:szCs w:val="28"/>
          <w:lang w:val="ru-RU"/>
        </w:rPr>
        <w:t>УТВЕРЖДАЮ</w:t>
      </w:r>
    </w:p>
    <w:p w:rsidR="0064502D" w:rsidRPr="00BA31CA" w:rsidRDefault="00BA31CA" w:rsidP="00BA31CA">
      <w:pPr>
        <w:pStyle w:val="Style110"/>
        <w:keepNext/>
        <w:keepLines/>
        <w:shd w:val="clear" w:color="auto" w:fill="auto"/>
        <w:spacing w:line="240" w:lineRule="auto"/>
        <w:ind w:firstLine="8505"/>
        <w:jc w:val="center"/>
        <w:rPr>
          <w:rStyle w:val="CharStyle12"/>
          <w:bCs/>
          <w:color w:val="000000"/>
          <w:sz w:val="28"/>
          <w:szCs w:val="28"/>
          <w:lang w:val="ru-RU"/>
        </w:rPr>
      </w:pPr>
      <w:r>
        <w:rPr>
          <w:rStyle w:val="CharStyle12"/>
          <w:bCs/>
          <w:color w:val="000000"/>
          <w:sz w:val="28"/>
          <w:szCs w:val="28"/>
          <w:lang w:val="ru-RU"/>
        </w:rPr>
        <w:t>Начальник Управления образования</w:t>
      </w:r>
    </w:p>
    <w:p w:rsidR="0064502D" w:rsidRPr="00BA31CA" w:rsidRDefault="00BA31CA" w:rsidP="00BA31CA">
      <w:pPr>
        <w:pStyle w:val="Style110"/>
        <w:keepNext/>
        <w:keepLines/>
        <w:shd w:val="clear" w:color="auto" w:fill="auto"/>
        <w:spacing w:line="240" w:lineRule="auto"/>
        <w:ind w:firstLine="8505"/>
        <w:jc w:val="center"/>
        <w:rPr>
          <w:rStyle w:val="CharStyle12"/>
          <w:bCs/>
          <w:color w:val="000000"/>
          <w:sz w:val="28"/>
          <w:szCs w:val="28"/>
          <w:lang w:val="ru-RU"/>
        </w:rPr>
      </w:pPr>
      <w:r>
        <w:rPr>
          <w:rStyle w:val="CharStyle12"/>
          <w:bCs/>
          <w:color w:val="000000"/>
          <w:sz w:val="28"/>
          <w:szCs w:val="28"/>
          <w:lang w:val="ru-RU"/>
        </w:rPr>
        <w:t>города Ростова-на-Дону</w:t>
      </w:r>
    </w:p>
    <w:p w:rsidR="0064502D" w:rsidRDefault="00BA31CA" w:rsidP="00BA31CA">
      <w:pPr>
        <w:pStyle w:val="Style110"/>
        <w:keepNext/>
        <w:keepLines/>
        <w:shd w:val="clear" w:color="auto" w:fill="auto"/>
        <w:spacing w:line="240" w:lineRule="auto"/>
        <w:ind w:firstLine="8505"/>
        <w:jc w:val="center"/>
        <w:rPr>
          <w:rStyle w:val="CharStyle12"/>
          <w:bCs/>
          <w:color w:val="000000"/>
          <w:sz w:val="28"/>
          <w:szCs w:val="28"/>
          <w:lang w:val="ru-RU"/>
        </w:rPr>
      </w:pPr>
      <w:r>
        <w:rPr>
          <w:rStyle w:val="CharStyle12"/>
          <w:bCs/>
          <w:color w:val="000000"/>
          <w:sz w:val="28"/>
          <w:szCs w:val="28"/>
          <w:lang w:val="ru-RU"/>
        </w:rPr>
        <w:t>______________ В.А. Чернышова</w:t>
      </w:r>
    </w:p>
    <w:p w:rsidR="00BA31CA" w:rsidRDefault="006263A0" w:rsidP="00BA31CA">
      <w:pPr>
        <w:pStyle w:val="Style110"/>
        <w:keepNext/>
        <w:keepLines/>
        <w:shd w:val="clear" w:color="auto" w:fill="auto"/>
        <w:spacing w:line="240" w:lineRule="auto"/>
        <w:ind w:firstLine="8505"/>
        <w:jc w:val="center"/>
        <w:rPr>
          <w:rStyle w:val="CharStyle12"/>
          <w:bCs/>
          <w:color w:val="000000"/>
          <w:sz w:val="28"/>
          <w:szCs w:val="28"/>
          <w:lang w:val="ru-RU"/>
        </w:rPr>
      </w:pPr>
      <w:r>
        <w:rPr>
          <w:rStyle w:val="CharStyle12"/>
          <w:bCs/>
          <w:color w:val="000000"/>
          <w:sz w:val="28"/>
          <w:szCs w:val="28"/>
          <w:lang w:val="ru-RU"/>
        </w:rPr>
        <w:t xml:space="preserve">   </w:t>
      </w:r>
      <w:r w:rsidR="00466B92">
        <w:rPr>
          <w:rStyle w:val="CharStyle12"/>
          <w:bCs/>
          <w:color w:val="000000"/>
          <w:sz w:val="28"/>
          <w:szCs w:val="28"/>
          <w:lang w:val="ru-RU"/>
        </w:rPr>
        <w:t xml:space="preserve">«___» </w:t>
      </w:r>
      <w:r w:rsidR="002F2E00" w:rsidRPr="002F2E00">
        <w:rPr>
          <w:rStyle w:val="CharStyle12"/>
          <w:bCs/>
          <w:color w:val="000000"/>
          <w:sz w:val="28"/>
          <w:szCs w:val="28"/>
          <w:lang w:val="ru-RU"/>
        </w:rPr>
        <w:t>_____________</w:t>
      </w:r>
      <w:r w:rsidR="003F33DC">
        <w:rPr>
          <w:rStyle w:val="CharStyle12"/>
          <w:bCs/>
          <w:color w:val="000000"/>
          <w:sz w:val="28"/>
          <w:szCs w:val="28"/>
          <w:lang w:val="ru-RU"/>
        </w:rPr>
        <w:t xml:space="preserve"> </w:t>
      </w:r>
      <w:r w:rsidR="0066015F">
        <w:rPr>
          <w:rStyle w:val="CharStyle12"/>
          <w:bCs/>
          <w:color w:val="000000"/>
          <w:sz w:val="28"/>
          <w:szCs w:val="28"/>
          <w:lang w:val="ru-RU"/>
        </w:rPr>
        <w:t>202</w:t>
      </w:r>
      <w:r w:rsidR="005F40BF" w:rsidRPr="002F2E00">
        <w:rPr>
          <w:rStyle w:val="CharStyle12"/>
          <w:bCs/>
          <w:color w:val="000000"/>
          <w:sz w:val="28"/>
          <w:szCs w:val="28"/>
          <w:lang w:val="ru-RU"/>
        </w:rPr>
        <w:t>4</w:t>
      </w:r>
      <w:r w:rsidR="00BA31CA">
        <w:rPr>
          <w:rStyle w:val="CharStyle12"/>
          <w:bCs/>
          <w:color w:val="000000"/>
          <w:sz w:val="28"/>
          <w:szCs w:val="28"/>
          <w:lang w:val="ru-RU"/>
        </w:rPr>
        <w:t xml:space="preserve"> года</w:t>
      </w:r>
    </w:p>
    <w:p w:rsidR="00BA31CA" w:rsidRPr="00BA31CA" w:rsidRDefault="00BA31CA" w:rsidP="00BA31CA">
      <w:pPr>
        <w:pStyle w:val="Style110"/>
        <w:keepNext/>
        <w:keepLines/>
        <w:shd w:val="clear" w:color="auto" w:fill="auto"/>
        <w:spacing w:line="240" w:lineRule="auto"/>
        <w:ind w:firstLine="8505"/>
        <w:jc w:val="center"/>
        <w:rPr>
          <w:rStyle w:val="CharStyle12"/>
          <w:bCs/>
          <w:color w:val="000000"/>
          <w:sz w:val="28"/>
          <w:szCs w:val="28"/>
          <w:lang w:val="ru-RU"/>
        </w:rPr>
      </w:pPr>
    </w:p>
    <w:p w:rsidR="00582B11" w:rsidRPr="002F2E00" w:rsidRDefault="00582B11" w:rsidP="00582B11">
      <w:pPr>
        <w:pStyle w:val="Style110"/>
        <w:keepNext/>
        <w:keepLines/>
        <w:shd w:val="clear" w:color="auto" w:fill="auto"/>
        <w:spacing w:line="240" w:lineRule="auto"/>
        <w:jc w:val="center"/>
        <w:rPr>
          <w:rStyle w:val="CharStyle12"/>
          <w:bCs/>
          <w:color w:val="000000"/>
          <w:sz w:val="28"/>
          <w:szCs w:val="28"/>
          <w:lang w:val="ru-RU"/>
        </w:rPr>
      </w:pPr>
      <w:r w:rsidRPr="007C164C">
        <w:rPr>
          <w:rStyle w:val="CharStyle12"/>
          <w:bCs/>
          <w:color w:val="000000"/>
          <w:sz w:val="28"/>
          <w:szCs w:val="28"/>
        </w:rPr>
        <w:t>МУНИЦИПАЛЬНОЕ ЗАДАНИЕ №</w:t>
      </w:r>
      <w:bookmarkEnd w:id="0"/>
      <w:r w:rsidR="00710EED">
        <w:rPr>
          <w:rStyle w:val="CharStyle12"/>
          <w:bCs/>
          <w:color w:val="000000"/>
          <w:sz w:val="28"/>
          <w:szCs w:val="28"/>
        </w:rPr>
        <w:t xml:space="preserve"> 1.</w:t>
      </w:r>
      <w:r w:rsidR="00710EED">
        <w:rPr>
          <w:rStyle w:val="CharStyle12"/>
          <w:bCs/>
          <w:color w:val="000000"/>
          <w:sz w:val="28"/>
          <w:szCs w:val="28"/>
          <w:lang w:val="ru-RU"/>
        </w:rPr>
        <w:t>18.40</w:t>
      </w:r>
      <w:r w:rsidR="000747A4">
        <w:rPr>
          <w:rStyle w:val="CharStyle12"/>
          <w:bCs/>
          <w:color w:val="000000"/>
          <w:sz w:val="28"/>
          <w:szCs w:val="28"/>
          <w:lang w:val="ru-RU"/>
        </w:rPr>
        <w:t xml:space="preserve"> </w:t>
      </w:r>
      <w:r w:rsidR="003F33DC">
        <w:rPr>
          <w:rStyle w:val="CharStyle12"/>
          <w:bCs/>
          <w:color w:val="000000"/>
          <w:sz w:val="28"/>
          <w:szCs w:val="28"/>
          <w:lang w:val="ru-RU"/>
        </w:rPr>
        <w:t>/</w:t>
      </w:r>
      <w:r w:rsidR="002F2E00" w:rsidRPr="002F2E00">
        <w:rPr>
          <w:rStyle w:val="CharStyle12"/>
          <w:bCs/>
          <w:color w:val="000000"/>
          <w:sz w:val="28"/>
          <w:szCs w:val="28"/>
          <w:lang w:val="ru-RU"/>
        </w:rPr>
        <w:t>2</w:t>
      </w:r>
    </w:p>
    <w:p w:rsidR="005668F2" w:rsidRDefault="005668F2" w:rsidP="00582B11">
      <w:pPr>
        <w:pStyle w:val="Style110"/>
        <w:keepNext/>
        <w:keepLines/>
        <w:shd w:val="clear" w:color="auto" w:fill="auto"/>
        <w:spacing w:line="240" w:lineRule="auto"/>
        <w:jc w:val="center"/>
        <w:rPr>
          <w:bCs/>
          <w:sz w:val="28"/>
          <w:szCs w:val="28"/>
          <w:lang w:val="ru-RU"/>
        </w:rPr>
      </w:pPr>
      <w:r w:rsidRPr="00046EE0">
        <w:rPr>
          <w:bCs/>
          <w:sz w:val="28"/>
          <w:szCs w:val="28"/>
        </w:rPr>
        <w:t>на 20</w:t>
      </w:r>
      <w:r w:rsidR="003F33DC">
        <w:rPr>
          <w:bCs/>
          <w:sz w:val="28"/>
          <w:szCs w:val="28"/>
          <w:lang w:val="ru-RU"/>
        </w:rPr>
        <w:t>2</w:t>
      </w:r>
      <w:r w:rsidR="002F2E00" w:rsidRPr="002F2E00">
        <w:rPr>
          <w:bCs/>
          <w:sz w:val="28"/>
          <w:szCs w:val="28"/>
          <w:lang w:val="ru-RU"/>
        </w:rPr>
        <w:t>4</w:t>
      </w:r>
      <w:r w:rsidRPr="00046EE0">
        <w:rPr>
          <w:bCs/>
          <w:sz w:val="28"/>
          <w:szCs w:val="28"/>
        </w:rPr>
        <w:t xml:space="preserve"> год и на плановый период 20</w:t>
      </w:r>
      <w:r w:rsidR="009E5915">
        <w:rPr>
          <w:bCs/>
          <w:sz w:val="28"/>
          <w:szCs w:val="28"/>
          <w:lang w:val="ru-RU"/>
        </w:rPr>
        <w:t>2</w:t>
      </w:r>
      <w:r w:rsidR="002F2E00" w:rsidRPr="002F2E00">
        <w:rPr>
          <w:bCs/>
          <w:sz w:val="28"/>
          <w:szCs w:val="28"/>
          <w:lang w:val="ru-RU"/>
        </w:rPr>
        <w:t>5</w:t>
      </w:r>
      <w:r w:rsidRPr="00046EE0">
        <w:rPr>
          <w:bCs/>
          <w:sz w:val="28"/>
          <w:szCs w:val="28"/>
        </w:rPr>
        <w:t xml:space="preserve"> и 20</w:t>
      </w:r>
      <w:r w:rsidR="009E5915">
        <w:rPr>
          <w:bCs/>
          <w:sz w:val="28"/>
          <w:szCs w:val="28"/>
          <w:lang w:val="ru-RU"/>
        </w:rPr>
        <w:t>2</w:t>
      </w:r>
      <w:r w:rsidR="002F2E00" w:rsidRPr="002F2E00">
        <w:rPr>
          <w:bCs/>
          <w:sz w:val="28"/>
          <w:szCs w:val="28"/>
          <w:lang w:val="ru-RU"/>
        </w:rPr>
        <w:t>6</w:t>
      </w:r>
      <w:r w:rsidRPr="00046EE0">
        <w:rPr>
          <w:bCs/>
          <w:sz w:val="28"/>
          <w:szCs w:val="28"/>
        </w:rPr>
        <w:t xml:space="preserve"> годов</w:t>
      </w:r>
    </w:p>
    <w:p w:rsidR="005668F2" w:rsidRPr="005668F2" w:rsidRDefault="005668F2" w:rsidP="00582B11">
      <w:pPr>
        <w:pStyle w:val="Style110"/>
        <w:keepNext/>
        <w:keepLines/>
        <w:shd w:val="clear" w:color="auto" w:fill="auto"/>
        <w:spacing w:line="240" w:lineRule="auto"/>
        <w:jc w:val="center"/>
        <w:rPr>
          <w:b w:val="0"/>
          <w:bCs/>
          <w:sz w:val="28"/>
          <w:szCs w:val="28"/>
          <w:lang w:val="ru-RU"/>
        </w:rPr>
      </w:pPr>
    </w:p>
    <w:tbl>
      <w:tblPr>
        <w:tblpPr w:leftFromText="180" w:rightFromText="180" w:vertAnchor="text" w:horzAnchor="page" w:tblpX="12873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</w:tblGrid>
      <w:tr w:rsidR="00540AC7" w:rsidRPr="007C164C">
        <w:trPr>
          <w:trHeight w:val="128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540AC7" w:rsidRPr="007C164C" w:rsidRDefault="00540AC7" w:rsidP="00540AC7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AC7" w:rsidRPr="007C164C" w:rsidRDefault="00540AC7" w:rsidP="00540AC7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Коды</w:t>
            </w:r>
          </w:p>
        </w:tc>
      </w:tr>
      <w:tr w:rsidR="006C17B0" w:rsidRPr="007C164C">
        <w:trPr>
          <w:trHeight w:val="2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C17B0" w:rsidRPr="007C164C" w:rsidRDefault="006C17B0" w:rsidP="006C17B0">
            <w:pPr>
              <w:ind w:left="-142"/>
              <w:jc w:val="center"/>
              <w:rPr>
                <w:sz w:val="20"/>
              </w:rPr>
            </w:pPr>
            <w:r w:rsidRPr="007C164C">
              <w:rPr>
                <w:sz w:val="20"/>
              </w:rPr>
              <w:t>Форма по ОКУД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C17B0" w:rsidRPr="00CA78F1" w:rsidRDefault="006C17B0" w:rsidP="006C17B0">
            <w:pPr>
              <w:jc w:val="center"/>
              <w:rPr>
                <w:sz w:val="20"/>
              </w:rPr>
            </w:pPr>
            <w:r w:rsidRPr="00CA78F1">
              <w:rPr>
                <w:sz w:val="20"/>
              </w:rPr>
              <w:t>0506001</w:t>
            </w:r>
          </w:p>
        </w:tc>
      </w:tr>
      <w:tr w:rsidR="006C17B0" w:rsidRPr="007C164C">
        <w:trPr>
          <w:trHeight w:val="27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C17B0" w:rsidRPr="007C164C" w:rsidRDefault="006C17B0" w:rsidP="006C17B0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Дата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C17B0" w:rsidRPr="00532DDC" w:rsidRDefault="006C17B0" w:rsidP="006C17B0">
            <w:pPr>
              <w:jc w:val="center"/>
              <w:rPr>
                <w:color w:val="000000"/>
                <w:sz w:val="20"/>
              </w:rPr>
            </w:pPr>
          </w:p>
        </w:tc>
      </w:tr>
      <w:tr w:rsidR="006C17B0" w:rsidRPr="007C164C">
        <w:trPr>
          <w:trHeight w:val="406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C17B0" w:rsidRPr="007C164C" w:rsidRDefault="006C17B0" w:rsidP="006C17B0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по Сводному реестру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C17B0" w:rsidRPr="00710EED" w:rsidRDefault="007C24FB" w:rsidP="006C17B0">
            <w:pPr>
              <w:jc w:val="center"/>
              <w:rPr>
                <w:sz w:val="20"/>
              </w:rPr>
            </w:pPr>
            <w:r w:rsidRPr="00710EED">
              <w:rPr>
                <w:sz w:val="20"/>
              </w:rPr>
              <w:t>603</w:t>
            </w:r>
            <w:r w:rsidRPr="007C24FB">
              <w:rPr>
                <w:sz w:val="20"/>
                <w:lang w:val="en-US"/>
              </w:rPr>
              <w:t>X</w:t>
            </w:r>
            <w:r w:rsidRPr="00710EED">
              <w:rPr>
                <w:sz w:val="20"/>
              </w:rPr>
              <w:t>1870</w:t>
            </w:r>
          </w:p>
        </w:tc>
      </w:tr>
      <w:tr w:rsidR="006C17B0" w:rsidRPr="007C164C">
        <w:trPr>
          <w:trHeight w:val="129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C17B0" w:rsidRPr="007C164C" w:rsidRDefault="006C17B0" w:rsidP="006C17B0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C17B0" w:rsidRPr="005776D6" w:rsidRDefault="005776D6" w:rsidP="006C17B0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88</w:t>
            </w:r>
            <w:r>
              <w:rPr>
                <w:sz w:val="20"/>
              </w:rPr>
              <w:t>.90</w:t>
            </w:r>
          </w:p>
        </w:tc>
      </w:tr>
      <w:tr w:rsidR="006C17B0" w:rsidRPr="007C164C"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C17B0" w:rsidRPr="007C164C" w:rsidRDefault="006C17B0" w:rsidP="006C17B0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C17B0" w:rsidRPr="00CA78F1" w:rsidRDefault="006C17B0" w:rsidP="006C17B0">
            <w:pPr>
              <w:jc w:val="center"/>
              <w:rPr>
                <w:sz w:val="20"/>
              </w:rPr>
            </w:pPr>
          </w:p>
        </w:tc>
      </w:tr>
    </w:tbl>
    <w:p w:rsidR="006C17B0" w:rsidRPr="005776D6" w:rsidRDefault="00582B11" w:rsidP="006C17B0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rStyle w:val="CharStyle8"/>
          <w:color w:val="000000"/>
          <w:sz w:val="28"/>
          <w:szCs w:val="28"/>
          <w:lang w:val="ru-RU"/>
        </w:rPr>
      </w:pPr>
      <w:r w:rsidRPr="007C164C">
        <w:rPr>
          <w:rStyle w:val="CharStyle8"/>
          <w:color w:val="000000"/>
          <w:sz w:val="28"/>
          <w:szCs w:val="28"/>
        </w:rPr>
        <w:t>Наименование  муниципального учреждения</w:t>
      </w:r>
      <w:r w:rsidRPr="007C164C">
        <w:rPr>
          <w:rStyle w:val="CharStyle8"/>
          <w:color w:val="000000"/>
          <w:sz w:val="28"/>
          <w:szCs w:val="28"/>
          <w:lang w:val="ru-RU"/>
        </w:rPr>
        <w:t xml:space="preserve"> </w:t>
      </w:r>
      <w:r w:rsidR="00540AC7" w:rsidRPr="007C164C">
        <w:rPr>
          <w:rStyle w:val="CharStyle8"/>
          <w:bCs/>
          <w:color w:val="000000"/>
          <w:sz w:val="28"/>
          <w:szCs w:val="28"/>
          <w:lang w:val="ru-RU"/>
        </w:rPr>
        <w:t>города Ростова-на-Дону</w:t>
      </w:r>
      <w:r w:rsidR="00BB1504" w:rsidRPr="007C164C">
        <w:rPr>
          <w:rStyle w:val="CharStyle8"/>
          <w:color w:val="000000"/>
          <w:sz w:val="28"/>
          <w:szCs w:val="28"/>
          <w:lang w:val="ru-RU"/>
        </w:rPr>
        <w:t xml:space="preserve">: </w:t>
      </w:r>
      <w:r w:rsidR="006C17B0" w:rsidRPr="006C17B0">
        <w:rPr>
          <w:b w:val="0"/>
          <w:sz w:val="28"/>
          <w:szCs w:val="28"/>
        </w:rPr>
        <w:t xml:space="preserve">муниципальное бюджетное </w:t>
      </w:r>
      <w:r w:rsidR="00A97861" w:rsidRPr="006C17B0">
        <w:rPr>
          <w:b w:val="0"/>
          <w:sz w:val="28"/>
          <w:szCs w:val="28"/>
        </w:rPr>
        <w:t>учреждение</w:t>
      </w:r>
      <w:r w:rsidR="00A97861" w:rsidRPr="006C17B0">
        <w:rPr>
          <w:b w:val="0"/>
          <w:sz w:val="28"/>
          <w:szCs w:val="28"/>
          <w:lang w:val="ru-RU"/>
        </w:rPr>
        <w:t xml:space="preserve"> </w:t>
      </w:r>
      <w:r w:rsidR="00A97861">
        <w:rPr>
          <w:b w:val="0"/>
          <w:sz w:val="28"/>
          <w:szCs w:val="28"/>
          <w:lang w:val="ru-RU"/>
        </w:rPr>
        <w:t>Советского</w:t>
      </w:r>
      <w:r w:rsidR="0033780A">
        <w:rPr>
          <w:b w:val="0"/>
          <w:sz w:val="28"/>
          <w:szCs w:val="28"/>
          <w:lang w:val="ru-RU"/>
        </w:rPr>
        <w:t xml:space="preserve"> района </w:t>
      </w:r>
      <w:r w:rsidR="006C17B0" w:rsidRPr="006C17B0">
        <w:rPr>
          <w:b w:val="0"/>
          <w:sz w:val="28"/>
          <w:szCs w:val="28"/>
        </w:rPr>
        <w:t>города Ростова-на-Дону «Центр психолого-педагогической, медицинской и социальной помощи»</w:t>
      </w:r>
    </w:p>
    <w:p w:rsidR="00971183" w:rsidRPr="005776D6" w:rsidRDefault="00582B11" w:rsidP="005776D6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rStyle w:val="CharStyle8"/>
          <w:color w:val="000000"/>
          <w:sz w:val="28"/>
          <w:szCs w:val="28"/>
          <w:lang w:val="ru-RU"/>
        </w:rPr>
      </w:pPr>
      <w:r w:rsidRPr="007C164C">
        <w:rPr>
          <w:rStyle w:val="CharStyle8"/>
          <w:color w:val="000000"/>
          <w:sz w:val="28"/>
          <w:szCs w:val="28"/>
        </w:rPr>
        <w:t xml:space="preserve">Виды деятельности </w:t>
      </w:r>
      <w:r w:rsidR="005776D6">
        <w:rPr>
          <w:rStyle w:val="CharStyle8"/>
          <w:color w:val="000000"/>
          <w:sz w:val="28"/>
          <w:szCs w:val="28"/>
          <w:lang w:val="ru-RU"/>
        </w:rPr>
        <w:t xml:space="preserve">: </w:t>
      </w:r>
    </w:p>
    <w:p w:rsidR="00971183" w:rsidRPr="005776D6" w:rsidRDefault="00971183" w:rsidP="005776D6">
      <w:pPr>
        <w:pStyle w:val="Style7"/>
        <w:numPr>
          <w:ilvl w:val="0"/>
          <w:numId w:val="32"/>
        </w:numPr>
        <w:shd w:val="clear" w:color="auto" w:fill="auto"/>
        <w:tabs>
          <w:tab w:val="left" w:pos="284"/>
        </w:tabs>
        <w:spacing w:before="0" w:after="0" w:line="240" w:lineRule="auto"/>
        <w:ind w:left="0" w:firstLine="0"/>
        <w:rPr>
          <w:b w:val="0"/>
          <w:sz w:val="28"/>
          <w:szCs w:val="24"/>
          <w:shd w:val="clear" w:color="auto" w:fill="FFFFFF"/>
          <w:lang w:val="ru-RU"/>
        </w:rPr>
      </w:pPr>
      <w:r w:rsidRPr="005776D6">
        <w:rPr>
          <w:b w:val="0"/>
          <w:sz w:val="28"/>
          <w:szCs w:val="24"/>
          <w:lang w:eastAsia="ru-RU"/>
        </w:rPr>
        <w:t>Оказание психолого-педагогической, медицинской и социальной помощи детям и подросткам:</w:t>
      </w:r>
    </w:p>
    <w:p w:rsidR="00BF356B" w:rsidRPr="005776D6" w:rsidRDefault="00971183" w:rsidP="005776D6">
      <w:pPr>
        <w:tabs>
          <w:tab w:val="left" w:pos="284"/>
        </w:tabs>
        <w:suppressAutoHyphens w:val="0"/>
        <w:autoSpaceDE w:val="0"/>
        <w:ind w:firstLine="426"/>
        <w:rPr>
          <w:szCs w:val="24"/>
          <w:lang w:eastAsia="ar-SA"/>
        </w:rPr>
      </w:pPr>
      <w:r w:rsidRPr="005776D6">
        <w:rPr>
          <w:szCs w:val="24"/>
          <w:lang w:eastAsia="ar-SA"/>
        </w:rPr>
        <w:t>-</w:t>
      </w:r>
      <w:r w:rsidR="005776D6" w:rsidRPr="005776D6">
        <w:rPr>
          <w:szCs w:val="24"/>
          <w:lang w:eastAsia="ar-SA"/>
        </w:rPr>
        <w:t xml:space="preserve"> </w:t>
      </w:r>
      <w:r w:rsidR="00BF356B" w:rsidRPr="005776D6">
        <w:rPr>
          <w:szCs w:val="24"/>
          <w:lang w:eastAsia="ar-SA"/>
        </w:rPr>
        <w:t>психолого-педагогическое консультирование обучающихся, их родителей (законных представителей) и педагогических работников;</w:t>
      </w:r>
    </w:p>
    <w:p w:rsidR="00BF356B" w:rsidRPr="005776D6" w:rsidRDefault="005776D6" w:rsidP="005776D6">
      <w:pPr>
        <w:tabs>
          <w:tab w:val="left" w:pos="284"/>
        </w:tabs>
        <w:autoSpaceDE w:val="0"/>
        <w:ind w:firstLine="426"/>
        <w:jc w:val="both"/>
        <w:rPr>
          <w:szCs w:val="24"/>
          <w:lang w:eastAsia="ar-SA"/>
        </w:rPr>
      </w:pPr>
      <w:r w:rsidRPr="005776D6">
        <w:rPr>
          <w:szCs w:val="24"/>
          <w:lang w:eastAsia="ar-SA"/>
        </w:rPr>
        <w:t xml:space="preserve">- </w:t>
      </w:r>
      <w:r w:rsidR="00BF356B" w:rsidRPr="005776D6">
        <w:rPr>
          <w:szCs w:val="24"/>
          <w:lang w:eastAsia="ar-SA"/>
        </w:rPr>
        <w:t>коррекционно-развивающие и компенсирующие занятия, логопедическая помощь обучающихся;</w:t>
      </w:r>
    </w:p>
    <w:p w:rsidR="00BF356B" w:rsidRPr="005776D6" w:rsidRDefault="00971183" w:rsidP="005776D6">
      <w:pPr>
        <w:tabs>
          <w:tab w:val="left" w:pos="284"/>
        </w:tabs>
        <w:autoSpaceDE w:val="0"/>
        <w:ind w:firstLine="426"/>
        <w:jc w:val="both"/>
        <w:rPr>
          <w:szCs w:val="24"/>
          <w:lang w:eastAsia="ar-SA"/>
        </w:rPr>
      </w:pPr>
      <w:r w:rsidRPr="005776D6">
        <w:rPr>
          <w:szCs w:val="24"/>
          <w:lang w:eastAsia="ar-SA"/>
        </w:rPr>
        <w:t>-</w:t>
      </w:r>
      <w:r w:rsidR="005776D6" w:rsidRPr="005776D6">
        <w:rPr>
          <w:szCs w:val="24"/>
          <w:lang w:eastAsia="ar-SA"/>
        </w:rPr>
        <w:t xml:space="preserve"> </w:t>
      </w:r>
      <w:r w:rsidR="00BF356B" w:rsidRPr="005776D6">
        <w:rPr>
          <w:szCs w:val="24"/>
          <w:lang w:eastAsia="ar-SA"/>
        </w:rPr>
        <w:t>помощь обучающимся в профориентации, получении профессии и социальной адаптации;</w:t>
      </w:r>
    </w:p>
    <w:p w:rsidR="00BF356B" w:rsidRPr="005776D6" w:rsidRDefault="00BF356B" w:rsidP="005776D6">
      <w:pPr>
        <w:numPr>
          <w:ilvl w:val="0"/>
          <w:numId w:val="32"/>
        </w:numPr>
        <w:tabs>
          <w:tab w:val="left" w:pos="284"/>
        </w:tabs>
        <w:autoSpaceDE w:val="0"/>
        <w:ind w:left="0" w:firstLine="0"/>
        <w:jc w:val="both"/>
        <w:rPr>
          <w:szCs w:val="24"/>
          <w:lang w:eastAsia="ru-RU"/>
        </w:rPr>
      </w:pPr>
      <w:r w:rsidRPr="005776D6">
        <w:rPr>
          <w:szCs w:val="24"/>
          <w:lang w:eastAsia="ru-RU"/>
        </w:rPr>
        <w:t>Психолого-медико-педагогическое обследование детей в целях своевременного выявления особенностей в физическом и (или) психическом развитии и (или) отклонений в поведении, подготовка по результатам обследования рекомендаций по оказанию детям психолого-медико-педагогической помощи и организации их обучения и воспитания.</w:t>
      </w:r>
    </w:p>
    <w:p w:rsidR="00BF356B" w:rsidRPr="005776D6" w:rsidRDefault="00BF356B" w:rsidP="005776D6">
      <w:pPr>
        <w:widowControl w:val="0"/>
        <w:numPr>
          <w:ilvl w:val="0"/>
          <w:numId w:val="32"/>
        </w:numPr>
        <w:tabs>
          <w:tab w:val="left" w:pos="284"/>
        </w:tabs>
        <w:suppressAutoHyphens w:val="0"/>
        <w:ind w:left="0" w:firstLine="0"/>
        <w:outlineLvl w:val="3"/>
        <w:rPr>
          <w:color w:val="000000"/>
          <w:szCs w:val="24"/>
          <w:lang w:eastAsia="ru-RU"/>
        </w:rPr>
      </w:pPr>
      <w:r w:rsidRPr="005776D6">
        <w:rPr>
          <w:szCs w:val="24"/>
          <w:lang w:eastAsia="ru-RU"/>
        </w:rPr>
        <w:t>Оказание методической помощи организациям, осуществляющим образовательную деятельность, включая помощь в разработке образовательных программ, индивидуальных учебных планов, выборе оптимальных методов обучения и воспитания обучающихся, испытывающих трудности в освоении основных общеобразовательных программ, выявление и устранение потенциальных препятствий к обучению.</w:t>
      </w:r>
    </w:p>
    <w:p w:rsidR="00BF356B" w:rsidRPr="005776D6" w:rsidRDefault="00BF356B" w:rsidP="005776D6">
      <w:pPr>
        <w:widowControl w:val="0"/>
        <w:numPr>
          <w:ilvl w:val="0"/>
          <w:numId w:val="32"/>
        </w:numPr>
        <w:tabs>
          <w:tab w:val="left" w:pos="284"/>
        </w:tabs>
        <w:suppressAutoHyphens w:val="0"/>
        <w:ind w:left="0" w:firstLine="0"/>
        <w:outlineLvl w:val="3"/>
        <w:rPr>
          <w:color w:val="000000"/>
          <w:szCs w:val="24"/>
          <w:lang w:eastAsia="ru-RU"/>
        </w:rPr>
      </w:pPr>
      <w:r w:rsidRPr="005776D6">
        <w:rPr>
          <w:szCs w:val="24"/>
          <w:lang w:eastAsia="ru-RU"/>
        </w:rPr>
        <w:t>Осуществление методического обеспечения деятельности специалистов образовательных и иных организаций по психолого-педагогическому сопровождению участников образовательного процесса</w:t>
      </w:r>
      <w:r w:rsidR="00971183" w:rsidRPr="005776D6">
        <w:rPr>
          <w:szCs w:val="24"/>
          <w:lang w:eastAsia="ru-RU"/>
        </w:rPr>
        <w:t>;</w:t>
      </w:r>
    </w:p>
    <w:p w:rsidR="00093013" w:rsidRPr="005776D6" w:rsidRDefault="00BF356B" w:rsidP="005776D6">
      <w:pPr>
        <w:numPr>
          <w:ilvl w:val="0"/>
          <w:numId w:val="32"/>
        </w:numPr>
        <w:tabs>
          <w:tab w:val="left" w:pos="284"/>
        </w:tabs>
        <w:suppressAutoHyphens w:val="0"/>
        <w:autoSpaceDE w:val="0"/>
        <w:ind w:left="0" w:firstLine="0"/>
        <w:jc w:val="both"/>
        <w:rPr>
          <w:rStyle w:val="CharStyle8"/>
          <w:rFonts w:eastAsia="Calibri"/>
          <w:b w:val="0"/>
          <w:sz w:val="28"/>
          <w:szCs w:val="24"/>
          <w:highlight w:val="yellow"/>
          <w:shd w:val="clear" w:color="auto" w:fill="auto"/>
          <w:lang w:eastAsia="ar-SA"/>
        </w:rPr>
      </w:pPr>
      <w:r w:rsidRPr="005776D6">
        <w:rPr>
          <w:szCs w:val="24"/>
          <w:highlight w:val="yellow"/>
          <w:lang w:eastAsia="ar-SA"/>
        </w:rPr>
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положении.</w:t>
      </w:r>
    </w:p>
    <w:p w:rsidR="00A92F94" w:rsidRDefault="00BF356B" w:rsidP="00BF356B">
      <w:pPr>
        <w:pStyle w:val="Style7"/>
        <w:shd w:val="clear" w:color="auto" w:fill="auto"/>
        <w:spacing w:before="0" w:after="0" w:line="228" w:lineRule="auto"/>
        <w:rPr>
          <w:b w:val="0"/>
          <w:sz w:val="28"/>
          <w:szCs w:val="28"/>
        </w:rPr>
      </w:pPr>
      <w:r w:rsidRPr="007C164C">
        <w:rPr>
          <w:rStyle w:val="CharStyle8"/>
          <w:color w:val="000000"/>
          <w:sz w:val="28"/>
          <w:szCs w:val="28"/>
        </w:rPr>
        <w:t>Вид муниципального учреждения города Ростова-на-Дону</w:t>
      </w:r>
      <w:r w:rsidRPr="007C164C">
        <w:rPr>
          <w:rStyle w:val="CharStyle8"/>
          <w:color w:val="000000"/>
          <w:sz w:val="28"/>
          <w:szCs w:val="28"/>
          <w:lang w:val="ru-RU"/>
        </w:rPr>
        <w:t xml:space="preserve">: </w:t>
      </w:r>
      <w:r w:rsidRPr="00780A22">
        <w:rPr>
          <w:b w:val="0"/>
          <w:sz w:val="28"/>
          <w:szCs w:val="28"/>
        </w:rPr>
        <w:t>бюджетное</w:t>
      </w:r>
    </w:p>
    <w:p w:rsidR="00BF356B" w:rsidRPr="00971183" w:rsidRDefault="00BF356B" w:rsidP="00BF356B">
      <w:pPr>
        <w:pStyle w:val="Style7"/>
        <w:shd w:val="clear" w:color="auto" w:fill="auto"/>
        <w:spacing w:before="0" w:after="0" w:line="228" w:lineRule="auto"/>
        <w:rPr>
          <w:rStyle w:val="CharStyle3"/>
          <w:b w:val="0"/>
          <w:bCs/>
          <w:iCs/>
          <w:sz w:val="28"/>
          <w:szCs w:val="28"/>
          <w:lang w:val="ru-RU"/>
        </w:rPr>
        <w:sectPr w:rsidR="00BF356B" w:rsidRPr="00971183" w:rsidSect="0033780A">
          <w:footerReference w:type="default" r:id="rId9"/>
          <w:type w:val="continuous"/>
          <w:pgSz w:w="16834" w:h="11909" w:orient="landscape" w:code="9"/>
          <w:pgMar w:top="624" w:right="567" w:bottom="624" w:left="1134" w:header="0" w:footer="6" w:gutter="567"/>
          <w:cols w:space="720"/>
          <w:noEndnote/>
          <w:docGrid w:linePitch="381"/>
        </w:sectPr>
      </w:pPr>
      <w:r w:rsidRPr="00971183">
        <w:rPr>
          <w:b w:val="0"/>
          <w:sz w:val="28"/>
          <w:szCs w:val="28"/>
        </w:rPr>
        <w:t xml:space="preserve"> </w:t>
      </w:r>
    </w:p>
    <w:p w:rsidR="00D6351A" w:rsidRDefault="00D6351A" w:rsidP="00614344">
      <w:pPr>
        <w:pStyle w:val="Style7"/>
        <w:shd w:val="clear" w:color="auto" w:fill="auto"/>
        <w:spacing w:before="0" w:after="0" w:line="228" w:lineRule="auto"/>
        <w:jc w:val="center"/>
        <w:rPr>
          <w:bCs/>
          <w:color w:val="000000"/>
          <w:sz w:val="28"/>
          <w:szCs w:val="28"/>
          <w:shd w:val="clear" w:color="auto" w:fill="FFFFFF"/>
          <w:lang w:val="ru-RU"/>
        </w:rPr>
      </w:pPr>
    </w:p>
    <w:p w:rsidR="00C720C9" w:rsidRPr="00BF356B" w:rsidRDefault="00C720C9" w:rsidP="00614344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color w:val="000000"/>
          <w:sz w:val="28"/>
          <w:szCs w:val="28"/>
          <w:vertAlign w:val="superscript"/>
        </w:rPr>
      </w:pPr>
      <w:r w:rsidRPr="00BF356B">
        <w:rPr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="00123B60" w:rsidRPr="00BF356B">
        <w:rPr>
          <w:rStyle w:val="CharStyle13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105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C61E5D" w:rsidRPr="00AC0B44" w:rsidTr="00E94310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C61E5D" w:rsidRPr="007C164C" w:rsidRDefault="00C61E5D" w:rsidP="00E94310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7C164C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61E5D" w:rsidRPr="00C36634" w:rsidRDefault="00C36634" w:rsidP="00E94310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 w:rsidRPr="00C36634">
              <w:rPr>
                <w:bCs/>
                <w:sz w:val="24"/>
                <w:szCs w:val="24"/>
                <w:shd w:val="clear" w:color="auto" w:fill="FFFFFF"/>
              </w:rPr>
              <w:t>50.Г52.0</w:t>
            </w:r>
          </w:p>
        </w:tc>
      </w:tr>
    </w:tbl>
    <w:p w:rsidR="00093013" w:rsidRDefault="00093013" w:rsidP="00E06589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093013" w:rsidRPr="009E6393" w:rsidRDefault="00C720C9" w:rsidP="009E6393">
      <w:pPr>
        <w:widowControl w:val="0"/>
        <w:jc w:val="center"/>
        <w:outlineLvl w:val="3"/>
        <w:rPr>
          <w:bCs/>
          <w:szCs w:val="28"/>
        </w:rPr>
      </w:pPr>
      <w:r w:rsidRPr="007C164C">
        <w:rPr>
          <w:bCs/>
          <w:color w:val="000000"/>
          <w:szCs w:val="28"/>
          <w:shd w:val="clear" w:color="auto" w:fill="FFFFFF"/>
        </w:rPr>
        <w:t>РАЗДЕЛ</w:t>
      </w:r>
      <w:r w:rsidR="003F7A4A" w:rsidRPr="007C164C">
        <w:rPr>
          <w:bCs/>
          <w:color w:val="000000"/>
          <w:szCs w:val="28"/>
          <w:shd w:val="clear" w:color="auto" w:fill="FFFFFF"/>
        </w:rPr>
        <w:t xml:space="preserve"> № 1</w:t>
      </w:r>
    </w:p>
    <w:p w:rsidR="00FC5762" w:rsidRPr="00FC5762" w:rsidRDefault="00C720C9" w:rsidP="00E94310">
      <w:pPr>
        <w:widowControl w:val="0"/>
        <w:outlineLvl w:val="3"/>
        <w:rPr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1. Наименование муниципальной услуги</w:t>
      </w:r>
      <w:r w:rsidR="003F7A4A" w:rsidRPr="007C164C">
        <w:rPr>
          <w:b/>
          <w:bCs/>
          <w:color w:val="000000"/>
          <w:szCs w:val="28"/>
          <w:shd w:val="clear" w:color="auto" w:fill="FFFFFF"/>
        </w:rPr>
        <w:t>:</w:t>
      </w:r>
      <w:r w:rsidRPr="007C164C">
        <w:rPr>
          <w:b/>
          <w:bCs/>
          <w:color w:val="000000"/>
          <w:szCs w:val="28"/>
          <w:shd w:val="clear" w:color="auto" w:fill="FFFFFF"/>
        </w:rPr>
        <w:t xml:space="preserve"> </w:t>
      </w:r>
      <w:r w:rsidR="00AC0B44" w:rsidRPr="008634FA">
        <w:rPr>
          <w:szCs w:val="28"/>
        </w:rPr>
        <w:t>Психолого-медико-пе</w:t>
      </w:r>
      <w:r w:rsidR="00FC5762">
        <w:rPr>
          <w:szCs w:val="28"/>
        </w:rPr>
        <w:t>дагогическое обследование детей</w:t>
      </w:r>
    </w:p>
    <w:p w:rsidR="00574136" w:rsidRPr="00E94310" w:rsidRDefault="00C720C9" w:rsidP="00E94310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</w:t>
      </w:r>
      <w:r w:rsidR="00E94310">
        <w:rPr>
          <w:b/>
          <w:bCs/>
          <w:color w:val="000000"/>
          <w:szCs w:val="28"/>
          <w:shd w:val="clear" w:color="auto" w:fill="FFFFFF"/>
        </w:rPr>
        <w:t xml:space="preserve"> услуги: </w:t>
      </w:r>
      <w:r w:rsidR="00574136">
        <w:rPr>
          <w:szCs w:val="28"/>
        </w:rPr>
        <w:t>Физические лица</w:t>
      </w:r>
    </w:p>
    <w:p w:rsidR="00093013" w:rsidRPr="009E6393" w:rsidRDefault="00C720C9" w:rsidP="009E6393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C720C9" w:rsidRDefault="00C720C9" w:rsidP="00C61E5D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="00123B60"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)</w:t>
      </w:r>
    </w:p>
    <w:p w:rsidR="00E94310" w:rsidRPr="007C164C" w:rsidRDefault="00E94310" w:rsidP="00C61E5D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92"/>
        <w:gridCol w:w="994"/>
        <w:gridCol w:w="1133"/>
        <w:gridCol w:w="1133"/>
        <w:gridCol w:w="1134"/>
        <w:gridCol w:w="1702"/>
        <w:gridCol w:w="991"/>
        <w:gridCol w:w="995"/>
        <w:gridCol w:w="993"/>
        <w:gridCol w:w="992"/>
        <w:gridCol w:w="990"/>
        <w:gridCol w:w="709"/>
        <w:gridCol w:w="846"/>
      </w:tblGrid>
      <w:tr w:rsidR="00B01C53" w:rsidRPr="007C164C" w:rsidTr="001A543A">
        <w:trPr>
          <w:trHeight w:hRule="exact" w:val="1635"/>
        </w:trPr>
        <w:tc>
          <w:tcPr>
            <w:tcW w:w="1135" w:type="dxa"/>
            <w:vMerge w:val="restart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688" w:type="dxa"/>
            <w:gridSpan w:val="3"/>
            <w:shd w:val="clear" w:color="auto" w:fill="FFFFFF"/>
          </w:tcPr>
          <w:p w:rsidR="00B01C53" w:rsidRPr="00111D6B" w:rsidRDefault="00B01C53" w:rsidP="00991C2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</w:tc>
        <w:tc>
          <w:tcPr>
            <w:tcW w:w="2975" w:type="dxa"/>
            <w:gridSpan w:val="3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1555" w:type="dxa"/>
            <w:gridSpan w:val="2"/>
            <w:shd w:val="clear" w:color="auto" w:fill="FFFFFF"/>
          </w:tcPr>
          <w:p w:rsidR="00B01C53" w:rsidRPr="00111D6B" w:rsidRDefault="00F5757C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Допустимые (возможные) отклонения</w:t>
            </w:r>
            <w:r>
              <w:rPr>
                <w:color w:val="000000"/>
                <w:sz w:val="20"/>
              </w:rPr>
              <w:br/>
            </w:r>
            <w:r w:rsidRPr="001D1F5B">
              <w:rPr>
                <w:color w:val="000000"/>
                <w:sz w:val="20"/>
              </w:rPr>
              <w:t xml:space="preserve"> от установленных показателей качества муниципальной услуги</w:t>
            </w:r>
            <w:r w:rsidRPr="001D1F5B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D61EED" w:rsidRPr="007C164C" w:rsidTr="001A543A">
        <w:trPr>
          <w:trHeight w:hRule="exact" w:val="84"/>
        </w:trPr>
        <w:tc>
          <w:tcPr>
            <w:tcW w:w="1135" w:type="dxa"/>
            <w:vMerge/>
            <w:shd w:val="clear" w:color="auto" w:fill="FFFFFF"/>
          </w:tcPr>
          <w:p w:rsidR="00D61EED" w:rsidRPr="00111D6B" w:rsidRDefault="00D61EED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D61EED" w:rsidRPr="00111D6B" w:rsidRDefault="00D61EED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D61EED" w:rsidRPr="00111D6B" w:rsidRDefault="00D61EED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702" w:type="dxa"/>
            <w:vMerge w:val="restart"/>
            <w:shd w:val="clear" w:color="auto" w:fill="FFFFFF"/>
          </w:tcPr>
          <w:p w:rsidR="00D61EED" w:rsidRDefault="00D61EED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наименова</w:t>
            </w:r>
            <w:r w:rsidRPr="00111D6B">
              <w:rPr>
                <w:color w:val="000000"/>
                <w:sz w:val="20"/>
              </w:rPr>
              <w:t>ние показателя</w:t>
            </w:r>
          </w:p>
          <w:p w:rsidR="00D61EED" w:rsidRPr="004E58DF" w:rsidRDefault="00D61EED" w:rsidP="004E58DF">
            <w:pPr>
              <w:ind w:firstLine="720"/>
              <w:rPr>
                <w:sz w:val="20"/>
              </w:rPr>
            </w:pPr>
          </w:p>
        </w:tc>
        <w:tc>
          <w:tcPr>
            <w:tcW w:w="1986" w:type="dxa"/>
            <w:gridSpan w:val="2"/>
            <w:shd w:val="clear" w:color="auto" w:fill="FFFFFF"/>
          </w:tcPr>
          <w:p w:rsidR="00D61EED" w:rsidRPr="00111D6B" w:rsidRDefault="00D61EED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:rsidR="00D61EED" w:rsidRPr="00111D6B" w:rsidRDefault="00D61EED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D61EED" w:rsidRPr="00111D6B" w:rsidRDefault="00D61EED" w:rsidP="00D100AC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 w:rsidR="003F33DC">
              <w:rPr>
                <w:color w:val="000000"/>
                <w:sz w:val="20"/>
                <w:lang w:val="en-US"/>
              </w:rPr>
              <w:t>2</w:t>
            </w:r>
            <w:r w:rsidR="002F2E00">
              <w:rPr>
                <w:color w:val="000000"/>
                <w:sz w:val="20"/>
                <w:lang w:val="en-US"/>
              </w:rPr>
              <w:t>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61EED" w:rsidRPr="00111D6B" w:rsidRDefault="00D61EED" w:rsidP="00D100AC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 w:rsidR="009E5915">
              <w:rPr>
                <w:color w:val="000000"/>
                <w:sz w:val="20"/>
              </w:rPr>
              <w:t>2</w:t>
            </w:r>
            <w:r w:rsidR="002F2E00"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D61EED" w:rsidRPr="00111D6B" w:rsidRDefault="00D61EED" w:rsidP="00D100AC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 w:rsidR="009E5915">
              <w:rPr>
                <w:color w:val="000000"/>
                <w:sz w:val="20"/>
              </w:rPr>
              <w:t>2</w:t>
            </w:r>
            <w:r w:rsidR="002F2E00">
              <w:rPr>
                <w:color w:val="000000"/>
                <w:sz w:val="20"/>
                <w:lang w:val="en-US"/>
              </w:rPr>
              <w:t>6</w:t>
            </w:r>
            <w:r w:rsidR="0017601E"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D61EED" w:rsidRPr="00111D6B" w:rsidRDefault="00D61EED" w:rsidP="00D100AC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61EED" w:rsidRPr="001D1F5B" w:rsidRDefault="00D61EED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46" w:type="dxa"/>
            <w:vMerge w:val="restart"/>
            <w:shd w:val="clear" w:color="auto" w:fill="FFFFFF"/>
          </w:tcPr>
          <w:p w:rsidR="00D61EED" w:rsidRPr="001D1F5B" w:rsidRDefault="00D61EED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B01C53" w:rsidRPr="007C164C" w:rsidTr="001A543A">
        <w:trPr>
          <w:trHeight w:val="927"/>
        </w:trPr>
        <w:tc>
          <w:tcPr>
            <w:tcW w:w="1135" w:type="dxa"/>
            <w:vMerge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B01C53" w:rsidRPr="00E31C15" w:rsidRDefault="00E31C15" w:rsidP="00E31C15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B01C53" w:rsidRPr="00111D6B">
              <w:rPr>
                <w:color w:val="000000"/>
                <w:sz w:val="20"/>
              </w:rPr>
              <w:t>ние</w:t>
            </w:r>
          </w:p>
          <w:p w:rsidR="00B01C53" w:rsidRPr="00111D6B" w:rsidRDefault="00E31C15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B01C53" w:rsidRPr="00111D6B" w:rsidRDefault="00E31C15" w:rsidP="00E31C15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B01C53" w:rsidRPr="00111D6B">
              <w:rPr>
                <w:color w:val="000000"/>
                <w:sz w:val="20"/>
              </w:rPr>
              <w:t>ние</w:t>
            </w:r>
          </w:p>
          <w:p w:rsidR="00B01C53" w:rsidRPr="00111D6B" w:rsidRDefault="00E31C15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B01C53" w:rsidRPr="00111D6B" w:rsidRDefault="00B01C53" w:rsidP="00B863D3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(наименова-</w:t>
            </w:r>
          </w:p>
          <w:p w:rsidR="00B01C53" w:rsidRPr="00111D6B" w:rsidRDefault="00B01C53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B01C53" w:rsidRPr="00111D6B" w:rsidRDefault="00B01C53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B01C53" w:rsidRPr="00111D6B" w:rsidRDefault="00B01C53" w:rsidP="00B863D3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(наименова-</w:t>
            </w:r>
          </w:p>
          <w:p w:rsidR="00B01C53" w:rsidRPr="00111D6B" w:rsidRDefault="00B01C53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B01C53" w:rsidRPr="00111D6B" w:rsidRDefault="00B01C53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B01C53" w:rsidRDefault="00B01C53" w:rsidP="00B863D3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</w:t>
            </w:r>
            <w:r>
              <w:rPr>
                <w:color w:val="000000"/>
                <w:sz w:val="20"/>
              </w:rPr>
              <w:t>ва-</w:t>
            </w:r>
          </w:p>
          <w:p w:rsidR="00B01C53" w:rsidRPr="00111D6B" w:rsidRDefault="00B01C53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B01C53" w:rsidRPr="00111D6B" w:rsidRDefault="00B01C53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702" w:type="dxa"/>
            <w:vMerge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1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46" w:type="dxa"/>
            <w:vMerge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B01C53" w:rsidRPr="007C164C" w:rsidTr="001A543A">
        <w:trPr>
          <w:trHeight w:hRule="exact" w:val="308"/>
        </w:trPr>
        <w:tc>
          <w:tcPr>
            <w:tcW w:w="1135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702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1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6" w:type="dxa"/>
            <w:shd w:val="clear" w:color="auto" w:fill="FFFFFF"/>
          </w:tcPr>
          <w:p w:rsidR="00B01C53" w:rsidRPr="00111D6B" w:rsidRDefault="00B01C53" w:rsidP="00A50541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D61EED" w:rsidRPr="007C164C" w:rsidTr="001A543A">
        <w:trPr>
          <w:trHeight w:hRule="exact" w:val="2739"/>
        </w:trPr>
        <w:tc>
          <w:tcPr>
            <w:tcW w:w="1135" w:type="dxa"/>
            <w:vMerge w:val="restart"/>
            <w:shd w:val="clear" w:color="auto" w:fill="FFFFFF"/>
          </w:tcPr>
          <w:p w:rsidR="00D61EED" w:rsidRPr="00C36634" w:rsidRDefault="00C36634" w:rsidP="00B57D52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  <w:lang w:eastAsia="ru-RU"/>
              </w:rPr>
              <w:t>853212О.99.0.БВ20АА02001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61EED" w:rsidRDefault="00D61EED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D61EED" w:rsidRDefault="00D61EED" w:rsidP="00D100AC">
            <w:pPr>
              <w:jc w:val="center"/>
              <w:rPr>
                <w:sz w:val="18"/>
                <w:szCs w:val="18"/>
              </w:rPr>
            </w:pPr>
          </w:p>
          <w:p w:rsidR="00D61EED" w:rsidRPr="00991C24" w:rsidRDefault="00D61EED" w:rsidP="00D10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D61EED" w:rsidRPr="00991C24" w:rsidRDefault="00D61EED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D61EED" w:rsidRPr="00991C24" w:rsidRDefault="00D61EED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D61EED" w:rsidRPr="00A15613" w:rsidRDefault="00D61EED" w:rsidP="00D100A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D61EED" w:rsidRPr="00A15613" w:rsidRDefault="00D61EED" w:rsidP="00D100A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702" w:type="dxa"/>
            <w:shd w:val="clear" w:color="auto" w:fill="FFFFFF"/>
          </w:tcPr>
          <w:p w:rsidR="000F7213" w:rsidRDefault="000F7213" w:rsidP="004D4978">
            <w:pPr>
              <w:pStyle w:val="ConsPlusCell"/>
              <w:ind w:left="1"/>
              <w:rPr>
                <w:sz w:val="16"/>
                <w:szCs w:val="16"/>
              </w:rPr>
            </w:pPr>
          </w:p>
          <w:p w:rsidR="00D61EED" w:rsidRPr="00757480" w:rsidRDefault="00D61EED" w:rsidP="00FB1540">
            <w:pPr>
              <w:pStyle w:val="ConsPlusCell"/>
              <w:ind w:left="1"/>
              <w:rPr>
                <w:sz w:val="18"/>
                <w:szCs w:val="18"/>
              </w:rPr>
            </w:pPr>
            <w:r w:rsidRPr="00757480">
              <w:rPr>
                <w:sz w:val="18"/>
                <w:szCs w:val="18"/>
              </w:rPr>
              <w:t>Доля</w:t>
            </w:r>
            <w:r w:rsidR="008656DA" w:rsidRPr="00757480">
              <w:rPr>
                <w:sz w:val="18"/>
                <w:szCs w:val="18"/>
              </w:rPr>
              <w:t xml:space="preserve">  </w:t>
            </w:r>
            <w:r w:rsidR="00FB1540" w:rsidRPr="00757480">
              <w:rPr>
                <w:sz w:val="18"/>
                <w:szCs w:val="18"/>
              </w:rPr>
              <w:t>обучающихся</w:t>
            </w:r>
            <w:r w:rsidR="004D4978" w:rsidRPr="00757480">
              <w:rPr>
                <w:sz w:val="18"/>
                <w:szCs w:val="18"/>
              </w:rPr>
              <w:t xml:space="preserve">, </w:t>
            </w:r>
            <w:r w:rsidRPr="00757480">
              <w:rPr>
                <w:sz w:val="18"/>
                <w:szCs w:val="18"/>
              </w:rPr>
              <w:t xml:space="preserve">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991" w:type="dxa"/>
            <w:shd w:val="clear" w:color="auto" w:fill="FFFFFF"/>
          </w:tcPr>
          <w:p w:rsidR="00D61EED" w:rsidRPr="00E67854" w:rsidRDefault="00E531BF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D61EED" w:rsidRPr="003467C5" w:rsidRDefault="00D61EED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D61EED" w:rsidRPr="00A15613" w:rsidRDefault="001A5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D61EED" w:rsidRPr="00A15613" w:rsidRDefault="001A5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D61EED" w:rsidRPr="00A15613" w:rsidRDefault="001A5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D61EED" w:rsidRDefault="00574136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6" w:type="dxa"/>
            <w:shd w:val="clear" w:color="auto" w:fill="FFFFFF"/>
          </w:tcPr>
          <w:p w:rsidR="00D61EED" w:rsidRDefault="00FA430B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23443A" w:rsidRPr="007C164C" w:rsidTr="001A543A">
        <w:trPr>
          <w:trHeight w:val="1127"/>
        </w:trPr>
        <w:tc>
          <w:tcPr>
            <w:tcW w:w="1135" w:type="dxa"/>
            <w:vMerge/>
            <w:shd w:val="clear" w:color="auto" w:fill="FFFFFF"/>
          </w:tcPr>
          <w:p w:rsidR="0023443A" w:rsidRPr="00A15613" w:rsidRDefault="0023443A" w:rsidP="00A50541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3443A" w:rsidRPr="00A15613" w:rsidRDefault="0023443A" w:rsidP="00A50541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23443A" w:rsidRPr="00A15613" w:rsidRDefault="0023443A" w:rsidP="00A50541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23443A" w:rsidRPr="00A15613" w:rsidRDefault="0023443A" w:rsidP="00A50541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23443A" w:rsidRPr="00A15613" w:rsidRDefault="0023443A" w:rsidP="00A50541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23443A" w:rsidRPr="00A15613" w:rsidRDefault="0023443A" w:rsidP="00A50541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702" w:type="dxa"/>
            <w:shd w:val="clear" w:color="auto" w:fill="FFFFFF"/>
          </w:tcPr>
          <w:p w:rsidR="0023443A" w:rsidRDefault="0023443A" w:rsidP="00FB05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Pr="00991C24">
              <w:rPr>
                <w:sz w:val="18"/>
                <w:szCs w:val="18"/>
                <w:lang w:eastAsia="ru-RU"/>
              </w:rPr>
              <w:t>обоснованных жалоб</w:t>
            </w:r>
          </w:p>
          <w:p w:rsidR="0023443A" w:rsidRPr="00991C24" w:rsidRDefault="0023443A" w:rsidP="00FB05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  <w:lang w:eastAsia="ru-RU"/>
              </w:rPr>
            </w:pPr>
            <w:r w:rsidRPr="00991C24">
              <w:rPr>
                <w:sz w:val="18"/>
                <w:szCs w:val="18"/>
                <w:lang w:eastAsia="ru-RU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991" w:type="dxa"/>
            <w:shd w:val="clear" w:color="auto" w:fill="FFFFFF"/>
          </w:tcPr>
          <w:p w:rsidR="0023443A" w:rsidRPr="00E67854" w:rsidRDefault="0023443A" w:rsidP="002B398D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23443A" w:rsidRPr="003467C5" w:rsidRDefault="0023443A" w:rsidP="00D100A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23443A" w:rsidRPr="00A15613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23443A" w:rsidRPr="00A15613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23443A" w:rsidRPr="00A15613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3443A" w:rsidRPr="00A15613" w:rsidRDefault="007F16E8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  <w:shd w:val="clear" w:color="auto" w:fill="FFFFFF"/>
          </w:tcPr>
          <w:p w:rsidR="0023443A" w:rsidRPr="00A15613" w:rsidRDefault="007F16E8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FB057C" w:rsidRPr="001A543A" w:rsidRDefault="00FB057C" w:rsidP="00C61E5D">
      <w:pPr>
        <w:widowControl w:val="0"/>
        <w:outlineLvl w:val="3"/>
        <w:rPr>
          <w:b/>
          <w:bCs/>
          <w:color w:val="000000"/>
          <w:sz w:val="10"/>
          <w:szCs w:val="24"/>
          <w:shd w:val="clear" w:color="auto" w:fill="FFFFFF"/>
        </w:rPr>
      </w:pPr>
    </w:p>
    <w:p w:rsidR="00FA1968" w:rsidRDefault="00E94310" w:rsidP="00FA1968">
      <w:pPr>
        <w:widowControl w:val="0"/>
        <w:numPr>
          <w:ilvl w:val="1"/>
          <w:numId w:val="4"/>
        </w:numPr>
        <w:ind w:right="3039"/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br w:type="page"/>
      </w:r>
      <w:r w:rsidR="00454A38" w:rsidRPr="007C164C">
        <w:rPr>
          <w:b/>
          <w:color w:val="000000"/>
          <w:szCs w:val="28"/>
          <w:shd w:val="clear" w:color="auto" w:fill="FFFFFF"/>
        </w:rPr>
        <w:lastRenderedPageBreak/>
        <w:t xml:space="preserve">Показатели, характеризующие объем </w:t>
      </w:r>
      <w:r w:rsidR="00F127BC" w:rsidRPr="007C164C">
        <w:rPr>
          <w:b/>
          <w:color w:val="000000"/>
          <w:szCs w:val="28"/>
          <w:shd w:val="clear" w:color="auto" w:fill="FFFFFF"/>
        </w:rPr>
        <w:t>муниципальной</w:t>
      </w:r>
      <w:r w:rsidR="00454A38" w:rsidRPr="007C164C">
        <w:rPr>
          <w:b/>
          <w:color w:val="000000"/>
          <w:szCs w:val="28"/>
          <w:shd w:val="clear" w:color="auto" w:fill="FFFFFF"/>
        </w:rPr>
        <w:t xml:space="preserve"> услуги</w:t>
      </w:r>
      <w:r w:rsidR="00982FD6" w:rsidRPr="007C164C">
        <w:rPr>
          <w:b/>
          <w:color w:val="000000"/>
          <w:szCs w:val="28"/>
          <w:shd w:val="clear" w:color="auto" w:fill="FFFFFF"/>
        </w:rPr>
        <w:t>:</w:t>
      </w:r>
    </w:p>
    <w:p w:rsidR="001A543A" w:rsidRPr="001A543A" w:rsidRDefault="001A543A" w:rsidP="001A543A">
      <w:pPr>
        <w:widowControl w:val="0"/>
        <w:ind w:left="420" w:right="3039"/>
        <w:rPr>
          <w:b/>
          <w:color w:val="000000"/>
          <w:szCs w:val="28"/>
          <w:shd w:val="clear" w:color="auto" w:fill="FFFFFF"/>
        </w:rPr>
      </w:pPr>
    </w:p>
    <w:tbl>
      <w:tblPr>
        <w:tblW w:w="1559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851"/>
        <w:gridCol w:w="709"/>
        <w:gridCol w:w="993"/>
        <w:gridCol w:w="992"/>
        <w:gridCol w:w="1276"/>
        <w:gridCol w:w="1134"/>
        <w:gridCol w:w="566"/>
        <w:gridCol w:w="992"/>
        <w:gridCol w:w="851"/>
        <w:gridCol w:w="992"/>
        <w:gridCol w:w="852"/>
        <w:gridCol w:w="850"/>
        <w:gridCol w:w="992"/>
        <w:gridCol w:w="850"/>
        <w:gridCol w:w="850"/>
      </w:tblGrid>
      <w:tr w:rsidR="005B4E22" w:rsidRPr="007C164C" w:rsidTr="00B863D3">
        <w:trPr>
          <w:trHeight w:val="201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5B4E22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5B4E22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5B4E22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5B4E22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614344">
        <w:trPr>
          <w:trHeight w:val="2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66ED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66ED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66ED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5B4E22" w:rsidRPr="007C164C" w:rsidTr="00B863D3">
        <w:trPr>
          <w:trHeight w:val="107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_(наименование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5B4E22" w:rsidRPr="007C164C" w:rsidTr="007249D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22" w:rsidRPr="00111D6B" w:rsidRDefault="005B4E22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C36634" w:rsidRPr="007C164C" w:rsidTr="007249D7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A15613" w:rsidRDefault="00C36634" w:rsidP="008E07A6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  <w:lang w:eastAsia="ru-RU"/>
              </w:rPr>
              <w:t>853212О.99.0.БВ20АА02001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Default="00C36634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C36634" w:rsidRDefault="00C36634" w:rsidP="00D100AC">
            <w:pPr>
              <w:jc w:val="center"/>
              <w:rPr>
                <w:sz w:val="18"/>
                <w:szCs w:val="18"/>
              </w:rPr>
            </w:pPr>
          </w:p>
          <w:p w:rsidR="00C36634" w:rsidRPr="00991C24" w:rsidRDefault="00C36634" w:rsidP="00D10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991C24" w:rsidRDefault="00C36634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991C24" w:rsidRDefault="00C36634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A15613" w:rsidRDefault="00C36634" w:rsidP="00D100AC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ме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дицинс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A15613" w:rsidRDefault="00C36634" w:rsidP="00D100AC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A15613" w:rsidRDefault="00C36634" w:rsidP="005776D6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 w:rsidR="005776D6">
              <w:rPr>
                <w:rFonts w:eastAsia="Calibri"/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A15613" w:rsidRDefault="00C36634" w:rsidP="00FA430B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A15613" w:rsidRDefault="00C36634" w:rsidP="00D100AC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0227EA" w:rsidRDefault="000227EA" w:rsidP="00D100AC">
            <w:pPr>
              <w:pStyle w:val="ConsPlusCel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0227EA" w:rsidRDefault="000227EA" w:rsidP="0080315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0227EA" w:rsidRDefault="000227EA" w:rsidP="00F53E1A">
            <w:pPr>
              <w:pStyle w:val="ConsPlusCel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>1644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C36634" w:rsidRDefault="00C36634" w:rsidP="00480A37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A15613" w:rsidRDefault="00C36634" w:rsidP="00D100AC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A15613" w:rsidRDefault="00C36634" w:rsidP="00D100AC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5776D6" w:rsidRDefault="005776D6" w:rsidP="002B398D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34" w:rsidRPr="000227EA" w:rsidRDefault="000227EA" w:rsidP="00F53E1A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164</w:t>
            </w:r>
          </w:p>
        </w:tc>
      </w:tr>
    </w:tbl>
    <w:p w:rsidR="00FA1968" w:rsidRPr="007C164C" w:rsidRDefault="00FA1968" w:rsidP="00FA1968">
      <w:pPr>
        <w:widowControl w:val="0"/>
        <w:ind w:right="3039"/>
        <w:rPr>
          <w:color w:val="000000"/>
          <w:sz w:val="20"/>
          <w:shd w:val="clear" w:color="auto" w:fill="FFFFFF"/>
        </w:rPr>
      </w:pPr>
    </w:p>
    <w:p w:rsidR="00982FD6" w:rsidRDefault="00982FD6" w:rsidP="00982FD6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Cs/>
          <w:color w:val="000000"/>
          <w:szCs w:val="28"/>
          <w:shd w:val="clear" w:color="auto" w:fill="FFFFFF"/>
        </w:rPr>
        <w:t xml:space="preserve">4. </w:t>
      </w:r>
      <w:r w:rsidRPr="00495FF6">
        <w:rPr>
          <w:b/>
          <w:bCs/>
          <w:color w:val="000000"/>
          <w:szCs w:val="28"/>
          <w:shd w:val="clear" w:color="auto" w:fill="FFFFFF"/>
        </w:rPr>
        <w:t>Нормативные правовые акты, устанавливающие размер платы (цену, тариф) либо порядок ее установления.</w:t>
      </w:r>
    </w:p>
    <w:p w:rsidR="001A543A" w:rsidRPr="001A543A" w:rsidRDefault="001A543A" w:rsidP="00982FD6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3"/>
        <w:gridCol w:w="2998"/>
        <w:gridCol w:w="954"/>
        <w:gridCol w:w="1333"/>
        <w:gridCol w:w="8016"/>
      </w:tblGrid>
      <w:tr w:rsidR="00982FD6" w:rsidRPr="007C164C" w:rsidTr="001A543A">
        <w:trPr>
          <w:trHeight w:hRule="exact" w:val="371"/>
        </w:trPr>
        <w:tc>
          <w:tcPr>
            <w:tcW w:w="15173" w:type="dxa"/>
            <w:gridSpan w:val="5"/>
            <w:shd w:val="clear" w:color="auto" w:fill="FFFFFF"/>
            <w:vAlign w:val="center"/>
          </w:tcPr>
          <w:p w:rsidR="00982FD6" w:rsidRPr="007C164C" w:rsidRDefault="00982FD6" w:rsidP="00054626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C164C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82FD6" w:rsidRPr="007C164C" w:rsidTr="001A543A">
        <w:trPr>
          <w:trHeight w:hRule="exact" w:val="371"/>
        </w:trPr>
        <w:tc>
          <w:tcPr>
            <w:tcW w:w="1873" w:type="dxa"/>
            <w:shd w:val="clear" w:color="auto" w:fill="FFFFFF"/>
            <w:vAlign w:val="center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998" w:type="dxa"/>
            <w:shd w:val="clear" w:color="auto" w:fill="FFFFFF"/>
            <w:vAlign w:val="center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54" w:type="dxa"/>
            <w:shd w:val="clear" w:color="auto" w:fill="FFFFFF"/>
            <w:vAlign w:val="center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33" w:type="dxa"/>
            <w:shd w:val="clear" w:color="auto" w:fill="FFFFFF"/>
            <w:vAlign w:val="center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8015" w:type="dxa"/>
            <w:shd w:val="clear" w:color="auto" w:fill="FFFFFF"/>
            <w:vAlign w:val="center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82FD6" w:rsidRPr="007C164C" w:rsidTr="001A543A">
        <w:trPr>
          <w:trHeight w:hRule="exact" w:val="274"/>
        </w:trPr>
        <w:tc>
          <w:tcPr>
            <w:tcW w:w="1873" w:type="dxa"/>
            <w:shd w:val="clear" w:color="auto" w:fill="FFFFFF"/>
            <w:vAlign w:val="bottom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8" w:type="dxa"/>
            <w:shd w:val="clear" w:color="auto" w:fill="FFFFFF"/>
            <w:vAlign w:val="bottom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54" w:type="dxa"/>
            <w:shd w:val="clear" w:color="auto" w:fill="FFFFFF"/>
            <w:vAlign w:val="center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3" w:type="dxa"/>
            <w:shd w:val="clear" w:color="auto" w:fill="FFFFFF"/>
            <w:vAlign w:val="center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15" w:type="dxa"/>
            <w:shd w:val="clear" w:color="auto" w:fill="FFFFFF"/>
            <w:vAlign w:val="center"/>
          </w:tcPr>
          <w:p w:rsidR="00982FD6" w:rsidRPr="007C164C" w:rsidRDefault="00982FD6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82FD6" w:rsidRPr="007C164C" w:rsidTr="001A543A">
        <w:trPr>
          <w:trHeight w:hRule="exact" w:val="243"/>
        </w:trPr>
        <w:tc>
          <w:tcPr>
            <w:tcW w:w="1873" w:type="dxa"/>
            <w:shd w:val="clear" w:color="auto" w:fill="FFFFFF"/>
          </w:tcPr>
          <w:p w:rsidR="00982FD6" w:rsidRPr="007C164C" w:rsidRDefault="00982FD6" w:rsidP="00054626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  <w:p w:rsidR="00982FD6" w:rsidRPr="007C164C" w:rsidRDefault="00982FD6" w:rsidP="00054626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2998" w:type="dxa"/>
            <w:shd w:val="clear" w:color="auto" w:fill="FFFFFF"/>
          </w:tcPr>
          <w:p w:rsidR="00982FD6" w:rsidRPr="007C164C" w:rsidRDefault="00982FD6" w:rsidP="00054626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954" w:type="dxa"/>
            <w:shd w:val="clear" w:color="auto" w:fill="FFFFFF"/>
          </w:tcPr>
          <w:p w:rsidR="00982FD6" w:rsidRPr="007C164C" w:rsidRDefault="00982FD6" w:rsidP="00054626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1333" w:type="dxa"/>
            <w:shd w:val="clear" w:color="auto" w:fill="FFFFFF"/>
          </w:tcPr>
          <w:p w:rsidR="00982FD6" w:rsidRPr="007C164C" w:rsidRDefault="00982FD6" w:rsidP="00054626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8015" w:type="dxa"/>
            <w:shd w:val="clear" w:color="auto" w:fill="FFFFFF"/>
          </w:tcPr>
          <w:p w:rsidR="00982FD6" w:rsidRPr="007C164C" w:rsidRDefault="00982FD6" w:rsidP="00054626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</w:tr>
    </w:tbl>
    <w:p w:rsidR="00093013" w:rsidRDefault="00093013" w:rsidP="00BE506B">
      <w:pPr>
        <w:pStyle w:val="ConsPlusNonformat"/>
        <w:keepNext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93013" w:rsidRPr="001A543A" w:rsidRDefault="001A543A" w:rsidP="00BE506B">
      <w:pPr>
        <w:pStyle w:val="ConsPlusNonformat"/>
        <w:keepNext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  <w:r w:rsidR="00982FD6" w:rsidRPr="001650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5.</w:t>
      </w:r>
      <w:r w:rsidR="00982FD6" w:rsidRPr="00A15613">
        <w:rPr>
          <w:color w:val="000000"/>
          <w:sz w:val="28"/>
          <w:szCs w:val="28"/>
          <w:shd w:val="clear" w:color="auto" w:fill="FFFFFF"/>
        </w:rPr>
        <w:t xml:space="preserve"> </w:t>
      </w:r>
      <w:r w:rsidR="00BE506B" w:rsidRPr="00495FF6">
        <w:rPr>
          <w:rFonts w:ascii="Times New Roman" w:hAnsi="Times New Roman" w:cs="Times New Roman"/>
          <w:b/>
          <w:sz w:val="28"/>
          <w:szCs w:val="28"/>
        </w:rPr>
        <w:t>Порядок оказания муниципальной услуги</w:t>
      </w:r>
    </w:p>
    <w:p w:rsidR="00BE506B" w:rsidRPr="00A15613" w:rsidRDefault="00BE506B" w:rsidP="00BE50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5613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8D64BC" w:rsidRPr="00A15613" w:rsidRDefault="00995F36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hyperlink r:id="rId10" w:history="1">
        <w:r w:rsidR="008D64BC" w:rsidRPr="00A15613">
          <w:rPr>
            <w:sz w:val="24"/>
            <w:szCs w:val="24"/>
          </w:rPr>
          <w:t>Федеральный закон</w:t>
        </w:r>
        <w:r w:rsidR="008D64BC" w:rsidRPr="00A15613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8D64BC" w:rsidRPr="00A15613">
        <w:rPr>
          <w:sz w:val="24"/>
          <w:szCs w:val="24"/>
        </w:rPr>
        <w:t xml:space="preserve"> (п.5. ст.42);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11" w:anchor="comments" w:history="1"/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 (ст.16 п.13);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21.12.1994 № 69-ФЗ «О пожарной безопасности»;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bCs w:val="0"/>
          <w:sz w:val="24"/>
          <w:szCs w:val="24"/>
        </w:rPr>
      </w:pPr>
      <w:r w:rsidRPr="00E67854">
        <w:rPr>
          <w:b w:val="0"/>
          <w:sz w:val="24"/>
          <w:szCs w:val="24"/>
        </w:rPr>
        <w:t>Ф</w:t>
      </w:r>
      <w:r w:rsidRPr="00E67854">
        <w:rPr>
          <w:b w:val="0"/>
          <w:bCs w:val="0"/>
          <w:kern w:val="36"/>
          <w:sz w:val="24"/>
          <w:szCs w:val="24"/>
        </w:rPr>
        <w:t xml:space="preserve">едеральный закон от 24 июня 1999 г. N 120-ФЗ "Об основах системы профилактики безнадзорности и правонарушений несовершеннолетних" (с изменениями </w:t>
      </w:r>
      <w:r>
        <w:rPr>
          <w:b w:val="0"/>
          <w:bCs w:val="0"/>
          <w:kern w:val="36"/>
          <w:sz w:val="24"/>
          <w:szCs w:val="24"/>
        </w:rPr>
        <w:t>и дополнениями</w:t>
      </w:r>
      <w:r w:rsidRPr="00E67854">
        <w:rPr>
          <w:b w:val="0"/>
          <w:bCs w:val="0"/>
          <w:kern w:val="36"/>
          <w:sz w:val="24"/>
          <w:szCs w:val="24"/>
        </w:rPr>
        <w:t>), п</w:t>
      </w:r>
      <w:r w:rsidRPr="00E67854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8D64BC" w:rsidRPr="00EE3322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социальной защите инвалидов в Российской Федерации» № 181-ФЗ от 24.11.1995</w:t>
      </w:r>
      <w:r>
        <w:rPr>
          <w:b w:val="0"/>
          <w:sz w:val="24"/>
          <w:szCs w:val="24"/>
        </w:rPr>
        <w:t>;</w:t>
      </w:r>
      <w:r w:rsidRPr="00EE3322">
        <w:rPr>
          <w:b w:val="0"/>
          <w:sz w:val="24"/>
          <w:szCs w:val="24"/>
        </w:rPr>
        <w:t xml:space="preserve">  </w:t>
      </w:r>
    </w:p>
    <w:p w:rsidR="008D64BC" w:rsidRPr="00EE3322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наркотических средствах и психотропных веществах» от 08.01.1998 № 3-ФЗ ( в ред .от 25.11.2013 N 317-ФЗ) ст. 45 (ограничение на профессиональную деятельность)</w:t>
      </w:r>
      <w:r>
        <w:rPr>
          <w:b w:val="0"/>
          <w:sz w:val="24"/>
          <w:szCs w:val="24"/>
        </w:rPr>
        <w:t>;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санитарно-эпидемиологическом благополучии населения» от 30.03.1999 № 52-Ф</w:t>
      </w:r>
      <w:r>
        <w:rPr>
          <w:b w:val="0"/>
          <w:sz w:val="24"/>
          <w:szCs w:val="24"/>
        </w:rPr>
        <w:t xml:space="preserve">З (в ред от 25.11.2013 N 317-ФЗ, </w:t>
      </w:r>
      <w:r w:rsidRPr="00EE3322">
        <w:rPr>
          <w:b w:val="0"/>
          <w:sz w:val="24"/>
          <w:szCs w:val="24"/>
        </w:rPr>
        <w:t>с изм., внесенными Федеральными законами от 12.06.2008 N 88-ФЗ, от 27.10.2008 N 178-ФЗ, от 22.12.2008 N 268-ФЗ)</w:t>
      </w:r>
      <w:r>
        <w:rPr>
          <w:b w:val="0"/>
          <w:sz w:val="24"/>
          <w:szCs w:val="24"/>
        </w:rPr>
        <w:t>;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>Постановление правительства РФ №423 от 18.05.2009 «Об отдельных вопросах осуществления опеки и попечительства в отношени</w:t>
      </w:r>
      <w:r>
        <w:rPr>
          <w:b w:val="0"/>
          <w:sz w:val="24"/>
          <w:szCs w:val="24"/>
        </w:rPr>
        <w:t>и несовершеннолетних граждан»;</w:t>
      </w:r>
    </w:p>
    <w:p w:rsidR="008D64BC" w:rsidRPr="00A01C3D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 xml:space="preserve">Положение о психолого-медико-педагогической комиссии, утвержденное приказом Минобрнауки России № 1082 от 20.09.2013 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Приказ Министерства здравоохранения Российской Федерации «Об утверждении «Медицинской карты ребенка для образовательных учреждений» № 241 от 03.07.2000</w:t>
      </w:r>
      <w:r>
        <w:rPr>
          <w:b w:val="0"/>
          <w:sz w:val="24"/>
          <w:szCs w:val="24"/>
        </w:rPr>
        <w:t>;</w:t>
      </w:r>
    </w:p>
    <w:p w:rsidR="008D64BC" w:rsidRPr="00A01C3D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Приказ Минтруда РФ от 10.12. 2013 № 723 «Об организации работы по межведомственному взаимодействию федеральных государственных учреждений медико-социальной экспертизы с психолого-медико-педагогическими комиссиями»</w:t>
      </w:r>
      <w:r>
        <w:rPr>
          <w:b w:val="0"/>
          <w:sz w:val="24"/>
          <w:szCs w:val="24"/>
        </w:rPr>
        <w:t>;</w:t>
      </w:r>
    </w:p>
    <w:p w:rsidR="008D64BC" w:rsidRPr="00E67854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Постановление Минтруда РФ «О согласовании разрядов оплаты труда и тарифно-квалификационных характеристик по должностям работников учреждений и организаций образования Российской Федерации» (с изменениями от 13, 20.04.1993) № 33 от 11.11.1992</w:t>
      </w:r>
      <w:r>
        <w:rPr>
          <w:b w:val="0"/>
          <w:sz w:val="24"/>
          <w:szCs w:val="24"/>
        </w:rPr>
        <w:t>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8D64BC" w:rsidRPr="00BF0B34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медицинской и социальной помощи».</w:t>
      </w:r>
    </w:p>
    <w:p w:rsidR="008D64BC" w:rsidRDefault="008D64BC" w:rsidP="008D64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506B" w:rsidRPr="00A15613" w:rsidRDefault="008D64BC" w:rsidP="00BE50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1A543A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BE506B" w:rsidRPr="00A15613">
        <w:rPr>
          <w:rFonts w:ascii="Times New Roman" w:hAnsi="Times New Roman" w:cs="Times New Roman"/>
          <w:sz w:val="24"/>
          <w:szCs w:val="24"/>
        </w:rPr>
        <w:t>.2. Порядок информирования потенциальных потребителей муниципальной услуги</w:t>
      </w:r>
    </w:p>
    <w:p w:rsidR="00BE506B" w:rsidRPr="006A0401" w:rsidRDefault="00BE506B" w:rsidP="00BE506B">
      <w:pPr>
        <w:autoSpaceDE w:val="0"/>
        <w:autoSpaceDN w:val="0"/>
        <w:adjustRightInd w:val="0"/>
        <w:rPr>
          <w:szCs w:val="24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BE506B" w:rsidRPr="006A0401" w:rsidTr="000F63F2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6B" w:rsidRPr="006A0401" w:rsidRDefault="00BE506B" w:rsidP="000F63F2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6B" w:rsidRPr="006A0401" w:rsidRDefault="00BE506B" w:rsidP="000F63F2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6B" w:rsidRPr="006A0401" w:rsidRDefault="00BE506B" w:rsidP="000F63F2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214DFE" w:rsidRPr="006A0401" w:rsidTr="000F63F2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Default="00214DFE" w:rsidP="00214DFE">
            <w:pPr>
              <w:pStyle w:val="ConsPlusCell"/>
              <w:numPr>
                <w:ilvl w:val="0"/>
                <w:numId w:val="28"/>
              </w:numPr>
              <w:ind w:left="224" w:hanging="224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</w:t>
            </w:r>
            <w:r w:rsidR="003C6BEA">
              <w:rPr>
                <w:sz w:val="22"/>
                <w:szCs w:val="22"/>
              </w:rPr>
              <w:t xml:space="preserve">сайте </w:t>
            </w:r>
            <w:r w:rsidR="003C6BEA" w:rsidRPr="00E5117A">
              <w:rPr>
                <w:sz w:val="22"/>
                <w:szCs w:val="22"/>
              </w:rPr>
              <w:t>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12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214DFE" w:rsidRPr="00E5117A" w:rsidRDefault="00214DFE" w:rsidP="00214DFE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214DFE" w:rsidRPr="006A0401" w:rsidTr="000F63F2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214DFE" w:rsidRPr="006A0401" w:rsidTr="000F63F2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</w:t>
            </w:r>
            <w:r w:rsidR="0017601E">
              <w:rPr>
                <w:b w:val="0"/>
                <w:sz w:val="22"/>
                <w:szCs w:val="22"/>
              </w:rPr>
              <w:t>-</w:t>
            </w:r>
            <w:r w:rsidRPr="00E5117A">
              <w:rPr>
                <w:b w:val="0"/>
                <w:sz w:val="22"/>
                <w:szCs w:val="22"/>
              </w:rPr>
              <w:t>педагогическом консилиуме;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E6393" w:rsidRDefault="009E6393" w:rsidP="00933E19">
      <w:pPr>
        <w:rPr>
          <w:lang w:eastAsia="x-none"/>
        </w:rPr>
      </w:pPr>
    </w:p>
    <w:p w:rsidR="00E31C15" w:rsidRDefault="00E31C15" w:rsidP="00933E19">
      <w:pPr>
        <w:rPr>
          <w:lang w:eastAsia="x-none"/>
        </w:rPr>
      </w:pPr>
    </w:p>
    <w:p w:rsidR="00E31C15" w:rsidRDefault="00E31C15" w:rsidP="00933E19">
      <w:pPr>
        <w:rPr>
          <w:lang w:eastAsia="x-none"/>
        </w:rPr>
      </w:pPr>
    </w:p>
    <w:p w:rsidR="00E31C15" w:rsidRDefault="00E31C15" w:rsidP="00933E19">
      <w:pPr>
        <w:rPr>
          <w:lang w:eastAsia="x-none"/>
        </w:rPr>
      </w:pPr>
    </w:p>
    <w:p w:rsidR="00E31C15" w:rsidRDefault="00E31C15" w:rsidP="00933E19">
      <w:pPr>
        <w:rPr>
          <w:lang w:eastAsia="x-none"/>
        </w:rPr>
      </w:pPr>
    </w:p>
    <w:p w:rsidR="00E31C15" w:rsidRDefault="00E31C15" w:rsidP="00933E19">
      <w:pPr>
        <w:rPr>
          <w:lang w:eastAsia="x-none"/>
        </w:rPr>
      </w:pPr>
    </w:p>
    <w:p w:rsidR="00E31C15" w:rsidRDefault="00E31C15" w:rsidP="00933E19">
      <w:pPr>
        <w:rPr>
          <w:lang w:eastAsia="x-none"/>
        </w:rPr>
      </w:pPr>
    </w:p>
    <w:p w:rsidR="00E31C15" w:rsidRDefault="00E31C15" w:rsidP="00933E19">
      <w:pPr>
        <w:rPr>
          <w:lang w:eastAsia="x-none"/>
        </w:rPr>
      </w:pPr>
    </w:p>
    <w:p w:rsidR="009268A5" w:rsidRDefault="009268A5" w:rsidP="009268A5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C36634" w:rsidRPr="009E6393" w:rsidRDefault="00BA31CA" w:rsidP="009268A5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9268A5" w:rsidRPr="007C164C">
        <w:rPr>
          <w:bCs/>
          <w:color w:val="000000"/>
          <w:szCs w:val="28"/>
          <w:shd w:val="clear" w:color="auto" w:fill="FFFFFF"/>
        </w:rPr>
        <w:lastRenderedPageBreak/>
        <w:t>РАЗДЕЛ</w:t>
      </w:r>
      <w:r w:rsidR="009268A5">
        <w:rPr>
          <w:bCs/>
          <w:color w:val="000000"/>
          <w:szCs w:val="28"/>
          <w:shd w:val="clear" w:color="auto" w:fill="FFFFFF"/>
        </w:rPr>
        <w:t xml:space="preserve"> № 2</w:t>
      </w:r>
    </w:p>
    <w:p w:rsidR="009268A5" w:rsidRPr="009E6393" w:rsidRDefault="009268A5" w:rsidP="009268A5">
      <w:pPr>
        <w:widowControl w:val="0"/>
        <w:jc w:val="center"/>
        <w:outlineLvl w:val="3"/>
        <w:rPr>
          <w:bCs/>
          <w:szCs w:val="28"/>
        </w:rPr>
      </w:pPr>
    </w:p>
    <w:p w:rsidR="009268A5" w:rsidRPr="00E94310" w:rsidRDefault="009268A5" w:rsidP="00E94310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1. Наим</w:t>
      </w:r>
      <w:r w:rsidR="00E94310">
        <w:rPr>
          <w:b/>
          <w:bCs/>
          <w:color w:val="000000"/>
          <w:szCs w:val="28"/>
          <w:shd w:val="clear" w:color="auto" w:fill="FFFFFF"/>
        </w:rPr>
        <w:t xml:space="preserve">енование муниципальной услуги:  </w:t>
      </w:r>
      <w:r w:rsidRPr="008634FA">
        <w:rPr>
          <w:szCs w:val="28"/>
        </w:rPr>
        <w:t>Психолого-медико-педагогическое обследование детей.</w:t>
      </w:r>
    </w:p>
    <w:tbl>
      <w:tblPr>
        <w:tblpPr w:leftFromText="180" w:rightFromText="180" w:vertAnchor="text" w:horzAnchor="margin" w:tblpXSpec="right" w:tblpY="14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E94310" w:rsidRPr="00AC0B44" w:rsidTr="00E94310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94310" w:rsidRPr="007C164C" w:rsidRDefault="00E94310" w:rsidP="00E94310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7C164C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94310" w:rsidRPr="00C36634" w:rsidRDefault="00E94310" w:rsidP="00E94310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</w:rPr>
              <w:t>34.Г52.0</w:t>
            </w:r>
          </w:p>
        </w:tc>
      </w:tr>
    </w:tbl>
    <w:p w:rsidR="009268A5" w:rsidRPr="00E94310" w:rsidRDefault="009268A5" w:rsidP="00E94310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</w:t>
      </w:r>
      <w:r w:rsidR="00E94310">
        <w:rPr>
          <w:b/>
          <w:bCs/>
          <w:color w:val="000000"/>
          <w:szCs w:val="28"/>
          <w:shd w:val="clear" w:color="auto" w:fill="FFFFFF"/>
        </w:rPr>
        <w:t xml:space="preserve">ребителей муниципальной услуги: </w:t>
      </w:r>
      <w:r>
        <w:rPr>
          <w:szCs w:val="28"/>
        </w:rPr>
        <w:t>Физические лица</w:t>
      </w:r>
    </w:p>
    <w:p w:rsidR="009268A5" w:rsidRPr="009E6393" w:rsidRDefault="009268A5" w:rsidP="009268A5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268A5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E94310" w:rsidRPr="007C164C" w:rsidRDefault="00E94310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05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92"/>
        <w:gridCol w:w="994"/>
        <w:gridCol w:w="1133"/>
        <w:gridCol w:w="1133"/>
        <w:gridCol w:w="1134"/>
        <w:gridCol w:w="1702"/>
        <w:gridCol w:w="991"/>
        <w:gridCol w:w="995"/>
        <w:gridCol w:w="993"/>
        <w:gridCol w:w="992"/>
        <w:gridCol w:w="990"/>
        <w:gridCol w:w="709"/>
        <w:gridCol w:w="846"/>
      </w:tblGrid>
      <w:tr w:rsidR="009268A5" w:rsidRPr="007C164C" w:rsidTr="00480A37">
        <w:trPr>
          <w:trHeight w:hRule="exact" w:val="1635"/>
        </w:trPr>
        <w:tc>
          <w:tcPr>
            <w:tcW w:w="1135" w:type="dxa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688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</w:tc>
        <w:tc>
          <w:tcPr>
            <w:tcW w:w="2975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1555" w:type="dxa"/>
            <w:gridSpan w:val="2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Допустимые (возможные) отклонения</w:t>
            </w:r>
            <w:r>
              <w:rPr>
                <w:color w:val="000000"/>
                <w:sz w:val="20"/>
              </w:rPr>
              <w:br/>
            </w:r>
            <w:r w:rsidRPr="001D1F5B">
              <w:rPr>
                <w:color w:val="000000"/>
                <w:sz w:val="20"/>
              </w:rPr>
              <w:t xml:space="preserve"> от установленных показателей качества муниципальной услуги</w:t>
            </w:r>
            <w:r w:rsidRPr="001D1F5B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6C10C4">
        <w:trPr>
          <w:trHeight w:hRule="exact" w:val="84"/>
        </w:trPr>
        <w:tc>
          <w:tcPr>
            <w:tcW w:w="1135" w:type="dxa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702" w:type="dxa"/>
            <w:vMerge w:val="restart"/>
            <w:shd w:val="clear" w:color="auto" w:fill="FFFFFF"/>
          </w:tcPr>
          <w:p w:rsidR="002F2E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наименова</w:t>
            </w:r>
            <w:r w:rsidRPr="00111D6B">
              <w:rPr>
                <w:color w:val="000000"/>
                <w:sz w:val="20"/>
              </w:rPr>
              <w:t>ние показателя</w:t>
            </w:r>
          </w:p>
          <w:p w:rsidR="002F2E00" w:rsidRPr="004E58DF" w:rsidRDefault="002F2E00" w:rsidP="00480A37">
            <w:pPr>
              <w:ind w:firstLine="720"/>
              <w:rPr>
                <w:sz w:val="20"/>
              </w:rPr>
            </w:pPr>
          </w:p>
        </w:tc>
        <w:tc>
          <w:tcPr>
            <w:tcW w:w="1986" w:type="dxa"/>
            <w:gridSpan w:val="2"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46" w:type="dxa"/>
            <w:vMerge w:val="restart"/>
            <w:shd w:val="clear" w:color="auto" w:fill="FFFFFF"/>
          </w:tcPr>
          <w:p w:rsidR="002F2E00" w:rsidRPr="001D1F5B" w:rsidRDefault="002F2E00" w:rsidP="006C10C4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6C10C4">
        <w:trPr>
          <w:trHeight w:val="718"/>
        </w:trPr>
        <w:tc>
          <w:tcPr>
            <w:tcW w:w="1135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268A5" w:rsidRPr="00E31C15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(наименова-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(наименова-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9268A5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</w:t>
            </w:r>
            <w:r>
              <w:rPr>
                <w:color w:val="000000"/>
                <w:sz w:val="20"/>
              </w:rPr>
              <w:t>ва-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702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1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46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9268A5" w:rsidRPr="007C164C" w:rsidTr="006C10C4">
        <w:trPr>
          <w:trHeight w:hRule="exact" w:val="443"/>
        </w:trPr>
        <w:tc>
          <w:tcPr>
            <w:tcW w:w="113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70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1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6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268A5" w:rsidRPr="007C164C" w:rsidTr="006C10C4">
        <w:trPr>
          <w:trHeight w:hRule="exact" w:val="2402"/>
        </w:trPr>
        <w:tc>
          <w:tcPr>
            <w:tcW w:w="1135" w:type="dxa"/>
            <w:vMerge w:val="restart"/>
            <w:shd w:val="clear" w:color="auto" w:fill="FFFFFF"/>
          </w:tcPr>
          <w:p w:rsidR="009268A5" w:rsidRPr="00C36634" w:rsidRDefault="00C36634" w:rsidP="00C36634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  <w:lang w:eastAsia="ru-RU"/>
              </w:rPr>
              <w:t>880900О.99.0.БА84АА02000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702" w:type="dxa"/>
            <w:shd w:val="clear" w:color="auto" w:fill="FFFFFF"/>
          </w:tcPr>
          <w:p w:rsidR="009268A5" w:rsidRPr="00757480" w:rsidRDefault="009268A5" w:rsidP="00FB1540">
            <w:pPr>
              <w:pStyle w:val="ConsPlusCell"/>
              <w:ind w:left="1"/>
              <w:rPr>
                <w:sz w:val="16"/>
                <w:szCs w:val="16"/>
              </w:rPr>
            </w:pPr>
            <w:r w:rsidRPr="00757480">
              <w:rPr>
                <w:sz w:val="16"/>
                <w:szCs w:val="16"/>
              </w:rPr>
              <w:t xml:space="preserve">Доля  </w:t>
            </w:r>
            <w:r w:rsidR="006C10C4" w:rsidRPr="00757480">
              <w:rPr>
                <w:sz w:val="16"/>
                <w:szCs w:val="16"/>
              </w:rPr>
              <w:t>обучающихся</w:t>
            </w:r>
            <w:r w:rsidRPr="00757480">
              <w:rPr>
                <w:sz w:val="16"/>
                <w:szCs w:val="16"/>
              </w:rPr>
              <w:t>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991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9268A5" w:rsidRPr="003467C5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9268A5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6" w:type="dxa"/>
            <w:shd w:val="clear" w:color="auto" w:fill="FFFFFF"/>
          </w:tcPr>
          <w:p w:rsidR="009268A5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9268A5" w:rsidRPr="007C164C" w:rsidTr="00480A37">
        <w:trPr>
          <w:trHeight w:val="1127"/>
        </w:trPr>
        <w:tc>
          <w:tcPr>
            <w:tcW w:w="1135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A15613" w:rsidRDefault="009268A5" w:rsidP="00480A37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702" w:type="dxa"/>
            <w:shd w:val="clear" w:color="auto" w:fill="FFFFFF"/>
          </w:tcPr>
          <w:p w:rsidR="009268A5" w:rsidRDefault="009268A5" w:rsidP="00480A37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Pr="00991C24">
              <w:rPr>
                <w:sz w:val="18"/>
                <w:szCs w:val="18"/>
                <w:lang w:eastAsia="ru-RU"/>
              </w:rPr>
              <w:t>обоснованных жалоб</w:t>
            </w:r>
          </w:p>
          <w:p w:rsidR="009268A5" w:rsidRPr="00991C24" w:rsidRDefault="009268A5" w:rsidP="00480A37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  <w:lang w:eastAsia="ru-RU"/>
              </w:rPr>
            </w:pPr>
            <w:r w:rsidRPr="00991C24">
              <w:rPr>
                <w:sz w:val="18"/>
                <w:szCs w:val="18"/>
                <w:lang w:eastAsia="ru-RU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991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9268A5" w:rsidRPr="003467C5" w:rsidRDefault="009268A5" w:rsidP="00480A3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Pr="007C164C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numPr>
          <w:ilvl w:val="1"/>
          <w:numId w:val="4"/>
        </w:numPr>
        <w:ind w:right="3039"/>
        <w:rPr>
          <w:b/>
          <w:color w:val="000000"/>
          <w:szCs w:val="28"/>
          <w:shd w:val="clear" w:color="auto" w:fill="FFFFFF"/>
        </w:rPr>
      </w:pPr>
      <w:r w:rsidRPr="007C164C">
        <w:rPr>
          <w:b/>
          <w:color w:val="000000"/>
          <w:szCs w:val="28"/>
          <w:shd w:val="clear" w:color="auto" w:fill="FFFFFF"/>
        </w:rPr>
        <w:lastRenderedPageBreak/>
        <w:t>Показатели, характеризующие объем муниципальной услуги:</w:t>
      </w:r>
    </w:p>
    <w:p w:rsidR="009268A5" w:rsidRPr="007C164C" w:rsidRDefault="009268A5" w:rsidP="009268A5">
      <w:pPr>
        <w:widowControl w:val="0"/>
        <w:ind w:right="3039"/>
        <w:rPr>
          <w:b/>
          <w:color w:val="000000"/>
          <w:szCs w:val="28"/>
          <w:shd w:val="clear" w:color="auto" w:fill="FFFFFF"/>
        </w:rPr>
      </w:pPr>
    </w:p>
    <w:tbl>
      <w:tblPr>
        <w:tblW w:w="1559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851"/>
        <w:gridCol w:w="709"/>
        <w:gridCol w:w="993"/>
        <w:gridCol w:w="992"/>
        <w:gridCol w:w="1276"/>
        <w:gridCol w:w="1134"/>
        <w:gridCol w:w="566"/>
        <w:gridCol w:w="992"/>
        <w:gridCol w:w="851"/>
        <w:gridCol w:w="992"/>
        <w:gridCol w:w="852"/>
        <w:gridCol w:w="850"/>
        <w:gridCol w:w="992"/>
        <w:gridCol w:w="850"/>
        <w:gridCol w:w="850"/>
      </w:tblGrid>
      <w:tr w:rsidR="009268A5" w:rsidRPr="007C164C" w:rsidTr="00480A37">
        <w:trPr>
          <w:trHeight w:val="201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5B4E22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5B4E22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5B4E22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5B4E22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val="2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107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268A5" w:rsidRPr="007C164C" w:rsidTr="00480A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9268A5" w:rsidRPr="007C164C" w:rsidTr="00480A37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AD2C06" w:rsidP="00480A37">
            <w:pPr>
              <w:rPr>
                <w:bCs/>
                <w:sz w:val="18"/>
                <w:szCs w:val="18"/>
              </w:rPr>
            </w:pPr>
            <w:r w:rsidRPr="00C36634">
              <w:rPr>
                <w:sz w:val="18"/>
                <w:szCs w:val="18"/>
                <w:lang w:eastAsia="ru-RU"/>
              </w:rPr>
              <w:t>880900О.99.0.БА84АА02000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ме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дицинс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FC5762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 w:rsidR="00FC5762">
              <w:rPr>
                <w:rFonts w:eastAsia="Calibri"/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FC5762" w:rsidRDefault="000227EA" w:rsidP="00480A37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0227EA" w:rsidRDefault="000227EA" w:rsidP="001A543A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0227EA" w:rsidRDefault="000227EA" w:rsidP="001A543A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FC5762" w:rsidRDefault="000227EA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40</w:t>
            </w:r>
          </w:p>
        </w:tc>
      </w:tr>
    </w:tbl>
    <w:p w:rsidR="009268A5" w:rsidRPr="007C164C" w:rsidRDefault="009268A5" w:rsidP="009268A5">
      <w:pPr>
        <w:widowControl w:val="0"/>
        <w:ind w:right="3039"/>
        <w:rPr>
          <w:color w:val="000000"/>
          <w:sz w:val="20"/>
          <w:shd w:val="clear" w:color="auto" w:fill="FFFFFF"/>
        </w:rPr>
      </w:pPr>
    </w:p>
    <w:p w:rsidR="009268A5" w:rsidRPr="007C164C" w:rsidRDefault="009268A5" w:rsidP="009268A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7C164C">
        <w:rPr>
          <w:bCs/>
          <w:color w:val="000000"/>
          <w:szCs w:val="28"/>
          <w:shd w:val="clear" w:color="auto" w:fill="FFFFFF"/>
        </w:rPr>
        <w:t xml:space="preserve">4. </w:t>
      </w:r>
      <w:r w:rsidRPr="00495FF6">
        <w:rPr>
          <w:b/>
          <w:bCs/>
          <w:color w:val="000000"/>
          <w:szCs w:val="28"/>
          <w:shd w:val="clear" w:color="auto" w:fill="FFFFFF"/>
        </w:rPr>
        <w:t>Нормативные правовые акты, устанавливающие размер платы (цену, тариф) либо порядок ее установления.</w:t>
      </w:r>
    </w:p>
    <w:p w:rsidR="009268A5" w:rsidRPr="007C164C" w:rsidRDefault="009268A5" w:rsidP="009268A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7"/>
        <w:gridCol w:w="2969"/>
        <w:gridCol w:w="945"/>
        <w:gridCol w:w="1320"/>
        <w:gridCol w:w="8083"/>
      </w:tblGrid>
      <w:tr w:rsidR="009268A5" w:rsidRPr="007C164C" w:rsidTr="001A543A">
        <w:trPr>
          <w:trHeight w:hRule="exact" w:val="371"/>
        </w:trPr>
        <w:tc>
          <w:tcPr>
            <w:tcW w:w="15173" w:type="dxa"/>
            <w:gridSpan w:val="5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C164C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268A5" w:rsidRPr="007C164C" w:rsidTr="001A543A">
        <w:trPr>
          <w:trHeight w:hRule="exact" w:val="371"/>
        </w:trPr>
        <w:tc>
          <w:tcPr>
            <w:tcW w:w="1857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969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20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8082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268A5" w:rsidRPr="007C164C" w:rsidTr="001A543A">
        <w:trPr>
          <w:trHeight w:hRule="exact" w:val="274"/>
        </w:trPr>
        <w:tc>
          <w:tcPr>
            <w:tcW w:w="1857" w:type="dxa"/>
            <w:shd w:val="clear" w:color="auto" w:fill="FFFFFF"/>
            <w:vAlign w:val="bottom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9" w:type="dxa"/>
            <w:shd w:val="clear" w:color="auto" w:fill="FFFFFF"/>
            <w:vAlign w:val="bottom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0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82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268A5" w:rsidRPr="007C164C" w:rsidTr="001A543A">
        <w:trPr>
          <w:trHeight w:hRule="exact" w:val="243"/>
        </w:trPr>
        <w:tc>
          <w:tcPr>
            <w:tcW w:w="1857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2969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1320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8082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</w:tr>
    </w:tbl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b/>
          <w:sz w:val="28"/>
          <w:szCs w:val="28"/>
        </w:rPr>
      </w:pPr>
      <w:r w:rsidRPr="001650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Pr="00A15613">
        <w:rPr>
          <w:color w:val="000000"/>
          <w:sz w:val="28"/>
          <w:szCs w:val="28"/>
          <w:shd w:val="clear" w:color="auto" w:fill="FFFFFF"/>
        </w:rPr>
        <w:t xml:space="preserve"> </w:t>
      </w:r>
      <w:r w:rsidRPr="00495FF6">
        <w:rPr>
          <w:rFonts w:ascii="Times New Roman" w:hAnsi="Times New Roman" w:cs="Times New Roman"/>
          <w:b/>
          <w:sz w:val="28"/>
          <w:szCs w:val="28"/>
        </w:rPr>
        <w:t>Порядок оказания муниципальной услуги</w:t>
      </w:r>
    </w:p>
    <w:p w:rsidR="009268A5" w:rsidRPr="00A15613" w:rsidRDefault="009268A5" w:rsidP="009268A5">
      <w:pPr>
        <w:pStyle w:val="ConsPlusNonformat"/>
        <w:keepNext/>
        <w:rPr>
          <w:rFonts w:ascii="Times New Roman" w:hAnsi="Times New Roman" w:cs="Times New Roman"/>
          <w:sz w:val="28"/>
          <w:szCs w:val="28"/>
        </w:rPr>
      </w:pPr>
    </w:p>
    <w:p w:rsidR="009268A5" w:rsidRPr="00A15613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5613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8D64BC" w:rsidRPr="00A15613" w:rsidRDefault="00995F36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hyperlink r:id="rId13" w:history="1">
        <w:r w:rsidR="008D64BC" w:rsidRPr="00A15613">
          <w:rPr>
            <w:sz w:val="24"/>
            <w:szCs w:val="24"/>
          </w:rPr>
          <w:t>Федеральный закон</w:t>
        </w:r>
        <w:r w:rsidR="008D64BC" w:rsidRPr="00A15613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8D64BC" w:rsidRPr="00A15613">
        <w:rPr>
          <w:sz w:val="24"/>
          <w:szCs w:val="24"/>
        </w:rPr>
        <w:t xml:space="preserve"> (п.5. ст.42);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14" w:anchor="comments" w:history="1"/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 (ст.16 п.13);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21.12.1994 № 69-ФЗ «О пожарной безопасности»;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bCs w:val="0"/>
          <w:sz w:val="24"/>
          <w:szCs w:val="24"/>
        </w:rPr>
      </w:pPr>
      <w:r w:rsidRPr="00E67854">
        <w:rPr>
          <w:b w:val="0"/>
          <w:sz w:val="24"/>
          <w:szCs w:val="24"/>
        </w:rPr>
        <w:t>Ф</w:t>
      </w:r>
      <w:r w:rsidRPr="00E67854">
        <w:rPr>
          <w:b w:val="0"/>
          <w:bCs w:val="0"/>
          <w:kern w:val="36"/>
          <w:sz w:val="24"/>
          <w:szCs w:val="24"/>
        </w:rPr>
        <w:t xml:space="preserve">едеральный закон от 24 июня 1999 г. N 120-ФЗ "Об основах системы профилактики безнадзорности и правонарушений несовершеннолетних" (с изменениями </w:t>
      </w:r>
      <w:r>
        <w:rPr>
          <w:b w:val="0"/>
          <w:bCs w:val="0"/>
          <w:kern w:val="36"/>
          <w:sz w:val="24"/>
          <w:szCs w:val="24"/>
        </w:rPr>
        <w:t>и дополнениями</w:t>
      </w:r>
      <w:r w:rsidRPr="00E67854">
        <w:rPr>
          <w:b w:val="0"/>
          <w:bCs w:val="0"/>
          <w:kern w:val="36"/>
          <w:sz w:val="24"/>
          <w:szCs w:val="24"/>
        </w:rPr>
        <w:t>), п</w:t>
      </w:r>
      <w:r w:rsidRPr="00E67854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8D64BC" w:rsidRPr="00EE3322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социальной защите инвалидов в Российской Федерации» № 181-ФЗ от 24.11.1995</w:t>
      </w:r>
      <w:r>
        <w:rPr>
          <w:b w:val="0"/>
          <w:sz w:val="24"/>
          <w:szCs w:val="24"/>
        </w:rPr>
        <w:t>;</w:t>
      </w:r>
      <w:r w:rsidRPr="00EE3322">
        <w:rPr>
          <w:b w:val="0"/>
          <w:sz w:val="24"/>
          <w:szCs w:val="24"/>
        </w:rPr>
        <w:t xml:space="preserve">  </w:t>
      </w:r>
    </w:p>
    <w:p w:rsidR="008D64BC" w:rsidRPr="00EE3322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наркотических средствах и психотропных веществах» от 08.01.1998 № 3-ФЗ ( в ред .от 25.11.2013 N 317-ФЗ) ст. 45 (ограничение на профессиональную деятельность)</w:t>
      </w:r>
      <w:r>
        <w:rPr>
          <w:b w:val="0"/>
          <w:sz w:val="24"/>
          <w:szCs w:val="24"/>
        </w:rPr>
        <w:t>;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санитарно-эпидемиологическом благополучии населения» от 30.03.1999 № 52-Ф</w:t>
      </w:r>
      <w:r>
        <w:rPr>
          <w:b w:val="0"/>
          <w:sz w:val="24"/>
          <w:szCs w:val="24"/>
        </w:rPr>
        <w:t xml:space="preserve">З (в ред от 25.11.2013 N 317-ФЗ, </w:t>
      </w:r>
      <w:r w:rsidRPr="00EE3322">
        <w:rPr>
          <w:b w:val="0"/>
          <w:sz w:val="24"/>
          <w:szCs w:val="24"/>
        </w:rPr>
        <w:t>с изм., внесенными Федеральными законами от 12.06.2008 N 88-ФЗ, от 27.10.2008 N 178-ФЗ, от 22.12.2008 N 268-ФЗ)</w:t>
      </w:r>
      <w:r>
        <w:rPr>
          <w:b w:val="0"/>
          <w:sz w:val="24"/>
          <w:szCs w:val="24"/>
        </w:rPr>
        <w:t>;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>Постановление правительства РФ №423 от 18.05.2009 «Об отдельных вопросах осуществления опеки и попечительства в отношени</w:t>
      </w:r>
      <w:r>
        <w:rPr>
          <w:b w:val="0"/>
          <w:sz w:val="24"/>
          <w:szCs w:val="24"/>
        </w:rPr>
        <w:t>и несовершеннолетних граждан»;</w:t>
      </w:r>
    </w:p>
    <w:p w:rsidR="008D64BC" w:rsidRPr="00A01C3D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 xml:space="preserve">Положение о психолого-медико-педагогической комиссии, утвержденное приказом Минобрнауки России № 1082 от 20.09.2013 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Приказ Министерства здравоохранения Российской Федерации «Об утверждении «Медицинской карты ребенка для образовательных учреждений» № 241 от 03.07.2000</w:t>
      </w:r>
      <w:r>
        <w:rPr>
          <w:b w:val="0"/>
          <w:sz w:val="24"/>
          <w:szCs w:val="24"/>
        </w:rPr>
        <w:t>;</w:t>
      </w:r>
    </w:p>
    <w:p w:rsidR="008D64BC" w:rsidRPr="00A01C3D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Приказ Минтруда РФ от 10.12. 2013 № 723 «Об организации работы по межведомственному взаимодействию федеральных государственных учреждений медико-социальной экспертизы с психолого-медико-педагогическими комиссиями»</w:t>
      </w:r>
      <w:r>
        <w:rPr>
          <w:b w:val="0"/>
          <w:sz w:val="24"/>
          <w:szCs w:val="24"/>
        </w:rPr>
        <w:t>;</w:t>
      </w:r>
    </w:p>
    <w:p w:rsidR="008D64BC" w:rsidRPr="00E67854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Постановление Минтруда РФ «О согласовании разрядов оплаты труда и тарифно-квалификационных характеристик по должностям работников учреждений и организаций образования Российской Федерации» (с изменениями от 13, 20.04.1993) № 33 от 11.11.1992</w:t>
      </w:r>
      <w:r>
        <w:rPr>
          <w:b w:val="0"/>
          <w:sz w:val="24"/>
          <w:szCs w:val="24"/>
        </w:rPr>
        <w:t>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8D64BC" w:rsidRPr="00BF0B34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медицинской и социальной помощи».</w:t>
      </w:r>
    </w:p>
    <w:p w:rsidR="008D64BC" w:rsidRDefault="008D64BC" w:rsidP="008D64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A31CA" w:rsidRDefault="00BA31CA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Pr="00A15613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5613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муниципальной услуги</w:t>
      </w:r>
    </w:p>
    <w:tbl>
      <w:tblPr>
        <w:tblpPr w:leftFromText="180" w:rightFromText="180" w:vertAnchor="text" w:horzAnchor="margin" w:tblpXSpec="center" w:tblpY="224"/>
        <w:tblW w:w="534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1A543A" w:rsidRPr="006A0401" w:rsidTr="001A543A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6A0401" w:rsidRDefault="001A543A" w:rsidP="001A543A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6A0401" w:rsidRDefault="001A543A" w:rsidP="001A543A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6A0401" w:rsidRDefault="001A543A" w:rsidP="001A543A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1A543A" w:rsidRPr="006A0401" w:rsidTr="001A543A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Default="001A543A" w:rsidP="001A543A">
            <w:pPr>
              <w:pStyle w:val="ConsPlusCell"/>
              <w:numPr>
                <w:ilvl w:val="0"/>
                <w:numId w:val="28"/>
              </w:numPr>
              <w:ind w:left="224" w:hanging="224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>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15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1A543A" w:rsidRPr="00E5117A" w:rsidRDefault="001A543A" w:rsidP="001A543A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E5117A" w:rsidRDefault="001A543A" w:rsidP="001A543A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E5117A" w:rsidRDefault="001A543A" w:rsidP="001A543A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1A543A" w:rsidRPr="006A0401" w:rsidTr="001A543A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E5117A" w:rsidRDefault="001A543A" w:rsidP="001A543A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E5117A" w:rsidRDefault="001A543A" w:rsidP="001A543A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E5117A" w:rsidRDefault="001A543A" w:rsidP="001A543A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1A543A" w:rsidRPr="006A0401" w:rsidTr="001A543A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E5117A" w:rsidRDefault="001A543A" w:rsidP="001A543A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1A543A" w:rsidRPr="00E5117A" w:rsidRDefault="001A543A" w:rsidP="001A543A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3A" w:rsidRPr="00E5117A" w:rsidRDefault="001A543A" w:rsidP="001A543A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268A5" w:rsidRPr="006A0401" w:rsidRDefault="009268A5" w:rsidP="009268A5">
      <w:pPr>
        <w:autoSpaceDE w:val="0"/>
        <w:autoSpaceDN w:val="0"/>
        <w:adjustRightInd w:val="0"/>
        <w:rPr>
          <w:szCs w:val="24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33E19">
      <w:pPr>
        <w:rPr>
          <w:lang w:eastAsia="x-none"/>
        </w:rPr>
      </w:pPr>
    </w:p>
    <w:p w:rsidR="009268A5" w:rsidRDefault="009268A5" w:rsidP="00933E19">
      <w:pPr>
        <w:rPr>
          <w:lang w:eastAsia="x-none"/>
        </w:rPr>
      </w:pPr>
    </w:p>
    <w:p w:rsidR="009268A5" w:rsidRDefault="009268A5" w:rsidP="009268A5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:rsidR="009268A5" w:rsidRDefault="00BA31CA" w:rsidP="009268A5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9268A5" w:rsidRPr="007C164C">
        <w:rPr>
          <w:bCs/>
          <w:color w:val="000000"/>
          <w:szCs w:val="28"/>
          <w:shd w:val="clear" w:color="auto" w:fill="FFFFFF"/>
        </w:rPr>
        <w:lastRenderedPageBreak/>
        <w:t>РАЗДЕЛ</w:t>
      </w:r>
      <w:r w:rsidR="009268A5">
        <w:rPr>
          <w:bCs/>
          <w:color w:val="000000"/>
          <w:szCs w:val="28"/>
          <w:shd w:val="clear" w:color="auto" w:fill="FFFFFF"/>
        </w:rPr>
        <w:t xml:space="preserve"> № 3</w:t>
      </w:r>
    </w:p>
    <w:p w:rsidR="00E15F78" w:rsidRPr="009E6393" w:rsidRDefault="00E15F78" w:rsidP="009268A5">
      <w:pPr>
        <w:widowControl w:val="0"/>
        <w:jc w:val="center"/>
        <w:outlineLvl w:val="3"/>
        <w:rPr>
          <w:bCs/>
          <w:szCs w:val="28"/>
        </w:rPr>
      </w:pPr>
    </w:p>
    <w:p w:rsidR="009268A5" w:rsidRPr="00E15F78" w:rsidRDefault="009268A5" w:rsidP="00E15F78">
      <w:pPr>
        <w:jc w:val="both"/>
        <w:rPr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  <w:r w:rsidR="00E15F78" w:rsidRPr="008634FA">
        <w:rPr>
          <w:szCs w:val="28"/>
        </w:rPr>
        <w:t>Психолого-медико-пед</w:t>
      </w:r>
      <w:r w:rsidR="00E15F78">
        <w:rPr>
          <w:szCs w:val="28"/>
        </w:rPr>
        <w:t>агогическое обследование детей</w:t>
      </w:r>
    </w:p>
    <w:tbl>
      <w:tblPr>
        <w:tblpPr w:leftFromText="180" w:rightFromText="180" w:vertAnchor="text" w:horzAnchor="margin" w:tblpXSpec="right" w:tblpY="186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E15F78" w:rsidRPr="00AC0B44" w:rsidTr="00E15F7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15F78" w:rsidRPr="007C164C" w:rsidRDefault="00E15F78" w:rsidP="00E15F7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7C164C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5F78" w:rsidRPr="00AD2C06" w:rsidRDefault="00E15F78" w:rsidP="00E15F78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 w:rsidRPr="00AD2C06">
              <w:rPr>
                <w:sz w:val="24"/>
                <w:szCs w:val="24"/>
                <w:lang w:val="en-US"/>
              </w:rPr>
              <w:t>35.</w:t>
            </w:r>
            <w:r w:rsidRPr="00AD2C06">
              <w:rPr>
                <w:sz w:val="24"/>
                <w:szCs w:val="24"/>
              </w:rPr>
              <w:t>Г52.0</w:t>
            </w:r>
          </w:p>
        </w:tc>
      </w:tr>
    </w:tbl>
    <w:p w:rsidR="009268A5" w:rsidRPr="00E15F78" w:rsidRDefault="009268A5" w:rsidP="00E15F7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</w:t>
      </w:r>
      <w:r w:rsidR="00E15F78">
        <w:rPr>
          <w:b/>
          <w:bCs/>
          <w:color w:val="000000"/>
          <w:szCs w:val="28"/>
          <w:shd w:val="clear" w:color="auto" w:fill="FFFFFF"/>
        </w:rPr>
        <w:t xml:space="preserve">ги: </w:t>
      </w:r>
      <w:r>
        <w:rPr>
          <w:szCs w:val="28"/>
        </w:rPr>
        <w:t>Физические лица</w:t>
      </w:r>
    </w:p>
    <w:p w:rsidR="009268A5" w:rsidRPr="009E6393" w:rsidRDefault="009268A5" w:rsidP="009268A5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268A5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E15F78" w:rsidRPr="007C164C" w:rsidRDefault="00E15F78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05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92"/>
        <w:gridCol w:w="994"/>
        <w:gridCol w:w="1133"/>
        <w:gridCol w:w="1133"/>
        <w:gridCol w:w="1134"/>
        <w:gridCol w:w="1702"/>
        <w:gridCol w:w="991"/>
        <w:gridCol w:w="995"/>
        <w:gridCol w:w="993"/>
        <w:gridCol w:w="992"/>
        <w:gridCol w:w="990"/>
        <w:gridCol w:w="709"/>
        <w:gridCol w:w="846"/>
      </w:tblGrid>
      <w:tr w:rsidR="009268A5" w:rsidRPr="007C164C" w:rsidTr="00480A37">
        <w:trPr>
          <w:trHeight w:hRule="exact" w:val="1635"/>
        </w:trPr>
        <w:tc>
          <w:tcPr>
            <w:tcW w:w="1135" w:type="dxa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688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</w:tc>
        <w:tc>
          <w:tcPr>
            <w:tcW w:w="2975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1555" w:type="dxa"/>
            <w:gridSpan w:val="2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Допустимые (возможные) отклонения</w:t>
            </w:r>
            <w:r>
              <w:rPr>
                <w:color w:val="000000"/>
                <w:sz w:val="20"/>
              </w:rPr>
              <w:br/>
            </w:r>
            <w:r w:rsidRPr="001D1F5B">
              <w:rPr>
                <w:color w:val="000000"/>
                <w:sz w:val="20"/>
              </w:rPr>
              <w:t xml:space="preserve"> от установленных показателей качества муниципальной услуги</w:t>
            </w:r>
            <w:r w:rsidRPr="001D1F5B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hRule="exact" w:val="84"/>
        </w:trPr>
        <w:tc>
          <w:tcPr>
            <w:tcW w:w="1135" w:type="dxa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702" w:type="dxa"/>
            <w:vMerge w:val="restart"/>
            <w:shd w:val="clear" w:color="auto" w:fill="FFFFFF"/>
          </w:tcPr>
          <w:p w:rsidR="002F2E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наименова</w:t>
            </w:r>
            <w:r w:rsidRPr="00111D6B">
              <w:rPr>
                <w:color w:val="000000"/>
                <w:sz w:val="20"/>
              </w:rPr>
              <w:t>ние показателя</w:t>
            </w:r>
          </w:p>
          <w:p w:rsidR="002F2E00" w:rsidRPr="004E58DF" w:rsidRDefault="002F2E00" w:rsidP="00480A37">
            <w:pPr>
              <w:ind w:firstLine="720"/>
              <w:rPr>
                <w:sz w:val="20"/>
              </w:rPr>
            </w:pPr>
          </w:p>
        </w:tc>
        <w:tc>
          <w:tcPr>
            <w:tcW w:w="1986" w:type="dxa"/>
            <w:gridSpan w:val="2"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46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927"/>
        </w:trPr>
        <w:tc>
          <w:tcPr>
            <w:tcW w:w="1135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268A5" w:rsidRPr="00E31C15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(наименова-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(наименова-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9268A5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</w:t>
            </w:r>
            <w:r>
              <w:rPr>
                <w:color w:val="000000"/>
                <w:sz w:val="20"/>
              </w:rPr>
              <w:t>ва-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702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1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46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9268A5" w:rsidRPr="007C164C" w:rsidTr="00480A37">
        <w:trPr>
          <w:trHeight w:hRule="exact" w:val="308"/>
        </w:trPr>
        <w:tc>
          <w:tcPr>
            <w:tcW w:w="113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70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1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6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268A5" w:rsidRPr="007C164C" w:rsidTr="00480A37">
        <w:trPr>
          <w:trHeight w:hRule="exact" w:val="2456"/>
        </w:trPr>
        <w:tc>
          <w:tcPr>
            <w:tcW w:w="1135" w:type="dxa"/>
            <w:vMerge w:val="restart"/>
            <w:shd w:val="clear" w:color="auto" w:fill="FFFFFF"/>
          </w:tcPr>
          <w:p w:rsidR="009268A5" w:rsidRPr="00AD2C06" w:rsidRDefault="00AD2C06" w:rsidP="00AD2C06">
            <w:pPr>
              <w:rPr>
                <w:bCs/>
                <w:sz w:val="18"/>
                <w:szCs w:val="18"/>
              </w:rPr>
            </w:pPr>
            <w:r w:rsidRPr="00AD2C06">
              <w:rPr>
                <w:sz w:val="18"/>
                <w:szCs w:val="18"/>
                <w:lang w:eastAsia="ru-RU"/>
              </w:rPr>
              <w:t>880900О.99.0.БА98АА02000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702" w:type="dxa"/>
            <w:shd w:val="clear" w:color="auto" w:fill="FFFFFF"/>
          </w:tcPr>
          <w:p w:rsidR="009268A5" w:rsidRPr="00757480" w:rsidRDefault="009268A5" w:rsidP="00757480">
            <w:pPr>
              <w:pStyle w:val="ConsPlusCell"/>
              <w:rPr>
                <w:sz w:val="18"/>
                <w:szCs w:val="18"/>
              </w:rPr>
            </w:pPr>
            <w:r w:rsidRPr="00757480">
              <w:rPr>
                <w:sz w:val="18"/>
                <w:szCs w:val="18"/>
              </w:rPr>
              <w:t xml:space="preserve">Доля  </w:t>
            </w:r>
            <w:r w:rsidR="006C10C4" w:rsidRPr="00757480">
              <w:rPr>
                <w:sz w:val="18"/>
                <w:szCs w:val="18"/>
              </w:rPr>
              <w:t>обучающихся</w:t>
            </w:r>
            <w:r w:rsidRPr="00757480">
              <w:rPr>
                <w:sz w:val="18"/>
                <w:szCs w:val="18"/>
              </w:rPr>
              <w:t>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991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9268A5" w:rsidRPr="003467C5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9268A5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6" w:type="dxa"/>
            <w:shd w:val="clear" w:color="auto" w:fill="FFFFFF"/>
          </w:tcPr>
          <w:p w:rsidR="009268A5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9268A5" w:rsidRPr="007C164C" w:rsidTr="00480A37">
        <w:trPr>
          <w:trHeight w:val="1127"/>
        </w:trPr>
        <w:tc>
          <w:tcPr>
            <w:tcW w:w="1135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A15613" w:rsidRDefault="009268A5" w:rsidP="00480A37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702" w:type="dxa"/>
            <w:shd w:val="clear" w:color="auto" w:fill="FFFFFF"/>
          </w:tcPr>
          <w:p w:rsidR="009268A5" w:rsidRDefault="009268A5" w:rsidP="00480A37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Pr="00991C24">
              <w:rPr>
                <w:sz w:val="18"/>
                <w:szCs w:val="18"/>
                <w:lang w:eastAsia="ru-RU"/>
              </w:rPr>
              <w:t>обоснованных жалоб</w:t>
            </w:r>
          </w:p>
          <w:p w:rsidR="009268A5" w:rsidRPr="00991C24" w:rsidRDefault="009268A5" w:rsidP="00480A37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  <w:lang w:eastAsia="ru-RU"/>
              </w:rPr>
            </w:pPr>
            <w:r w:rsidRPr="00991C24">
              <w:rPr>
                <w:sz w:val="18"/>
                <w:szCs w:val="18"/>
                <w:lang w:eastAsia="ru-RU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991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9268A5" w:rsidRPr="003467C5" w:rsidRDefault="009268A5" w:rsidP="00480A3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BA31CA" w:rsidRPr="007C164C" w:rsidRDefault="00BA31CA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numPr>
          <w:ilvl w:val="1"/>
          <w:numId w:val="4"/>
        </w:numPr>
        <w:ind w:right="3039"/>
        <w:rPr>
          <w:b/>
          <w:color w:val="000000"/>
          <w:szCs w:val="28"/>
          <w:shd w:val="clear" w:color="auto" w:fill="FFFFFF"/>
        </w:rPr>
      </w:pPr>
      <w:r w:rsidRPr="007C164C">
        <w:rPr>
          <w:b/>
          <w:color w:val="000000"/>
          <w:szCs w:val="28"/>
          <w:shd w:val="clear" w:color="auto" w:fill="FFFFFF"/>
        </w:rPr>
        <w:lastRenderedPageBreak/>
        <w:t>Показатели, характеризующие объем муниципальной услуги:</w:t>
      </w:r>
    </w:p>
    <w:p w:rsidR="009268A5" w:rsidRPr="007C164C" w:rsidRDefault="009268A5" w:rsidP="009268A5">
      <w:pPr>
        <w:widowControl w:val="0"/>
        <w:ind w:right="3039"/>
        <w:rPr>
          <w:b/>
          <w:color w:val="000000"/>
          <w:szCs w:val="28"/>
          <w:shd w:val="clear" w:color="auto" w:fill="FFFFFF"/>
        </w:rPr>
      </w:pPr>
    </w:p>
    <w:tbl>
      <w:tblPr>
        <w:tblW w:w="1559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851"/>
        <w:gridCol w:w="709"/>
        <w:gridCol w:w="993"/>
        <w:gridCol w:w="992"/>
        <w:gridCol w:w="1276"/>
        <w:gridCol w:w="1134"/>
        <w:gridCol w:w="566"/>
        <w:gridCol w:w="992"/>
        <w:gridCol w:w="851"/>
        <w:gridCol w:w="992"/>
        <w:gridCol w:w="852"/>
        <w:gridCol w:w="850"/>
        <w:gridCol w:w="992"/>
        <w:gridCol w:w="850"/>
        <w:gridCol w:w="850"/>
      </w:tblGrid>
      <w:tr w:rsidR="009268A5" w:rsidRPr="007C164C" w:rsidTr="00480A37">
        <w:trPr>
          <w:trHeight w:val="201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5B4E22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5B4E22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5B4E22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5B4E22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val="2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107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268A5" w:rsidRPr="007C164C" w:rsidTr="00480A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9268A5" w:rsidRPr="007C164C" w:rsidTr="00480A37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AD2C06" w:rsidP="00480A37">
            <w:pPr>
              <w:rPr>
                <w:bCs/>
                <w:sz w:val="18"/>
                <w:szCs w:val="18"/>
              </w:rPr>
            </w:pPr>
            <w:r w:rsidRPr="00AD2C06">
              <w:rPr>
                <w:sz w:val="18"/>
                <w:szCs w:val="18"/>
                <w:lang w:eastAsia="ru-RU"/>
              </w:rPr>
              <w:t>880900О.99.0.БА98АА02000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ме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дицинс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E15F78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 w:rsidR="00E15F78">
              <w:rPr>
                <w:rFonts w:eastAsia="Calibri"/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0227EA" w:rsidRDefault="000227EA" w:rsidP="00480A37">
            <w:pPr>
              <w:pStyle w:val="ConsPlusCel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F53E1A" w:rsidRDefault="000227EA" w:rsidP="0080315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F53E1A" w:rsidRDefault="000227EA" w:rsidP="0080315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E15F78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15F78" w:rsidRDefault="000227EA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23</w:t>
            </w:r>
          </w:p>
        </w:tc>
      </w:tr>
    </w:tbl>
    <w:p w:rsidR="009268A5" w:rsidRPr="007C164C" w:rsidRDefault="009268A5" w:rsidP="009268A5">
      <w:pPr>
        <w:widowControl w:val="0"/>
        <w:ind w:right="3039"/>
        <w:rPr>
          <w:color w:val="000000"/>
          <w:sz w:val="20"/>
          <w:shd w:val="clear" w:color="auto" w:fill="FFFFFF"/>
        </w:rPr>
      </w:pPr>
    </w:p>
    <w:p w:rsidR="009268A5" w:rsidRPr="007C164C" w:rsidRDefault="009268A5" w:rsidP="009268A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7C164C">
        <w:rPr>
          <w:bCs/>
          <w:color w:val="000000"/>
          <w:szCs w:val="28"/>
          <w:shd w:val="clear" w:color="auto" w:fill="FFFFFF"/>
        </w:rPr>
        <w:t xml:space="preserve">4. </w:t>
      </w:r>
      <w:r w:rsidRPr="00495FF6">
        <w:rPr>
          <w:b/>
          <w:bCs/>
          <w:color w:val="000000"/>
          <w:szCs w:val="28"/>
          <w:shd w:val="clear" w:color="auto" w:fill="FFFFFF"/>
        </w:rPr>
        <w:t>Нормативные правовые акты, устанавливающие размер платы (цену, тариф) либо порядок ее установления.</w:t>
      </w:r>
    </w:p>
    <w:p w:rsidR="009268A5" w:rsidRPr="007C164C" w:rsidRDefault="009268A5" w:rsidP="009268A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9"/>
        <w:gridCol w:w="2942"/>
        <w:gridCol w:w="936"/>
        <w:gridCol w:w="1308"/>
        <w:gridCol w:w="8149"/>
      </w:tblGrid>
      <w:tr w:rsidR="009268A5" w:rsidRPr="007C164C" w:rsidTr="001A543A">
        <w:trPr>
          <w:trHeight w:hRule="exact" w:val="371"/>
        </w:trPr>
        <w:tc>
          <w:tcPr>
            <w:tcW w:w="15173" w:type="dxa"/>
            <w:gridSpan w:val="5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C164C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268A5" w:rsidRPr="007C164C" w:rsidTr="001A543A">
        <w:trPr>
          <w:trHeight w:hRule="exact" w:val="371"/>
        </w:trPr>
        <w:tc>
          <w:tcPr>
            <w:tcW w:w="1839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942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36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08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8148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268A5" w:rsidRPr="007C164C" w:rsidTr="001A543A">
        <w:trPr>
          <w:trHeight w:hRule="exact" w:val="274"/>
        </w:trPr>
        <w:tc>
          <w:tcPr>
            <w:tcW w:w="1839" w:type="dxa"/>
            <w:shd w:val="clear" w:color="auto" w:fill="FFFFFF"/>
            <w:vAlign w:val="bottom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2" w:type="dxa"/>
            <w:shd w:val="clear" w:color="auto" w:fill="FFFFFF"/>
            <w:vAlign w:val="bottom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8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148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268A5" w:rsidRPr="007C164C" w:rsidTr="001A543A">
        <w:trPr>
          <w:trHeight w:hRule="exact" w:val="243"/>
        </w:trPr>
        <w:tc>
          <w:tcPr>
            <w:tcW w:w="1839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2942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936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1308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8148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</w:tr>
    </w:tbl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b/>
          <w:sz w:val="28"/>
          <w:szCs w:val="28"/>
        </w:rPr>
      </w:pPr>
      <w:r w:rsidRPr="001650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Pr="00A15613">
        <w:rPr>
          <w:color w:val="000000"/>
          <w:sz w:val="28"/>
          <w:szCs w:val="28"/>
          <w:shd w:val="clear" w:color="auto" w:fill="FFFFFF"/>
        </w:rPr>
        <w:t xml:space="preserve"> </w:t>
      </w:r>
      <w:r w:rsidRPr="00495FF6">
        <w:rPr>
          <w:rFonts w:ascii="Times New Roman" w:hAnsi="Times New Roman" w:cs="Times New Roman"/>
          <w:b/>
          <w:sz w:val="28"/>
          <w:szCs w:val="28"/>
        </w:rPr>
        <w:t>Порядок оказания муниципальной услуги</w:t>
      </w:r>
    </w:p>
    <w:p w:rsidR="009268A5" w:rsidRPr="00A15613" w:rsidRDefault="009268A5" w:rsidP="009268A5">
      <w:pPr>
        <w:pStyle w:val="ConsPlusNonformat"/>
        <w:keepNext/>
        <w:rPr>
          <w:rFonts w:ascii="Times New Roman" w:hAnsi="Times New Roman" w:cs="Times New Roman"/>
          <w:sz w:val="28"/>
          <w:szCs w:val="28"/>
        </w:rPr>
      </w:pPr>
    </w:p>
    <w:p w:rsidR="009268A5" w:rsidRPr="00A15613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5613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8D64BC" w:rsidRPr="00A15613" w:rsidRDefault="00995F36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hyperlink r:id="rId16" w:history="1">
        <w:r w:rsidR="008D64BC" w:rsidRPr="00A15613">
          <w:rPr>
            <w:sz w:val="24"/>
            <w:szCs w:val="24"/>
          </w:rPr>
          <w:t>Федеральный закон</w:t>
        </w:r>
        <w:r w:rsidR="008D64BC" w:rsidRPr="00A15613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8D64BC" w:rsidRPr="00A15613">
        <w:rPr>
          <w:sz w:val="24"/>
          <w:szCs w:val="24"/>
        </w:rPr>
        <w:t xml:space="preserve"> (п.5. ст.42);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17" w:anchor="comments" w:history="1"/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 (ст.16 п.13);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21.12.1994 № 69-ФЗ «О пожарной безопасности»;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bCs w:val="0"/>
          <w:sz w:val="24"/>
          <w:szCs w:val="24"/>
        </w:rPr>
      </w:pPr>
      <w:r w:rsidRPr="00E67854">
        <w:rPr>
          <w:b w:val="0"/>
          <w:sz w:val="24"/>
          <w:szCs w:val="24"/>
        </w:rPr>
        <w:t>Ф</w:t>
      </w:r>
      <w:r w:rsidRPr="00E67854">
        <w:rPr>
          <w:b w:val="0"/>
          <w:bCs w:val="0"/>
          <w:kern w:val="36"/>
          <w:sz w:val="24"/>
          <w:szCs w:val="24"/>
        </w:rPr>
        <w:t xml:space="preserve">едеральный закон от 24 июня 1999 г. N 120-ФЗ "Об основах системы профилактики безнадзорности и правонарушений несовершеннолетних" (с изменениями </w:t>
      </w:r>
      <w:r>
        <w:rPr>
          <w:b w:val="0"/>
          <w:bCs w:val="0"/>
          <w:kern w:val="36"/>
          <w:sz w:val="24"/>
          <w:szCs w:val="24"/>
        </w:rPr>
        <w:t>и дополнениями</w:t>
      </w:r>
      <w:r w:rsidRPr="00E67854">
        <w:rPr>
          <w:b w:val="0"/>
          <w:bCs w:val="0"/>
          <w:kern w:val="36"/>
          <w:sz w:val="24"/>
          <w:szCs w:val="24"/>
        </w:rPr>
        <w:t>), п</w:t>
      </w:r>
      <w:r w:rsidRPr="00E67854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8D64BC" w:rsidRPr="00EE3322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социальной защите инвалидов в Российской Федерации» № 181-ФЗ от 24.11.1995</w:t>
      </w:r>
      <w:r>
        <w:rPr>
          <w:b w:val="0"/>
          <w:sz w:val="24"/>
          <w:szCs w:val="24"/>
        </w:rPr>
        <w:t>;</w:t>
      </w:r>
      <w:r w:rsidRPr="00EE3322">
        <w:rPr>
          <w:b w:val="0"/>
          <w:sz w:val="24"/>
          <w:szCs w:val="24"/>
        </w:rPr>
        <w:t xml:space="preserve">  </w:t>
      </w:r>
    </w:p>
    <w:p w:rsidR="008D64BC" w:rsidRPr="00EE3322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наркотических средствах и психотропных веществах» от 08.01.1998 № 3-ФЗ ( в ред .от 25.11.2013 N 317-ФЗ) ст. 45 (ограничение на профессиональную деятельность)</w:t>
      </w:r>
      <w:r>
        <w:rPr>
          <w:b w:val="0"/>
          <w:sz w:val="24"/>
          <w:szCs w:val="24"/>
        </w:rPr>
        <w:t>;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санитарно-эпидемиологическом благополучии населения» от 30.03.1999 № 52-Ф</w:t>
      </w:r>
      <w:r>
        <w:rPr>
          <w:b w:val="0"/>
          <w:sz w:val="24"/>
          <w:szCs w:val="24"/>
        </w:rPr>
        <w:t xml:space="preserve">З (в ред от 25.11.2013 N 317-ФЗ, </w:t>
      </w:r>
      <w:r w:rsidRPr="00EE3322">
        <w:rPr>
          <w:b w:val="0"/>
          <w:sz w:val="24"/>
          <w:szCs w:val="24"/>
        </w:rPr>
        <w:t>с изм., внесенными Федеральными законами от 12.06.2008 N 88-ФЗ, от 27.10.2008 N 178-ФЗ, от 22.12.2008 N 268-ФЗ)</w:t>
      </w:r>
      <w:r>
        <w:rPr>
          <w:b w:val="0"/>
          <w:sz w:val="24"/>
          <w:szCs w:val="24"/>
        </w:rPr>
        <w:t>;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>Постановление правительства РФ №423 от 18.05.2009 «Об отдельных вопросах осуществления опеки и попечительства в отношени</w:t>
      </w:r>
      <w:r>
        <w:rPr>
          <w:b w:val="0"/>
          <w:sz w:val="24"/>
          <w:szCs w:val="24"/>
        </w:rPr>
        <w:t>и несовершеннолетних граждан»;</w:t>
      </w:r>
    </w:p>
    <w:p w:rsidR="008D64BC" w:rsidRPr="00A01C3D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 xml:space="preserve">Положение о психолого-медико-педагогической комиссии, утвержденное приказом Минобрнауки России № 1082 от 20.09.2013 </w:t>
      </w:r>
    </w:p>
    <w:p w:rsidR="008D64BC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Приказ Министерства здравоохранения Российской Федерации «Об утверждении «Медицинской карты ребенка для образовательных учреждений» № 241 от 03.07.2000</w:t>
      </w:r>
      <w:r>
        <w:rPr>
          <w:b w:val="0"/>
          <w:sz w:val="24"/>
          <w:szCs w:val="24"/>
        </w:rPr>
        <w:t>;</w:t>
      </w:r>
    </w:p>
    <w:p w:rsidR="008D64BC" w:rsidRPr="00A01C3D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Приказ Минтруда РФ от 10.12. 2013 № 723 «Об организации работы по межведомственному взаимодействию федеральных государственных учреждений медико-социальной экспертизы с психолого-медико-педагогическими комиссиями»</w:t>
      </w:r>
      <w:r>
        <w:rPr>
          <w:b w:val="0"/>
          <w:sz w:val="24"/>
          <w:szCs w:val="24"/>
        </w:rPr>
        <w:t>;</w:t>
      </w:r>
    </w:p>
    <w:p w:rsidR="008D64BC" w:rsidRPr="00E67854" w:rsidRDefault="008D64BC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Постановление Минтруда РФ «О согласовании разрядов оплаты труда и тарифно-квалификационных характеристик по должностям работников учреждений и организаций образования Российской Федерации» (с изменениями от 13, 20.04.1993) № 33 от 11.11.1992</w:t>
      </w:r>
      <w:r>
        <w:rPr>
          <w:b w:val="0"/>
          <w:sz w:val="24"/>
          <w:szCs w:val="24"/>
        </w:rPr>
        <w:t>;</w:t>
      </w:r>
    </w:p>
    <w:p w:rsidR="008D64BC" w:rsidRPr="00A15613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8D64BC" w:rsidRPr="00BF0B34" w:rsidRDefault="008D64BC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медицинской и социальной помощи».</w:t>
      </w:r>
    </w:p>
    <w:p w:rsidR="008D64BC" w:rsidRDefault="008D64BC" w:rsidP="008D64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A31CA" w:rsidRDefault="00BA31CA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Pr="00A15613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5613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муниципальной услуги</w:t>
      </w:r>
    </w:p>
    <w:p w:rsidR="009268A5" w:rsidRPr="006A0401" w:rsidRDefault="009268A5" w:rsidP="009268A5">
      <w:pPr>
        <w:autoSpaceDE w:val="0"/>
        <w:autoSpaceDN w:val="0"/>
        <w:adjustRightInd w:val="0"/>
        <w:rPr>
          <w:szCs w:val="24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9268A5" w:rsidRPr="006A0401" w:rsidTr="00480A37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Cell"/>
              <w:numPr>
                <w:ilvl w:val="0"/>
                <w:numId w:val="28"/>
              </w:numPr>
              <w:ind w:left="224" w:hanging="224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>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18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9268A5" w:rsidRPr="00E5117A" w:rsidRDefault="009268A5" w:rsidP="00480A37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33E19">
      <w:pPr>
        <w:rPr>
          <w:lang w:eastAsia="x-none"/>
        </w:rPr>
      </w:pPr>
    </w:p>
    <w:p w:rsidR="009268A5" w:rsidRDefault="009268A5" w:rsidP="00933E19">
      <w:pPr>
        <w:rPr>
          <w:lang w:eastAsia="x-none"/>
        </w:rPr>
      </w:pPr>
    </w:p>
    <w:p w:rsidR="009268A5" w:rsidRDefault="00051E76" w:rsidP="009268A5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  <w:r>
        <w:rPr>
          <w:lang w:eastAsia="x-none"/>
        </w:rPr>
        <w:t xml:space="preserve">                                         </w:t>
      </w:r>
      <w:r w:rsidR="009E6393">
        <w:rPr>
          <w:lang w:eastAsia="x-none"/>
        </w:rPr>
        <w:t xml:space="preserve">                              </w:t>
      </w:r>
    </w:p>
    <w:p w:rsidR="00AD2C06" w:rsidRPr="009E6393" w:rsidRDefault="00BA31CA" w:rsidP="009268A5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9268A5" w:rsidRPr="007C164C">
        <w:rPr>
          <w:bCs/>
          <w:color w:val="000000"/>
          <w:szCs w:val="28"/>
          <w:shd w:val="clear" w:color="auto" w:fill="FFFFFF"/>
        </w:rPr>
        <w:lastRenderedPageBreak/>
        <w:t>РАЗДЕЛ</w:t>
      </w:r>
      <w:r w:rsidR="009268A5">
        <w:rPr>
          <w:bCs/>
          <w:color w:val="000000"/>
          <w:szCs w:val="28"/>
          <w:shd w:val="clear" w:color="auto" w:fill="FFFFFF"/>
        </w:rPr>
        <w:t xml:space="preserve"> № 4</w:t>
      </w:r>
    </w:p>
    <w:p w:rsidR="009268A5" w:rsidRPr="009E6393" w:rsidRDefault="009268A5" w:rsidP="009268A5">
      <w:pPr>
        <w:widowControl w:val="0"/>
        <w:jc w:val="center"/>
        <w:outlineLvl w:val="3"/>
        <w:rPr>
          <w:bCs/>
          <w:szCs w:val="28"/>
        </w:rPr>
      </w:pPr>
    </w:p>
    <w:p w:rsidR="009268A5" w:rsidRPr="00E15F78" w:rsidRDefault="009268A5" w:rsidP="00E15F7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1. Наим</w:t>
      </w:r>
      <w:r w:rsidR="00E15F78">
        <w:rPr>
          <w:b/>
          <w:bCs/>
          <w:color w:val="000000"/>
          <w:szCs w:val="28"/>
          <w:shd w:val="clear" w:color="auto" w:fill="FFFFFF"/>
        </w:rPr>
        <w:t xml:space="preserve">енование муниципальной услуги:  </w:t>
      </w:r>
      <w:r w:rsidRPr="008634FA">
        <w:rPr>
          <w:szCs w:val="28"/>
        </w:rPr>
        <w:t>Психолого-медико-пе</w:t>
      </w:r>
      <w:r w:rsidR="00E15F78">
        <w:rPr>
          <w:szCs w:val="28"/>
        </w:rPr>
        <w:t>дагогическое обследование детей</w:t>
      </w:r>
    </w:p>
    <w:tbl>
      <w:tblPr>
        <w:tblpPr w:leftFromText="180" w:rightFromText="180" w:vertAnchor="text" w:horzAnchor="margin" w:tblpXSpec="right" w:tblpY="14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E15F78" w:rsidRPr="00AC0B44" w:rsidTr="00E15F7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15F78" w:rsidRPr="007C164C" w:rsidRDefault="00E15F78" w:rsidP="00E15F7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7C164C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5F78" w:rsidRPr="00C36634" w:rsidRDefault="00E15F78" w:rsidP="00E15F78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</w:rPr>
              <w:t>36.Г52.0</w:t>
            </w:r>
          </w:p>
        </w:tc>
      </w:tr>
    </w:tbl>
    <w:p w:rsidR="009268A5" w:rsidRPr="00E15F78" w:rsidRDefault="009268A5" w:rsidP="00E15F78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</w:t>
      </w:r>
      <w:r w:rsidR="00E15F78">
        <w:rPr>
          <w:b/>
          <w:bCs/>
          <w:color w:val="000000"/>
          <w:szCs w:val="28"/>
          <w:shd w:val="clear" w:color="auto" w:fill="FFFFFF"/>
        </w:rPr>
        <w:t xml:space="preserve">ребителей муниципальной услуги: </w:t>
      </w:r>
      <w:r>
        <w:rPr>
          <w:szCs w:val="28"/>
        </w:rPr>
        <w:t>Физические лица</w:t>
      </w:r>
    </w:p>
    <w:p w:rsidR="009268A5" w:rsidRPr="009E6393" w:rsidRDefault="009268A5" w:rsidP="009268A5">
      <w:pPr>
        <w:widowControl w:val="0"/>
        <w:rPr>
          <w:b/>
          <w:color w:val="000000"/>
          <w:szCs w:val="28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268A5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C164C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E15F78" w:rsidRPr="007C164C" w:rsidRDefault="00E15F78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056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92"/>
        <w:gridCol w:w="994"/>
        <w:gridCol w:w="1133"/>
        <w:gridCol w:w="1133"/>
        <w:gridCol w:w="1134"/>
        <w:gridCol w:w="1702"/>
        <w:gridCol w:w="991"/>
        <w:gridCol w:w="995"/>
        <w:gridCol w:w="993"/>
        <w:gridCol w:w="992"/>
        <w:gridCol w:w="990"/>
        <w:gridCol w:w="709"/>
        <w:gridCol w:w="846"/>
      </w:tblGrid>
      <w:tr w:rsidR="009268A5" w:rsidRPr="007C164C" w:rsidTr="00480A37">
        <w:trPr>
          <w:trHeight w:hRule="exact" w:val="1635"/>
        </w:trPr>
        <w:tc>
          <w:tcPr>
            <w:tcW w:w="1135" w:type="dxa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688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</w:tc>
        <w:tc>
          <w:tcPr>
            <w:tcW w:w="2975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1555" w:type="dxa"/>
            <w:gridSpan w:val="2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Допустимые (возможные) отклонения</w:t>
            </w:r>
            <w:r>
              <w:rPr>
                <w:color w:val="000000"/>
                <w:sz w:val="20"/>
              </w:rPr>
              <w:br/>
            </w:r>
            <w:r w:rsidRPr="001D1F5B">
              <w:rPr>
                <w:color w:val="000000"/>
                <w:sz w:val="20"/>
              </w:rPr>
              <w:t xml:space="preserve"> от установленных показателей качества муниципальной услуги</w:t>
            </w:r>
            <w:r w:rsidRPr="001D1F5B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hRule="exact" w:val="84"/>
        </w:trPr>
        <w:tc>
          <w:tcPr>
            <w:tcW w:w="1135" w:type="dxa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702" w:type="dxa"/>
            <w:vMerge w:val="restart"/>
            <w:shd w:val="clear" w:color="auto" w:fill="FFFFFF"/>
          </w:tcPr>
          <w:p w:rsidR="002F2E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наименова</w:t>
            </w:r>
            <w:r w:rsidRPr="00111D6B">
              <w:rPr>
                <w:color w:val="000000"/>
                <w:sz w:val="20"/>
              </w:rPr>
              <w:t>ние показателя</w:t>
            </w:r>
          </w:p>
          <w:p w:rsidR="002F2E00" w:rsidRPr="004E58DF" w:rsidRDefault="002F2E00" w:rsidP="00480A37">
            <w:pPr>
              <w:ind w:firstLine="720"/>
              <w:rPr>
                <w:sz w:val="20"/>
              </w:rPr>
            </w:pPr>
          </w:p>
        </w:tc>
        <w:tc>
          <w:tcPr>
            <w:tcW w:w="1986" w:type="dxa"/>
            <w:gridSpan w:val="2"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46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927"/>
        </w:trPr>
        <w:tc>
          <w:tcPr>
            <w:tcW w:w="1135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268A5" w:rsidRPr="00E31C15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4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(наименова-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(наименова-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9268A5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(наимено</w:t>
            </w:r>
            <w:r>
              <w:rPr>
                <w:color w:val="000000"/>
                <w:sz w:val="20"/>
              </w:rPr>
              <w:t>ва-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702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1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46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9268A5" w:rsidRPr="007C164C" w:rsidTr="00FD60DD">
        <w:trPr>
          <w:trHeight w:hRule="exact" w:val="198"/>
        </w:trPr>
        <w:tc>
          <w:tcPr>
            <w:tcW w:w="113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4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70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1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46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268A5" w:rsidRPr="007C164C" w:rsidTr="00FD60DD">
        <w:trPr>
          <w:trHeight w:hRule="exact" w:val="2837"/>
        </w:trPr>
        <w:tc>
          <w:tcPr>
            <w:tcW w:w="1135" w:type="dxa"/>
            <w:vMerge w:val="restart"/>
            <w:shd w:val="clear" w:color="auto" w:fill="FFFFFF"/>
          </w:tcPr>
          <w:p w:rsidR="009268A5" w:rsidRPr="00AD2C06" w:rsidRDefault="00AD2C06" w:rsidP="00480A37">
            <w:pPr>
              <w:rPr>
                <w:bCs/>
                <w:sz w:val="18"/>
                <w:szCs w:val="18"/>
              </w:rPr>
            </w:pPr>
            <w:r w:rsidRPr="00AD2C06">
              <w:rPr>
                <w:sz w:val="18"/>
                <w:szCs w:val="18"/>
                <w:lang w:eastAsia="ru-RU"/>
              </w:rPr>
              <w:t>880900О.99.0.ББ13АА02000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702" w:type="dxa"/>
            <w:shd w:val="clear" w:color="auto" w:fill="FFFFFF"/>
          </w:tcPr>
          <w:p w:rsidR="009268A5" w:rsidRPr="00991C24" w:rsidRDefault="009268A5" w:rsidP="00FB1540">
            <w:pPr>
              <w:pStyle w:val="ConsPlusCell"/>
              <w:ind w:left="1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Доля</w:t>
            </w:r>
            <w:r>
              <w:rPr>
                <w:sz w:val="18"/>
                <w:szCs w:val="18"/>
              </w:rPr>
              <w:t xml:space="preserve">  </w:t>
            </w:r>
            <w:r w:rsidR="006C10C4">
              <w:rPr>
                <w:sz w:val="18"/>
                <w:szCs w:val="18"/>
              </w:rPr>
              <w:t>обучающихся</w:t>
            </w:r>
            <w:r w:rsidR="002C549B">
              <w:rPr>
                <w:sz w:val="18"/>
                <w:szCs w:val="18"/>
              </w:rPr>
              <w:t>,</w:t>
            </w:r>
            <w:r w:rsidRPr="00991C24">
              <w:rPr>
                <w:sz w:val="18"/>
                <w:szCs w:val="18"/>
              </w:rPr>
              <w:t xml:space="preserve"> которым оказана услуга по психолого-медико-педагогическому обсле</w:t>
            </w:r>
            <w:r>
              <w:rPr>
                <w:sz w:val="18"/>
                <w:szCs w:val="18"/>
              </w:rPr>
              <w:t>дованию  с выдачей рекомендаций</w:t>
            </w:r>
            <w:r w:rsidRPr="00C55212">
              <w:rPr>
                <w:sz w:val="18"/>
                <w:szCs w:val="18"/>
              </w:rPr>
              <w:t>, от общего количества обратившихся в учреждение</w:t>
            </w:r>
            <w:r>
              <w:rPr>
                <w:sz w:val="18"/>
                <w:szCs w:val="18"/>
              </w:rPr>
              <w:t xml:space="preserve"> за обследованием</w:t>
            </w:r>
          </w:p>
        </w:tc>
        <w:tc>
          <w:tcPr>
            <w:tcW w:w="991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995" w:type="dxa"/>
            <w:shd w:val="clear" w:color="auto" w:fill="FFFFFF"/>
          </w:tcPr>
          <w:p w:rsidR="009268A5" w:rsidRPr="003467C5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:rsidR="009268A5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6" w:type="dxa"/>
            <w:shd w:val="clear" w:color="auto" w:fill="FFFFFF"/>
          </w:tcPr>
          <w:p w:rsidR="009268A5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9268A5" w:rsidRPr="007C164C" w:rsidTr="00480A37">
        <w:trPr>
          <w:trHeight w:val="1127"/>
        </w:trPr>
        <w:tc>
          <w:tcPr>
            <w:tcW w:w="1135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A15613" w:rsidRDefault="009268A5" w:rsidP="00480A37">
            <w:pPr>
              <w:widowControl w:val="0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color w:val="FF0000"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rFonts w:eastAsia="Calibri"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9268A5" w:rsidRPr="00A15613" w:rsidRDefault="009268A5" w:rsidP="00480A37">
            <w:pPr>
              <w:keepNext/>
              <w:outlineLvl w:val="3"/>
              <w:rPr>
                <w:sz w:val="20"/>
              </w:rPr>
            </w:pPr>
          </w:p>
        </w:tc>
        <w:tc>
          <w:tcPr>
            <w:tcW w:w="1702" w:type="dxa"/>
            <w:shd w:val="clear" w:color="auto" w:fill="FFFFFF"/>
          </w:tcPr>
          <w:p w:rsidR="009268A5" w:rsidRDefault="009268A5" w:rsidP="00480A37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  <w:r w:rsidRPr="00991C24">
              <w:rPr>
                <w:sz w:val="18"/>
                <w:szCs w:val="18"/>
                <w:lang w:eastAsia="ru-RU"/>
              </w:rPr>
              <w:t>обоснованных жалоб</w:t>
            </w:r>
          </w:p>
          <w:p w:rsidR="009268A5" w:rsidRPr="00991C24" w:rsidRDefault="009268A5" w:rsidP="00480A37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  <w:rPr>
                <w:sz w:val="18"/>
                <w:szCs w:val="18"/>
                <w:lang w:eastAsia="ru-RU"/>
              </w:rPr>
            </w:pPr>
            <w:r w:rsidRPr="00991C24">
              <w:rPr>
                <w:sz w:val="18"/>
                <w:szCs w:val="18"/>
                <w:lang w:eastAsia="ru-RU"/>
              </w:rPr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991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995" w:type="dxa"/>
            <w:shd w:val="clear" w:color="auto" w:fill="FFFFFF"/>
          </w:tcPr>
          <w:p w:rsidR="009268A5" w:rsidRPr="003467C5" w:rsidRDefault="009268A5" w:rsidP="00480A3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467C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46" w:type="dxa"/>
            <w:shd w:val="clear" w:color="auto" w:fill="FFFFFF"/>
          </w:tcPr>
          <w:p w:rsidR="009268A5" w:rsidRPr="00A15613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Pr="007C164C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numPr>
          <w:ilvl w:val="1"/>
          <w:numId w:val="4"/>
        </w:numPr>
        <w:ind w:right="3039"/>
        <w:rPr>
          <w:b/>
          <w:color w:val="000000"/>
          <w:szCs w:val="28"/>
          <w:shd w:val="clear" w:color="auto" w:fill="FFFFFF"/>
        </w:rPr>
      </w:pPr>
      <w:r w:rsidRPr="007C164C">
        <w:rPr>
          <w:b/>
          <w:color w:val="000000"/>
          <w:szCs w:val="28"/>
          <w:shd w:val="clear" w:color="auto" w:fill="FFFFFF"/>
        </w:rPr>
        <w:lastRenderedPageBreak/>
        <w:t>Показатели, характеризующие объем муниципальной услуги:</w:t>
      </w:r>
    </w:p>
    <w:p w:rsidR="009268A5" w:rsidRPr="007C164C" w:rsidRDefault="009268A5" w:rsidP="009268A5">
      <w:pPr>
        <w:widowControl w:val="0"/>
        <w:ind w:right="3039"/>
        <w:rPr>
          <w:b/>
          <w:color w:val="000000"/>
          <w:szCs w:val="28"/>
          <w:shd w:val="clear" w:color="auto" w:fill="FFFFFF"/>
        </w:rPr>
      </w:pPr>
    </w:p>
    <w:tbl>
      <w:tblPr>
        <w:tblW w:w="1559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851"/>
        <w:gridCol w:w="709"/>
        <w:gridCol w:w="993"/>
        <w:gridCol w:w="992"/>
        <w:gridCol w:w="1276"/>
        <w:gridCol w:w="1134"/>
        <w:gridCol w:w="566"/>
        <w:gridCol w:w="992"/>
        <w:gridCol w:w="851"/>
        <w:gridCol w:w="992"/>
        <w:gridCol w:w="852"/>
        <w:gridCol w:w="850"/>
        <w:gridCol w:w="992"/>
        <w:gridCol w:w="850"/>
        <w:gridCol w:w="850"/>
      </w:tblGrid>
      <w:tr w:rsidR="009268A5" w:rsidRPr="007C164C" w:rsidTr="00480A37">
        <w:trPr>
          <w:trHeight w:val="201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5B4E22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5B4E22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5B4E22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5B4E22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val="2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107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268A5" w:rsidRPr="007C164C" w:rsidTr="00480A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11D6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9268A5" w:rsidRPr="007C164C" w:rsidTr="00480A37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AD2C06" w:rsidP="00480A37">
            <w:pPr>
              <w:rPr>
                <w:bCs/>
                <w:sz w:val="18"/>
                <w:szCs w:val="18"/>
              </w:rPr>
            </w:pPr>
            <w:r w:rsidRPr="00AD2C06">
              <w:rPr>
                <w:sz w:val="18"/>
                <w:szCs w:val="18"/>
                <w:lang w:eastAsia="ru-RU"/>
              </w:rPr>
              <w:t>880900О.99.0.ББ13АА02000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rPr>
                <w:b w:val="0"/>
                <w:bCs w:val="0"/>
                <w:color w:val="FF000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В </w:t>
            </w:r>
            <w:r w:rsidRPr="00A15613">
              <w:rPr>
                <w:b w:val="0"/>
                <w:sz w:val="18"/>
                <w:szCs w:val="18"/>
              </w:rPr>
              <w:t>центр</w:t>
            </w:r>
            <w:r>
              <w:rPr>
                <w:b w:val="0"/>
                <w:sz w:val="18"/>
                <w:szCs w:val="18"/>
              </w:rPr>
              <w:t>е</w:t>
            </w:r>
            <w:r w:rsidRPr="00A15613">
              <w:rPr>
                <w:b w:val="0"/>
                <w:sz w:val="18"/>
                <w:szCs w:val="18"/>
              </w:rPr>
              <w:t xml:space="preserve"> психолого-педагогической, ме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дицинс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кой и со</w:t>
            </w:r>
            <w:r>
              <w:rPr>
                <w:b w:val="0"/>
                <w:sz w:val="18"/>
                <w:szCs w:val="18"/>
              </w:rPr>
              <w:t>-</w:t>
            </w:r>
            <w:r w:rsidRPr="00A15613">
              <w:rPr>
                <w:b w:val="0"/>
                <w:sz w:val="18"/>
                <w:szCs w:val="18"/>
              </w:rPr>
              <w:t>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8D64BC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 w:rsidR="008D64BC">
              <w:rPr>
                <w:rFonts w:eastAsia="Calibri"/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rPr>
                <w:b w:val="0"/>
                <w:sz w:val="18"/>
                <w:szCs w:val="18"/>
              </w:rPr>
            </w:pPr>
            <w:r w:rsidRPr="00A15613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0227EA" w:rsidRDefault="000227EA" w:rsidP="00480A37">
            <w:pPr>
              <w:pStyle w:val="ConsPlusCel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0227EA" w:rsidRDefault="000227EA" w:rsidP="0080315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0227EA" w:rsidRDefault="000227EA" w:rsidP="0080315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 w:rsidRPr="00A15613"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0227EA" w:rsidRDefault="000227EA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  <w:lang w:val="en-US"/>
              </w:rPr>
              <w:t>12</w:t>
            </w:r>
          </w:p>
        </w:tc>
      </w:tr>
    </w:tbl>
    <w:p w:rsidR="009268A5" w:rsidRPr="007C164C" w:rsidRDefault="009268A5" w:rsidP="009268A5">
      <w:pPr>
        <w:widowControl w:val="0"/>
        <w:ind w:right="3039"/>
        <w:rPr>
          <w:color w:val="000000"/>
          <w:sz w:val="20"/>
          <w:shd w:val="clear" w:color="auto" w:fill="FFFFFF"/>
        </w:rPr>
      </w:pPr>
    </w:p>
    <w:p w:rsidR="009268A5" w:rsidRPr="007C164C" w:rsidRDefault="009268A5" w:rsidP="009268A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7C164C">
        <w:rPr>
          <w:bCs/>
          <w:color w:val="000000"/>
          <w:szCs w:val="28"/>
          <w:shd w:val="clear" w:color="auto" w:fill="FFFFFF"/>
        </w:rPr>
        <w:t xml:space="preserve">4. </w:t>
      </w:r>
      <w:r w:rsidRPr="00495FF6">
        <w:rPr>
          <w:b/>
          <w:bCs/>
          <w:color w:val="000000"/>
          <w:szCs w:val="28"/>
          <w:shd w:val="clear" w:color="auto" w:fill="FFFFFF"/>
        </w:rPr>
        <w:t>Нормативные правовые акты, устанавливающие размер платы (цену, тариф) либо порядок ее установления.</w:t>
      </w:r>
    </w:p>
    <w:p w:rsidR="009268A5" w:rsidRPr="007C164C" w:rsidRDefault="009268A5" w:rsidP="009268A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9"/>
        <w:gridCol w:w="2942"/>
        <w:gridCol w:w="936"/>
        <w:gridCol w:w="1308"/>
        <w:gridCol w:w="8149"/>
      </w:tblGrid>
      <w:tr w:rsidR="009268A5" w:rsidRPr="007C164C" w:rsidTr="001A543A">
        <w:trPr>
          <w:trHeight w:hRule="exact" w:val="371"/>
        </w:trPr>
        <w:tc>
          <w:tcPr>
            <w:tcW w:w="15173" w:type="dxa"/>
            <w:gridSpan w:val="5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C164C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268A5" w:rsidRPr="007C164C" w:rsidTr="001A543A">
        <w:trPr>
          <w:trHeight w:hRule="exact" w:val="371"/>
        </w:trPr>
        <w:tc>
          <w:tcPr>
            <w:tcW w:w="1839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942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36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08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8148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268A5" w:rsidRPr="007C164C" w:rsidTr="001A543A">
        <w:trPr>
          <w:trHeight w:hRule="exact" w:val="274"/>
        </w:trPr>
        <w:tc>
          <w:tcPr>
            <w:tcW w:w="1839" w:type="dxa"/>
            <w:shd w:val="clear" w:color="auto" w:fill="FFFFFF"/>
            <w:vAlign w:val="bottom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2" w:type="dxa"/>
            <w:shd w:val="clear" w:color="auto" w:fill="FFFFFF"/>
            <w:vAlign w:val="bottom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8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148" w:type="dxa"/>
            <w:shd w:val="clear" w:color="auto" w:fill="FFFFFF"/>
            <w:vAlign w:val="center"/>
          </w:tcPr>
          <w:p w:rsidR="009268A5" w:rsidRPr="007C164C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7C164C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268A5" w:rsidRPr="007C164C" w:rsidTr="001A543A">
        <w:trPr>
          <w:trHeight w:hRule="exact" w:val="243"/>
        </w:trPr>
        <w:tc>
          <w:tcPr>
            <w:tcW w:w="1839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2942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936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1308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  <w:tc>
          <w:tcPr>
            <w:tcW w:w="8148" w:type="dxa"/>
            <w:shd w:val="clear" w:color="auto" w:fill="FFFFFF"/>
          </w:tcPr>
          <w:p w:rsidR="009268A5" w:rsidRPr="007C164C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 w:rsidRPr="007C164C">
              <w:rPr>
                <w:sz w:val="24"/>
                <w:szCs w:val="24"/>
              </w:rPr>
              <w:t>-</w:t>
            </w:r>
          </w:p>
        </w:tc>
      </w:tr>
    </w:tbl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b/>
          <w:sz w:val="28"/>
          <w:szCs w:val="28"/>
        </w:rPr>
      </w:pPr>
      <w:r w:rsidRPr="001650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Pr="00A15613">
        <w:rPr>
          <w:color w:val="000000"/>
          <w:sz w:val="28"/>
          <w:szCs w:val="28"/>
          <w:shd w:val="clear" w:color="auto" w:fill="FFFFFF"/>
        </w:rPr>
        <w:t xml:space="preserve"> </w:t>
      </w:r>
      <w:r w:rsidRPr="00495FF6">
        <w:rPr>
          <w:rFonts w:ascii="Times New Roman" w:hAnsi="Times New Roman" w:cs="Times New Roman"/>
          <w:b/>
          <w:sz w:val="28"/>
          <w:szCs w:val="28"/>
        </w:rPr>
        <w:t>Порядок оказания муниципальной услуги</w:t>
      </w:r>
    </w:p>
    <w:p w:rsidR="009268A5" w:rsidRPr="00A15613" w:rsidRDefault="009268A5" w:rsidP="009268A5">
      <w:pPr>
        <w:pStyle w:val="ConsPlusNonformat"/>
        <w:keepNext/>
        <w:rPr>
          <w:rFonts w:ascii="Times New Roman" w:hAnsi="Times New Roman" w:cs="Times New Roman"/>
          <w:sz w:val="28"/>
          <w:szCs w:val="28"/>
        </w:rPr>
      </w:pPr>
    </w:p>
    <w:p w:rsidR="009268A5" w:rsidRPr="00A15613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5613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9268A5" w:rsidRPr="00A15613" w:rsidRDefault="00995F36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hyperlink r:id="rId19" w:history="1">
        <w:r w:rsidR="009268A5" w:rsidRPr="00A15613">
          <w:rPr>
            <w:sz w:val="24"/>
            <w:szCs w:val="24"/>
          </w:rPr>
          <w:t>Федеральный закон</w:t>
        </w:r>
        <w:r w:rsidR="009268A5" w:rsidRPr="00A15613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9268A5" w:rsidRPr="00A15613">
        <w:rPr>
          <w:sz w:val="24"/>
          <w:szCs w:val="24"/>
        </w:rPr>
        <w:t xml:space="preserve"> (п.5. ст.42);</w:t>
      </w:r>
    </w:p>
    <w:p w:rsidR="009268A5" w:rsidRPr="00A15613" w:rsidRDefault="009268A5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20" w:anchor="comments" w:history="1"/>
    </w:p>
    <w:p w:rsidR="009268A5" w:rsidRPr="00A15613" w:rsidRDefault="009268A5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 (ст.16 п.13);</w:t>
      </w:r>
    </w:p>
    <w:p w:rsidR="009268A5" w:rsidRPr="00A15613" w:rsidRDefault="009268A5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9268A5" w:rsidRPr="00A15613" w:rsidRDefault="009268A5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Федеральный закон от 21.12.1994 № 69-ФЗ «О пожарной безопасности»;</w:t>
      </w:r>
    </w:p>
    <w:p w:rsidR="009268A5" w:rsidRDefault="009268A5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bCs w:val="0"/>
          <w:sz w:val="24"/>
          <w:szCs w:val="24"/>
        </w:rPr>
      </w:pPr>
      <w:r w:rsidRPr="00E67854">
        <w:rPr>
          <w:b w:val="0"/>
          <w:sz w:val="24"/>
          <w:szCs w:val="24"/>
        </w:rPr>
        <w:t>Ф</w:t>
      </w:r>
      <w:r w:rsidRPr="00E67854">
        <w:rPr>
          <w:b w:val="0"/>
          <w:bCs w:val="0"/>
          <w:kern w:val="36"/>
          <w:sz w:val="24"/>
          <w:szCs w:val="24"/>
        </w:rPr>
        <w:t xml:space="preserve">едеральный закон от 24 июня 1999 г. N 120-ФЗ "Об основах системы профилактики безнадзорности и правонарушений несовершеннолетних" (с изменениями </w:t>
      </w:r>
      <w:r>
        <w:rPr>
          <w:b w:val="0"/>
          <w:bCs w:val="0"/>
          <w:kern w:val="36"/>
          <w:sz w:val="24"/>
          <w:szCs w:val="24"/>
        </w:rPr>
        <w:t>и дополнениями</w:t>
      </w:r>
      <w:r w:rsidRPr="00E67854">
        <w:rPr>
          <w:b w:val="0"/>
          <w:bCs w:val="0"/>
          <w:kern w:val="36"/>
          <w:sz w:val="24"/>
          <w:szCs w:val="24"/>
        </w:rPr>
        <w:t>), п</w:t>
      </w:r>
      <w:r w:rsidRPr="00E67854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9268A5" w:rsidRPr="00EE3322" w:rsidRDefault="009268A5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социальной защите инвалидов в Российской Федерации» № 181-ФЗ от 24.11.1995</w:t>
      </w:r>
      <w:r>
        <w:rPr>
          <w:b w:val="0"/>
          <w:sz w:val="24"/>
          <w:szCs w:val="24"/>
        </w:rPr>
        <w:t>;</w:t>
      </w:r>
      <w:r w:rsidRPr="00EE3322">
        <w:rPr>
          <w:b w:val="0"/>
          <w:sz w:val="24"/>
          <w:szCs w:val="24"/>
        </w:rPr>
        <w:t xml:space="preserve">  </w:t>
      </w:r>
    </w:p>
    <w:p w:rsidR="009268A5" w:rsidRPr="00EE3322" w:rsidRDefault="009268A5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наркотических средствах и психотропных веществах» от 08.01.1998 № 3-ФЗ ( в ред .от 25.11.2013 N 317-ФЗ) ст. 45 (ограничение на профессиональную деятельность)</w:t>
      </w:r>
      <w:r>
        <w:rPr>
          <w:b w:val="0"/>
          <w:sz w:val="24"/>
          <w:szCs w:val="24"/>
        </w:rPr>
        <w:t>;</w:t>
      </w:r>
    </w:p>
    <w:p w:rsidR="008D64BC" w:rsidRDefault="009268A5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E3322">
        <w:rPr>
          <w:b w:val="0"/>
          <w:sz w:val="24"/>
          <w:szCs w:val="24"/>
        </w:rPr>
        <w:t>Федеральный закон «О санитарно-эпидемиологическом благополучии населения» от 30.03.1999 № 52-Ф</w:t>
      </w:r>
      <w:r>
        <w:rPr>
          <w:b w:val="0"/>
          <w:sz w:val="24"/>
          <w:szCs w:val="24"/>
        </w:rPr>
        <w:t xml:space="preserve">З (в ред от 25.11.2013 N 317-ФЗ, </w:t>
      </w:r>
      <w:r w:rsidRPr="00EE3322">
        <w:rPr>
          <w:b w:val="0"/>
          <w:sz w:val="24"/>
          <w:szCs w:val="24"/>
        </w:rPr>
        <w:t>с изм., внесенными Федеральными законами от 12.06.2008 N 88-ФЗ, от 27.10.2008 N 178-ФЗ, от 22.12.2008 N 268-ФЗ)</w:t>
      </w:r>
      <w:r>
        <w:rPr>
          <w:b w:val="0"/>
          <w:sz w:val="24"/>
          <w:szCs w:val="24"/>
        </w:rPr>
        <w:t>;</w:t>
      </w:r>
    </w:p>
    <w:p w:rsidR="009268A5" w:rsidRDefault="009268A5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>Постановление правительства РФ №423 от 18.05.2009 «Об отдельных вопросах осуществления опеки и попечительства в отношени</w:t>
      </w:r>
      <w:r>
        <w:rPr>
          <w:b w:val="0"/>
          <w:sz w:val="24"/>
          <w:szCs w:val="24"/>
        </w:rPr>
        <w:t>и несовершеннолетних граждан»;</w:t>
      </w:r>
    </w:p>
    <w:p w:rsidR="009268A5" w:rsidRPr="00A01C3D" w:rsidRDefault="009268A5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 xml:space="preserve">Положение о психолого-медико-педагогической комиссии, утвержденное приказом Минобрнауки России № 1082 от 20.09.2013 </w:t>
      </w:r>
    </w:p>
    <w:p w:rsidR="009268A5" w:rsidRDefault="009268A5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Приказ Министерства здравоохранения Российской Федерации «Об утверждении «Медицинской карты ребенка для образовательных учреждений» № 241 от 03.07.2000</w:t>
      </w:r>
      <w:r>
        <w:rPr>
          <w:b w:val="0"/>
          <w:sz w:val="24"/>
          <w:szCs w:val="24"/>
        </w:rPr>
        <w:t>;</w:t>
      </w:r>
    </w:p>
    <w:p w:rsidR="009268A5" w:rsidRPr="00A01C3D" w:rsidRDefault="009268A5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Приказ Минтруда РФ от 10.12. 2013 № 723 «Об организации работы по межведомственному взаимодействию федеральных государственных учреждений медико-социальной экспертизы с психолого-медико-педагогическими комиссиями»</w:t>
      </w:r>
      <w:r>
        <w:rPr>
          <w:b w:val="0"/>
          <w:sz w:val="24"/>
          <w:szCs w:val="24"/>
        </w:rPr>
        <w:t>;</w:t>
      </w:r>
    </w:p>
    <w:p w:rsidR="009268A5" w:rsidRPr="00E67854" w:rsidRDefault="009268A5" w:rsidP="008D64BC">
      <w:pPr>
        <w:pStyle w:val="ConsPlusNormal"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b w:val="0"/>
          <w:sz w:val="24"/>
          <w:szCs w:val="24"/>
        </w:rPr>
      </w:pPr>
      <w:r w:rsidRPr="00A01C3D">
        <w:rPr>
          <w:b w:val="0"/>
          <w:sz w:val="24"/>
          <w:szCs w:val="24"/>
        </w:rPr>
        <w:t>Постановление Минтруда РФ «О согласовании разрядов оплаты труда и тарифно-квалификационных характеристик по должностям работников учреждений и организаций образования Российской Федерации» (с изменениями от 13, 20.04.1993) № 33 от 11.11.1992</w:t>
      </w:r>
      <w:r>
        <w:rPr>
          <w:b w:val="0"/>
          <w:sz w:val="24"/>
          <w:szCs w:val="24"/>
        </w:rPr>
        <w:t>;</w:t>
      </w:r>
    </w:p>
    <w:p w:rsidR="009268A5" w:rsidRPr="00A15613" w:rsidRDefault="009268A5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right="98" w:firstLine="0"/>
        <w:jc w:val="both"/>
        <w:rPr>
          <w:sz w:val="24"/>
          <w:szCs w:val="24"/>
        </w:rPr>
      </w:pPr>
      <w:r w:rsidRPr="00A15613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9268A5" w:rsidRPr="00BF0B34" w:rsidRDefault="009268A5" w:rsidP="008D64BC">
      <w:pPr>
        <w:numPr>
          <w:ilvl w:val="0"/>
          <w:numId w:val="33"/>
        </w:numPr>
        <w:tabs>
          <w:tab w:val="left" w:pos="284"/>
          <w:tab w:val="left" w:pos="993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медицинской и социальной помощи».</w:t>
      </w: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A31CA" w:rsidRDefault="00BA31CA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Pr="00A15613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5613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муниципальной услуги</w:t>
      </w:r>
    </w:p>
    <w:p w:rsidR="009268A5" w:rsidRPr="006A0401" w:rsidRDefault="009268A5" w:rsidP="009268A5">
      <w:pPr>
        <w:autoSpaceDE w:val="0"/>
        <w:autoSpaceDN w:val="0"/>
        <w:adjustRightInd w:val="0"/>
        <w:rPr>
          <w:szCs w:val="24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9268A5" w:rsidRPr="006A0401" w:rsidTr="00480A37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Cell"/>
              <w:numPr>
                <w:ilvl w:val="0"/>
                <w:numId w:val="28"/>
              </w:numPr>
              <w:ind w:left="224" w:hanging="224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>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21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9268A5" w:rsidRPr="00E5117A" w:rsidRDefault="009268A5" w:rsidP="00480A37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9268A5" w:rsidRDefault="009268A5" w:rsidP="009268A5">
      <w:pPr>
        <w:rPr>
          <w:lang w:eastAsia="x-none"/>
        </w:rPr>
      </w:pPr>
    </w:p>
    <w:p w:rsidR="00093013" w:rsidRDefault="00093013" w:rsidP="00051E76">
      <w:pPr>
        <w:widowControl w:val="0"/>
        <w:outlineLvl w:val="3"/>
        <w:rPr>
          <w:lang w:eastAsia="x-none"/>
        </w:rPr>
      </w:pPr>
    </w:p>
    <w:p w:rsidR="00093013" w:rsidRPr="009E6393" w:rsidRDefault="00BA31CA" w:rsidP="009E6393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9268A5">
        <w:rPr>
          <w:bCs/>
          <w:color w:val="000000"/>
          <w:szCs w:val="28"/>
          <w:shd w:val="clear" w:color="auto" w:fill="FFFFFF"/>
        </w:rPr>
        <w:lastRenderedPageBreak/>
        <w:t>РАЗДЕЛ № 5</w:t>
      </w:r>
    </w:p>
    <w:p w:rsidR="00093013" w:rsidRPr="00326208" w:rsidRDefault="00093013" w:rsidP="009D13B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23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63547A" w:rsidRPr="00326208" w:rsidTr="008D64BC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3547A" w:rsidRPr="00326208" w:rsidRDefault="0063547A" w:rsidP="008D64BC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326208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3547A" w:rsidRPr="00A15613" w:rsidRDefault="00C93B68" w:rsidP="008D64BC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lang w:eastAsia="ru-RU"/>
              </w:rPr>
              <w:t>50.Г53.0</w:t>
            </w:r>
          </w:p>
        </w:tc>
      </w:tr>
    </w:tbl>
    <w:p w:rsidR="00AC0B44" w:rsidRPr="008D64BC" w:rsidRDefault="009D13B5" w:rsidP="008D64BC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1. Наим</w:t>
      </w:r>
      <w:r w:rsidR="008D64BC">
        <w:rPr>
          <w:b/>
          <w:bCs/>
          <w:color w:val="000000"/>
          <w:szCs w:val="28"/>
          <w:shd w:val="clear" w:color="auto" w:fill="FFFFFF"/>
        </w:rPr>
        <w:t xml:space="preserve">енование муниципальной услуги: </w:t>
      </w:r>
      <w:r w:rsidR="00AC0B44" w:rsidRPr="00A15613">
        <w:rPr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:rsidR="00574136" w:rsidRPr="008D64BC" w:rsidRDefault="009D13B5" w:rsidP="008D64BC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2. Категории пот</w:t>
      </w:r>
      <w:r w:rsidR="008D64BC">
        <w:rPr>
          <w:b/>
          <w:bCs/>
          <w:color w:val="000000"/>
          <w:szCs w:val="28"/>
          <w:shd w:val="clear" w:color="auto" w:fill="FFFFFF"/>
        </w:rPr>
        <w:t xml:space="preserve">ребителей муниципальной услуги: </w:t>
      </w:r>
      <w:r w:rsidR="00574136">
        <w:rPr>
          <w:szCs w:val="28"/>
        </w:rPr>
        <w:t>Физические лица</w:t>
      </w:r>
    </w:p>
    <w:p w:rsidR="009D13B5" w:rsidRPr="0030308C" w:rsidRDefault="009D13B5" w:rsidP="0030308C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0308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8703DD" w:rsidRDefault="009D13B5" w:rsidP="009D13B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3.1.</w:t>
      </w:r>
      <w:r w:rsidRPr="00982FD6">
        <w:rPr>
          <w:b/>
          <w:bCs/>
          <w:color w:val="000000"/>
          <w:szCs w:val="28"/>
          <w:shd w:val="clear" w:color="auto" w:fill="FFFFFF"/>
        </w:rPr>
        <w:t xml:space="preserve"> Показатели, характеризующие качество муниципальной услуги </w:t>
      </w:r>
      <w:r w:rsidRPr="00982FD6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8D64BC" w:rsidRDefault="008D64BC" w:rsidP="009D13B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79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89"/>
        <w:gridCol w:w="996"/>
        <w:gridCol w:w="1001"/>
        <w:gridCol w:w="980"/>
        <w:gridCol w:w="993"/>
        <w:gridCol w:w="2127"/>
        <w:gridCol w:w="1132"/>
        <w:gridCol w:w="1137"/>
        <w:gridCol w:w="993"/>
        <w:gridCol w:w="992"/>
        <w:gridCol w:w="994"/>
        <w:gridCol w:w="960"/>
        <w:gridCol w:w="960"/>
      </w:tblGrid>
      <w:tr w:rsidR="00605C3B" w:rsidRPr="007C164C" w:rsidTr="00605C3B">
        <w:trPr>
          <w:trHeight w:hRule="exact" w:val="1714"/>
        </w:trPr>
        <w:tc>
          <w:tcPr>
            <w:tcW w:w="1135" w:type="dxa"/>
            <w:vMerge w:val="restart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396" w:type="dxa"/>
            <w:gridSpan w:val="3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</w:p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услуги</w:t>
            </w:r>
          </w:p>
        </w:tc>
        <w:tc>
          <w:tcPr>
            <w:tcW w:w="2979" w:type="dxa"/>
            <w:gridSpan w:val="3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1920" w:type="dxa"/>
            <w:gridSpan w:val="2"/>
            <w:shd w:val="clear" w:color="auto" w:fill="FFFFFF"/>
          </w:tcPr>
          <w:p w:rsidR="00605C3B" w:rsidRPr="00605C3B" w:rsidRDefault="00605C3B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605C3B">
              <w:rPr>
                <w:color w:val="000000"/>
                <w:sz w:val="20"/>
              </w:rPr>
              <w:t>Допустимые (возможные) отклонения</w:t>
            </w:r>
            <w:r w:rsidRPr="00605C3B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605C3B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605C3B">
        <w:trPr>
          <w:trHeight w:hRule="exact" w:val="734"/>
        </w:trPr>
        <w:tc>
          <w:tcPr>
            <w:tcW w:w="1135" w:type="dxa"/>
            <w:vMerge/>
            <w:shd w:val="clear" w:color="auto" w:fill="FFFFFF"/>
          </w:tcPr>
          <w:p w:rsidR="002F2E00" w:rsidRPr="00111D6B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:rsidR="002F2E00" w:rsidRPr="00111D6B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:rsidR="002F2E00" w:rsidRPr="00111D6B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:rsidR="002F2E00" w:rsidRPr="00111D6B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269" w:type="dxa"/>
            <w:gridSpan w:val="2"/>
            <w:shd w:val="clear" w:color="auto" w:fill="FFFFFF"/>
          </w:tcPr>
          <w:p w:rsidR="002F2E00" w:rsidRPr="00111D6B" w:rsidRDefault="002F2E00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:rsidR="002F2E00" w:rsidRPr="00111D6B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960" w:type="dxa"/>
            <w:vMerge w:val="restart"/>
            <w:shd w:val="clear" w:color="auto" w:fill="FFFFFF"/>
          </w:tcPr>
          <w:p w:rsidR="002F2E00" w:rsidRPr="001D1F5B" w:rsidRDefault="002F2E00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960" w:type="dxa"/>
            <w:vMerge w:val="restart"/>
            <w:shd w:val="clear" w:color="auto" w:fill="FFFFFF"/>
          </w:tcPr>
          <w:p w:rsidR="002F2E00" w:rsidRPr="001D1F5B" w:rsidRDefault="002F2E00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605C3B" w:rsidRPr="007C164C" w:rsidTr="00605C3B">
        <w:trPr>
          <w:trHeight w:val="624"/>
        </w:trPr>
        <w:tc>
          <w:tcPr>
            <w:tcW w:w="1135" w:type="dxa"/>
            <w:vMerge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:rsidR="00605C3B" w:rsidRPr="00111D6B" w:rsidRDefault="00605C3B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605C3B" w:rsidRPr="00E31C15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(наименова-</w:t>
            </w:r>
            <w:r w:rsidR="00605C3B" w:rsidRPr="00111D6B">
              <w:rPr>
                <w:color w:val="000000"/>
                <w:sz w:val="20"/>
              </w:rPr>
              <w:t>ние</w:t>
            </w:r>
          </w:p>
          <w:p w:rsidR="00605C3B" w:rsidRPr="00111D6B" w:rsidRDefault="00E31C15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6" w:type="dxa"/>
            <w:shd w:val="clear" w:color="auto" w:fill="FFFFFF"/>
          </w:tcPr>
          <w:p w:rsidR="00605C3B" w:rsidRPr="00111D6B" w:rsidRDefault="00605C3B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605C3B" w:rsidRPr="00111D6B" w:rsidRDefault="00E31C15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</w:p>
          <w:p w:rsidR="00605C3B" w:rsidRPr="00111D6B" w:rsidRDefault="00605C3B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605C3B" w:rsidRPr="00111D6B" w:rsidRDefault="00E31C15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1001" w:type="dxa"/>
            <w:shd w:val="clear" w:color="auto" w:fill="FFFFFF"/>
          </w:tcPr>
          <w:p w:rsidR="00605C3B" w:rsidRPr="00111D6B" w:rsidRDefault="00605C3B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605C3B" w:rsidRPr="00111D6B" w:rsidRDefault="00605C3B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</w:t>
            </w:r>
            <w:r w:rsidR="00E31C15">
              <w:rPr>
                <w:color w:val="000000"/>
                <w:sz w:val="20"/>
              </w:rPr>
              <w:t>именова-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605C3B" w:rsidRPr="00111D6B" w:rsidRDefault="00E31C15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80" w:type="dxa"/>
            <w:shd w:val="clear" w:color="auto" w:fill="FFFFFF"/>
          </w:tcPr>
          <w:p w:rsidR="00605C3B" w:rsidRPr="00111D6B" w:rsidRDefault="00605C3B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605C3B" w:rsidRPr="00111D6B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605C3B" w:rsidRPr="00111D6B">
              <w:rPr>
                <w:color w:val="000000"/>
                <w:sz w:val="20"/>
              </w:rPr>
              <w:t>ние</w:t>
            </w:r>
          </w:p>
          <w:p w:rsidR="00605C3B" w:rsidRPr="00111D6B" w:rsidRDefault="00E31C15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3" w:type="dxa"/>
            <w:shd w:val="clear" w:color="auto" w:fill="FFFFFF"/>
          </w:tcPr>
          <w:p w:rsidR="00605C3B" w:rsidRPr="00111D6B" w:rsidRDefault="00605C3B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605C3B" w:rsidRPr="00111D6B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605C3B" w:rsidRPr="00111D6B">
              <w:rPr>
                <w:color w:val="000000"/>
                <w:sz w:val="20"/>
              </w:rPr>
              <w:t>ние</w:t>
            </w:r>
          </w:p>
          <w:p w:rsidR="00605C3B" w:rsidRPr="00111D6B" w:rsidRDefault="00E31C15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2127" w:type="dxa"/>
            <w:vMerge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137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60" w:type="dxa"/>
            <w:vMerge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60" w:type="dxa"/>
            <w:vMerge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605C3B" w:rsidRPr="007C164C" w:rsidTr="008F20B1">
        <w:trPr>
          <w:trHeight w:hRule="exact" w:val="248"/>
        </w:trPr>
        <w:tc>
          <w:tcPr>
            <w:tcW w:w="1135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1137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4" w:type="dxa"/>
            <w:shd w:val="clear" w:color="auto" w:fill="FFFFFF"/>
          </w:tcPr>
          <w:p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960" w:type="dxa"/>
            <w:shd w:val="clear" w:color="auto" w:fill="FFFFFF"/>
          </w:tcPr>
          <w:p w:rsidR="00605C3B" w:rsidRPr="00111D6B" w:rsidRDefault="00482507" w:rsidP="00D71933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60" w:type="dxa"/>
            <w:shd w:val="clear" w:color="auto" w:fill="FFFFFF"/>
          </w:tcPr>
          <w:p w:rsidR="00605C3B" w:rsidRPr="00111D6B" w:rsidRDefault="00482507" w:rsidP="00D71933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23443A" w:rsidRPr="007C164C" w:rsidTr="008F20B1">
        <w:trPr>
          <w:trHeight w:hRule="exact" w:val="2278"/>
        </w:trPr>
        <w:tc>
          <w:tcPr>
            <w:tcW w:w="1135" w:type="dxa"/>
            <w:vMerge w:val="restart"/>
            <w:shd w:val="clear" w:color="auto" w:fill="FFFFFF"/>
          </w:tcPr>
          <w:p w:rsidR="0023443A" w:rsidRPr="00C93B68" w:rsidRDefault="00C93B68" w:rsidP="00D71933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C93B68">
              <w:rPr>
                <w:sz w:val="18"/>
                <w:szCs w:val="18"/>
                <w:lang w:eastAsia="ru-RU"/>
              </w:rPr>
              <w:t>853212О.99.0.БВ21АА02003</w:t>
            </w:r>
          </w:p>
        </w:tc>
        <w:tc>
          <w:tcPr>
            <w:tcW w:w="989" w:type="dxa"/>
            <w:vMerge w:val="restart"/>
            <w:shd w:val="clear" w:color="auto" w:fill="FFFFFF"/>
          </w:tcPr>
          <w:p w:rsidR="0023443A" w:rsidRDefault="0023443A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23443A" w:rsidRDefault="0023443A" w:rsidP="00D100AC">
            <w:pPr>
              <w:jc w:val="center"/>
              <w:rPr>
                <w:sz w:val="18"/>
                <w:szCs w:val="18"/>
              </w:rPr>
            </w:pPr>
          </w:p>
          <w:p w:rsidR="0023443A" w:rsidRPr="00991C24" w:rsidRDefault="0023443A" w:rsidP="00D10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vMerge w:val="restart"/>
            <w:shd w:val="clear" w:color="auto" w:fill="FFFFFF"/>
          </w:tcPr>
          <w:p w:rsidR="0023443A" w:rsidRPr="00991C24" w:rsidRDefault="0023443A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:rsidR="0023443A" w:rsidRPr="00991C24" w:rsidRDefault="0023443A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:rsidR="0023443A" w:rsidRPr="00A15613" w:rsidRDefault="0023443A" w:rsidP="00D100AC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</w:t>
            </w:r>
            <w:r>
              <w:rPr>
                <w:sz w:val="18"/>
                <w:szCs w:val="18"/>
              </w:rPr>
              <w:t>-</w:t>
            </w:r>
            <w:r w:rsidRPr="00A15613">
              <w:rPr>
                <w:sz w:val="18"/>
                <w:szCs w:val="18"/>
              </w:rPr>
              <w:t>кой, медицинской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3443A" w:rsidRPr="00A15613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:rsidR="00FD60DD" w:rsidRPr="00757480" w:rsidRDefault="0023443A" w:rsidP="00757480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D60DD" w:rsidRPr="007574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Доля </w:t>
            </w:r>
            <w:r w:rsidR="00FB1540" w:rsidRPr="00757480">
              <w:rPr>
                <w:rFonts w:ascii="Times New Roman" w:hAnsi="Times New Roman" w:cs="Times New Roman"/>
                <w:bCs/>
                <w:sz w:val="18"/>
                <w:szCs w:val="18"/>
              </w:rPr>
              <w:t>обучающихся</w:t>
            </w:r>
            <w:r w:rsidR="00961C90"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, их </w:t>
            </w:r>
            <w:r w:rsidR="00FD60DD" w:rsidRPr="00757480">
              <w:rPr>
                <w:rFonts w:ascii="Times New Roman" w:hAnsi="Times New Roman" w:cs="Times New Roman"/>
                <w:sz w:val="18"/>
                <w:szCs w:val="18"/>
              </w:rPr>
              <w:t>родителей (законных</w:t>
            </w:r>
          </w:p>
          <w:p w:rsidR="0023443A" w:rsidRPr="00757480" w:rsidRDefault="00FD60DD" w:rsidP="00FD60DD">
            <w:pPr>
              <w:pStyle w:val="ConsPlusNonformat"/>
              <w:ind w:left="30" w:hanging="30"/>
              <w:rPr>
                <w:rFonts w:ascii="Times New Roman" w:hAnsi="Times New Roman" w:cs="Times New Roman"/>
                <w:sz w:val="18"/>
                <w:szCs w:val="18"/>
              </w:rPr>
            </w:pP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представителей) </w:t>
            </w:r>
          </w:p>
          <w:p w:rsidR="0023443A" w:rsidRPr="00111D6B" w:rsidRDefault="0023443A" w:rsidP="00FD60DD">
            <w:pPr>
              <w:pStyle w:val="ConsPlusNonformat"/>
              <w:rPr>
                <w:sz w:val="16"/>
                <w:szCs w:val="16"/>
              </w:rPr>
            </w:pP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>и педа</w:t>
            </w:r>
            <w:r w:rsidR="00614344" w:rsidRPr="00757480">
              <w:rPr>
                <w:rFonts w:ascii="Times New Roman" w:hAnsi="Times New Roman" w:cs="Times New Roman"/>
                <w:sz w:val="18"/>
                <w:szCs w:val="18"/>
              </w:rPr>
              <w:t>гоги</w:t>
            </w: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ческих работников, получивших психолого-   педагогическую    консультативную помощь, </w:t>
            </w:r>
            <w:r w:rsidR="00FB057C" w:rsidRPr="00757480">
              <w:rPr>
                <w:rFonts w:ascii="Times New Roman" w:hAnsi="Times New Roman" w:cs="Times New Roman"/>
                <w:sz w:val="18"/>
                <w:szCs w:val="18"/>
              </w:rPr>
              <w:t>удовлетворенных качеством предос</w:t>
            </w: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>тавленной услуги</w:t>
            </w:r>
          </w:p>
        </w:tc>
        <w:tc>
          <w:tcPr>
            <w:tcW w:w="1132" w:type="dxa"/>
            <w:shd w:val="clear" w:color="auto" w:fill="FFFFFF"/>
          </w:tcPr>
          <w:p w:rsidR="0023443A" w:rsidRPr="00E67854" w:rsidRDefault="0023443A" w:rsidP="002037A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67854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1137" w:type="dxa"/>
            <w:shd w:val="clear" w:color="auto" w:fill="FFFFFF"/>
          </w:tcPr>
          <w:p w:rsidR="0023443A" w:rsidRPr="00E67854" w:rsidRDefault="00E31C15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23443A" w:rsidRPr="00E67854" w:rsidRDefault="00E31C15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23443A" w:rsidRPr="00E67854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23443A" w:rsidRPr="00E67854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60" w:type="dxa"/>
            <w:shd w:val="clear" w:color="auto" w:fill="FFFFFF"/>
          </w:tcPr>
          <w:p w:rsidR="0023443A" w:rsidRPr="00E67854" w:rsidRDefault="00574136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60" w:type="dxa"/>
            <w:shd w:val="clear" w:color="auto" w:fill="FFFFFF"/>
          </w:tcPr>
          <w:p w:rsidR="0023443A" w:rsidRPr="00574136" w:rsidRDefault="00FA430B" w:rsidP="002B398D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23443A" w:rsidRPr="007C164C" w:rsidTr="00605C3B">
        <w:trPr>
          <w:trHeight w:val="1247"/>
        </w:trPr>
        <w:tc>
          <w:tcPr>
            <w:tcW w:w="1135" w:type="dxa"/>
            <w:vMerge/>
            <w:shd w:val="clear" w:color="auto" w:fill="FFFFFF"/>
          </w:tcPr>
          <w:p w:rsidR="0023443A" w:rsidRPr="00D6614A" w:rsidRDefault="0023443A" w:rsidP="00D731D6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:rsidR="0023443A" w:rsidRPr="00D6614A" w:rsidRDefault="0023443A" w:rsidP="00D71933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:rsidR="0023443A" w:rsidRPr="00D6614A" w:rsidRDefault="0023443A" w:rsidP="003B25C9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:rsidR="0023443A" w:rsidRPr="00D6614A" w:rsidRDefault="0023443A" w:rsidP="003B25C9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:rsidR="0023443A" w:rsidRPr="00D6614A" w:rsidRDefault="0023443A" w:rsidP="003B25C9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23443A" w:rsidRPr="00D6614A" w:rsidRDefault="0023443A" w:rsidP="00D71933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:rsidR="0023443A" w:rsidRPr="00A15613" w:rsidRDefault="0023443A" w:rsidP="00E67854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</w:t>
            </w:r>
            <w:r>
              <w:rPr>
                <w:sz w:val="18"/>
                <w:szCs w:val="18"/>
                <w:lang w:eastAsia="ru-RU"/>
              </w:rPr>
              <w:t xml:space="preserve">й, поступивших в </w:t>
            </w:r>
            <w:r w:rsidRPr="00A15613">
              <w:rPr>
                <w:sz w:val="18"/>
                <w:szCs w:val="18"/>
                <w:lang w:eastAsia="ru-RU"/>
              </w:rPr>
              <w:t xml:space="preserve"> учреждение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:rsidR="0023443A" w:rsidRPr="00E67854" w:rsidRDefault="0023443A" w:rsidP="002037A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1137" w:type="dxa"/>
            <w:shd w:val="clear" w:color="auto" w:fill="FFFFFF"/>
          </w:tcPr>
          <w:p w:rsidR="0023443A" w:rsidRPr="00E67854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23443A" w:rsidRPr="00E67854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23443A" w:rsidRPr="00E67854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4" w:type="dxa"/>
            <w:shd w:val="clear" w:color="auto" w:fill="FFFFFF"/>
          </w:tcPr>
          <w:p w:rsidR="0023443A" w:rsidRPr="00E67854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FFFFFF"/>
          </w:tcPr>
          <w:p w:rsidR="0023443A" w:rsidRPr="00E67854" w:rsidRDefault="007F16E8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FFFFFF"/>
          </w:tcPr>
          <w:p w:rsidR="0023443A" w:rsidRPr="00E67854" w:rsidRDefault="007F16E8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C93B68" w:rsidRDefault="00C93B68" w:rsidP="006C3CC7">
      <w:pPr>
        <w:widowControl w:val="0"/>
        <w:tabs>
          <w:tab w:val="left" w:pos="6528"/>
        </w:tabs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E67854" w:rsidRDefault="006C3CC7" w:rsidP="006C3CC7">
      <w:pPr>
        <w:widowControl w:val="0"/>
        <w:tabs>
          <w:tab w:val="left" w:pos="6528"/>
        </w:tabs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ab/>
      </w:r>
    </w:p>
    <w:p w:rsidR="003C06DC" w:rsidRPr="00F650F8" w:rsidRDefault="008D64BC" w:rsidP="003C06DC">
      <w:pPr>
        <w:widowControl w:val="0"/>
        <w:numPr>
          <w:ilvl w:val="1"/>
          <w:numId w:val="13"/>
        </w:numPr>
        <w:ind w:right="3039"/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br w:type="page"/>
      </w:r>
      <w:r w:rsidR="003C06DC" w:rsidRPr="007C164C">
        <w:rPr>
          <w:b/>
          <w:color w:val="000000"/>
          <w:szCs w:val="28"/>
          <w:shd w:val="clear" w:color="auto" w:fill="FFFFFF"/>
        </w:rPr>
        <w:lastRenderedPageBreak/>
        <w:t>Показатели, характеризующие объем муниципальной услуги:</w:t>
      </w:r>
    </w:p>
    <w:tbl>
      <w:tblPr>
        <w:tblW w:w="150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67"/>
        <w:gridCol w:w="708"/>
        <w:gridCol w:w="713"/>
        <w:gridCol w:w="847"/>
        <w:gridCol w:w="708"/>
        <w:gridCol w:w="1276"/>
        <w:gridCol w:w="851"/>
        <w:gridCol w:w="851"/>
        <w:gridCol w:w="991"/>
        <w:gridCol w:w="992"/>
        <w:gridCol w:w="993"/>
        <w:gridCol w:w="992"/>
        <w:gridCol w:w="992"/>
        <w:gridCol w:w="993"/>
        <w:gridCol w:w="704"/>
        <w:gridCol w:w="845"/>
      </w:tblGrid>
      <w:tr w:rsidR="006A579B" w:rsidRPr="007C164C" w:rsidTr="008D64BC">
        <w:trPr>
          <w:trHeight w:val="184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19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9B" w:rsidRPr="002E4500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6A579B" w:rsidRPr="002E4500" w:rsidRDefault="006A579B" w:rsidP="001A543A">
            <w:pPr>
              <w:pStyle w:val="ConsPlusNormal"/>
              <w:ind w:left="222" w:hanging="222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9B" w:rsidRPr="006A579B" w:rsidRDefault="006A579B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A579B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6A579B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6A579B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8D64BC">
        <w:trPr>
          <w:trHeight w:val="39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1A543A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1A543A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1A543A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1A543A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1A543A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23443A" w:rsidRPr="007C164C" w:rsidTr="008D64BC">
        <w:trPr>
          <w:trHeight w:val="161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3443A" w:rsidRPr="007C164C" w:rsidTr="008D64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23443A" w:rsidRPr="007C164C" w:rsidTr="008D64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A15613" w:rsidRDefault="00C93B68" w:rsidP="001A543A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C93B68">
              <w:rPr>
                <w:sz w:val="18"/>
                <w:szCs w:val="18"/>
                <w:lang w:eastAsia="ru-RU"/>
              </w:rPr>
              <w:t>853212О.99.0.БВ21АА02003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Default="0023443A" w:rsidP="001A543A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23443A" w:rsidRDefault="0023443A" w:rsidP="001A543A">
            <w:pPr>
              <w:jc w:val="center"/>
              <w:rPr>
                <w:sz w:val="18"/>
                <w:szCs w:val="18"/>
              </w:rPr>
            </w:pPr>
          </w:p>
          <w:p w:rsidR="0023443A" w:rsidRPr="00991C24" w:rsidRDefault="0023443A" w:rsidP="001A54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991C24" w:rsidRDefault="0023443A" w:rsidP="001A543A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991C24" w:rsidRDefault="0023443A" w:rsidP="001A543A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A15613" w:rsidRDefault="0023443A" w:rsidP="001A543A">
            <w:pPr>
              <w:widowControl w:val="0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A15613" w:rsidRDefault="0023443A" w:rsidP="001A543A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B406A4" w:rsidRDefault="008D64BC" w:rsidP="001A543A">
            <w:pPr>
              <w:pStyle w:val="ConsPlusNormal"/>
              <w:rPr>
                <w:b w:val="0"/>
                <w:sz w:val="16"/>
                <w:szCs w:val="16"/>
              </w:rPr>
            </w:pPr>
            <w:r>
              <w:rPr>
                <w:rFonts w:eastAsia="Calibri"/>
                <w:b w:val="0"/>
                <w:sz w:val="16"/>
                <w:szCs w:val="16"/>
              </w:rPr>
              <w:t>Число обучающихся, их родителей (законных представителей) и педагогических работников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B406A4" w:rsidRDefault="0023443A" w:rsidP="001A543A">
            <w:pPr>
              <w:pStyle w:val="ConsPlusNormal"/>
              <w:rPr>
                <w:b w:val="0"/>
                <w:sz w:val="16"/>
                <w:szCs w:val="16"/>
              </w:rPr>
            </w:pPr>
            <w:r w:rsidRPr="00B406A4">
              <w:rPr>
                <w:rFonts w:eastAsia="Calibri"/>
                <w:b w:val="0"/>
                <w:sz w:val="16"/>
                <w:szCs w:val="16"/>
              </w:rPr>
              <w:t>Человек</w:t>
            </w:r>
            <w:r>
              <w:rPr>
                <w:rFonts w:eastAsia="Calibri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E67854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1A543A" w:rsidRDefault="008D64BC" w:rsidP="001A543A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1A543A" w:rsidRDefault="008D64BC" w:rsidP="001A543A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1A543A" w:rsidRDefault="008D64BC" w:rsidP="001A543A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2E4500" w:rsidRDefault="0023443A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Default="00574136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A" w:rsidRPr="001A543A" w:rsidRDefault="008D64BC" w:rsidP="001A543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74</w:t>
            </w:r>
          </w:p>
        </w:tc>
      </w:tr>
    </w:tbl>
    <w:p w:rsidR="00574136" w:rsidRDefault="00574136" w:rsidP="00397BBD">
      <w:pPr>
        <w:widowControl w:val="0"/>
        <w:ind w:right="3039"/>
        <w:rPr>
          <w:b/>
          <w:color w:val="000000"/>
          <w:sz w:val="24"/>
          <w:szCs w:val="24"/>
          <w:shd w:val="clear" w:color="auto" w:fill="FFFFFF"/>
        </w:rPr>
      </w:pPr>
    </w:p>
    <w:p w:rsidR="009D13B5" w:rsidRPr="00CC16A4" w:rsidRDefault="009D13B5" w:rsidP="009D13B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CC16A4">
        <w:rPr>
          <w:bCs/>
          <w:color w:val="000000"/>
          <w:szCs w:val="28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9D13B5" w:rsidRPr="00A93419" w:rsidRDefault="009D13B5" w:rsidP="009D13B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7"/>
        <w:gridCol w:w="2969"/>
        <w:gridCol w:w="945"/>
        <w:gridCol w:w="1320"/>
        <w:gridCol w:w="8083"/>
      </w:tblGrid>
      <w:tr w:rsidR="009D13B5" w:rsidRPr="005C7C58" w:rsidTr="001A543A">
        <w:trPr>
          <w:trHeight w:hRule="exact" w:val="371"/>
        </w:trPr>
        <w:tc>
          <w:tcPr>
            <w:tcW w:w="15173" w:type="dxa"/>
            <w:gridSpan w:val="5"/>
            <w:shd w:val="clear" w:color="auto" w:fill="FFFFFF"/>
            <w:vAlign w:val="center"/>
          </w:tcPr>
          <w:p w:rsidR="009D13B5" w:rsidRPr="005C7C58" w:rsidRDefault="009D13B5" w:rsidP="00F35422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C7C58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D13B5" w:rsidRPr="005C7C58" w:rsidTr="001A543A">
        <w:trPr>
          <w:trHeight w:hRule="exact" w:val="371"/>
        </w:trPr>
        <w:tc>
          <w:tcPr>
            <w:tcW w:w="1857" w:type="dxa"/>
            <w:shd w:val="clear" w:color="auto" w:fill="FFFFFF"/>
            <w:vAlign w:val="center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969" w:type="dxa"/>
            <w:shd w:val="clear" w:color="auto" w:fill="FFFFFF"/>
            <w:vAlign w:val="center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20" w:type="dxa"/>
            <w:shd w:val="clear" w:color="auto" w:fill="FFFFFF"/>
            <w:vAlign w:val="center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8082" w:type="dxa"/>
            <w:shd w:val="clear" w:color="auto" w:fill="FFFFFF"/>
            <w:vAlign w:val="center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D13B5" w:rsidRPr="005C7C58" w:rsidTr="001A543A">
        <w:trPr>
          <w:trHeight w:hRule="exact" w:val="274"/>
        </w:trPr>
        <w:tc>
          <w:tcPr>
            <w:tcW w:w="1857" w:type="dxa"/>
            <w:shd w:val="clear" w:color="auto" w:fill="FFFFFF"/>
            <w:vAlign w:val="bottom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9" w:type="dxa"/>
            <w:shd w:val="clear" w:color="auto" w:fill="FFFFFF"/>
            <w:vAlign w:val="bottom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0" w:type="dxa"/>
            <w:shd w:val="clear" w:color="auto" w:fill="FFFFFF"/>
            <w:vAlign w:val="center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82" w:type="dxa"/>
            <w:shd w:val="clear" w:color="auto" w:fill="FFFFFF"/>
            <w:vAlign w:val="center"/>
          </w:tcPr>
          <w:p w:rsidR="009D13B5" w:rsidRPr="005C7C58" w:rsidRDefault="009D13B5" w:rsidP="00F3542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D13B5" w:rsidRPr="005C7C58" w:rsidTr="001A543A">
        <w:trPr>
          <w:trHeight w:hRule="exact" w:val="243"/>
        </w:trPr>
        <w:tc>
          <w:tcPr>
            <w:tcW w:w="1857" w:type="dxa"/>
            <w:shd w:val="clear" w:color="auto" w:fill="FFFFFF"/>
          </w:tcPr>
          <w:p w:rsidR="009D13B5" w:rsidRDefault="009D13B5" w:rsidP="00F354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D13B5" w:rsidRPr="005C7C58" w:rsidRDefault="009D13B5" w:rsidP="00F354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69" w:type="dxa"/>
            <w:shd w:val="clear" w:color="auto" w:fill="FFFFFF"/>
          </w:tcPr>
          <w:p w:rsidR="009D13B5" w:rsidRPr="005C7C58" w:rsidRDefault="009D13B5" w:rsidP="00F354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FFFFFF"/>
          </w:tcPr>
          <w:p w:rsidR="009D13B5" w:rsidRPr="005C7C58" w:rsidRDefault="009D13B5" w:rsidP="00F354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20" w:type="dxa"/>
            <w:shd w:val="clear" w:color="auto" w:fill="FFFFFF"/>
          </w:tcPr>
          <w:p w:rsidR="009D13B5" w:rsidRPr="005C7C58" w:rsidRDefault="009D13B5" w:rsidP="00F354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82" w:type="dxa"/>
            <w:shd w:val="clear" w:color="auto" w:fill="FFFFFF"/>
          </w:tcPr>
          <w:p w:rsidR="009D13B5" w:rsidRPr="005C7C58" w:rsidRDefault="009D13B5" w:rsidP="00F354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E6393" w:rsidRDefault="009E6393" w:rsidP="009D13B5">
      <w:pPr>
        <w:widowControl w:val="0"/>
        <w:rPr>
          <w:color w:val="000000"/>
          <w:szCs w:val="28"/>
          <w:shd w:val="clear" w:color="auto" w:fill="FFFFFF"/>
        </w:rPr>
      </w:pPr>
    </w:p>
    <w:p w:rsidR="009D13B5" w:rsidRPr="001F33F3" w:rsidRDefault="009D13B5" w:rsidP="009D13B5">
      <w:pPr>
        <w:widowControl w:val="0"/>
        <w:rPr>
          <w:b/>
          <w:color w:val="000000"/>
          <w:szCs w:val="28"/>
          <w:shd w:val="clear" w:color="auto" w:fill="FFFFFF"/>
        </w:rPr>
      </w:pPr>
      <w:r w:rsidRPr="00CC16A4">
        <w:rPr>
          <w:color w:val="000000"/>
          <w:szCs w:val="28"/>
          <w:shd w:val="clear" w:color="auto" w:fill="FFFFFF"/>
        </w:rPr>
        <w:lastRenderedPageBreak/>
        <w:t xml:space="preserve">5. </w:t>
      </w:r>
      <w:r w:rsidRPr="001F33F3">
        <w:rPr>
          <w:b/>
          <w:color w:val="000000"/>
          <w:szCs w:val="28"/>
          <w:shd w:val="clear" w:color="auto" w:fill="FFFFFF"/>
        </w:rPr>
        <w:t>Порядок оказания муниципальной услуги:</w:t>
      </w:r>
    </w:p>
    <w:p w:rsidR="009E6393" w:rsidRDefault="009E6393" w:rsidP="001C5D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C5DE3" w:rsidRPr="00E67854" w:rsidRDefault="001C5DE3" w:rsidP="001C5D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67854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1C5DE3" w:rsidRPr="00E67854" w:rsidRDefault="00995F36" w:rsidP="008D64BC">
      <w:pPr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hyperlink r:id="rId22" w:history="1">
        <w:r w:rsidR="001C5DE3" w:rsidRPr="00E67854">
          <w:rPr>
            <w:sz w:val="24"/>
            <w:szCs w:val="24"/>
          </w:rPr>
          <w:t>Федеральный закон</w:t>
        </w:r>
        <w:r w:rsidR="001C5DE3" w:rsidRPr="00E67854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1C5DE3" w:rsidRPr="00E67854">
        <w:rPr>
          <w:sz w:val="24"/>
          <w:szCs w:val="24"/>
        </w:rPr>
        <w:t xml:space="preserve"> (п.5. ст.42);</w:t>
      </w:r>
    </w:p>
    <w:p w:rsidR="001C5DE3" w:rsidRPr="00E67854" w:rsidRDefault="001C5DE3" w:rsidP="008D64BC">
      <w:pPr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23" w:anchor="comments" w:history="1"/>
    </w:p>
    <w:p w:rsidR="001C5DE3" w:rsidRPr="00E67854" w:rsidRDefault="001C5DE3" w:rsidP="008D64BC">
      <w:pPr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 от 06.10.2003 № 131-ФЗ «Об общих принципах организации местного самоуправления в Российской Федерации» (ст.16 п.13);</w:t>
      </w:r>
    </w:p>
    <w:p w:rsidR="001C5DE3" w:rsidRPr="00E67854" w:rsidRDefault="001C5DE3" w:rsidP="008D64BC">
      <w:pPr>
        <w:numPr>
          <w:ilvl w:val="0"/>
          <w:numId w:val="34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1C5DE3" w:rsidRPr="00E67854" w:rsidRDefault="001C5DE3" w:rsidP="008D64BC">
      <w:pPr>
        <w:numPr>
          <w:ilvl w:val="0"/>
          <w:numId w:val="34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от 21.12.1994 № 69-ФЗ «О пожарной безопасности»;</w:t>
      </w:r>
    </w:p>
    <w:p w:rsidR="001C5DE3" w:rsidRPr="00E67854" w:rsidRDefault="001C5DE3" w:rsidP="008D64BC">
      <w:pPr>
        <w:pStyle w:val="ConsPlusNormal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>Ф</w:t>
      </w:r>
      <w:r w:rsidRPr="00E67854">
        <w:rPr>
          <w:b w:val="0"/>
          <w:bCs w:val="0"/>
          <w:kern w:val="36"/>
          <w:sz w:val="24"/>
          <w:szCs w:val="24"/>
        </w:rPr>
        <w:t xml:space="preserve">едеральный закон от 24 июня 1999 г. N 120-ФЗ "Об основах системы профилактики безнадзорности и правонарушений несовершеннолетних" (с изменениями </w:t>
      </w:r>
      <w:r w:rsidR="008A5FF0">
        <w:rPr>
          <w:b w:val="0"/>
          <w:bCs w:val="0"/>
          <w:kern w:val="36"/>
          <w:sz w:val="24"/>
          <w:szCs w:val="24"/>
        </w:rPr>
        <w:t>и дополнениями</w:t>
      </w:r>
      <w:r w:rsidRPr="00E67854">
        <w:rPr>
          <w:b w:val="0"/>
          <w:bCs w:val="0"/>
          <w:kern w:val="36"/>
          <w:sz w:val="24"/>
          <w:szCs w:val="24"/>
        </w:rPr>
        <w:t>), п</w:t>
      </w:r>
      <w:r w:rsidRPr="00E67854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1C5DE3" w:rsidRPr="00E67854" w:rsidRDefault="001C5DE3" w:rsidP="008D64BC">
      <w:pPr>
        <w:pStyle w:val="ConsPlusNormal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 xml:space="preserve">Постановление правительства РФ №423 от 18.05.2009 «Об отдельных вопросах осуществления опеки и попечительства </w:t>
      </w:r>
      <w:r w:rsidR="001F33F3">
        <w:rPr>
          <w:b w:val="0"/>
          <w:sz w:val="24"/>
          <w:szCs w:val="24"/>
        </w:rPr>
        <w:t xml:space="preserve">в отношении несовершеннолетних </w:t>
      </w:r>
      <w:r w:rsidRPr="00E67854">
        <w:rPr>
          <w:b w:val="0"/>
          <w:sz w:val="24"/>
          <w:szCs w:val="24"/>
        </w:rPr>
        <w:t xml:space="preserve">граждан». </w:t>
      </w:r>
    </w:p>
    <w:p w:rsidR="001C5DE3" w:rsidRPr="00E67854" w:rsidRDefault="001C5DE3" w:rsidP="008D64BC">
      <w:pPr>
        <w:numPr>
          <w:ilvl w:val="0"/>
          <w:numId w:val="34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1C5DE3" w:rsidRPr="00E67854" w:rsidRDefault="001C5DE3" w:rsidP="008D64BC">
      <w:pPr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министерства общего и профессионального образования Ростовской области от 26.12.2012 №1059 «Об утверждении Концепции развития Службы практической психологии на период до 2015 годы».</w:t>
      </w:r>
    </w:p>
    <w:p w:rsidR="001C5DE3" w:rsidRPr="00E67854" w:rsidRDefault="001C5DE3" w:rsidP="008D64BC">
      <w:pPr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Минобрнауки России от 26.10.2011 №2537 «Об утверждении плана мероприятий Министерства образования и науки Российской Федерации по профилактике суицидального поведения среди обучающихся образовательных учреждений на 2011-2015 годы»,</w:t>
      </w:r>
    </w:p>
    <w:p w:rsidR="001C5DE3" w:rsidRDefault="008A5FF0" w:rsidP="008D64BC">
      <w:pPr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1C5DE3" w:rsidRPr="00E67854">
        <w:rPr>
          <w:sz w:val="24"/>
          <w:szCs w:val="24"/>
        </w:rPr>
        <w:t>риказ Министерства общего и профессионального образования Ростовской области от 07.02.2012г. № 58 «Об организации проведения мониторинга наркоситуации в Ростовской области»;</w:t>
      </w:r>
    </w:p>
    <w:p w:rsidR="00093013" w:rsidRDefault="0016504F" w:rsidP="008D64BC">
      <w:pPr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16504F"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</w:t>
      </w:r>
      <w:r w:rsidR="00093013">
        <w:rPr>
          <w:sz w:val="24"/>
          <w:szCs w:val="24"/>
        </w:rPr>
        <w:t>дицинской и социальной помощи».</w:t>
      </w:r>
    </w:p>
    <w:p w:rsidR="009E6393" w:rsidRPr="007F6CC3" w:rsidRDefault="009E6393" w:rsidP="00093013">
      <w:pPr>
        <w:rPr>
          <w:sz w:val="24"/>
          <w:szCs w:val="24"/>
        </w:rPr>
      </w:pPr>
    </w:p>
    <w:p w:rsidR="00614344" w:rsidRPr="007F6CC3" w:rsidRDefault="00614344" w:rsidP="00093013">
      <w:pPr>
        <w:rPr>
          <w:sz w:val="24"/>
          <w:szCs w:val="24"/>
        </w:rPr>
      </w:pPr>
    </w:p>
    <w:p w:rsidR="00614344" w:rsidRPr="007F6CC3" w:rsidRDefault="00614344" w:rsidP="00093013">
      <w:pPr>
        <w:rPr>
          <w:sz w:val="24"/>
          <w:szCs w:val="24"/>
        </w:rPr>
      </w:pPr>
    </w:p>
    <w:p w:rsidR="00397BBD" w:rsidRPr="007F6CC3" w:rsidRDefault="00397BBD" w:rsidP="00093013">
      <w:pPr>
        <w:rPr>
          <w:sz w:val="24"/>
          <w:szCs w:val="24"/>
        </w:rPr>
      </w:pPr>
    </w:p>
    <w:p w:rsidR="00093013" w:rsidRDefault="00093013" w:rsidP="009D13B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D13B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D13B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D13B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D13B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D13B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D13B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D13B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9D13B5" w:rsidRPr="00E67854" w:rsidRDefault="009D13B5" w:rsidP="009D13B5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E67854"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услуги:</w:t>
      </w:r>
    </w:p>
    <w:p w:rsidR="003D2140" w:rsidRDefault="003D2140" w:rsidP="009D13B5">
      <w:pPr>
        <w:widowControl w:val="0"/>
        <w:rPr>
          <w:color w:val="000000"/>
          <w:szCs w:val="28"/>
          <w:shd w:val="clear" w:color="auto" w:fill="FFFFFF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1C5DE3" w:rsidRPr="006A0401" w:rsidTr="000F489D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DE3" w:rsidRPr="006A0401" w:rsidRDefault="001C5DE3" w:rsidP="000F489D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DE3" w:rsidRPr="006A0401" w:rsidRDefault="001C5DE3" w:rsidP="000F489D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DE3" w:rsidRPr="006A0401" w:rsidRDefault="001C5DE3" w:rsidP="000F489D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214DFE" w:rsidRPr="00F511BB" w:rsidTr="000F489D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Default="00214DFE" w:rsidP="00F861C3">
            <w:pPr>
              <w:pStyle w:val="ConsPlusCell"/>
              <w:numPr>
                <w:ilvl w:val="0"/>
                <w:numId w:val="29"/>
              </w:numPr>
              <w:ind w:left="366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</w:t>
            </w:r>
            <w:r w:rsidR="003C6BEA">
              <w:rPr>
                <w:sz w:val="22"/>
                <w:szCs w:val="22"/>
              </w:rPr>
              <w:t xml:space="preserve">сайте </w:t>
            </w:r>
            <w:r w:rsidR="003C6BEA" w:rsidRPr="00E5117A">
              <w:rPr>
                <w:sz w:val="22"/>
                <w:szCs w:val="22"/>
              </w:rPr>
              <w:t>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24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214DFE" w:rsidRPr="00E5117A" w:rsidRDefault="00214DFE" w:rsidP="002B398D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214DFE" w:rsidRPr="006E5EC9" w:rsidTr="000F489D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214DFE" w:rsidRPr="006E5EC9" w:rsidTr="000F489D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214DFE" w:rsidRPr="00E5117A" w:rsidRDefault="00214DFE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FE" w:rsidRPr="00E5117A" w:rsidRDefault="00214DFE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BE506B" w:rsidRDefault="00BE506B" w:rsidP="00E67854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BE506B" w:rsidRDefault="00BE506B" w:rsidP="00E67854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093013" w:rsidRDefault="00093013" w:rsidP="00933E19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093013" w:rsidRDefault="00093013" w:rsidP="00933E19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093013" w:rsidRDefault="00093013" w:rsidP="00933E19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093013" w:rsidRDefault="00093013" w:rsidP="00933E19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093013" w:rsidRDefault="00093013" w:rsidP="00933E19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093013" w:rsidRDefault="00093013" w:rsidP="00AD2C06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C93B68" w:rsidRDefault="00C93B68" w:rsidP="00AD2C06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C93B68" w:rsidRDefault="00C93B68" w:rsidP="00AD2C06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C93B68" w:rsidRDefault="00C93B68" w:rsidP="00AD2C06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C93B68" w:rsidRDefault="00C93B68" w:rsidP="00AD2C06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C93B68" w:rsidRDefault="00C93B68" w:rsidP="00AD2C06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574136" w:rsidRDefault="00574136" w:rsidP="00933E19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Pr="009E6393" w:rsidRDefault="00BA31CA" w:rsidP="009268A5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9268A5">
        <w:rPr>
          <w:bCs/>
          <w:color w:val="000000"/>
          <w:szCs w:val="28"/>
          <w:shd w:val="clear" w:color="auto" w:fill="FFFFFF"/>
        </w:rPr>
        <w:lastRenderedPageBreak/>
        <w:t>РАЗДЕЛ № 6</w:t>
      </w:r>
    </w:p>
    <w:p w:rsidR="009268A5" w:rsidRPr="00326208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23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268A5" w:rsidRPr="00326208" w:rsidTr="008D64BC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268A5" w:rsidRPr="00326208" w:rsidRDefault="009268A5" w:rsidP="008D64BC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326208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68A5" w:rsidRPr="00A15613" w:rsidRDefault="002C4A30" w:rsidP="008D64BC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</w:rPr>
              <w:t>34.Г53.0</w:t>
            </w:r>
          </w:p>
        </w:tc>
      </w:tr>
    </w:tbl>
    <w:p w:rsidR="009268A5" w:rsidRPr="008D64BC" w:rsidRDefault="009268A5" w:rsidP="008D64BC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1. Наим</w:t>
      </w:r>
      <w:r w:rsidR="008D64BC">
        <w:rPr>
          <w:b/>
          <w:bCs/>
          <w:color w:val="000000"/>
          <w:szCs w:val="28"/>
          <w:shd w:val="clear" w:color="auto" w:fill="FFFFFF"/>
        </w:rPr>
        <w:t xml:space="preserve">енование муниципальной услуги: </w:t>
      </w:r>
      <w:r w:rsidRPr="00A15613">
        <w:rPr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:rsidR="009268A5" w:rsidRPr="008D64BC" w:rsidRDefault="009268A5" w:rsidP="008D64BC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2. Категории пот</w:t>
      </w:r>
      <w:r w:rsidR="008D64BC">
        <w:rPr>
          <w:b/>
          <w:bCs/>
          <w:color w:val="000000"/>
          <w:szCs w:val="28"/>
          <w:shd w:val="clear" w:color="auto" w:fill="FFFFFF"/>
        </w:rPr>
        <w:t xml:space="preserve">ребителей муниципальной услуги: </w:t>
      </w:r>
      <w:r>
        <w:rPr>
          <w:szCs w:val="28"/>
        </w:rPr>
        <w:t>Физические лица</w:t>
      </w:r>
    </w:p>
    <w:p w:rsidR="009268A5" w:rsidRPr="0030308C" w:rsidRDefault="009268A5" w:rsidP="009268A5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0308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268A5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3.1.</w:t>
      </w:r>
      <w:r w:rsidRPr="00982FD6">
        <w:rPr>
          <w:b/>
          <w:bCs/>
          <w:color w:val="000000"/>
          <w:szCs w:val="28"/>
          <w:shd w:val="clear" w:color="auto" w:fill="FFFFFF"/>
        </w:rPr>
        <w:t xml:space="preserve"> Показатели, характеризующие качество муниципальной услуги </w:t>
      </w:r>
      <w:r w:rsidRPr="00982FD6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8D64BC" w:rsidRDefault="008D64BC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79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89"/>
        <w:gridCol w:w="996"/>
        <w:gridCol w:w="1001"/>
        <w:gridCol w:w="980"/>
        <w:gridCol w:w="993"/>
        <w:gridCol w:w="2127"/>
        <w:gridCol w:w="1132"/>
        <w:gridCol w:w="1137"/>
        <w:gridCol w:w="993"/>
        <w:gridCol w:w="992"/>
        <w:gridCol w:w="994"/>
        <w:gridCol w:w="960"/>
        <w:gridCol w:w="960"/>
      </w:tblGrid>
      <w:tr w:rsidR="009268A5" w:rsidRPr="007C164C" w:rsidTr="00480A37">
        <w:trPr>
          <w:trHeight w:hRule="exact" w:val="1714"/>
        </w:trPr>
        <w:tc>
          <w:tcPr>
            <w:tcW w:w="1135" w:type="dxa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396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услуги</w:t>
            </w:r>
          </w:p>
        </w:tc>
        <w:tc>
          <w:tcPr>
            <w:tcW w:w="2979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1920" w:type="dxa"/>
            <w:gridSpan w:val="2"/>
            <w:shd w:val="clear" w:color="auto" w:fill="FFFFFF"/>
          </w:tcPr>
          <w:p w:rsidR="009268A5" w:rsidRPr="00605C3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605C3B">
              <w:rPr>
                <w:color w:val="000000"/>
                <w:sz w:val="20"/>
              </w:rPr>
              <w:t>Допустимые (возможные) отклонения</w:t>
            </w:r>
            <w:r w:rsidRPr="00605C3B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605C3B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hRule="exact" w:val="734"/>
        </w:trPr>
        <w:tc>
          <w:tcPr>
            <w:tcW w:w="1135" w:type="dxa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269" w:type="dxa"/>
            <w:gridSpan w:val="2"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960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960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624"/>
        </w:trPr>
        <w:tc>
          <w:tcPr>
            <w:tcW w:w="1135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E31C15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(наименова-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6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1001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</w:t>
            </w:r>
            <w:r>
              <w:rPr>
                <w:color w:val="000000"/>
                <w:sz w:val="20"/>
              </w:rPr>
              <w:t>именова-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80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2127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137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60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60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9268A5" w:rsidRPr="007C164C" w:rsidTr="00480A37">
        <w:trPr>
          <w:trHeight w:hRule="exact" w:val="248"/>
        </w:trPr>
        <w:tc>
          <w:tcPr>
            <w:tcW w:w="113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1137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4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96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6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268A5" w:rsidRPr="007C164C" w:rsidTr="00480A37">
        <w:trPr>
          <w:trHeight w:hRule="exact" w:val="2278"/>
        </w:trPr>
        <w:tc>
          <w:tcPr>
            <w:tcW w:w="1135" w:type="dxa"/>
            <w:vMerge w:val="restart"/>
            <w:shd w:val="clear" w:color="auto" w:fill="FFFFFF"/>
          </w:tcPr>
          <w:p w:rsidR="009268A5" w:rsidRPr="002C4A30" w:rsidRDefault="002C4A30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  <w:lang w:eastAsia="ru-RU"/>
              </w:rPr>
              <w:t>880900О.99.0.БА85АА02000</w:t>
            </w:r>
          </w:p>
        </w:tc>
        <w:tc>
          <w:tcPr>
            <w:tcW w:w="989" w:type="dxa"/>
            <w:vMerge w:val="restart"/>
            <w:shd w:val="clear" w:color="auto" w:fill="FFFFFF"/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</w:t>
            </w:r>
            <w:r>
              <w:rPr>
                <w:sz w:val="18"/>
                <w:szCs w:val="18"/>
              </w:rPr>
              <w:t>-</w:t>
            </w:r>
            <w:r w:rsidRPr="00A15613">
              <w:rPr>
                <w:sz w:val="18"/>
                <w:szCs w:val="18"/>
              </w:rPr>
              <w:t>кой, медицинской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:rsidR="009268A5" w:rsidRPr="00757480" w:rsidRDefault="009268A5" w:rsidP="00480A37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757480">
              <w:rPr>
                <w:rFonts w:ascii="Times New Roman" w:hAnsi="Times New Roman" w:cs="Times New Roman"/>
                <w:bCs/>
                <w:sz w:val="18"/>
                <w:szCs w:val="18"/>
              </w:rPr>
              <w:t>Доля обучающихся,</w:t>
            </w: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их</w:t>
            </w:r>
          </w:p>
          <w:p w:rsidR="009268A5" w:rsidRPr="00757480" w:rsidRDefault="009268A5" w:rsidP="00480A37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родителей (законных</w:t>
            </w:r>
          </w:p>
          <w:p w:rsidR="009268A5" w:rsidRPr="00111D6B" w:rsidRDefault="009268A5" w:rsidP="00480A37">
            <w:pPr>
              <w:pStyle w:val="ConsPlusNonformat"/>
              <w:ind w:left="30" w:hanging="30"/>
              <w:jc w:val="both"/>
              <w:rPr>
                <w:sz w:val="16"/>
                <w:szCs w:val="16"/>
              </w:rPr>
            </w:pP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представителей) и педагогических работников, получивших психолого-   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132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67854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1137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60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60" w:type="dxa"/>
            <w:shd w:val="clear" w:color="auto" w:fill="FFFFFF"/>
          </w:tcPr>
          <w:p w:rsidR="009268A5" w:rsidRPr="00574136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9268A5" w:rsidRPr="007C164C" w:rsidTr="00480A37">
        <w:trPr>
          <w:trHeight w:val="1247"/>
        </w:trPr>
        <w:tc>
          <w:tcPr>
            <w:tcW w:w="1135" w:type="dxa"/>
            <w:vMerge/>
            <w:shd w:val="clear" w:color="auto" w:fill="FFFFFF"/>
          </w:tcPr>
          <w:p w:rsidR="009268A5" w:rsidRPr="00D6614A" w:rsidRDefault="009268A5" w:rsidP="00480A3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:rsidR="009268A5" w:rsidRPr="00D6614A" w:rsidRDefault="009268A5" w:rsidP="00480A37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:rsidR="009268A5" w:rsidRPr="00D6614A" w:rsidRDefault="009268A5" w:rsidP="00480A37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:rsidR="009268A5" w:rsidRPr="00D6614A" w:rsidRDefault="009268A5" w:rsidP="00480A37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:rsidR="009268A5" w:rsidRPr="00D6614A" w:rsidRDefault="009268A5" w:rsidP="00480A37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268A5" w:rsidRPr="00D6614A" w:rsidRDefault="009268A5" w:rsidP="00480A37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:rsidR="009268A5" w:rsidRPr="00A15613" w:rsidRDefault="009268A5" w:rsidP="00480A37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</w:t>
            </w:r>
            <w:r>
              <w:rPr>
                <w:sz w:val="18"/>
                <w:szCs w:val="18"/>
                <w:lang w:eastAsia="ru-RU"/>
              </w:rPr>
              <w:t xml:space="preserve">й, поступивших в </w:t>
            </w:r>
            <w:r w:rsidRPr="00A15613">
              <w:rPr>
                <w:sz w:val="18"/>
                <w:szCs w:val="18"/>
                <w:lang w:eastAsia="ru-RU"/>
              </w:rPr>
              <w:t xml:space="preserve"> учреждение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1137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4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9268A5" w:rsidRDefault="009268A5" w:rsidP="009268A5">
      <w:pPr>
        <w:widowControl w:val="0"/>
        <w:tabs>
          <w:tab w:val="left" w:pos="6528"/>
        </w:tabs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tabs>
          <w:tab w:val="left" w:pos="6528"/>
        </w:tabs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ab/>
      </w:r>
    </w:p>
    <w:p w:rsidR="009268A5" w:rsidRPr="00F650F8" w:rsidRDefault="008D64BC" w:rsidP="009268A5">
      <w:pPr>
        <w:widowControl w:val="0"/>
        <w:numPr>
          <w:ilvl w:val="1"/>
          <w:numId w:val="13"/>
        </w:numPr>
        <w:ind w:right="3039"/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br w:type="page"/>
      </w:r>
      <w:r w:rsidR="009268A5" w:rsidRPr="007C164C">
        <w:rPr>
          <w:b/>
          <w:color w:val="000000"/>
          <w:szCs w:val="28"/>
          <w:shd w:val="clear" w:color="auto" w:fill="FFFFFF"/>
        </w:rPr>
        <w:lastRenderedPageBreak/>
        <w:t>Показатели, характеризующие объем муниципальной услуги:</w:t>
      </w:r>
    </w:p>
    <w:tbl>
      <w:tblPr>
        <w:tblW w:w="150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8"/>
        <w:gridCol w:w="712"/>
        <w:gridCol w:w="708"/>
        <w:gridCol w:w="713"/>
        <w:gridCol w:w="847"/>
        <w:gridCol w:w="708"/>
        <w:gridCol w:w="1276"/>
        <w:gridCol w:w="851"/>
        <w:gridCol w:w="851"/>
        <w:gridCol w:w="991"/>
        <w:gridCol w:w="992"/>
        <w:gridCol w:w="993"/>
        <w:gridCol w:w="992"/>
        <w:gridCol w:w="992"/>
        <w:gridCol w:w="852"/>
        <w:gridCol w:w="845"/>
        <w:gridCol w:w="845"/>
      </w:tblGrid>
      <w:tr w:rsidR="009268A5" w:rsidRPr="007C164C" w:rsidTr="00480A37">
        <w:trPr>
          <w:trHeight w:val="793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9268A5" w:rsidRPr="002E4500" w:rsidRDefault="009268A5" w:rsidP="00480A37">
            <w:pPr>
              <w:pStyle w:val="ConsPlusNormal"/>
              <w:ind w:left="222" w:hanging="222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579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A579B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6A579B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6A579B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val="396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268A5" w:rsidRPr="007C164C" w:rsidTr="00480A37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9268A5" w:rsidRPr="007C164C" w:rsidTr="00480A37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2C4A30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  <w:lang w:eastAsia="ru-RU"/>
              </w:rPr>
              <w:t>880900О.99.0.БА85АА02000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widowControl w:val="0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B406A4" w:rsidRDefault="008D64BC" w:rsidP="00480A37">
            <w:pPr>
              <w:pStyle w:val="ConsPlusNormal"/>
              <w:rPr>
                <w:b w:val="0"/>
                <w:sz w:val="16"/>
                <w:szCs w:val="16"/>
              </w:rPr>
            </w:pPr>
            <w:r w:rsidRPr="008D64BC">
              <w:rPr>
                <w:rFonts w:eastAsia="Calibri"/>
                <w:b w:val="0"/>
                <w:sz w:val="16"/>
                <w:szCs w:val="16"/>
              </w:rPr>
              <w:t>Число обучающихся, их родителей (законных представителей) и педагогических работников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B406A4" w:rsidRDefault="009268A5" w:rsidP="00480A37">
            <w:pPr>
              <w:pStyle w:val="ConsPlusNormal"/>
              <w:rPr>
                <w:b w:val="0"/>
                <w:sz w:val="16"/>
                <w:szCs w:val="16"/>
              </w:rPr>
            </w:pPr>
            <w:r w:rsidRPr="00B406A4">
              <w:rPr>
                <w:rFonts w:eastAsia="Calibri"/>
                <w:b w:val="0"/>
                <w:sz w:val="16"/>
                <w:szCs w:val="16"/>
              </w:rPr>
              <w:t>Человек</w:t>
            </w:r>
            <w:r>
              <w:rPr>
                <w:rFonts w:eastAsia="Calibri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67854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A543A" w:rsidRDefault="008D64BC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A543A" w:rsidRDefault="008D64BC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A543A" w:rsidRDefault="008D64BC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A543A" w:rsidRDefault="008D64BC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54</w:t>
            </w:r>
          </w:p>
        </w:tc>
      </w:tr>
    </w:tbl>
    <w:p w:rsidR="009268A5" w:rsidRDefault="009268A5" w:rsidP="009268A5">
      <w:pPr>
        <w:widowControl w:val="0"/>
        <w:ind w:right="3039"/>
        <w:rPr>
          <w:b/>
          <w:color w:val="000000"/>
          <w:sz w:val="24"/>
          <w:szCs w:val="24"/>
          <w:shd w:val="clear" w:color="auto" w:fill="FFFFFF"/>
        </w:rPr>
      </w:pPr>
    </w:p>
    <w:p w:rsidR="009268A5" w:rsidRPr="00CC16A4" w:rsidRDefault="009268A5" w:rsidP="009268A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CC16A4">
        <w:rPr>
          <w:bCs/>
          <w:color w:val="000000"/>
          <w:szCs w:val="28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9268A5" w:rsidRPr="00A93419" w:rsidRDefault="009268A5" w:rsidP="009268A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3"/>
        <w:gridCol w:w="2998"/>
        <w:gridCol w:w="954"/>
        <w:gridCol w:w="1333"/>
        <w:gridCol w:w="7873"/>
      </w:tblGrid>
      <w:tr w:rsidR="009268A5" w:rsidRPr="005C7C58" w:rsidTr="001A543A">
        <w:trPr>
          <w:trHeight w:hRule="exact" w:val="371"/>
        </w:trPr>
        <w:tc>
          <w:tcPr>
            <w:tcW w:w="15031" w:type="dxa"/>
            <w:gridSpan w:val="5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C7C58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268A5" w:rsidRPr="005C7C58" w:rsidTr="001A543A">
        <w:trPr>
          <w:trHeight w:hRule="exact" w:val="371"/>
        </w:trPr>
        <w:tc>
          <w:tcPr>
            <w:tcW w:w="1873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998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5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33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7873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268A5" w:rsidRPr="005C7C58" w:rsidTr="001A543A">
        <w:trPr>
          <w:trHeight w:hRule="exact" w:val="274"/>
        </w:trPr>
        <w:tc>
          <w:tcPr>
            <w:tcW w:w="1873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8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5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3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873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268A5" w:rsidRPr="005C7C58" w:rsidTr="001A543A">
        <w:trPr>
          <w:trHeight w:hRule="exact" w:val="243"/>
        </w:trPr>
        <w:tc>
          <w:tcPr>
            <w:tcW w:w="1873" w:type="dxa"/>
            <w:shd w:val="clear" w:color="auto" w:fill="FFFFFF"/>
          </w:tcPr>
          <w:p w:rsidR="009268A5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98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4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33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873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268A5" w:rsidRDefault="009268A5" w:rsidP="009268A5">
      <w:pPr>
        <w:widowControl w:val="0"/>
        <w:rPr>
          <w:color w:val="000000"/>
          <w:szCs w:val="28"/>
          <w:shd w:val="clear" w:color="auto" w:fill="FFFFFF"/>
        </w:rPr>
      </w:pPr>
    </w:p>
    <w:p w:rsidR="009268A5" w:rsidRPr="001F33F3" w:rsidRDefault="009268A5" w:rsidP="009268A5">
      <w:pPr>
        <w:widowControl w:val="0"/>
        <w:rPr>
          <w:b/>
          <w:color w:val="000000"/>
          <w:szCs w:val="28"/>
          <w:shd w:val="clear" w:color="auto" w:fill="FFFFFF"/>
        </w:rPr>
      </w:pPr>
      <w:r w:rsidRPr="00CC16A4">
        <w:rPr>
          <w:color w:val="000000"/>
          <w:szCs w:val="28"/>
          <w:shd w:val="clear" w:color="auto" w:fill="FFFFFF"/>
        </w:rPr>
        <w:t xml:space="preserve">5. </w:t>
      </w:r>
      <w:r w:rsidRPr="001F33F3">
        <w:rPr>
          <w:b/>
          <w:color w:val="000000"/>
          <w:szCs w:val="28"/>
          <w:shd w:val="clear" w:color="auto" w:fill="FFFFFF"/>
        </w:rPr>
        <w:t>Порядок оказания муниципальной услуги:</w:t>
      </w: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Pr="00E67854" w:rsidRDefault="009268A5" w:rsidP="008D64BC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67854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9268A5" w:rsidRPr="00E67854" w:rsidRDefault="00995F36" w:rsidP="008D64B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hyperlink r:id="rId25" w:history="1">
        <w:r w:rsidR="009268A5" w:rsidRPr="00E67854">
          <w:rPr>
            <w:sz w:val="24"/>
            <w:szCs w:val="24"/>
          </w:rPr>
          <w:t>Федеральный закон</w:t>
        </w:r>
        <w:r w:rsidR="009268A5" w:rsidRPr="00E67854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9268A5" w:rsidRPr="00E67854">
        <w:rPr>
          <w:sz w:val="24"/>
          <w:szCs w:val="24"/>
        </w:rPr>
        <w:t xml:space="preserve"> (п.5. ст.42);</w:t>
      </w:r>
    </w:p>
    <w:p w:rsidR="009268A5" w:rsidRPr="00E67854" w:rsidRDefault="009268A5" w:rsidP="008D64B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26" w:anchor="comments" w:history="1"/>
    </w:p>
    <w:p w:rsidR="009268A5" w:rsidRPr="00E67854" w:rsidRDefault="009268A5" w:rsidP="008D64B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 от 06.10.2003 № 131-ФЗ «Об общих принципах организации местного самоуправления в Российской Федерации» (ст.16 п.13);</w:t>
      </w:r>
    </w:p>
    <w:p w:rsidR="009268A5" w:rsidRPr="00E67854" w:rsidRDefault="009268A5" w:rsidP="008D64BC">
      <w:pPr>
        <w:numPr>
          <w:ilvl w:val="0"/>
          <w:numId w:val="35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9268A5" w:rsidRPr="00E67854" w:rsidRDefault="009268A5" w:rsidP="008D64BC">
      <w:pPr>
        <w:numPr>
          <w:ilvl w:val="0"/>
          <w:numId w:val="35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от 21.12.1994 № 69-ФЗ «О пожарной безопасности»;</w:t>
      </w:r>
    </w:p>
    <w:p w:rsidR="009268A5" w:rsidRPr="00E67854" w:rsidRDefault="009268A5" w:rsidP="008D64BC">
      <w:pPr>
        <w:pStyle w:val="ConsPlusNormal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>Ф</w:t>
      </w:r>
      <w:r w:rsidRPr="00E67854">
        <w:rPr>
          <w:b w:val="0"/>
          <w:bCs w:val="0"/>
          <w:kern w:val="36"/>
          <w:sz w:val="24"/>
          <w:szCs w:val="24"/>
        </w:rPr>
        <w:t xml:space="preserve">едеральный закон от 24 июня 1999 г. N 120-ФЗ "Об основах системы профилактики безнадзорности и правонарушений несовершеннолетних" (с изменениями </w:t>
      </w:r>
      <w:r>
        <w:rPr>
          <w:b w:val="0"/>
          <w:bCs w:val="0"/>
          <w:kern w:val="36"/>
          <w:sz w:val="24"/>
          <w:szCs w:val="24"/>
        </w:rPr>
        <w:t>и дополнениями</w:t>
      </w:r>
      <w:r w:rsidRPr="00E67854">
        <w:rPr>
          <w:b w:val="0"/>
          <w:bCs w:val="0"/>
          <w:kern w:val="36"/>
          <w:sz w:val="24"/>
          <w:szCs w:val="24"/>
        </w:rPr>
        <w:t>), п</w:t>
      </w:r>
      <w:r w:rsidRPr="00E67854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9268A5" w:rsidRPr="00E67854" w:rsidRDefault="009268A5" w:rsidP="008D64BC">
      <w:pPr>
        <w:pStyle w:val="ConsPlusNormal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 xml:space="preserve">Постановление правительства РФ №423 от 18.05.2009 «Об отдельных вопросах осуществления опеки и попечительства </w:t>
      </w:r>
      <w:r>
        <w:rPr>
          <w:b w:val="0"/>
          <w:sz w:val="24"/>
          <w:szCs w:val="24"/>
        </w:rPr>
        <w:t xml:space="preserve">в отношении несовершеннолетних </w:t>
      </w:r>
      <w:r w:rsidRPr="00E67854">
        <w:rPr>
          <w:b w:val="0"/>
          <w:sz w:val="24"/>
          <w:szCs w:val="24"/>
        </w:rPr>
        <w:t xml:space="preserve">граждан». </w:t>
      </w:r>
    </w:p>
    <w:p w:rsidR="009268A5" w:rsidRPr="00E67854" w:rsidRDefault="009268A5" w:rsidP="008D64BC">
      <w:pPr>
        <w:numPr>
          <w:ilvl w:val="0"/>
          <w:numId w:val="35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9268A5" w:rsidRPr="00E67854" w:rsidRDefault="009268A5" w:rsidP="008D64B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министерства общего и профессионального образования Ростовской области от 26.12.2012 №1059 «Об утверждении Концепции развития Службы практической психологии на период до 2015 годы».</w:t>
      </w:r>
    </w:p>
    <w:p w:rsidR="009268A5" w:rsidRPr="00E67854" w:rsidRDefault="009268A5" w:rsidP="008D64B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Минобрнауки России от 26.10.2011 №2537 «Об утверждении плана мероприятий Министерства образования и науки Российской Федерации по профилактике суицидального поведения среди обучающихся образовательных учреждений на 2011-2015 годы»,</w:t>
      </w:r>
    </w:p>
    <w:p w:rsidR="009268A5" w:rsidRDefault="009268A5" w:rsidP="008D64B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E67854">
        <w:rPr>
          <w:sz w:val="24"/>
          <w:szCs w:val="24"/>
        </w:rPr>
        <w:t>риказ Министерства общего и профессионального образования Ростовской области от 07.02.2012г. № 58 «Об организации проведения мониторинга наркоситуации в Ростовской области»;</w:t>
      </w:r>
    </w:p>
    <w:p w:rsidR="009268A5" w:rsidRDefault="009268A5" w:rsidP="008D64BC">
      <w:pPr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16504F"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</w:t>
      </w:r>
      <w:r>
        <w:rPr>
          <w:sz w:val="24"/>
          <w:szCs w:val="24"/>
        </w:rPr>
        <w:t>дицинской и социальной помощи».</w:t>
      </w:r>
    </w:p>
    <w:p w:rsidR="009268A5" w:rsidRPr="007F6CC3" w:rsidRDefault="009268A5" w:rsidP="009268A5">
      <w:pPr>
        <w:rPr>
          <w:sz w:val="24"/>
          <w:szCs w:val="24"/>
        </w:rPr>
      </w:pPr>
    </w:p>
    <w:p w:rsidR="009268A5" w:rsidRPr="007F6CC3" w:rsidRDefault="009268A5" w:rsidP="009268A5">
      <w:pPr>
        <w:rPr>
          <w:sz w:val="24"/>
          <w:szCs w:val="24"/>
        </w:rPr>
      </w:pPr>
    </w:p>
    <w:p w:rsidR="009268A5" w:rsidRPr="007F6CC3" w:rsidRDefault="009268A5" w:rsidP="009268A5">
      <w:pPr>
        <w:rPr>
          <w:sz w:val="24"/>
          <w:szCs w:val="24"/>
        </w:rPr>
      </w:pPr>
    </w:p>
    <w:p w:rsidR="009268A5" w:rsidRPr="007F6CC3" w:rsidRDefault="009268A5" w:rsidP="009268A5">
      <w:pPr>
        <w:rPr>
          <w:sz w:val="24"/>
          <w:szCs w:val="24"/>
        </w:rPr>
      </w:pPr>
    </w:p>
    <w:p w:rsidR="009268A5" w:rsidRDefault="009268A5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A31CA" w:rsidRDefault="00BA31CA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9268A5" w:rsidRPr="00E67854" w:rsidRDefault="009268A5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E67854"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услуги:</w:t>
      </w:r>
    </w:p>
    <w:p w:rsidR="009268A5" w:rsidRDefault="009268A5" w:rsidP="009268A5">
      <w:pPr>
        <w:widowControl w:val="0"/>
        <w:rPr>
          <w:color w:val="000000"/>
          <w:szCs w:val="28"/>
          <w:shd w:val="clear" w:color="auto" w:fill="FFFFFF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9268A5" w:rsidRPr="006A0401" w:rsidTr="00480A37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9268A5" w:rsidRPr="00F511BB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Cell"/>
              <w:numPr>
                <w:ilvl w:val="0"/>
                <w:numId w:val="29"/>
              </w:numPr>
              <w:ind w:left="366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>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27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9268A5" w:rsidRPr="00E5117A" w:rsidRDefault="009268A5" w:rsidP="00480A37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9268A5" w:rsidRPr="006E5EC9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9268A5" w:rsidRPr="006E5EC9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Pr="00E31C1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Pr="009E6393" w:rsidRDefault="009268A5" w:rsidP="009268A5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7</w:t>
      </w:r>
    </w:p>
    <w:p w:rsidR="009268A5" w:rsidRPr="00326208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26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268A5" w:rsidRPr="00326208" w:rsidTr="00B11C3E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268A5" w:rsidRPr="00326208" w:rsidRDefault="009268A5" w:rsidP="00B11C3E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326208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68A5" w:rsidRPr="00A15613" w:rsidRDefault="002C4A30" w:rsidP="00B11C3E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 w:rsidRPr="0062479F">
              <w:rPr>
                <w:sz w:val="24"/>
                <w:szCs w:val="24"/>
                <w:lang w:eastAsia="ru-RU"/>
              </w:rPr>
              <w:t>35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62479F">
              <w:rPr>
                <w:sz w:val="24"/>
                <w:szCs w:val="24"/>
                <w:lang w:eastAsia="ru-RU"/>
              </w:rPr>
              <w:t>Г53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62479F">
              <w:rPr>
                <w:sz w:val="24"/>
                <w:szCs w:val="24"/>
                <w:lang w:eastAsia="ru-RU"/>
              </w:rPr>
              <w:t>0</w:t>
            </w:r>
          </w:p>
        </w:tc>
      </w:tr>
    </w:tbl>
    <w:p w:rsidR="009268A5" w:rsidRPr="008D64BC" w:rsidRDefault="009268A5" w:rsidP="008D64BC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1. Наим</w:t>
      </w:r>
      <w:r w:rsidR="008D64BC">
        <w:rPr>
          <w:b/>
          <w:bCs/>
          <w:color w:val="000000"/>
          <w:szCs w:val="28"/>
          <w:shd w:val="clear" w:color="auto" w:fill="FFFFFF"/>
        </w:rPr>
        <w:t xml:space="preserve">енование муниципальной услуги: </w:t>
      </w:r>
      <w:r w:rsidRPr="00A15613">
        <w:rPr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:rsidR="009268A5" w:rsidRPr="00B11C3E" w:rsidRDefault="009268A5" w:rsidP="00B11C3E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2. Категории пот</w:t>
      </w:r>
      <w:r w:rsidR="00B11C3E">
        <w:rPr>
          <w:b/>
          <w:bCs/>
          <w:color w:val="000000"/>
          <w:szCs w:val="28"/>
          <w:shd w:val="clear" w:color="auto" w:fill="FFFFFF"/>
        </w:rPr>
        <w:t xml:space="preserve">ребителей муниципальной услуги: </w:t>
      </w:r>
      <w:r>
        <w:rPr>
          <w:szCs w:val="28"/>
        </w:rPr>
        <w:t>Физические лица</w:t>
      </w:r>
    </w:p>
    <w:p w:rsidR="009268A5" w:rsidRPr="0030308C" w:rsidRDefault="009268A5" w:rsidP="009268A5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0308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268A5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3.1.</w:t>
      </w:r>
      <w:r w:rsidRPr="00982FD6">
        <w:rPr>
          <w:b/>
          <w:bCs/>
          <w:color w:val="000000"/>
          <w:szCs w:val="28"/>
          <w:shd w:val="clear" w:color="auto" w:fill="FFFFFF"/>
        </w:rPr>
        <w:t xml:space="preserve"> Показатели, характеризующие качество муниципальной услуги </w:t>
      </w:r>
      <w:r w:rsidRPr="00982FD6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B11C3E" w:rsidRDefault="00B11C3E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79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89"/>
        <w:gridCol w:w="996"/>
        <w:gridCol w:w="1001"/>
        <w:gridCol w:w="980"/>
        <w:gridCol w:w="993"/>
        <w:gridCol w:w="2127"/>
        <w:gridCol w:w="1132"/>
        <w:gridCol w:w="1137"/>
        <w:gridCol w:w="993"/>
        <w:gridCol w:w="992"/>
        <w:gridCol w:w="994"/>
        <w:gridCol w:w="960"/>
        <w:gridCol w:w="960"/>
      </w:tblGrid>
      <w:tr w:rsidR="009268A5" w:rsidRPr="007C164C" w:rsidTr="00480A37">
        <w:trPr>
          <w:trHeight w:hRule="exact" w:val="1714"/>
        </w:trPr>
        <w:tc>
          <w:tcPr>
            <w:tcW w:w="1135" w:type="dxa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396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услуги</w:t>
            </w:r>
          </w:p>
        </w:tc>
        <w:tc>
          <w:tcPr>
            <w:tcW w:w="2979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1920" w:type="dxa"/>
            <w:gridSpan w:val="2"/>
            <w:shd w:val="clear" w:color="auto" w:fill="FFFFFF"/>
          </w:tcPr>
          <w:p w:rsidR="009268A5" w:rsidRPr="00605C3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605C3B">
              <w:rPr>
                <w:color w:val="000000"/>
                <w:sz w:val="20"/>
              </w:rPr>
              <w:t>Допустимые (возможные) отклонения</w:t>
            </w:r>
            <w:r w:rsidRPr="00605C3B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605C3B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hRule="exact" w:val="734"/>
        </w:trPr>
        <w:tc>
          <w:tcPr>
            <w:tcW w:w="1135" w:type="dxa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269" w:type="dxa"/>
            <w:gridSpan w:val="2"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960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960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624"/>
        </w:trPr>
        <w:tc>
          <w:tcPr>
            <w:tcW w:w="1135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E31C15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(наименова-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6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1001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</w:t>
            </w:r>
            <w:r>
              <w:rPr>
                <w:color w:val="000000"/>
                <w:sz w:val="20"/>
              </w:rPr>
              <w:t>именова-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80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2127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137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60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60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9268A5" w:rsidRPr="007C164C" w:rsidTr="00480A37">
        <w:trPr>
          <w:trHeight w:hRule="exact" w:val="248"/>
        </w:trPr>
        <w:tc>
          <w:tcPr>
            <w:tcW w:w="113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1137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4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96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6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268A5" w:rsidRPr="007C164C" w:rsidTr="00480A37">
        <w:trPr>
          <w:trHeight w:hRule="exact" w:val="2278"/>
        </w:trPr>
        <w:tc>
          <w:tcPr>
            <w:tcW w:w="1135" w:type="dxa"/>
            <w:vMerge w:val="restart"/>
            <w:shd w:val="clear" w:color="auto" w:fill="FFFFFF"/>
          </w:tcPr>
          <w:p w:rsidR="009268A5" w:rsidRPr="002C4A30" w:rsidRDefault="002C4A30" w:rsidP="002C4A30">
            <w:pPr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  <w:lang w:eastAsia="ru-RU"/>
              </w:rPr>
              <w:t>880900О.99.0.БА99АА02000</w:t>
            </w:r>
          </w:p>
        </w:tc>
        <w:tc>
          <w:tcPr>
            <w:tcW w:w="989" w:type="dxa"/>
            <w:vMerge w:val="restart"/>
            <w:shd w:val="clear" w:color="auto" w:fill="FFFFFF"/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</w:t>
            </w:r>
            <w:r>
              <w:rPr>
                <w:sz w:val="18"/>
                <w:szCs w:val="18"/>
              </w:rPr>
              <w:t>-</w:t>
            </w:r>
            <w:r w:rsidRPr="00A15613">
              <w:rPr>
                <w:sz w:val="18"/>
                <w:szCs w:val="18"/>
              </w:rPr>
              <w:t>кой, медицинской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:rsidR="009268A5" w:rsidRPr="00757480" w:rsidRDefault="009268A5" w:rsidP="00FB1540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757480">
              <w:rPr>
                <w:rFonts w:ascii="Times New Roman" w:hAnsi="Times New Roman" w:cs="Times New Roman"/>
                <w:bCs/>
                <w:sz w:val="18"/>
                <w:szCs w:val="18"/>
              </w:rPr>
              <w:t>Доля обучающихся</w:t>
            </w:r>
            <w:r w:rsidR="00FD60DD" w:rsidRPr="007574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B1540" w:rsidRPr="007574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>их</w:t>
            </w:r>
          </w:p>
          <w:p w:rsidR="009268A5" w:rsidRPr="00757480" w:rsidRDefault="009268A5" w:rsidP="006C10C4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родителей</w:t>
            </w:r>
            <w:r w:rsidR="006C10C4"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(законных</w:t>
            </w:r>
          </w:p>
          <w:p w:rsidR="009268A5" w:rsidRPr="00111D6B" w:rsidRDefault="009268A5" w:rsidP="006C10C4">
            <w:pPr>
              <w:pStyle w:val="ConsPlusNonformat"/>
              <w:ind w:left="30" w:hanging="30"/>
              <w:jc w:val="both"/>
              <w:rPr>
                <w:sz w:val="16"/>
                <w:szCs w:val="16"/>
              </w:rPr>
            </w:pP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представителей) и педагогических работников, получивших психолого-   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132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67854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1137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60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60" w:type="dxa"/>
            <w:shd w:val="clear" w:color="auto" w:fill="FFFFFF"/>
          </w:tcPr>
          <w:p w:rsidR="009268A5" w:rsidRPr="00574136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9268A5" w:rsidRPr="007C164C" w:rsidTr="00480A37">
        <w:trPr>
          <w:trHeight w:val="1247"/>
        </w:trPr>
        <w:tc>
          <w:tcPr>
            <w:tcW w:w="1135" w:type="dxa"/>
            <w:vMerge/>
            <w:shd w:val="clear" w:color="auto" w:fill="FFFFFF"/>
          </w:tcPr>
          <w:p w:rsidR="009268A5" w:rsidRPr="00D6614A" w:rsidRDefault="009268A5" w:rsidP="00480A3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:rsidR="009268A5" w:rsidRPr="00D6614A" w:rsidRDefault="009268A5" w:rsidP="00480A37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:rsidR="009268A5" w:rsidRPr="00D6614A" w:rsidRDefault="009268A5" w:rsidP="00480A37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:rsidR="009268A5" w:rsidRPr="00D6614A" w:rsidRDefault="009268A5" w:rsidP="00480A37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:rsidR="009268A5" w:rsidRPr="00D6614A" w:rsidRDefault="009268A5" w:rsidP="00480A37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268A5" w:rsidRPr="00D6614A" w:rsidRDefault="009268A5" w:rsidP="00480A37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:rsidR="009268A5" w:rsidRPr="00A15613" w:rsidRDefault="009268A5" w:rsidP="00480A37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</w:t>
            </w:r>
            <w:r>
              <w:rPr>
                <w:sz w:val="18"/>
                <w:szCs w:val="18"/>
                <w:lang w:eastAsia="ru-RU"/>
              </w:rPr>
              <w:t xml:space="preserve">й, поступивших в </w:t>
            </w:r>
            <w:r w:rsidRPr="00A15613">
              <w:rPr>
                <w:sz w:val="18"/>
                <w:szCs w:val="18"/>
                <w:lang w:eastAsia="ru-RU"/>
              </w:rPr>
              <w:t xml:space="preserve"> учреждение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1137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4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9268A5" w:rsidRDefault="009268A5" w:rsidP="009268A5">
      <w:pPr>
        <w:widowControl w:val="0"/>
        <w:tabs>
          <w:tab w:val="left" w:pos="6528"/>
        </w:tabs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tabs>
          <w:tab w:val="left" w:pos="6528"/>
        </w:tabs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ab/>
      </w:r>
    </w:p>
    <w:p w:rsidR="009268A5" w:rsidRPr="00F650F8" w:rsidRDefault="00B11C3E" w:rsidP="009268A5">
      <w:pPr>
        <w:widowControl w:val="0"/>
        <w:numPr>
          <w:ilvl w:val="1"/>
          <w:numId w:val="13"/>
        </w:numPr>
        <w:ind w:right="3039"/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br w:type="page"/>
      </w:r>
      <w:r w:rsidR="009268A5" w:rsidRPr="007C164C">
        <w:rPr>
          <w:b/>
          <w:color w:val="000000"/>
          <w:szCs w:val="28"/>
          <w:shd w:val="clear" w:color="auto" w:fill="FFFFFF"/>
        </w:rPr>
        <w:t>Показатели, характеризующие объем муниципальной услуги:</w:t>
      </w:r>
    </w:p>
    <w:tbl>
      <w:tblPr>
        <w:tblW w:w="150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8"/>
        <w:gridCol w:w="712"/>
        <w:gridCol w:w="708"/>
        <w:gridCol w:w="713"/>
        <w:gridCol w:w="847"/>
        <w:gridCol w:w="708"/>
        <w:gridCol w:w="1276"/>
        <w:gridCol w:w="851"/>
        <w:gridCol w:w="851"/>
        <w:gridCol w:w="991"/>
        <w:gridCol w:w="992"/>
        <w:gridCol w:w="993"/>
        <w:gridCol w:w="992"/>
        <w:gridCol w:w="992"/>
        <w:gridCol w:w="993"/>
        <w:gridCol w:w="704"/>
        <w:gridCol w:w="845"/>
      </w:tblGrid>
      <w:tr w:rsidR="009268A5" w:rsidRPr="007C164C" w:rsidTr="00B11C3E">
        <w:trPr>
          <w:trHeight w:val="793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9268A5" w:rsidRPr="002E4500" w:rsidRDefault="009268A5" w:rsidP="00480A37">
            <w:pPr>
              <w:pStyle w:val="ConsPlusNormal"/>
              <w:ind w:left="222" w:hanging="222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579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A579B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6A579B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6A579B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B11C3E">
        <w:trPr>
          <w:trHeight w:val="396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B11C3E"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268A5" w:rsidRPr="007C164C" w:rsidTr="00B11C3E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9268A5" w:rsidRPr="007C164C" w:rsidTr="00B11C3E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2C4A30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  <w:lang w:eastAsia="ru-RU"/>
              </w:rPr>
              <w:t>880900О.99.0.БА99АА02000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widowControl w:val="0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B406A4" w:rsidRDefault="00B11C3E" w:rsidP="00480A37">
            <w:pPr>
              <w:pStyle w:val="ConsPlusNormal"/>
              <w:rPr>
                <w:b w:val="0"/>
                <w:sz w:val="16"/>
                <w:szCs w:val="16"/>
              </w:rPr>
            </w:pPr>
            <w:r w:rsidRPr="00B11C3E">
              <w:rPr>
                <w:rFonts w:eastAsia="Calibri"/>
                <w:b w:val="0"/>
                <w:sz w:val="16"/>
                <w:szCs w:val="16"/>
              </w:rPr>
              <w:t>Число обучающихся, их родителей (законных представителей) и педагогических работников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B406A4" w:rsidRDefault="009268A5" w:rsidP="00480A37">
            <w:pPr>
              <w:pStyle w:val="ConsPlusNormal"/>
              <w:rPr>
                <w:b w:val="0"/>
                <w:sz w:val="16"/>
                <w:szCs w:val="16"/>
              </w:rPr>
            </w:pPr>
            <w:r w:rsidRPr="00B406A4">
              <w:rPr>
                <w:rFonts w:eastAsia="Calibri"/>
                <w:b w:val="0"/>
                <w:sz w:val="16"/>
                <w:szCs w:val="16"/>
              </w:rPr>
              <w:t>Человек</w:t>
            </w:r>
            <w:r>
              <w:rPr>
                <w:rFonts w:eastAsia="Calibri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67854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C4A30" w:rsidRDefault="00B11C3E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C4A30" w:rsidRDefault="00B11C3E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C4A30" w:rsidRDefault="00B11C3E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574136" w:rsidRDefault="00B11C3E" w:rsidP="002C4A30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37</w:t>
            </w:r>
          </w:p>
        </w:tc>
      </w:tr>
    </w:tbl>
    <w:p w:rsidR="009268A5" w:rsidRDefault="009268A5" w:rsidP="009268A5">
      <w:pPr>
        <w:widowControl w:val="0"/>
        <w:ind w:right="3039"/>
        <w:rPr>
          <w:b/>
          <w:color w:val="000000"/>
          <w:sz w:val="24"/>
          <w:szCs w:val="24"/>
          <w:shd w:val="clear" w:color="auto" w:fill="FFFFFF"/>
        </w:rPr>
      </w:pPr>
    </w:p>
    <w:p w:rsidR="009268A5" w:rsidRPr="00CC16A4" w:rsidRDefault="009268A5" w:rsidP="009268A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CC16A4">
        <w:rPr>
          <w:bCs/>
          <w:color w:val="000000"/>
          <w:szCs w:val="28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9268A5" w:rsidRPr="00A93419" w:rsidRDefault="009268A5" w:rsidP="009268A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7"/>
        <w:gridCol w:w="2969"/>
        <w:gridCol w:w="945"/>
        <w:gridCol w:w="1320"/>
        <w:gridCol w:w="7940"/>
      </w:tblGrid>
      <w:tr w:rsidR="009268A5" w:rsidRPr="005C7C58" w:rsidTr="001A543A">
        <w:trPr>
          <w:trHeight w:hRule="exact" w:val="371"/>
        </w:trPr>
        <w:tc>
          <w:tcPr>
            <w:tcW w:w="15031" w:type="dxa"/>
            <w:gridSpan w:val="5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C7C58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268A5" w:rsidRPr="005C7C58" w:rsidTr="001A543A">
        <w:trPr>
          <w:trHeight w:hRule="exact" w:val="371"/>
        </w:trPr>
        <w:tc>
          <w:tcPr>
            <w:tcW w:w="1857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969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20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7940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268A5" w:rsidRPr="005C7C58" w:rsidTr="001A543A">
        <w:trPr>
          <w:trHeight w:hRule="exact" w:val="274"/>
        </w:trPr>
        <w:tc>
          <w:tcPr>
            <w:tcW w:w="1857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9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0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940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268A5" w:rsidRPr="005C7C58" w:rsidTr="001A543A">
        <w:trPr>
          <w:trHeight w:hRule="exact" w:val="243"/>
        </w:trPr>
        <w:tc>
          <w:tcPr>
            <w:tcW w:w="1857" w:type="dxa"/>
            <w:shd w:val="clear" w:color="auto" w:fill="FFFFFF"/>
          </w:tcPr>
          <w:p w:rsidR="009268A5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69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20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40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268A5" w:rsidRDefault="009268A5" w:rsidP="009268A5">
      <w:pPr>
        <w:widowControl w:val="0"/>
        <w:rPr>
          <w:color w:val="000000"/>
          <w:szCs w:val="28"/>
          <w:shd w:val="clear" w:color="auto" w:fill="FFFFFF"/>
        </w:rPr>
      </w:pPr>
    </w:p>
    <w:p w:rsidR="009268A5" w:rsidRPr="001F33F3" w:rsidRDefault="009268A5" w:rsidP="009268A5">
      <w:pPr>
        <w:widowControl w:val="0"/>
        <w:rPr>
          <w:b/>
          <w:color w:val="000000"/>
          <w:szCs w:val="28"/>
          <w:shd w:val="clear" w:color="auto" w:fill="FFFFFF"/>
        </w:rPr>
      </w:pPr>
      <w:r w:rsidRPr="00CC16A4">
        <w:rPr>
          <w:color w:val="000000"/>
          <w:szCs w:val="28"/>
          <w:shd w:val="clear" w:color="auto" w:fill="FFFFFF"/>
        </w:rPr>
        <w:t xml:space="preserve">5. </w:t>
      </w:r>
      <w:r w:rsidRPr="001F33F3">
        <w:rPr>
          <w:b/>
          <w:color w:val="000000"/>
          <w:szCs w:val="28"/>
          <w:shd w:val="clear" w:color="auto" w:fill="FFFFFF"/>
        </w:rPr>
        <w:t>Порядок оказания муниципальной услуги:</w:t>
      </w: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Pr="00E67854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67854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9268A5" w:rsidRPr="00E67854" w:rsidRDefault="00995F36" w:rsidP="00B11C3E">
      <w:pPr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hyperlink r:id="rId28" w:history="1">
        <w:r w:rsidR="009268A5" w:rsidRPr="00E67854">
          <w:rPr>
            <w:sz w:val="24"/>
            <w:szCs w:val="24"/>
          </w:rPr>
          <w:t>Федеральный закон</w:t>
        </w:r>
        <w:r w:rsidR="009268A5" w:rsidRPr="00E67854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9268A5" w:rsidRPr="00E67854">
        <w:rPr>
          <w:sz w:val="24"/>
          <w:szCs w:val="24"/>
        </w:rPr>
        <w:t xml:space="preserve"> (п.5. ст.42);</w:t>
      </w:r>
    </w:p>
    <w:p w:rsidR="009268A5" w:rsidRPr="00E67854" w:rsidRDefault="009268A5" w:rsidP="00B11C3E">
      <w:pPr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29" w:anchor="comments" w:history="1"/>
    </w:p>
    <w:p w:rsidR="009268A5" w:rsidRPr="00E67854" w:rsidRDefault="009268A5" w:rsidP="00B11C3E">
      <w:pPr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 от 06.10.2003 № 131-ФЗ «Об общих принципах организации местного самоуправления в Российской Федерации» (ст.16 п.13);</w:t>
      </w:r>
    </w:p>
    <w:p w:rsidR="009268A5" w:rsidRPr="00E67854" w:rsidRDefault="009268A5" w:rsidP="00B11C3E">
      <w:pPr>
        <w:numPr>
          <w:ilvl w:val="0"/>
          <w:numId w:val="36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9268A5" w:rsidRPr="00E67854" w:rsidRDefault="009268A5" w:rsidP="00B11C3E">
      <w:pPr>
        <w:numPr>
          <w:ilvl w:val="0"/>
          <w:numId w:val="36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от 21.12.1994 № 69-ФЗ «О пожарной безопасности»;</w:t>
      </w:r>
    </w:p>
    <w:p w:rsidR="009268A5" w:rsidRPr="00E67854" w:rsidRDefault="009268A5" w:rsidP="00B11C3E">
      <w:pPr>
        <w:pStyle w:val="ConsPlusNormal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>Ф</w:t>
      </w:r>
      <w:r w:rsidRPr="00E67854">
        <w:rPr>
          <w:b w:val="0"/>
          <w:bCs w:val="0"/>
          <w:kern w:val="36"/>
          <w:sz w:val="24"/>
          <w:szCs w:val="24"/>
        </w:rPr>
        <w:t xml:space="preserve">едеральный закон от 24 июня 1999 г. N 120-ФЗ "Об основах системы профилактики безнадзорности и правонарушений несовершеннолетних" (с изменениями </w:t>
      </w:r>
      <w:r>
        <w:rPr>
          <w:b w:val="0"/>
          <w:bCs w:val="0"/>
          <w:kern w:val="36"/>
          <w:sz w:val="24"/>
          <w:szCs w:val="24"/>
        </w:rPr>
        <w:t>и дополнениями</w:t>
      </w:r>
      <w:r w:rsidRPr="00E67854">
        <w:rPr>
          <w:b w:val="0"/>
          <w:bCs w:val="0"/>
          <w:kern w:val="36"/>
          <w:sz w:val="24"/>
          <w:szCs w:val="24"/>
        </w:rPr>
        <w:t>), п</w:t>
      </w:r>
      <w:r w:rsidRPr="00E67854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9268A5" w:rsidRPr="00E67854" w:rsidRDefault="009268A5" w:rsidP="00B11C3E">
      <w:pPr>
        <w:pStyle w:val="ConsPlusNormal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 xml:space="preserve">Постановление правительства РФ №423 от 18.05.2009 «Об отдельных вопросах осуществления опеки и попечительства </w:t>
      </w:r>
      <w:r>
        <w:rPr>
          <w:b w:val="0"/>
          <w:sz w:val="24"/>
          <w:szCs w:val="24"/>
        </w:rPr>
        <w:t xml:space="preserve">в отношении несовершеннолетних </w:t>
      </w:r>
      <w:r w:rsidRPr="00E67854">
        <w:rPr>
          <w:b w:val="0"/>
          <w:sz w:val="24"/>
          <w:szCs w:val="24"/>
        </w:rPr>
        <w:t xml:space="preserve">граждан». </w:t>
      </w:r>
    </w:p>
    <w:p w:rsidR="009268A5" w:rsidRPr="00E67854" w:rsidRDefault="009268A5" w:rsidP="00B11C3E">
      <w:pPr>
        <w:numPr>
          <w:ilvl w:val="0"/>
          <w:numId w:val="36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9268A5" w:rsidRPr="00E67854" w:rsidRDefault="009268A5" w:rsidP="00B11C3E">
      <w:pPr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министерства общего и профессионального образования Ростовской области от 26.12.2012 №1059 «Об утверждении Концепции развития Службы практической психологии на период до 2015 годы».</w:t>
      </w:r>
    </w:p>
    <w:p w:rsidR="009268A5" w:rsidRPr="00E67854" w:rsidRDefault="009268A5" w:rsidP="00B11C3E">
      <w:pPr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Минобрнауки России от 26.10.2011 №2537 «Об утверждении плана мероприятий Министерства образования и науки Российской Федерации по профилактике суицидального поведения среди обучающихся образовательных учреждений на 2011-2015 годы»,</w:t>
      </w:r>
    </w:p>
    <w:p w:rsidR="009268A5" w:rsidRDefault="009268A5" w:rsidP="00B11C3E">
      <w:pPr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E67854">
        <w:rPr>
          <w:sz w:val="24"/>
          <w:szCs w:val="24"/>
        </w:rPr>
        <w:t>риказ Министерства общего и профессионального образования Ростовской области от 07.02.2012г. № 58 «Об организации проведения мониторинга наркоситуации в Ростовской области»;</w:t>
      </w:r>
    </w:p>
    <w:p w:rsidR="009268A5" w:rsidRDefault="009268A5" w:rsidP="00B11C3E">
      <w:pPr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16504F"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</w:t>
      </w:r>
      <w:r>
        <w:rPr>
          <w:sz w:val="24"/>
          <w:szCs w:val="24"/>
        </w:rPr>
        <w:t>дицинской и социальной помощи».</w:t>
      </w:r>
    </w:p>
    <w:p w:rsidR="009268A5" w:rsidRPr="007F6CC3" w:rsidRDefault="009268A5" w:rsidP="009268A5">
      <w:pPr>
        <w:rPr>
          <w:sz w:val="24"/>
          <w:szCs w:val="24"/>
        </w:rPr>
      </w:pPr>
    </w:p>
    <w:p w:rsidR="009268A5" w:rsidRPr="007F6CC3" w:rsidRDefault="009268A5" w:rsidP="009268A5">
      <w:pPr>
        <w:rPr>
          <w:sz w:val="24"/>
          <w:szCs w:val="24"/>
        </w:rPr>
      </w:pPr>
    </w:p>
    <w:p w:rsidR="009268A5" w:rsidRPr="007F6CC3" w:rsidRDefault="009268A5" w:rsidP="009268A5">
      <w:pPr>
        <w:rPr>
          <w:sz w:val="24"/>
          <w:szCs w:val="24"/>
        </w:rPr>
      </w:pPr>
    </w:p>
    <w:p w:rsidR="009268A5" w:rsidRPr="007F6CC3" w:rsidRDefault="009268A5" w:rsidP="009268A5">
      <w:pPr>
        <w:rPr>
          <w:sz w:val="24"/>
          <w:szCs w:val="24"/>
        </w:rPr>
      </w:pPr>
    </w:p>
    <w:p w:rsidR="009268A5" w:rsidRDefault="009268A5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9268A5" w:rsidRPr="00E67854" w:rsidRDefault="00BA31CA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br w:type="page"/>
      </w:r>
      <w:r w:rsidR="009268A5" w:rsidRPr="00E67854"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услуги:</w:t>
      </w:r>
    </w:p>
    <w:p w:rsidR="009268A5" w:rsidRDefault="009268A5" w:rsidP="009268A5">
      <w:pPr>
        <w:widowControl w:val="0"/>
        <w:rPr>
          <w:color w:val="000000"/>
          <w:szCs w:val="28"/>
          <w:shd w:val="clear" w:color="auto" w:fill="FFFFFF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9268A5" w:rsidRPr="006A0401" w:rsidTr="00480A37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9268A5" w:rsidRPr="00F511BB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Cell"/>
              <w:numPr>
                <w:ilvl w:val="0"/>
                <w:numId w:val="29"/>
              </w:numPr>
              <w:ind w:left="366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>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30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9268A5" w:rsidRPr="00E5117A" w:rsidRDefault="009268A5" w:rsidP="00480A37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9268A5" w:rsidRPr="006E5EC9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9268A5" w:rsidRPr="006E5EC9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Pr="00E31C1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Pr="009E6393" w:rsidRDefault="009268A5" w:rsidP="009268A5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t>РАЗДЕЛ № 8</w:t>
      </w:r>
    </w:p>
    <w:p w:rsidR="009268A5" w:rsidRPr="00326208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29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268A5" w:rsidRPr="00326208" w:rsidTr="00B11C3E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268A5" w:rsidRPr="00326208" w:rsidRDefault="009268A5" w:rsidP="00B11C3E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326208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68A5" w:rsidRPr="00A15613" w:rsidRDefault="00803155" w:rsidP="00B11C3E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</w:rPr>
              <w:t>36.Г53</w:t>
            </w:r>
            <w:r w:rsidR="002C4A30">
              <w:rPr>
                <w:color w:val="000000"/>
                <w:sz w:val="27"/>
                <w:szCs w:val="27"/>
              </w:rPr>
              <w:t>.0</w:t>
            </w:r>
          </w:p>
        </w:tc>
      </w:tr>
    </w:tbl>
    <w:p w:rsidR="009268A5" w:rsidRPr="00B11C3E" w:rsidRDefault="009268A5" w:rsidP="00B11C3E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1. Наим</w:t>
      </w:r>
      <w:r w:rsidR="00B11C3E">
        <w:rPr>
          <w:b/>
          <w:bCs/>
          <w:color w:val="000000"/>
          <w:szCs w:val="28"/>
          <w:shd w:val="clear" w:color="auto" w:fill="FFFFFF"/>
        </w:rPr>
        <w:t xml:space="preserve">енование муниципальной услуги: </w:t>
      </w:r>
      <w:r w:rsidRPr="00A15613">
        <w:rPr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:rsidR="009268A5" w:rsidRPr="00B11C3E" w:rsidRDefault="009268A5" w:rsidP="00B11C3E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2. Категории пот</w:t>
      </w:r>
      <w:r w:rsidR="00B11C3E">
        <w:rPr>
          <w:b/>
          <w:bCs/>
          <w:color w:val="000000"/>
          <w:szCs w:val="28"/>
          <w:shd w:val="clear" w:color="auto" w:fill="FFFFFF"/>
        </w:rPr>
        <w:t xml:space="preserve">ребителей муниципальной услуги: </w:t>
      </w:r>
      <w:r>
        <w:rPr>
          <w:szCs w:val="28"/>
        </w:rPr>
        <w:t>Физические лица</w:t>
      </w:r>
    </w:p>
    <w:p w:rsidR="009268A5" w:rsidRPr="0030308C" w:rsidRDefault="009268A5" w:rsidP="009268A5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0308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268A5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3.1.</w:t>
      </w:r>
      <w:r w:rsidRPr="00982FD6">
        <w:rPr>
          <w:b/>
          <w:bCs/>
          <w:color w:val="000000"/>
          <w:szCs w:val="28"/>
          <w:shd w:val="clear" w:color="auto" w:fill="FFFFFF"/>
        </w:rPr>
        <w:t xml:space="preserve"> Показатели, характеризующие качество муниципальной услуги </w:t>
      </w:r>
      <w:r w:rsidRPr="00982FD6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B11C3E" w:rsidRDefault="00B11C3E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79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89"/>
        <w:gridCol w:w="996"/>
        <w:gridCol w:w="1001"/>
        <w:gridCol w:w="980"/>
        <w:gridCol w:w="993"/>
        <w:gridCol w:w="2127"/>
        <w:gridCol w:w="1132"/>
        <w:gridCol w:w="1137"/>
        <w:gridCol w:w="993"/>
        <w:gridCol w:w="992"/>
        <w:gridCol w:w="994"/>
        <w:gridCol w:w="960"/>
        <w:gridCol w:w="960"/>
      </w:tblGrid>
      <w:tr w:rsidR="009268A5" w:rsidRPr="007C164C" w:rsidTr="00480A37">
        <w:trPr>
          <w:trHeight w:hRule="exact" w:val="1714"/>
        </w:trPr>
        <w:tc>
          <w:tcPr>
            <w:tcW w:w="1135" w:type="dxa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396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услуги</w:t>
            </w:r>
          </w:p>
        </w:tc>
        <w:tc>
          <w:tcPr>
            <w:tcW w:w="2979" w:type="dxa"/>
            <w:gridSpan w:val="3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1920" w:type="dxa"/>
            <w:gridSpan w:val="2"/>
            <w:shd w:val="clear" w:color="auto" w:fill="FFFFFF"/>
          </w:tcPr>
          <w:p w:rsidR="009268A5" w:rsidRPr="00605C3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605C3B">
              <w:rPr>
                <w:color w:val="000000"/>
                <w:sz w:val="20"/>
              </w:rPr>
              <w:t>Допустимые (возможные) отклонения</w:t>
            </w:r>
            <w:r w:rsidRPr="00605C3B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605C3B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hRule="exact" w:val="734"/>
        </w:trPr>
        <w:tc>
          <w:tcPr>
            <w:tcW w:w="1135" w:type="dxa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269" w:type="dxa"/>
            <w:gridSpan w:val="2"/>
            <w:shd w:val="clear" w:color="auto" w:fill="FFFFFF"/>
          </w:tcPr>
          <w:p w:rsidR="002F2E00" w:rsidRPr="00111D6B" w:rsidRDefault="002F2E00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:rsidR="002F2E00" w:rsidRPr="00111D6B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960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960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624"/>
        </w:trPr>
        <w:tc>
          <w:tcPr>
            <w:tcW w:w="1135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E31C15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(наименова-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6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1001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(на</w:t>
            </w:r>
            <w:r>
              <w:rPr>
                <w:color w:val="000000"/>
                <w:sz w:val="20"/>
              </w:rPr>
              <w:t>именова-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80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</w:p>
          <w:p w:rsidR="009268A5" w:rsidRPr="00111D6B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показателя</w:t>
            </w:r>
          </w:p>
        </w:tc>
        <w:tc>
          <w:tcPr>
            <w:tcW w:w="2127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137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60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60" w:type="dxa"/>
            <w:vMerge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9268A5" w:rsidRPr="007C164C" w:rsidTr="00480A37">
        <w:trPr>
          <w:trHeight w:hRule="exact" w:val="248"/>
        </w:trPr>
        <w:tc>
          <w:tcPr>
            <w:tcW w:w="1135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1137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4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96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60" w:type="dxa"/>
            <w:shd w:val="clear" w:color="auto" w:fill="FFFFFF"/>
          </w:tcPr>
          <w:p w:rsidR="009268A5" w:rsidRPr="00111D6B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268A5" w:rsidRPr="007C164C" w:rsidTr="00480A37">
        <w:trPr>
          <w:trHeight w:hRule="exact" w:val="2278"/>
        </w:trPr>
        <w:tc>
          <w:tcPr>
            <w:tcW w:w="1135" w:type="dxa"/>
            <w:vMerge w:val="restart"/>
            <w:shd w:val="clear" w:color="auto" w:fill="FFFFFF"/>
          </w:tcPr>
          <w:p w:rsidR="009268A5" w:rsidRPr="002C4A30" w:rsidRDefault="002C4A30" w:rsidP="002C4A30">
            <w:pPr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  <w:lang w:eastAsia="ru-RU"/>
              </w:rPr>
              <w:t>880900О.99.0.ББ14АА02000</w:t>
            </w:r>
          </w:p>
        </w:tc>
        <w:tc>
          <w:tcPr>
            <w:tcW w:w="989" w:type="dxa"/>
            <w:vMerge w:val="restart"/>
            <w:shd w:val="clear" w:color="auto" w:fill="FFFFFF"/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</w:t>
            </w:r>
            <w:r>
              <w:rPr>
                <w:sz w:val="18"/>
                <w:szCs w:val="18"/>
              </w:rPr>
              <w:t>-</w:t>
            </w:r>
            <w:r w:rsidRPr="00A15613">
              <w:rPr>
                <w:sz w:val="18"/>
                <w:szCs w:val="18"/>
              </w:rPr>
              <w:t>кой, медицинской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:rsidR="009268A5" w:rsidRPr="00757480" w:rsidRDefault="009268A5" w:rsidP="00757480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757480">
              <w:rPr>
                <w:rFonts w:ascii="Times New Roman" w:hAnsi="Times New Roman" w:cs="Times New Roman"/>
                <w:bCs/>
                <w:sz w:val="18"/>
                <w:szCs w:val="18"/>
              </w:rPr>
              <w:t>Доля обучающихся,</w:t>
            </w: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их</w:t>
            </w:r>
            <w:r w:rsidR="00FD60DD"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>родителей (законных</w:t>
            </w:r>
            <w:r w:rsidR="00FD60DD"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 xml:space="preserve">представителей) и педагогических работников, получивших </w:t>
            </w:r>
            <w:r w:rsidR="00FD60DD" w:rsidRPr="00757480">
              <w:rPr>
                <w:rFonts w:ascii="Times New Roman" w:hAnsi="Times New Roman" w:cs="Times New Roman"/>
                <w:sz w:val="18"/>
                <w:szCs w:val="18"/>
              </w:rPr>
              <w:t>психолого</w:t>
            </w:r>
            <w:r w:rsidR="002C549B" w:rsidRPr="007574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57480">
              <w:rPr>
                <w:rFonts w:ascii="Times New Roman" w:hAnsi="Times New Roman" w:cs="Times New Roman"/>
                <w:sz w:val="18"/>
                <w:szCs w:val="18"/>
              </w:rPr>
              <w:t>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132" w:type="dxa"/>
            <w:shd w:val="clear" w:color="auto" w:fill="FFFFFF"/>
          </w:tcPr>
          <w:p w:rsidR="009268A5" w:rsidRPr="00757480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75748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1137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960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60" w:type="dxa"/>
            <w:shd w:val="clear" w:color="auto" w:fill="FFFFFF"/>
          </w:tcPr>
          <w:p w:rsidR="009268A5" w:rsidRPr="00574136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9268A5" w:rsidRPr="007C164C" w:rsidTr="00480A37">
        <w:trPr>
          <w:trHeight w:val="1247"/>
        </w:trPr>
        <w:tc>
          <w:tcPr>
            <w:tcW w:w="1135" w:type="dxa"/>
            <w:vMerge/>
            <w:shd w:val="clear" w:color="auto" w:fill="FFFFFF"/>
          </w:tcPr>
          <w:p w:rsidR="009268A5" w:rsidRPr="00D6614A" w:rsidRDefault="009268A5" w:rsidP="00480A37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:rsidR="009268A5" w:rsidRPr="00D6614A" w:rsidRDefault="009268A5" w:rsidP="00480A37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:rsidR="009268A5" w:rsidRPr="00D6614A" w:rsidRDefault="009268A5" w:rsidP="00480A37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:rsidR="009268A5" w:rsidRPr="00D6614A" w:rsidRDefault="009268A5" w:rsidP="00480A37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:rsidR="009268A5" w:rsidRPr="00D6614A" w:rsidRDefault="009268A5" w:rsidP="00480A37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268A5" w:rsidRPr="00D6614A" w:rsidRDefault="009268A5" w:rsidP="00480A37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:rsidR="009268A5" w:rsidRPr="00A15613" w:rsidRDefault="009268A5" w:rsidP="00480A37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</w:t>
            </w:r>
            <w:r>
              <w:rPr>
                <w:sz w:val="18"/>
                <w:szCs w:val="18"/>
                <w:lang w:eastAsia="ru-RU"/>
              </w:rPr>
              <w:t xml:space="preserve">й, поступивших в </w:t>
            </w:r>
            <w:r w:rsidRPr="00A15613">
              <w:rPr>
                <w:sz w:val="18"/>
                <w:szCs w:val="18"/>
                <w:lang w:eastAsia="ru-RU"/>
              </w:rPr>
              <w:t xml:space="preserve"> учреждение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единицы</w:t>
            </w:r>
          </w:p>
        </w:tc>
        <w:tc>
          <w:tcPr>
            <w:tcW w:w="1137" w:type="dxa"/>
            <w:shd w:val="clear" w:color="auto" w:fill="FFFFFF"/>
          </w:tcPr>
          <w:p w:rsidR="009268A5" w:rsidRPr="00E67854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4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FFFFFF"/>
          </w:tcPr>
          <w:p w:rsidR="009268A5" w:rsidRPr="00E67854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9268A5" w:rsidRDefault="009268A5" w:rsidP="009268A5">
      <w:pPr>
        <w:widowControl w:val="0"/>
        <w:tabs>
          <w:tab w:val="left" w:pos="6528"/>
        </w:tabs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tabs>
          <w:tab w:val="left" w:pos="6528"/>
        </w:tabs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ab/>
      </w:r>
    </w:p>
    <w:p w:rsidR="009268A5" w:rsidRPr="00F650F8" w:rsidRDefault="00B11C3E" w:rsidP="009268A5">
      <w:pPr>
        <w:widowControl w:val="0"/>
        <w:numPr>
          <w:ilvl w:val="1"/>
          <w:numId w:val="13"/>
        </w:numPr>
        <w:ind w:right="3039"/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br w:type="page"/>
      </w:r>
      <w:r w:rsidR="009268A5" w:rsidRPr="007C164C">
        <w:rPr>
          <w:b/>
          <w:color w:val="000000"/>
          <w:szCs w:val="28"/>
          <w:shd w:val="clear" w:color="auto" w:fill="FFFFFF"/>
        </w:rPr>
        <w:t>Показатели, характеризующие объем муниципальной услуги:</w:t>
      </w:r>
    </w:p>
    <w:tbl>
      <w:tblPr>
        <w:tblW w:w="150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8"/>
        <w:gridCol w:w="712"/>
        <w:gridCol w:w="708"/>
        <w:gridCol w:w="713"/>
        <w:gridCol w:w="847"/>
        <w:gridCol w:w="708"/>
        <w:gridCol w:w="1276"/>
        <w:gridCol w:w="851"/>
        <w:gridCol w:w="851"/>
        <w:gridCol w:w="991"/>
        <w:gridCol w:w="992"/>
        <w:gridCol w:w="993"/>
        <w:gridCol w:w="992"/>
        <w:gridCol w:w="992"/>
        <w:gridCol w:w="993"/>
        <w:gridCol w:w="704"/>
        <w:gridCol w:w="845"/>
      </w:tblGrid>
      <w:tr w:rsidR="009268A5" w:rsidRPr="007C164C" w:rsidTr="00B11C3E">
        <w:trPr>
          <w:trHeight w:val="793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9268A5" w:rsidRPr="002E4500" w:rsidRDefault="009268A5" w:rsidP="00480A37">
            <w:pPr>
              <w:pStyle w:val="ConsPlusNormal"/>
              <w:ind w:left="222" w:hanging="222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579B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A579B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6A579B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6A579B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B11C3E">
        <w:trPr>
          <w:trHeight w:val="396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2E4500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B11C3E"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268A5" w:rsidRPr="007C164C" w:rsidTr="00B11C3E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9268A5" w:rsidRPr="007C164C" w:rsidTr="00B11C3E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2C4A30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2C4A30">
              <w:rPr>
                <w:sz w:val="18"/>
                <w:szCs w:val="18"/>
                <w:lang w:eastAsia="ru-RU"/>
              </w:rPr>
              <w:t>880900О.99.0.ББ14АА02000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widowControl w:val="0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A15613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A15613" w:rsidRDefault="009268A5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B406A4" w:rsidRDefault="00B11C3E" w:rsidP="00480A37">
            <w:pPr>
              <w:pStyle w:val="ConsPlusNormal"/>
              <w:rPr>
                <w:b w:val="0"/>
                <w:sz w:val="16"/>
                <w:szCs w:val="16"/>
              </w:rPr>
            </w:pPr>
            <w:r w:rsidRPr="00B11C3E">
              <w:rPr>
                <w:rFonts w:eastAsia="Calibri"/>
                <w:b w:val="0"/>
                <w:sz w:val="16"/>
                <w:szCs w:val="16"/>
              </w:rPr>
              <w:t>Число обучающихся, их родителей (законных представителей) и педагогических работников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B406A4" w:rsidRDefault="009268A5" w:rsidP="00480A37">
            <w:pPr>
              <w:pStyle w:val="ConsPlusNormal"/>
              <w:rPr>
                <w:b w:val="0"/>
                <w:sz w:val="16"/>
                <w:szCs w:val="16"/>
              </w:rPr>
            </w:pPr>
            <w:r w:rsidRPr="00B406A4">
              <w:rPr>
                <w:rFonts w:eastAsia="Calibri"/>
                <w:b w:val="0"/>
                <w:sz w:val="16"/>
                <w:szCs w:val="16"/>
              </w:rPr>
              <w:t>Человек</w:t>
            </w:r>
            <w:r>
              <w:rPr>
                <w:rFonts w:eastAsia="Calibri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67854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C4A30" w:rsidRDefault="00B11C3E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C4A30" w:rsidRDefault="00B11C3E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C4A30" w:rsidRDefault="00B11C3E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2E4500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574136" w:rsidRDefault="002C4A3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</w:t>
            </w:r>
            <w:r w:rsidR="00B11C3E">
              <w:rPr>
                <w:b w:val="0"/>
                <w:bCs w:val="0"/>
                <w:sz w:val="20"/>
                <w:szCs w:val="20"/>
              </w:rPr>
              <w:t>7</w:t>
            </w:r>
          </w:p>
        </w:tc>
      </w:tr>
    </w:tbl>
    <w:p w:rsidR="009268A5" w:rsidRDefault="009268A5" w:rsidP="009268A5">
      <w:pPr>
        <w:widowControl w:val="0"/>
        <w:ind w:right="3039"/>
        <w:rPr>
          <w:b/>
          <w:color w:val="000000"/>
          <w:sz w:val="24"/>
          <w:szCs w:val="24"/>
          <w:shd w:val="clear" w:color="auto" w:fill="FFFFFF"/>
        </w:rPr>
      </w:pPr>
    </w:p>
    <w:p w:rsidR="009268A5" w:rsidRPr="00CC16A4" w:rsidRDefault="009268A5" w:rsidP="009268A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CC16A4">
        <w:rPr>
          <w:bCs/>
          <w:color w:val="000000"/>
          <w:szCs w:val="28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9268A5" w:rsidRPr="00A93419" w:rsidRDefault="009268A5" w:rsidP="009268A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7"/>
        <w:gridCol w:w="2969"/>
        <w:gridCol w:w="945"/>
        <w:gridCol w:w="1320"/>
        <w:gridCol w:w="7940"/>
      </w:tblGrid>
      <w:tr w:rsidR="009268A5" w:rsidRPr="005C7C58" w:rsidTr="001A543A">
        <w:trPr>
          <w:trHeight w:hRule="exact" w:val="371"/>
        </w:trPr>
        <w:tc>
          <w:tcPr>
            <w:tcW w:w="15031" w:type="dxa"/>
            <w:gridSpan w:val="5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C7C58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268A5" w:rsidRPr="005C7C58" w:rsidTr="001A543A">
        <w:trPr>
          <w:trHeight w:hRule="exact" w:val="371"/>
        </w:trPr>
        <w:tc>
          <w:tcPr>
            <w:tcW w:w="1857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969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20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7940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268A5" w:rsidRPr="005C7C58" w:rsidTr="001A543A">
        <w:trPr>
          <w:trHeight w:hRule="exact" w:val="274"/>
        </w:trPr>
        <w:tc>
          <w:tcPr>
            <w:tcW w:w="1857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9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0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940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268A5" w:rsidRPr="005C7C58" w:rsidTr="001A543A">
        <w:trPr>
          <w:trHeight w:hRule="exact" w:val="243"/>
        </w:trPr>
        <w:tc>
          <w:tcPr>
            <w:tcW w:w="1857" w:type="dxa"/>
            <w:shd w:val="clear" w:color="auto" w:fill="FFFFFF"/>
          </w:tcPr>
          <w:p w:rsidR="009268A5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69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20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40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268A5" w:rsidRDefault="009268A5" w:rsidP="009268A5">
      <w:pPr>
        <w:widowControl w:val="0"/>
        <w:rPr>
          <w:color w:val="000000"/>
          <w:szCs w:val="28"/>
          <w:shd w:val="clear" w:color="auto" w:fill="FFFFFF"/>
        </w:rPr>
      </w:pPr>
    </w:p>
    <w:p w:rsidR="009268A5" w:rsidRPr="001F33F3" w:rsidRDefault="009268A5" w:rsidP="009268A5">
      <w:pPr>
        <w:widowControl w:val="0"/>
        <w:rPr>
          <w:b/>
          <w:color w:val="000000"/>
          <w:szCs w:val="28"/>
          <w:shd w:val="clear" w:color="auto" w:fill="FFFFFF"/>
        </w:rPr>
      </w:pPr>
      <w:r w:rsidRPr="00CC16A4">
        <w:rPr>
          <w:color w:val="000000"/>
          <w:szCs w:val="28"/>
          <w:shd w:val="clear" w:color="auto" w:fill="FFFFFF"/>
        </w:rPr>
        <w:t xml:space="preserve">5. </w:t>
      </w:r>
      <w:r w:rsidRPr="001F33F3">
        <w:rPr>
          <w:b/>
          <w:color w:val="000000"/>
          <w:szCs w:val="28"/>
          <w:shd w:val="clear" w:color="auto" w:fill="FFFFFF"/>
        </w:rPr>
        <w:t>Порядок оказания муниципальной услуги:</w:t>
      </w:r>
    </w:p>
    <w:p w:rsidR="009268A5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268A5" w:rsidRPr="00E67854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67854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9268A5" w:rsidRPr="00E67854" w:rsidRDefault="00995F36" w:rsidP="00B11C3E">
      <w:pPr>
        <w:numPr>
          <w:ilvl w:val="0"/>
          <w:numId w:val="3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hyperlink r:id="rId31" w:history="1">
        <w:r w:rsidR="009268A5" w:rsidRPr="00E67854">
          <w:rPr>
            <w:sz w:val="24"/>
            <w:szCs w:val="24"/>
          </w:rPr>
          <w:t>Федеральный закон</w:t>
        </w:r>
        <w:r w:rsidR="009268A5" w:rsidRPr="00E67854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9268A5" w:rsidRPr="00E67854">
        <w:rPr>
          <w:sz w:val="24"/>
          <w:szCs w:val="24"/>
        </w:rPr>
        <w:t xml:space="preserve"> (п.5. ст.42);</w:t>
      </w:r>
    </w:p>
    <w:p w:rsidR="009268A5" w:rsidRPr="00E67854" w:rsidRDefault="009268A5" w:rsidP="00B11C3E">
      <w:pPr>
        <w:numPr>
          <w:ilvl w:val="0"/>
          <w:numId w:val="3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32" w:anchor="comments" w:history="1"/>
    </w:p>
    <w:p w:rsidR="009268A5" w:rsidRPr="00E67854" w:rsidRDefault="009268A5" w:rsidP="00B11C3E">
      <w:pPr>
        <w:numPr>
          <w:ilvl w:val="0"/>
          <w:numId w:val="3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 от 06.10.2003 № 131-ФЗ «Об общих принципах организации местного самоуправления в Российской Федерации» (ст.16 п.13);</w:t>
      </w:r>
    </w:p>
    <w:p w:rsidR="009268A5" w:rsidRPr="00E67854" w:rsidRDefault="009268A5" w:rsidP="00B11C3E">
      <w:pPr>
        <w:numPr>
          <w:ilvl w:val="0"/>
          <w:numId w:val="37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9268A5" w:rsidRPr="00E67854" w:rsidRDefault="009268A5" w:rsidP="00B11C3E">
      <w:pPr>
        <w:numPr>
          <w:ilvl w:val="0"/>
          <w:numId w:val="37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Федеральный закон от 21.12.1994 № 69-ФЗ «О пожарной безопасности»;</w:t>
      </w:r>
    </w:p>
    <w:p w:rsidR="009268A5" w:rsidRPr="00E67854" w:rsidRDefault="009268A5" w:rsidP="00B11C3E">
      <w:pPr>
        <w:pStyle w:val="ConsPlusNormal"/>
        <w:numPr>
          <w:ilvl w:val="0"/>
          <w:numId w:val="37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>Ф</w:t>
      </w:r>
      <w:r w:rsidRPr="00E67854">
        <w:rPr>
          <w:b w:val="0"/>
          <w:bCs w:val="0"/>
          <w:kern w:val="36"/>
          <w:sz w:val="24"/>
          <w:szCs w:val="24"/>
        </w:rPr>
        <w:t xml:space="preserve">едеральный закон от 24 июня 1999 г. N 120-ФЗ "Об основах системы профилактики безнадзорности и правонарушений несовершеннолетних" (с изменениями </w:t>
      </w:r>
      <w:r>
        <w:rPr>
          <w:b w:val="0"/>
          <w:bCs w:val="0"/>
          <w:kern w:val="36"/>
          <w:sz w:val="24"/>
          <w:szCs w:val="24"/>
        </w:rPr>
        <w:t>и дополнениями</w:t>
      </w:r>
      <w:r w:rsidRPr="00E67854">
        <w:rPr>
          <w:b w:val="0"/>
          <w:bCs w:val="0"/>
          <w:kern w:val="36"/>
          <w:sz w:val="24"/>
          <w:szCs w:val="24"/>
        </w:rPr>
        <w:t>), п</w:t>
      </w:r>
      <w:r w:rsidRPr="00E67854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9268A5" w:rsidRPr="00E67854" w:rsidRDefault="009268A5" w:rsidP="00B11C3E">
      <w:pPr>
        <w:pStyle w:val="ConsPlusNormal"/>
        <w:numPr>
          <w:ilvl w:val="0"/>
          <w:numId w:val="37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E67854">
        <w:rPr>
          <w:b w:val="0"/>
          <w:sz w:val="24"/>
          <w:szCs w:val="24"/>
        </w:rPr>
        <w:t xml:space="preserve">Постановление правительства РФ №423 от 18.05.2009 «Об отдельных вопросах осуществления опеки и попечительства </w:t>
      </w:r>
      <w:r>
        <w:rPr>
          <w:b w:val="0"/>
          <w:sz w:val="24"/>
          <w:szCs w:val="24"/>
        </w:rPr>
        <w:t xml:space="preserve">в отношении несовершеннолетних </w:t>
      </w:r>
      <w:r w:rsidRPr="00E67854">
        <w:rPr>
          <w:b w:val="0"/>
          <w:sz w:val="24"/>
          <w:szCs w:val="24"/>
        </w:rPr>
        <w:t xml:space="preserve">граждан». </w:t>
      </w:r>
    </w:p>
    <w:p w:rsidR="009268A5" w:rsidRPr="00E67854" w:rsidRDefault="009268A5" w:rsidP="00B11C3E">
      <w:pPr>
        <w:numPr>
          <w:ilvl w:val="0"/>
          <w:numId w:val="37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9268A5" w:rsidRPr="00E67854" w:rsidRDefault="009268A5" w:rsidP="00B11C3E">
      <w:pPr>
        <w:numPr>
          <w:ilvl w:val="0"/>
          <w:numId w:val="3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министерства общего и профессионального образования Ростовской области от 26.12.2012 №1059 «Об утверждении Концепции развития Службы практической психологии на период до 2015 годы».</w:t>
      </w:r>
    </w:p>
    <w:p w:rsidR="009268A5" w:rsidRPr="00E67854" w:rsidRDefault="009268A5" w:rsidP="00B11C3E">
      <w:pPr>
        <w:numPr>
          <w:ilvl w:val="0"/>
          <w:numId w:val="3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E67854">
        <w:rPr>
          <w:sz w:val="24"/>
          <w:szCs w:val="24"/>
        </w:rPr>
        <w:t>Приказ Минобрнауки России от 26.10.2011 №2537 «Об утверждении плана мероприятий Министерства образования и науки Российской Федерации по профилактике суицидального поведения среди обучающихся образовательных учреждений на 2011-2015 годы»,</w:t>
      </w:r>
    </w:p>
    <w:p w:rsidR="009268A5" w:rsidRDefault="009268A5" w:rsidP="00B11C3E">
      <w:pPr>
        <w:numPr>
          <w:ilvl w:val="0"/>
          <w:numId w:val="3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E67854">
        <w:rPr>
          <w:sz w:val="24"/>
          <w:szCs w:val="24"/>
        </w:rPr>
        <w:t>риказ Министерства общего и профессионального образования Ростовской области от 07.02.2012г. № 58 «Об организации проведения мониторинга наркоситуации в Ростовской области»;</w:t>
      </w:r>
    </w:p>
    <w:p w:rsidR="009268A5" w:rsidRDefault="009268A5" w:rsidP="00B11C3E">
      <w:pPr>
        <w:numPr>
          <w:ilvl w:val="0"/>
          <w:numId w:val="37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16504F"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</w:t>
      </w:r>
      <w:r>
        <w:rPr>
          <w:sz w:val="24"/>
          <w:szCs w:val="24"/>
        </w:rPr>
        <w:t>дицинской и социальной помощи».</w:t>
      </w:r>
    </w:p>
    <w:p w:rsidR="009268A5" w:rsidRPr="007F6CC3" w:rsidRDefault="009268A5" w:rsidP="009268A5">
      <w:pPr>
        <w:rPr>
          <w:sz w:val="24"/>
          <w:szCs w:val="24"/>
        </w:rPr>
      </w:pPr>
    </w:p>
    <w:p w:rsidR="009268A5" w:rsidRPr="007F6CC3" w:rsidRDefault="009268A5" w:rsidP="009268A5">
      <w:pPr>
        <w:rPr>
          <w:sz w:val="24"/>
          <w:szCs w:val="24"/>
        </w:rPr>
      </w:pPr>
    </w:p>
    <w:p w:rsidR="009268A5" w:rsidRPr="007F6CC3" w:rsidRDefault="009268A5" w:rsidP="009268A5">
      <w:pPr>
        <w:rPr>
          <w:sz w:val="24"/>
          <w:szCs w:val="24"/>
        </w:rPr>
      </w:pPr>
    </w:p>
    <w:p w:rsidR="009268A5" w:rsidRPr="007F6CC3" w:rsidRDefault="009268A5" w:rsidP="009268A5">
      <w:pPr>
        <w:rPr>
          <w:sz w:val="24"/>
          <w:szCs w:val="24"/>
        </w:rPr>
      </w:pPr>
    </w:p>
    <w:p w:rsidR="009268A5" w:rsidRDefault="009268A5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9268A5" w:rsidRPr="00E67854" w:rsidRDefault="00BA31CA" w:rsidP="009268A5">
      <w:pPr>
        <w:widowControl w:val="0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br w:type="page"/>
      </w:r>
      <w:r w:rsidR="009268A5" w:rsidRPr="00E67854"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услуги:</w:t>
      </w:r>
    </w:p>
    <w:p w:rsidR="009268A5" w:rsidRDefault="009268A5" w:rsidP="009268A5">
      <w:pPr>
        <w:widowControl w:val="0"/>
        <w:rPr>
          <w:color w:val="000000"/>
          <w:szCs w:val="28"/>
          <w:shd w:val="clear" w:color="auto" w:fill="FFFFFF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9268A5" w:rsidRPr="006A0401" w:rsidTr="00480A37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9268A5" w:rsidRPr="00F511BB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Cell"/>
              <w:numPr>
                <w:ilvl w:val="0"/>
                <w:numId w:val="29"/>
              </w:numPr>
              <w:ind w:left="366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>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33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9268A5" w:rsidRPr="00E5117A" w:rsidRDefault="009268A5" w:rsidP="00480A37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9268A5" w:rsidRPr="006E5EC9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9268A5" w:rsidRPr="006E5EC9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Pr="00E31C15" w:rsidRDefault="009268A5" w:rsidP="009268A5">
      <w:pPr>
        <w:tabs>
          <w:tab w:val="left" w:pos="6675"/>
        </w:tabs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:rsidR="00093013" w:rsidRDefault="00384715" w:rsidP="009E6393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Р</w:t>
      </w:r>
      <w:r w:rsidR="00B34920" w:rsidRPr="00120EE2">
        <w:rPr>
          <w:bCs/>
          <w:color w:val="000000"/>
          <w:szCs w:val="28"/>
          <w:shd w:val="clear" w:color="auto" w:fill="FFFFFF"/>
        </w:rPr>
        <w:t xml:space="preserve">АЗДЕЛ № </w:t>
      </w:r>
      <w:r w:rsidR="009268A5">
        <w:rPr>
          <w:bCs/>
          <w:color w:val="000000"/>
          <w:szCs w:val="28"/>
          <w:shd w:val="clear" w:color="auto" w:fill="FFFFFF"/>
        </w:rPr>
        <w:t>9</w:t>
      </w:r>
    </w:p>
    <w:p w:rsidR="00B11C3E" w:rsidRDefault="00B11C3E" w:rsidP="009E6393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page" w:tblpX="12913" w:tblpY="2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8B0674" w:rsidRPr="00081015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8B0674" w:rsidRPr="00606B29" w:rsidRDefault="008B0674" w:rsidP="00A31E14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606B2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B0674" w:rsidRPr="00081015" w:rsidRDefault="002C4A30" w:rsidP="00A31E14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 w:rsidRPr="00104980">
              <w:rPr>
                <w:sz w:val="24"/>
                <w:szCs w:val="24"/>
                <w:lang w:eastAsia="ru-RU"/>
              </w:rPr>
              <w:t>50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104980">
              <w:rPr>
                <w:sz w:val="24"/>
                <w:szCs w:val="24"/>
                <w:lang w:eastAsia="ru-RU"/>
              </w:rPr>
              <w:t>Г54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104980">
              <w:rPr>
                <w:sz w:val="24"/>
                <w:szCs w:val="24"/>
                <w:lang w:eastAsia="ru-RU"/>
              </w:rPr>
              <w:t>0</w:t>
            </w:r>
          </w:p>
        </w:tc>
      </w:tr>
    </w:tbl>
    <w:p w:rsidR="00933E19" w:rsidRPr="009E6393" w:rsidRDefault="00B34920" w:rsidP="009E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 Наименование муниципальной услуги: </w:t>
      </w:r>
      <w:r w:rsidR="00BE506B"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 w:rsidR="00B11C3E">
        <w:rPr>
          <w:rFonts w:ascii="Times New Roman" w:hAnsi="Times New Roman" w:cs="Times New Roman"/>
          <w:sz w:val="28"/>
          <w:szCs w:val="28"/>
        </w:rPr>
        <w:t>опедическая помощь обучающимся</w:t>
      </w:r>
    </w:p>
    <w:p w:rsidR="00574136" w:rsidRPr="00B11C3E" w:rsidRDefault="00B34920" w:rsidP="00B11C3E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2. Категории пот</w:t>
      </w:r>
      <w:r w:rsidR="00B11C3E">
        <w:rPr>
          <w:b/>
          <w:bCs/>
          <w:color w:val="000000"/>
          <w:szCs w:val="28"/>
          <w:shd w:val="clear" w:color="auto" w:fill="FFFFFF"/>
        </w:rPr>
        <w:t xml:space="preserve">ребителей муниципальной услуги: </w:t>
      </w:r>
      <w:r w:rsidR="00574136">
        <w:rPr>
          <w:szCs w:val="28"/>
        </w:rPr>
        <w:t>Физические лица</w:t>
      </w:r>
    </w:p>
    <w:p w:rsidR="00093013" w:rsidRPr="009E6393" w:rsidRDefault="00B34920" w:rsidP="009E6393">
      <w:pPr>
        <w:widowControl w:val="0"/>
        <w:rPr>
          <w:b/>
          <w:color w:val="000000"/>
          <w:szCs w:val="28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33E19" w:rsidRDefault="00B34920" w:rsidP="00C61E5D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 w:rsidR="00F52554"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B11C3E" w:rsidRDefault="00B11C3E" w:rsidP="00C61E5D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849"/>
        <w:gridCol w:w="849"/>
        <w:gridCol w:w="853"/>
        <w:gridCol w:w="852"/>
        <w:gridCol w:w="993"/>
        <w:gridCol w:w="2277"/>
        <w:gridCol w:w="1132"/>
        <w:gridCol w:w="1300"/>
        <w:gridCol w:w="993"/>
        <w:gridCol w:w="992"/>
        <w:gridCol w:w="994"/>
        <w:gridCol w:w="1101"/>
        <w:gridCol w:w="1133"/>
      </w:tblGrid>
      <w:tr w:rsidR="002D4BA8" w:rsidRPr="007C164C" w:rsidTr="0023443A">
        <w:trPr>
          <w:trHeight w:hRule="exact" w:val="1872"/>
        </w:trPr>
        <w:tc>
          <w:tcPr>
            <w:tcW w:w="856" w:type="dxa"/>
            <w:vMerge w:val="restart"/>
            <w:shd w:val="clear" w:color="auto" w:fill="FFFFFF"/>
          </w:tcPr>
          <w:p w:rsidR="002D4BA8" w:rsidRPr="002E4500" w:rsidRDefault="002D4BA8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  <w:shd w:val="clear" w:color="auto" w:fill="FFFFFF"/>
          </w:tcPr>
          <w:p w:rsidR="002D4BA8" w:rsidRPr="002E4500" w:rsidRDefault="002D4BA8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2D4BA8" w:rsidRPr="002E4500" w:rsidRDefault="002D4BA8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709" w:type="dxa"/>
            <w:gridSpan w:val="3"/>
            <w:shd w:val="clear" w:color="auto" w:fill="FFFFFF"/>
          </w:tcPr>
          <w:p w:rsidR="002D4BA8" w:rsidRPr="002E4500" w:rsidRDefault="002D4BA8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 качества муниципальной</w:t>
            </w:r>
          </w:p>
          <w:p w:rsidR="002D4BA8" w:rsidRPr="002E4500" w:rsidRDefault="002D4BA8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услуги</w:t>
            </w:r>
          </w:p>
        </w:tc>
        <w:tc>
          <w:tcPr>
            <w:tcW w:w="2979" w:type="dxa"/>
            <w:gridSpan w:val="3"/>
            <w:shd w:val="clear" w:color="auto" w:fill="FFFFFF"/>
          </w:tcPr>
          <w:p w:rsidR="002D4BA8" w:rsidRPr="002E4500" w:rsidRDefault="002D4BA8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2234" w:type="dxa"/>
            <w:gridSpan w:val="2"/>
            <w:shd w:val="clear" w:color="auto" w:fill="FFFFFF"/>
          </w:tcPr>
          <w:p w:rsidR="002D4BA8" w:rsidRPr="002D4BA8" w:rsidRDefault="002D4BA8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D4BA8">
              <w:rPr>
                <w:color w:val="000000"/>
                <w:sz w:val="20"/>
              </w:rPr>
              <w:t>Допустимые (возможные) отклонения</w:t>
            </w:r>
            <w:r w:rsidRPr="002D4BA8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2D4BA8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23443A">
        <w:trPr>
          <w:trHeight w:hRule="exact" w:val="413"/>
        </w:trPr>
        <w:tc>
          <w:tcPr>
            <w:tcW w:w="856" w:type="dxa"/>
            <w:vMerge/>
            <w:shd w:val="clear" w:color="auto" w:fill="FFFFFF"/>
          </w:tcPr>
          <w:p w:rsidR="002F2E00" w:rsidRPr="002E4500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551" w:type="dxa"/>
            <w:gridSpan w:val="3"/>
            <w:vMerge/>
            <w:shd w:val="clear" w:color="auto" w:fill="FFFFFF"/>
          </w:tcPr>
          <w:p w:rsidR="002F2E00" w:rsidRPr="002E4500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2F2E00" w:rsidRPr="002E4500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77" w:type="dxa"/>
            <w:vMerge w:val="restart"/>
            <w:shd w:val="clear" w:color="auto" w:fill="FFFFFF"/>
          </w:tcPr>
          <w:p w:rsidR="002F2E00" w:rsidRPr="002E4500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432" w:type="dxa"/>
            <w:gridSpan w:val="2"/>
            <w:shd w:val="clear" w:color="auto" w:fill="FFFFFF"/>
          </w:tcPr>
          <w:p w:rsidR="002F2E00" w:rsidRPr="002E4500" w:rsidRDefault="002F2E00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единица измерения по</w:t>
            </w:r>
          </w:p>
          <w:p w:rsidR="002F2E00" w:rsidRPr="002E4500" w:rsidRDefault="002F2E00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1101" w:type="dxa"/>
            <w:vMerge w:val="restart"/>
            <w:shd w:val="clear" w:color="auto" w:fill="FFFFFF"/>
          </w:tcPr>
          <w:p w:rsidR="002F2E00" w:rsidRPr="001D1F5B" w:rsidRDefault="002F2E00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2F2E00" w:rsidRPr="001D1F5B" w:rsidRDefault="002F2E00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23443A" w:rsidRPr="007C164C" w:rsidTr="0023443A">
        <w:trPr>
          <w:trHeight w:val="624"/>
        </w:trPr>
        <w:tc>
          <w:tcPr>
            <w:tcW w:w="856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23443A" w:rsidRPr="002E4500" w:rsidRDefault="0023443A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23443A" w:rsidRPr="00E31C15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23443A" w:rsidRPr="002E4500">
              <w:rPr>
                <w:color w:val="000000"/>
                <w:sz w:val="20"/>
              </w:rPr>
              <w:t>ние</w:t>
            </w:r>
          </w:p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49" w:type="dxa"/>
            <w:shd w:val="clear" w:color="auto" w:fill="FFFFFF"/>
          </w:tcPr>
          <w:p w:rsidR="0023443A" w:rsidRPr="002E4500" w:rsidRDefault="0023443A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23443A" w:rsidRPr="002E4500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23443A" w:rsidRPr="002E4500">
              <w:rPr>
                <w:color w:val="000000"/>
                <w:sz w:val="20"/>
              </w:rPr>
              <w:t>ние</w:t>
            </w:r>
          </w:p>
          <w:p w:rsidR="0023443A" w:rsidRPr="002E4500" w:rsidRDefault="0023443A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53" w:type="dxa"/>
            <w:shd w:val="clear" w:color="auto" w:fill="FFFFFF"/>
          </w:tcPr>
          <w:p w:rsidR="0023443A" w:rsidRPr="002E4500" w:rsidRDefault="0023443A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23443A" w:rsidRPr="002E4500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23443A" w:rsidRPr="002E4500">
              <w:rPr>
                <w:color w:val="000000"/>
                <w:sz w:val="20"/>
              </w:rPr>
              <w:t>ние</w:t>
            </w:r>
          </w:p>
          <w:p w:rsidR="0023443A" w:rsidRPr="002E4500" w:rsidRDefault="0023443A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52" w:type="dxa"/>
            <w:shd w:val="clear" w:color="auto" w:fill="FFFFFF"/>
          </w:tcPr>
          <w:p w:rsidR="0023443A" w:rsidRPr="002E4500" w:rsidRDefault="0023443A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23443A" w:rsidRPr="002E4500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23443A" w:rsidRPr="002E4500">
              <w:rPr>
                <w:color w:val="000000"/>
                <w:sz w:val="20"/>
              </w:rPr>
              <w:t>ние</w:t>
            </w:r>
          </w:p>
          <w:p w:rsidR="0023443A" w:rsidRPr="002E4500" w:rsidRDefault="0023443A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993" w:type="dxa"/>
            <w:shd w:val="clear" w:color="auto" w:fill="FFFFFF"/>
          </w:tcPr>
          <w:p w:rsidR="0023443A" w:rsidRPr="002E4500" w:rsidRDefault="0023443A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23443A" w:rsidRPr="002E4500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23443A" w:rsidRPr="002E4500">
              <w:rPr>
                <w:color w:val="000000"/>
                <w:sz w:val="20"/>
              </w:rPr>
              <w:t>ние</w:t>
            </w:r>
          </w:p>
          <w:p w:rsidR="0023443A" w:rsidRPr="002E4500" w:rsidRDefault="0023443A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2277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300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01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23443A" w:rsidRPr="007C164C" w:rsidTr="0023443A">
        <w:trPr>
          <w:trHeight w:hRule="exact" w:val="372"/>
        </w:trPr>
        <w:tc>
          <w:tcPr>
            <w:tcW w:w="856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2</w:t>
            </w:r>
          </w:p>
        </w:tc>
        <w:tc>
          <w:tcPr>
            <w:tcW w:w="849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3</w:t>
            </w:r>
          </w:p>
        </w:tc>
        <w:tc>
          <w:tcPr>
            <w:tcW w:w="853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6</w:t>
            </w:r>
          </w:p>
        </w:tc>
        <w:tc>
          <w:tcPr>
            <w:tcW w:w="2277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8</w:t>
            </w:r>
          </w:p>
        </w:tc>
        <w:tc>
          <w:tcPr>
            <w:tcW w:w="1300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11</w:t>
            </w:r>
          </w:p>
        </w:tc>
        <w:tc>
          <w:tcPr>
            <w:tcW w:w="994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12</w:t>
            </w:r>
          </w:p>
        </w:tc>
        <w:tc>
          <w:tcPr>
            <w:tcW w:w="1101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3" w:type="dxa"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23443A" w:rsidRPr="007C164C" w:rsidTr="0023443A">
        <w:trPr>
          <w:trHeight w:hRule="exact" w:val="1209"/>
        </w:trPr>
        <w:tc>
          <w:tcPr>
            <w:tcW w:w="856" w:type="dxa"/>
            <w:vMerge w:val="restart"/>
            <w:shd w:val="clear" w:color="auto" w:fill="FFFFFF"/>
          </w:tcPr>
          <w:p w:rsidR="0023443A" w:rsidRPr="00397CF8" w:rsidRDefault="002C4A30" w:rsidP="00786D1C">
            <w:pPr>
              <w:rPr>
                <w:bCs/>
                <w:sz w:val="18"/>
                <w:szCs w:val="18"/>
              </w:rPr>
            </w:pPr>
            <w:r w:rsidRPr="00397CF8">
              <w:rPr>
                <w:sz w:val="18"/>
                <w:szCs w:val="18"/>
                <w:lang w:eastAsia="ru-RU"/>
              </w:rPr>
              <w:t>853212О.99.0.БВ22АА02001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23443A" w:rsidRDefault="0023443A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23443A" w:rsidRDefault="0023443A" w:rsidP="00D100AC">
            <w:pPr>
              <w:jc w:val="center"/>
              <w:rPr>
                <w:sz w:val="18"/>
                <w:szCs w:val="18"/>
              </w:rPr>
            </w:pPr>
          </w:p>
          <w:p w:rsidR="0023443A" w:rsidRPr="00991C24" w:rsidRDefault="0023443A" w:rsidP="00D10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23443A" w:rsidRPr="00991C24" w:rsidRDefault="0023443A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3" w:type="dxa"/>
            <w:vMerge w:val="restart"/>
            <w:shd w:val="clear" w:color="auto" w:fill="FFFFFF"/>
          </w:tcPr>
          <w:p w:rsidR="0023443A" w:rsidRPr="00991C24" w:rsidRDefault="0023443A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2" w:type="dxa"/>
            <w:vMerge w:val="restart"/>
            <w:shd w:val="clear" w:color="auto" w:fill="FFFFFF"/>
          </w:tcPr>
          <w:p w:rsidR="0023443A" w:rsidRDefault="0023443A" w:rsidP="00D100AC">
            <w:pPr>
              <w:widowControl w:val="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</w:p>
          <w:p w:rsidR="0023443A" w:rsidRPr="00A15613" w:rsidRDefault="0023443A" w:rsidP="00D100AC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психолого-</w:t>
            </w:r>
            <w:r>
              <w:rPr>
                <w:sz w:val="18"/>
                <w:szCs w:val="18"/>
              </w:rPr>
              <w:t xml:space="preserve">   </w:t>
            </w:r>
            <w:r w:rsidRPr="00A15613">
              <w:rPr>
                <w:sz w:val="18"/>
                <w:szCs w:val="18"/>
              </w:rPr>
              <w:t>педагогической, медицинской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3443A" w:rsidRPr="00A15613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2277" w:type="dxa"/>
            <w:shd w:val="clear" w:color="auto" w:fill="FFFFFF"/>
          </w:tcPr>
          <w:p w:rsidR="0023443A" w:rsidRDefault="0023443A" w:rsidP="00786D1C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Доля </w:t>
            </w:r>
            <w:r w:rsidR="00FB1540">
              <w:rPr>
                <w:rFonts w:eastAsia="Calibri"/>
                <w:bCs/>
                <w:sz w:val="18"/>
                <w:szCs w:val="18"/>
                <w:lang w:eastAsia="en-US"/>
              </w:rPr>
              <w:t>обучающихся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, имеющих</w:t>
            </w:r>
          </w:p>
          <w:p w:rsidR="0023443A" w:rsidRDefault="0023443A" w:rsidP="00786D1C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«положительную динамику»</w:t>
            </w:r>
          </w:p>
          <w:p w:rsidR="0023443A" w:rsidRDefault="0023443A" w:rsidP="00786D1C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по итогам реализации </w:t>
            </w:r>
          </w:p>
          <w:p w:rsidR="0023443A" w:rsidRPr="00111D6B" w:rsidRDefault="0023443A" w:rsidP="00786D1C">
            <w:pPr>
              <w:pStyle w:val="ConsPlusCell"/>
              <w:rPr>
                <w:sz w:val="16"/>
                <w:szCs w:val="16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занятий</w:t>
            </w:r>
          </w:p>
        </w:tc>
        <w:tc>
          <w:tcPr>
            <w:tcW w:w="1132" w:type="dxa"/>
            <w:shd w:val="clear" w:color="auto" w:fill="FFFFFF"/>
          </w:tcPr>
          <w:p w:rsidR="0023443A" w:rsidRPr="002E4500" w:rsidRDefault="0023443A" w:rsidP="006C3CC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1300" w:type="dxa"/>
            <w:shd w:val="clear" w:color="auto" w:fill="FFFFFF"/>
          </w:tcPr>
          <w:p w:rsidR="0023443A" w:rsidRPr="00E5117A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23443A" w:rsidRPr="00E5117A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23443A" w:rsidRPr="00E5117A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 w:rsidRPr="00E5117A">
              <w:rPr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23443A" w:rsidRPr="00E5117A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 w:rsidRPr="00E5117A">
              <w:rPr>
                <w:sz w:val="18"/>
                <w:szCs w:val="18"/>
              </w:rPr>
              <w:t>100</w:t>
            </w:r>
          </w:p>
        </w:tc>
        <w:tc>
          <w:tcPr>
            <w:tcW w:w="1101" w:type="dxa"/>
            <w:shd w:val="clear" w:color="auto" w:fill="FFFFFF"/>
          </w:tcPr>
          <w:p w:rsidR="0023443A" w:rsidRPr="00E5117A" w:rsidRDefault="00574136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:rsidR="0023443A" w:rsidRPr="007F6CC3" w:rsidRDefault="008F20B1" w:rsidP="002B398D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23443A" w:rsidRPr="007C164C" w:rsidTr="0023443A">
        <w:trPr>
          <w:trHeight w:hRule="exact" w:val="1146"/>
        </w:trPr>
        <w:tc>
          <w:tcPr>
            <w:tcW w:w="856" w:type="dxa"/>
            <w:vMerge/>
            <w:shd w:val="clear" w:color="auto" w:fill="FFFFFF"/>
          </w:tcPr>
          <w:p w:rsidR="0023443A" w:rsidRPr="00F52554" w:rsidRDefault="0023443A" w:rsidP="00D71933">
            <w:pPr>
              <w:keepNext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2277" w:type="dxa"/>
            <w:shd w:val="clear" w:color="auto" w:fill="FFFFFF"/>
          </w:tcPr>
          <w:p w:rsidR="0023443A" w:rsidRPr="00A15613" w:rsidRDefault="0023443A" w:rsidP="008E07A6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потребителей</w:t>
            </w:r>
            <w:r>
              <w:rPr>
                <w:sz w:val="18"/>
                <w:szCs w:val="18"/>
                <w:lang w:eastAsia="ru-RU"/>
              </w:rPr>
              <w:t xml:space="preserve">, поступивших в </w:t>
            </w:r>
            <w:r w:rsidRPr="00A15613">
              <w:rPr>
                <w:sz w:val="18"/>
                <w:szCs w:val="18"/>
                <w:lang w:eastAsia="ru-RU"/>
              </w:rPr>
              <w:t>учреждение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:rsidR="0023443A" w:rsidRPr="002E4500" w:rsidRDefault="0023443A" w:rsidP="006C3CC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единицы</w:t>
            </w:r>
          </w:p>
        </w:tc>
        <w:tc>
          <w:tcPr>
            <w:tcW w:w="1300" w:type="dxa"/>
            <w:shd w:val="clear" w:color="auto" w:fill="FFFFFF"/>
          </w:tcPr>
          <w:p w:rsidR="0023443A" w:rsidRPr="00E5117A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23443A" w:rsidRPr="00E5117A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23443A" w:rsidRPr="00E5117A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4" w:type="dxa"/>
            <w:shd w:val="clear" w:color="auto" w:fill="FFFFFF"/>
          </w:tcPr>
          <w:p w:rsidR="0023443A" w:rsidRPr="00E5117A" w:rsidRDefault="0023443A" w:rsidP="00D100AC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01" w:type="dxa"/>
            <w:shd w:val="clear" w:color="auto" w:fill="FFFFFF"/>
          </w:tcPr>
          <w:p w:rsidR="0023443A" w:rsidRPr="00E5117A" w:rsidRDefault="00E1614F" w:rsidP="002B398D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FFFFFF"/>
          </w:tcPr>
          <w:p w:rsidR="0023443A" w:rsidRPr="00E5117A" w:rsidRDefault="00E1614F" w:rsidP="002B398D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</w:tr>
      <w:tr w:rsidR="0023443A" w:rsidRPr="007C164C" w:rsidTr="0023443A">
        <w:trPr>
          <w:trHeight w:hRule="exact" w:val="1120"/>
        </w:trPr>
        <w:tc>
          <w:tcPr>
            <w:tcW w:w="856" w:type="dxa"/>
            <w:vMerge/>
            <w:shd w:val="clear" w:color="auto" w:fill="FFFFFF"/>
          </w:tcPr>
          <w:p w:rsidR="0023443A" w:rsidRPr="00F52554" w:rsidRDefault="0023443A" w:rsidP="00D71933">
            <w:pPr>
              <w:keepNext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23443A" w:rsidRPr="002E4500" w:rsidRDefault="0023443A" w:rsidP="00D71933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2277" w:type="dxa"/>
            <w:shd w:val="clear" w:color="auto" w:fill="FFFFFF"/>
          </w:tcPr>
          <w:p w:rsidR="0023443A" w:rsidRPr="0019166B" w:rsidRDefault="0023443A" w:rsidP="001F33F3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18"/>
                <w:szCs w:val="18"/>
              </w:rPr>
            </w:pPr>
            <w:r w:rsidRPr="0019166B">
              <w:rPr>
                <w:color w:val="000000"/>
                <w:sz w:val="18"/>
                <w:szCs w:val="18"/>
              </w:rPr>
              <w:t>Показатель удовлетворен</w:t>
            </w:r>
            <w:r>
              <w:rPr>
                <w:color w:val="000000"/>
                <w:sz w:val="18"/>
                <w:szCs w:val="18"/>
              </w:rPr>
              <w:t>но</w:t>
            </w:r>
            <w:r w:rsidRPr="0019166B">
              <w:rPr>
                <w:color w:val="000000"/>
                <w:sz w:val="18"/>
                <w:szCs w:val="18"/>
              </w:rPr>
              <w:t>-сти потребителей качеством предоставленной услуги</w:t>
            </w:r>
          </w:p>
        </w:tc>
        <w:tc>
          <w:tcPr>
            <w:tcW w:w="1132" w:type="dxa"/>
            <w:shd w:val="clear" w:color="auto" w:fill="FFFFFF"/>
          </w:tcPr>
          <w:p w:rsidR="0023443A" w:rsidRPr="002E4500" w:rsidRDefault="0023443A" w:rsidP="006C3CC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1300" w:type="dxa"/>
            <w:shd w:val="clear" w:color="auto" w:fill="FFFFFF"/>
          </w:tcPr>
          <w:p w:rsidR="0023443A" w:rsidRPr="0043557B" w:rsidRDefault="0023443A" w:rsidP="00D100AC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3557B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23443A" w:rsidRPr="0043557B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23443A" w:rsidRPr="0043557B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23443A" w:rsidRPr="0043557B" w:rsidRDefault="0023443A" w:rsidP="00D100A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01" w:type="dxa"/>
            <w:shd w:val="clear" w:color="auto" w:fill="FFFFFF"/>
          </w:tcPr>
          <w:p w:rsidR="0023443A" w:rsidRPr="0043557B" w:rsidRDefault="00E4128F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:rsidR="0023443A" w:rsidRPr="007F6CC3" w:rsidRDefault="008F20B1" w:rsidP="002B398D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</w:tbl>
    <w:p w:rsidR="00093013" w:rsidRDefault="00093013" w:rsidP="00C61E5D">
      <w:pPr>
        <w:widowControl w:val="0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093013" w:rsidRDefault="00093013" w:rsidP="00C61E5D">
      <w:pPr>
        <w:widowControl w:val="0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9E6393" w:rsidRDefault="009E6393" w:rsidP="00C61E5D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093013" w:rsidRDefault="00093013" w:rsidP="00C61E5D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FF3AD5" w:rsidRDefault="00B34920" w:rsidP="002E4500">
      <w:pPr>
        <w:widowControl w:val="0"/>
        <w:numPr>
          <w:ilvl w:val="1"/>
          <w:numId w:val="11"/>
        </w:numPr>
        <w:outlineLvl w:val="3"/>
        <w:rPr>
          <w:b/>
          <w:color w:val="000000"/>
          <w:szCs w:val="28"/>
          <w:shd w:val="clear" w:color="auto" w:fill="FFFFFF"/>
        </w:rPr>
      </w:pPr>
      <w:r w:rsidRPr="00FF3AD5">
        <w:rPr>
          <w:b/>
          <w:color w:val="000000"/>
          <w:szCs w:val="28"/>
          <w:shd w:val="clear" w:color="auto" w:fill="FFFFFF"/>
        </w:rPr>
        <w:t>Показатели, характеризующие объем муниципальной услуги</w:t>
      </w:r>
      <w:r w:rsidR="00FF3AD5">
        <w:rPr>
          <w:b/>
          <w:color w:val="000000"/>
          <w:szCs w:val="28"/>
          <w:shd w:val="clear" w:color="auto" w:fill="FFFFFF"/>
        </w:rPr>
        <w:t>:</w:t>
      </w:r>
    </w:p>
    <w:p w:rsidR="00BD59F7" w:rsidRDefault="00BD59F7" w:rsidP="00BD59F7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tbl>
      <w:tblPr>
        <w:tblW w:w="146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49"/>
        <w:gridCol w:w="850"/>
        <w:gridCol w:w="850"/>
        <w:gridCol w:w="993"/>
        <w:gridCol w:w="853"/>
        <w:gridCol w:w="992"/>
        <w:gridCol w:w="851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140657" w:rsidRPr="007C164C" w:rsidTr="00A42AED">
        <w:trPr>
          <w:trHeight w:val="79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140657" w:rsidRPr="007C164C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57" w:rsidRPr="00140657" w:rsidRDefault="00140657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40657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140657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140657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A42AED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D71933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D71933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D71933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A42AED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614344" w:rsidRPr="007C164C" w:rsidTr="00A42AED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614344" w:rsidRPr="007C164C" w:rsidTr="00140657">
        <w:trPr>
          <w:trHeight w:val="2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44" w:rsidRPr="007C164C" w:rsidRDefault="0061434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E1614F" w:rsidRPr="007C164C" w:rsidTr="0014065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70317D" w:rsidRDefault="00397CF8" w:rsidP="008E07A6">
            <w:pPr>
              <w:rPr>
                <w:bCs/>
                <w:sz w:val="18"/>
                <w:szCs w:val="18"/>
              </w:rPr>
            </w:pPr>
            <w:r w:rsidRPr="00397CF8">
              <w:rPr>
                <w:sz w:val="18"/>
                <w:szCs w:val="18"/>
                <w:lang w:eastAsia="ru-RU"/>
              </w:rPr>
              <w:t>853212О.99.0.БВ22АА02001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Default="00E1614F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E1614F" w:rsidRDefault="00E1614F" w:rsidP="00D100AC">
            <w:pPr>
              <w:jc w:val="center"/>
              <w:rPr>
                <w:sz w:val="18"/>
                <w:szCs w:val="18"/>
              </w:rPr>
            </w:pPr>
          </w:p>
          <w:p w:rsidR="00E1614F" w:rsidRPr="00991C24" w:rsidRDefault="00E1614F" w:rsidP="00D10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991C24" w:rsidRDefault="00E1614F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991C24" w:rsidRDefault="00E1614F" w:rsidP="00D100AC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70317D" w:rsidRDefault="00E1614F" w:rsidP="00D100AC">
            <w:pPr>
              <w:widowControl w:val="0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70317D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70317D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70317D" w:rsidRDefault="00E1614F" w:rsidP="00D100AC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70317D">
              <w:rPr>
                <w:sz w:val="18"/>
                <w:szCs w:val="18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70317D" w:rsidRDefault="00E1614F" w:rsidP="00B11C3E">
            <w:pPr>
              <w:pStyle w:val="ConsPlusNormal"/>
              <w:rPr>
                <w:b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 w:rsidR="00B11C3E">
              <w:rPr>
                <w:rFonts w:eastAsia="Calibri"/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70317D" w:rsidRDefault="00E1614F" w:rsidP="00FA430B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70317D" w:rsidRDefault="00E1614F" w:rsidP="00D100AC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CF8" w:rsidRPr="001A543A" w:rsidRDefault="00563485" w:rsidP="00175D58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1A543A" w:rsidRDefault="00563485" w:rsidP="0017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1A543A" w:rsidRDefault="00563485" w:rsidP="00175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0932B4" w:rsidRDefault="00E1614F" w:rsidP="00D10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70317D" w:rsidRDefault="00E1614F" w:rsidP="00D100AC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7C164C" w:rsidRDefault="00E1614F" w:rsidP="00D100AC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Default="00574136" w:rsidP="00D100AC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</w:t>
            </w:r>
          </w:p>
          <w:p w:rsidR="00E1614F" w:rsidRDefault="00E1614F" w:rsidP="00D100AC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E1614F" w:rsidRDefault="00E1614F" w:rsidP="00D100AC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E1614F" w:rsidRPr="007C164C" w:rsidRDefault="00E1614F" w:rsidP="00D100AC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14F" w:rsidRPr="001A543A" w:rsidRDefault="00563485" w:rsidP="00D71933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45</w:t>
            </w:r>
          </w:p>
        </w:tc>
      </w:tr>
    </w:tbl>
    <w:p w:rsidR="00093013" w:rsidRDefault="00093013" w:rsidP="00C61E5D">
      <w:pPr>
        <w:widowControl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5471CC" w:rsidRPr="00CC16A4" w:rsidRDefault="005471CC" w:rsidP="005471CC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CC16A4">
        <w:rPr>
          <w:bCs/>
          <w:color w:val="000000"/>
          <w:szCs w:val="28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5471CC" w:rsidRPr="00A93419" w:rsidRDefault="005471CC" w:rsidP="005471CC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3"/>
        <w:gridCol w:w="3026"/>
        <w:gridCol w:w="963"/>
        <w:gridCol w:w="1345"/>
        <w:gridCol w:w="7349"/>
      </w:tblGrid>
      <w:tr w:rsidR="005471CC" w:rsidRPr="005C7C58" w:rsidTr="001A543A">
        <w:trPr>
          <w:trHeight w:hRule="exact" w:val="371"/>
        </w:trPr>
        <w:tc>
          <w:tcPr>
            <w:tcW w:w="14747" w:type="dxa"/>
            <w:gridSpan w:val="5"/>
            <w:shd w:val="clear" w:color="auto" w:fill="FFFFFF"/>
            <w:vAlign w:val="center"/>
          </w:tcPr>
          <w:p w:rsidR="005471CC" w:rsidRPr="005C7C58" w:rsidRDefault="005471CC" w:rsidP="00054626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C7C58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5471CC" w:rsidRPr="005C7C58" w:rsidTr="001A543A">
        <w:trPr>
          <w:trHeight w:hRule="exact" w:val="371"/>
        </w:trPr>
        <w:tc>
          <w:tcPr>
            <w:tcW w:w="1914" w:type="dxa"/>
            <w:shd w:val="clear" w:color="auto" w:fill="FFFFFF"/>
            <w:vAlign w:val="center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7436" w:type="dxa"/>
            <w:shd w:val="clear" w:color="auto" w:fill="FFFFFF"/>
            <w:vAlign w:val="center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5471CC" w:rsidRPr="005C7C58" w:rsidTr="001A543A">
        <w:trPr>
          <w:trHeight w:hRule="exact" w:val="274"/>
        </w:trPr>
        <w:tc>
          <w:tcPr>
            <w:tcW w:w="1914" w:type="dxa"/>
            <w:shd w:val="clear" w:color="auto" w:fill="FFFFFF"/>
            <w:vAlign w:val="bottom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436" w:type="dxa"/>
            <w:shd w:val="clear" w:color="auto" w:fill="FFFFFF"/>
            <w:vAlign w:val="center"/>
          </w:tcPr>
          <w:p w:rsidR="005471CC" w:rsidRPr="005C7C58" w:rsidRDefault="005471CC" w:rsidP="00054626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5471CC" w:rsidRPr="005C7C58" w:rsidTr="001A543A">
        <w:trPr>
          <w:trHeight w:hRule="exact" w:val="243"/>
        </w:trPr>
        <w:tc>
          <w:tcPr>
            <w:tcW w:w="1914" w:type="dxa"/>
            <w:shd w:val="clear" w:color="auto" w:fill="FFFFFF"/>
          </w:tcPr>
          <w:p w:rsidR="005471CC" w:rsidRDefault="005471CC" w:rsidP="0005462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5471CC" w:rsidRPr="005C7C58" w:rsidRDefault="005471CC" w:rsidP="0005462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62" w:type="dxa"/>
            <w:shd w:val="clear" w:color="auto" w:fill="FFFFFF"/>
          </w:tcPr>
          <w:p w:rsidR="005471CC" w:rsidRPr="005C7C58" w:rsidRDefault="005471CC" w:rsidP="0005462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4" w:type="dxa"/>
            <w:shd w:val="clear" w:color="auto" w:fill="FFFFFF"/>
          </w:tcPr>
          <w:p w:rsidR="005471CC" w:rsidRPr="005C7C58" w:rsidRDefault="005471CC" w:rsidP="0005462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1" w:type="dxa"/>
            <w:shd w:val="clear" w:color="auto" w:fill="FFFFFF"/>
          </w:tcPr>
          <w:p w:rsidR="005471CC" w:rsidRPr="005C7C58" w:rsidRDefault="005471CC" w:rsidP="0005462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436" w:type="dxa"/>
            <w:shd w:val="clear" w:color="auto" w:fill="FFFFFF"/>
          </w:tcPr>
          <w:p w:rsidR="005471CC" w:rsidRPr="005C7C58" w:rsidRDefault="005471CC" w:rsidP="0005462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093013" w:rsidRDefault="00093013" w:rsidP="001C6E09">
      <w:pPr>
        <w:pStyle w:val="ConsPlusNonformat"/>
        <w:keepNext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C6E09" w:rsidRDefault="005471CC" w:rsidP="001C6E09">
      <w:pPr>
        <w:pStyle w:val="ConsPlusNonformat"/>
        <w:keepNext/>
        <w:rPr>
          <w:rFonts w:ascii="Times New Roman" w:hAnsi="Times New Roman" w:cs="Times New Roman"/>
          <w:b/>
          <w:sz w:val="28"/>
          <w:szCs w:val="28"/>
        </w:rPr>
      </w:pPr>
      <w:r w:rsidRPr="008A5F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Pr="00CC16A4">
        <w:rPr>
          <w:color w:val="000000"/>
          <w:szCs w:val="28"/>
          <w:shd w:val="clear" w:color="auto" w:fill="FFFFFF"/>
        </w:rPr>
        <w:t xml:space="preserve"> </w:t>
      </w:r>
      <w:r w:rsidR="001C6E09" w:rsidRPr="001F33F3">
        <w:rPr>
          <w:rFonts w:ascii="Times New Roman" w:hAnsi="Times New Roman" w:cs="Times New Roman"/>
          <w:b/>
          <w:sz w:val="28"/>
          <w:szCs w:val="28"/>
        </w:rPr>
        <w:t>Порядок оказания муниципальной услуги</w:t>
      </w:r>
    </w:p>
    <w:p w:rsidR="00563485" w:rsidRPr="0070317D" w:rsidRDefault="00563485" w:rsidP="001C6E09">
      <w:pPr>
        <w:pStyle w:val="ConsPlusNonformat"/>
        <w:keepNext/>
        <w:rPr>
          <w:rFonts w:ascii="Times New Roman" w:hAnsi="Times New Roman" w:cs="Times New Roman"/>
          <w:sz w:val="28"/>
          <w:szCs w:val="28"/>
        </w:rPr>
      </w:pPr>
    </w:p>
    <w:p w:rsidR="001C6E09" w:rsidRPr="0070317D" w:rsidRDefault="001C6E09" w:rsidP="001C6E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A0401">
        <w:rPr>
          <w:rFonts w:ascii="Times New Roman" w:hAnsi="Times New Roman" w:cs="Times New Roman"/>
          <w:sz w:val="24"/>
          <w:szCs w:val="24"/>
        </w:rPr>
        <w:t xml:space="preserve">.1. </w:t>
      </w:r>
      <w:r w:rsidRPr="0070317D">
        <w:rPr>
          <w:rFonts w:ascii="Times New Roman" w:hAnsi="Times New Roman" w:cs="Times New Roman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1C6E09" w:rsidRPr="0070317D" w:rsidRDefault="00995F36" w:rsidP="00563485">
      <w:pPr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hyperlink r:id="rId34" w:history="1">
        <w:r w:rsidR="001C6E09" w:rsidRPr="0070317D">
          <w:rPr>
            <w:sz w:val="24"/>
            <w:szCs w:val="24"/>
          </w:rPr>
          <w:t>Федеральный закон</w:t>
        </w:r>
        <w:r w:rsidR="001C6E09" w:rsidRPr="0070317D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1C6E09" w:rsidRPr="0070317D">
        <w:rPr>
          <w:sz w:val="24"/>
          <w:szCs w:val="24"/>
        </w:rPr>
        <w:t xml:space="preserve"> (п.5. ст.42);</w:t>
      </w:r>
    </w:p>
    <w:p w:rsidR="001C6E09" w:rsidRPr="0070317D" w:rsidRDefault="001C6E09" w:rsidP="00563485">
      <w:pPr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35" w:anchor="comments" w:history="1"/>
    </w:p>
    <w:p w:rsidR="001C6E09" w:rsidRPr="0070317D" w:rsidRDefault="001C6E09" w:rsidP="00563485">
      <w:pPr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 от 06.10.2003 № 131-ФЗ «Об общих принципах организации местного самоуправления в Российской Федерации» (ст.16 п.13);</w:t>
      </w:r>
    </w:p>
    <w:p w:rsidR="001C6E09" w:rsidRPr="0070317D" w:rsidRDefault="001C6E09" w:rsidP="00563485">
      <w:pPr>
        <w:numPr>
          <w:ilvl w:val="0"/>
          <w:numId w:val="38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1C6E09" w:rsidRPr="0070317D" w:rsidRDefault="001C6E09" w:rsidP="00563485">
      <w:pPr>
        <w:numPr>
          <w:ilvl w:val="0"/>
          <w:numId w:val="38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от 21.12.1994 № 69-ФЗ «О пожарной безопасности»;</w:t>
      </w:r>
    </w:p>
    <w:p w:rsidR="001C6E09" w:rsidRPr="0070317D" w:rsidRDefault="001C6E09" w:rsidP="00563485">
      <w:pPr>
        <w:pStyle w:val="ConsPlusNormal"/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70317D">
        <w:rPr>
          <w:b w:val="0"/>
          <w:sz w:val="24"/>
          <w:szCs w:val="24"/>
        </w:rPr>
        <w:t>Ф</w:t>
      </w:r>
      <w:r w:rsidRPr="0070317D">
        <w:rPr>
          <w:b w:val="0"/>
          <w:bCs w:val="0"/>
          <w:kern w:val="36"/>
          <w:sz w:val="24"/>
          <w:szCs w:val="24"/>
        </w:rPr>
        <w:t>едеральный закон от 24 июня 1999 г. N 120-ФЗ "Об основах системы профилактики безнадзорности и правонарушений несовершеннолетних" (с изменениями от 13 января 2001 г.), п</w:t>
      </w:r>
      <w:r w:rsidRPr="0070317D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1C6E09" w:rsidRPr="0070317D" w:rsidRDefault="001C6E09" w:rsidP="00563485">
      <w:pPr>
        <w:pStyle w:val="ConsPlusNormal"/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70317D">
        <w:rPr>
          <w:b w:val="0"/>
          <w:sz w:val="24"/>
          <w:szCs w:val="24"/>
        </w:rPr>
        <w:t xml:space="preserve">Постановление правительства РФ №423 от 18.05.2009 «Об отдельных вопросах осуществления опеки и попечительства в отношении несовершеннолетних  граждан». </w:t>
      </w:r>
    </w:p>
    <w:p w:rsidR="001C6E09" w:rsidRPr="0070317D" w:rsidRDefault="001C6E09" w:rsidP="00563485">
      <w:pPr>
        <w:numPr>
          <w:ilvl w:val="0"/>
          <w:numId w:val="38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1C6E09" w:rsidRPr="0070317D" w:rsidRDefault="001C6E09" w:rsidP="00563485">
      <w:pPr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министерства общего и профессионального образования Ростовской области от 26.12.2012 №1059 «Об утверждении Концепции развития Службы практической психологии на период до 2015 годы».</w:t>
      </w:r>
    </w:p>
    <w:p w:rsidR="001C6E09" w:rsidRPr="0070317D" w:rsidRDefault="001C6E09" w:rsidP="00563485">
      <w:pPr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Минобрнауки России от 26.10.2011 №2537 «Об утверждении плана мероприятий Министерства образования и науки Российской Федерации по профилактике суицидального поведения среди обучающихся образовательных учреждений на 2011-2015 годы»,</w:t>
      </w:r>
    </w:p>
    <w:p w:rsidR="001C6E09" w:rsidRDefault="008A5FF0" w:rsidP="00563485">
      <w:pPr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1C6E09" w:rsidRPr="0070317D">
        <w:rPr>
          <w:sz w:val="24"/>
          <w:szCs w:val="24"/>
        </w:rPr>
        <w:t>риказ Министерства общего и профессионального образования Ростовской области от 07.02.2012г. № 58 «Об организации проведения мониторинга наркоситуации в Ростовской области»;</w:t>
      </w:r>
    </w:p>
    <w:p w:rsidR="008A5FF0" w:rsidRPr="0070317D" w:rsidRDefault="008A5FF0" w:rsidP="00563485">
      <w:pPr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8A5FF0"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медицинской и социальной помощи».</w:t>
      </w:r>
    </w:p>
    <w:p w:rsidR="00B06CA0" w:rsidRPr="0070317D" w:rsidRDefault="00BA31CA" w:rsidP="001C6E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1C6E09" w:rsidRPr="0070317D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муниципальной услуги</w:t>
      </w:r>
    </w:p>
    <w:p w:rsidR="001C6E09" w:rsidRPr="0070317D" w:rsidRDefault="001C6E09" w:rsidP="001C6E09">
      <w:pPr>
        <w:autoSpaceDE w:val="0"/>
        <w:autoSpaceDN w:val="0"/>
        <w:adjustRightInd w:val="0"/>
        <w:rPr>
          <w:szCs w:val="24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1C6E09" w:rsidRPr="006A0401" w:rsidTr="000F63F2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09" w:rsidRPr="006A0401" w:rsidRDefault="001C6E09" w:rsidP="000F63F2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09" w:rsidRPr="006A0401" w:rsidRDefault="001C6E09" w:rsidP="000F63F2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09" w:rsidRPr="006A0401" w:rsidRDefault="001C6E09" w:rsidP="000F63F2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F349E9" w:rsidRPr="006A0401" w:rsidTr="000F63F2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E9" w:rsidRDefault="00F349E9" w:rsidP="00F349E9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 xml:space="preserve"> 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36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F349E9" w:rsidRPr="00E5117A" w:rsidRDefault="00F349E9" w:rsidP="002B398D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E9" w:rsidRPr="00E5117A" w:rsidRDefault="00F349E9" w:rsidP="002B398D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E9" w:rsidRPr="00E5117A" w:rsidRDefault="00F349E9" w:rsidP="002B398D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F349E9" w:rsidRPr="006A0401" w:rsidTr="000F63F2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E9" w:rsidRPr="00E5117A" w:rsidRDefault="00F349E9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E9" w:rsidRPr="00E5117A" w:rsidRDefault="00F349E9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E9" w:rsidRPr="00E5117A" w:rsidRDefault="00F349E9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F349E9" w:rsidRPr="006A0401" w:rsidTr="000F63F2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E9" w:rsidRPr="00E5117A" w:rsidRDefault="00F349E9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F349E9" w:rsidRPr="00E5117A" w:rsidRDefault="00F349E9" w:rsidP="002B398D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E9" w:rsidRPr="00E5117A" w:rsidRDefault="00F349E9" w:rsidP="002B398D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DF12B7" w:rsidRDefault="00DF12B7" w:rsidP="00DF12B7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614344" w:rsidRPr="007F6CC3" w:rsidRDefault="00614344" w:rsidP="002A703F">
      <w:pPr>
        <w:tabs>
          <w:tab w:val="left" w:pos="6735"/>
        </w:tabs>
        <w:jc w:val="center"/>
        <w:rPr>
          <w:szCs w:val="28"/>
        </w:rPr>
      </w:pPr>
    </w:p>
    <w:p w:rsidR="00614344" w:rsidRDefault="00614344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31C15" w:rsidRDefault="00E31C15" w:rsidP="002A703F">
      <w:pPr>
        <w:tabs>
          <w:tab w:val="left" w:pos="6735"/>
        </w:tabs>
        <w:jc w:val="center"/>
        <w:rPr>
          <w:szCs w:val="28"/>
        </w:rPr>
      </w:pPr>
    </w:p>
    <w:p w:rsidR="00E1614F" w:rsidRDefault="00E1614F" w:rsidP="002A703F">
      <w:pPr>
        <w:tabs>
          <w:tab w:val="left" w:pos="6735"/>
        </w:tabs>
        <w:jc w:val="center"/>
        <w:rPr>
          <w:szCs w:val="28"/>
        </w:rPr>
      </w:pPr>
    </w:p>
    <w:p w:rsidR="00E31C15" w:rsidRPr="00E31C15" w:rsidRDefault="00E31C15" w:rsidP="00BA31CA">
      <w:pPr>
        <w:tabs>
          <w:tab w:val="left" w:pos="6735"/>
        </w:tabs>
        <w:rPr>
          <w:szCs w:val="28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Р</w:t>
      </w:r>
      <w:r w:rsidRPr="00120EE2">
        <w:rPr>
          <w:bCs/>
          <w:color w:val="000000"/>
          <w:szCs w:val="28"/>
          <w:shd w:val="clear" w:color="auto" w:fill="FFFFFF"/>
        </w:rPr>
        <w:t xml:space="preserve">АЗДЕЛ № </w:t>
      </w:r>
      <w:r>
        <w:rPr>
          <w:bCs/>
          <w:color w:val="000000"/>
          <w:szCs w:val="28"/>
          <w:shd w:val="clear" w:color="auto" w:fill="FFFFFF"/>
        </w:rPr>
        <w:t>10</w:t>
      </w:r>
    </w:p>
    <w:p w:rsidR="00563485" w:rsidRDefault="0056348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page" w:tblpX="12913" w:tblpY="2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268A5" w:rsidRPr="00081015" w:rsidTr="00480A37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268A5" w:rsidRPr="00606B29" w:rsidRDefault="009268A5" w:rsidP="00480A37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606B2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68A5" w:rsidRPr="00081015" w:rsidRDefault="00397CF8" w:rsidP="00480A37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</w:rPr>
              <w:t>34.Г54.</w:t>
            </w:r>
            <w:r>
              <w:rPr>
                <w:color w:val="000000"/>
                <w:sz w:val="27"/>
                <w:szCs w:val="27"/>
                <w:lang w:val="en-US"/>
              </w:rPr>
              <w:t>0</w:t>
            </w:r>
          </w:p>
        </w:tc>
      </w:tr>
    </w:tbl>
    <w:p w:rsidR="009268A5" w:rsidRPr="009E6393" w:rsidRDefault="009268A5" w:rsidP="009268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 Наименование муниципальной услуги: </w:t>
      </w: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:rsidR="009268A5" w:rsidRPr="00563485" w:rsidRDefault="009268A5" w:rsidP="0056348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2. Категории пот</w:t>
      </w:r>
      <w:r w:rsidR="00563485">
        <w:rPr>
          <w:b/>
          <w:bCs/>
          <w:color w:val="000000"/>
          <w:szCs w:val="28"/>
          <w:shd w:val="clear" w:color="auto" w:fill="FFFFFF"/>
        </w:rPr>
        <w:t xml:space="preserve">ребителей муниципальной услуги: </w:t>
      </w:r>
      <w:r>
        <w:rPr>
          <w:szCs w:val="28"/>
        </w:rPr>
        <w:t>Физические лица</w:t>
      </w:r>
    </w:p>
    <w:p w:rsidR="009268A5" w:rsidRPr="009E6393" w:rsidRDefault="009268A5" w:rsidP="009268A5">
      <w:pPr>
        <w:widowControl w:val="0"/>
        <w:rPr>
          <w:b/>
          <w:color w:val="000000"/>
          <w:szCs w:val="28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268A5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563485" w:rsidRDefault="0056348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849"/>
        <w:gridCol w:w="849"/>
        <w:gridCol w:w="853"/>
        <w:gridCol w:w="852"/>
        <w:gridCol w:w="993"/>
        <w:gridCol w:w="2277"/>
        <w:gridCol w:w="1132"/>
        <w:gridCol w:w="1300"/>
        <w:gridCol w:w="993"/>
        <w:gridCol w:w="992"/>
        <w:gridCol w:w="994"/>
        <w:gridCol w:w="1101"/>
        <w:gridCol w:w="1133"/>
      </w:tblGrid>
      <w:tr w:rsidR="009268A5" w:rsidRPr="007C164C" w:rsidTr="00480A37">
        <w:trPr>
          <w:trHeight w:hRule="exact" w:val="1872"/>
        </w:trPr>
        <w:tc>
          <w:tcPr>
            <w:tcW w:w="856" w:type="dxa"/>
            <w:vMerge w:val="restart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709" w:type="dxa"/>
            <w:gridSpan w:val="3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 качества муниципальной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услуги</w:t>
            </w:r>
          </w:p>
        </w:tc>
        <w:tc>
          <w:tcPr>
            <w:tcW w:w="2979" w:type="dxa"/>
            <w:gridSpan w:val="3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2234" w:type="dxa"/>
            <w:gridSpan w:val="2"/>
            <w:shd w:val="clear" w:color="auto" w:fill="FFFFFF"/>
          </w:tcPr>
          <w:p w:rsidR="009268A5" w:rsidRPr="002D4BA8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D4BA8">
              <w:rPr>
                <w:color w:val="000000"/>
                <w:sz w:val="20"/>
              </w:rPr>
              <w:t>Допустимые (возможные) отклонения</w:t>
            </w:r>
            <w:r w:rsidRPr="002D4BA8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2D4BA8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hRule="exact" w:val="413"/>
        </w:trPr>
        <w:tc>
          <w:tcPr>
            <w:tcW w:w="856" w:type="dxa"/>
            <w:vMerge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551" w:type="dxa"/>
            <w:gridSpan w:val="3"/>
            <w:vMerge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77" w:type="dxa"/>
            <w:vMerge w:val="restart"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432" w:type="dxa"/>
            <w:gridSpan w:val="2"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единица измерения по</w:t>
            </w:r>
          </w:p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1101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624"/>
        </w:trPr>
        <w:tc>
          <w:tcPr>
            <w:tcW w:w="856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E31C15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53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52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993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2277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300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01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9268A5" w:rsidRPr="007C164C" w:rsidTr="00480A37">
        <w:trPr>
          <w:trHeight w:hRule="exact" w:val="372"/>
        </w:trPr>
        <w:tc>
          <w:tcPr>
            <w:tcW w:w="856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2</w:t>
            </w: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3</w:t>
            </w:r>
          </w:p>
        </w:tc>
        <w:tc>
          <w:tcPr>
            <w:tcW w:w="85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6</w:t>
            </w:r>
          </w:p>
        </w:tc>
        <w:tc>
          <w:tcPr>
            <w:tcW w:w="2277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8</w:t>
            </w:r>
          </w:p>
        </w:tc>
        <w:tc>
          <w:tcPr>
            <w:tcW w:w="1300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11</w:t>
            </w:r>
          </w:p>
        </w:tc>
        <w:tc>
          <w:tcPr>
            <w:tcW w:w="994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12</w:t>
            </w:r>
          </w:p>
        </w:tc>
        <w:tc>
          <w:tcPr>
            <w:tcW w:w="1101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268A5" w:rsidRPr="007C164C" w:rsidTr="00480A37">
        <w:trPr>
          <w:trHeight w:hRule="exact" w:val="1209"/>
        </w:trPr>
        <w:tc>
          <w:tcPr>
            <w:tcW w:w="856" w:type="dxa"/>
            <w:vMerge w:val="restart"/>
            <w:shd w:val="clear" w:color="auto" w:fill="FFFFFF"/>
          </w:tcPr>
          <w:p w:rsidR="009268A5" w:rsidRPr="00397CF8" w:rsidRDefault="00397CF8" w:rsidP="00480A37">
            <w:pPr>
              <w:rPr>
                <w:bCs/>
                <w:sz w:val="18"/>
                <w:szCs w:val="18"/>
              </w:rPr>
            </w:pPr>
            <w:r w:rsidRPr="00397CF8">
              <w:rPr>
                <w:sz w:val="18"/>
                <w:szCs w:val="18"/>
                <w:lang w:eastAsia="ru-RU"/>
              </w:rPr>
              <w:t>880900О.99.0.БА86АА02000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3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2" w:type="dxa"/>
            <w:vMerge w:val="restart"/>
            <w:shd w:val="clear" w:color="auto" w:fill="FFFFFF"/>
          </w:tcPr>
          <w:p w:rsidR="009268A5" w:rsidRDefault="009268A5" w:rsidP="00480A37">
            <w:pPr>
              <w:widowControl w:val="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</w:p>
          <w:p w:rsidR="009268A5" w:rsidRPr="00A15613" w:rsidRDefault="009268A5" w:rsidP="00480A37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психолого-</w:t>
            </w:r>
            <w:r>
              <w:rPr>
                <w:sz w:val="18"/>
                <w:szCs w:val="18"/>
              </w:rPr>
              <w:t xml:space="preserve">   </w:t>
            </w:r>
            <w:r w:rsidRPr="00A15613">
              <w:rPr>
                <w:sz w:val="18"/>
                <w:szCs w:val="18"/>
              </w:rPr>
              <w:t>педагогической, медицинской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2277" w:type="dxa"/>
            <w:shd w:val="clear" w:color="auto" w:fill="FFFFFF"/>
          </w:tcPr>
          <w:p w:rsidR="009268A5" w:rsidRDefault="009268A5" w:rsidP="00480A37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Доля </w:t>
            </w:r>
            <w:r w:rsidR="00961C90">
              <w:rPr>
                <w:rFonts w:eastAsia="Calibri"/>
                <w:bCs/>
                <w:sz w:val="18"/>
                <w:szCs w:val="18"/>
                <w:lang w:eastAsia="en-US"/>
              </w:rPr>
              <w:t>обучающихся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, имеющих</w:t>
            </w:r>
          </w:p>
          <w:p w:rsidR="009268A5" w:rsidRDefault="009268A5" w:rsidP="00480A37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«положительную динамику»</w:t>
            </w:r>
          </w:p>
          <w:p w:rsidR="009268A5" w:rsidRDefault="009268A5" w:rsidP="00480A37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по итогам реализации </w:t>
            </w:r>
          </w:p>
          <w:p w:rsidR="009268A5" w:rsidRPr="00111D6B" w:rsidRDefault="009268A5" w:rsidP="00480A37">
            <w:pPr>
              <w:pStyle w:val="ConsPlusCell"/>
              <w:rPr>
                <w:sz w:val="16"/>
                <w:szCs w:val="16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занятий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1300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E5117A">
              <w:rPr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E5117A">
              <w:rPr>
                <w:sz w:val="18"/>
                <w:szCs w:val="18"/>
              </w:rPr>
              <w:t>100</w:t>
            </w:r>
          </w:p>
        </w:tc>
        <w:tc>
          <w:tcPr>
            <w:tcW w:w="1101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:rsidR="009268A5" w:rsidRPr="007F6CC3" w:rsidRDefault="009268A5" w:rsidP="00480A37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9268A5" w:rsidRPr="007C164C" w:rsidTr="00480A37">
        <w:trPr>
          <w:trHeight w:hRule="exact" w:val="1146"/>
        </w:trPr>
        <w:tc>
          <w:tcPr>
            <w:tcW w:w="856" w:type="dxa"/>
            <w:vMerge/>
            <w:shd w:val="clear" w:color="auto" w:fill="FFFFFF"/>
          </w:tcPr>
          <w:p w:rsidR="009268A5" w:rsidRPr="00F52554" w:rsidRDefault="009268A5" w:rsidP="00480A37">
            <w:pPr>
              <w:keepNext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2277" w:type="dxa"/>
            <w:shd w:val="clear" w:color="auto" w:fill="FFFFFF"/>
          </w:tcPr>
          <w:p w:rsidR="009268A5" w:rsidRPr="00A15613" w:rsidRDefault="009268A5" w:rsidP="00480A37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потребителей</w:t>
            </w:r>
            <w:r>
              <w:rPr>
                <w:sz w:val="18"/>
                <w:szCs w:val="18"/>
                <w:lang w:eastAsia="ru-RU"/>
              </w:rPr>
              <w:t xml:space="preserve">, поступивших в </w:t>
            </w:r>
            <w:r w:rsidRPr="00A15613">
              <w:rPr>
                <w:sz w:val="18"/>
                <w:szCs w:val="18"/>
                <w:lang w:eastAsia="ru-RU"/>
              </w:rPr>
              <w:t>учреждение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единицы</w:t>
            </w:r>
          </w:p>
        </w:tc>
        <w:tc>
          <w:tcPr>
            <w:tcW w:w="1300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4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01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</w:tr>
      <w:tr w:rsidR="009268A5" w:rsidRPr="007C164C" w:rsidTr="00480A37">
        <w:trPr>
          <w:trHeight w:hRule="exact" w:val="1120"/>
        </w:trPr>
        <w:tc>
          <w:tcPr>
            <w:tcW w:w="856" w:type="dxa"/>
            <w:vMerge/>
            <w:shd w:val="clear" w:color="auto" w:fill="FFFFFF"/>
          </w:tcPr>
          <w:p w:rsidR="009268A5" w:rsidRPr="00F52554" w:rsidRDefault="009268A5" w:rsidP="00480A37">
            <w:pPr>
              <w:keepNext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2277" w:type="dxa"/>
            <w:shd w:val="clear" w:color="auto" w:fill="FFFFFF"/>
          </w:tcPr>
          <w:p w:rsidR="009268A5" w:rsidRPr="0019166B" w:rsidRDefault="009268A5" w:rsidP="00480A37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18"/>
                <w:szCs w:val="18"/>
              </w:rPr>
            </w:pPr>
            <w:r w:rsidRPr="0019166B">
              <w:rPr>
                <w:color w:val="000000"/>
                <w:sz w:val="18"/>
                <w:szCs w:val="18"/>
              </w:rPr>
              <w:t>Показатель удовлетворен</w:t>
            </w:r>
            <w:r>
              <w:rPr>
                <w:color w:val="000000"/>
                <w:sz w:val="18"/>
                <w:szCs w:val="18"/>
              </w:rPr>
              <w:t>но</w:t>
            </w:r>
            <w:r w:rsidRPr="0019166B">
              <w:rPr>
                <w:color w:val="000000"/>
                <w:sz w:val="18"/>
                <w:szCs w:val="18"/>
              </w:rPr>
              <w:t>-сти потребителей качеством предоставленной услуги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1300" w:type="dxa"/>
            <w:shd w:val="clear" w:color="auto" w:fill="FFFFFF"/>
          </w:tcPr>
          <w:p w:rsidR="009268A5" w:rsidRPr="0043557B" w:rsidRDefault="009268A5" w:rsidP="00480A3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3557B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01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:rsidR="009268A5" w:rsidRPr="007F6CC3" w:rsidRDefault="009268A5" w:rsidP="00480A37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</w:tbl>
    <w:p w:rsidR="009268A5" w:rsidRDefault="009268A5" w:rsidP="009268A5">
      <w:pPr>
        <w:widowControl w:val="0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numPr>
          <w:ilvl w:val="1"/>
          <w:numId w:val="11"/>
        </w:numPr>
        <w:outlineLvl w:val="3"/>
        <w:rPr>
          <w:b/>
          <w:color w:val="000000"/>
          <w:szCs w:val="28"/>
          <w:shd w:val="clear" w:color="auto" w:fill="FFFFFF"/>
        </w:rPr>
      </w:pPr>
      <w:r w:rsidRPr="00FF3AD5">
        <w:rPr>
          <w:b/>
          <w:color w:val="000000"/>
          <w:szCs w:val="28"/>
          <w:shd w:val="clear" w:color="auto" w:fill="FFFFFF"/>
        </w:rPr>
        <w:t>Показатели, характеризующие объем муниципальной услуги</w:t>
      </w:r>
      <w:r>
        <w:rPr>
          <w:b/>
          <w:color w:val="000000"/>
          <w:szCs w:val="28"/>
          <w:shd w:val="clear" w:color="auto" w:fill="FFFFFF"/>
        </w:rPr>
        <w:t>:</w:t>
      </w:r>
    </w:p>
    <w:p w:rsidR="009268A5" w:rsidRDefault="009268A5" w:rsidP="009268A5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tbl>
      <w:tblPr>
        <w:tblW w:w="146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49"/>
        <w:gridCol w:w="850"/>
        <w:gridCol w:w="850"/>
        <w:gridCol w:w="993"/>
        <w:gridCol w:w="853"/>
        <w:gridCol w:w="992"/>
        <w:gridCol w:w="851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9268A5" w:rsidRPr="007C164C" w:rsidTr="00480A37">
        <w:trPr>
          <w:trHeight w:val="79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40657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40657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140657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140657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268A5" w:rsidRPr="007C164C" w:rsidTr="00480A37">
        <w:trPr>
          <w:trHeight w:val="2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990192" w:rsidRPr="007C164C" w:rsidTr="00480A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70317D" w:rsidRDefault="00990192" w:rsidP="00480A37">
            <w:pPr>
              <w:rPr>
                <w:bCs/>
                <w:sz w:val="18"/>
                <w:szCs w:val="18"/>
              </w:rPr>
            </w:pPr>
            <w:r w:rsidRPr="00397CF8">
              <w:rPr>
                <w:sz w:val="18"/>
                <w:szCs w:val="18"/>
                <w:lang w:eastAsia="ru-RU"/>
              </w:rPr>
              <w:t>880900О.99.0.БА86АА02000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Default="00990192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90192" w:rsidRDefault="00990192" w:rsidP="00480A37">
            <w:pPr>
              <w:jc w:val="center"/>
              <w:rPr>
                <w:sz w:val="18"/>
                <w:szCs w:val="18"/>
              </w:rPr>
            </w:pPr>
          </w:p>
          <w:p w:rsidR="00990192" w:rsidRPr="00991C24" w:rsidRDefault="00990192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991C24" w:rsidRDefault="00990192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991C24" w:rsidRDefault="00990192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70317D" w:rsidRDefault="00990192" w:rsidP="00480A37">
            <w:pPr>
              <w:widowControl w:val="0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70317D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70317D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70317D" w:rsidRDefault="00990192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70317D">
              <w:rPr>
                <w:sz w:val="18"/>
                <w:szCs w:val="18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70317D" w:rsidRDefault="00990192" w:rsidP="00563485">
            <w:pPr>
              <w:pStyle w:val="ConsPlusNormal"/>
              <w:rPr>
                <w:b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 w:rsidR="00563485">
              <w:rPr>
                <w:rFonts w:eastAsia="Calibri"/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Default="00990192" w:rsidP="00480A37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Индивидуальная</w:t>
            </w:r>
          </w:p>
          <w:p w:rsidR="00990192" w:rsidRDefault="00990192" w:rsidP="00480A37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990192" w:rsidRDefault="00990192" w:rsidP="00480A37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Групповая</w:t>
            </w:r>
          </w:p>
          <w:p w:rsidR="00990192" w:rsidRDefault="00990192" w:rsidP="00480A37">
            <w:pPr>
              <w:pStyle w:val="ConsPlusNormal"/>
              <w:rPr>
                <w:rFonts w:eastAsia="Calibri"/>
                <w:b w:val="0"/>
                <w:sz w:val="18"/>
                <w:szCs w:val="18"/>
              </w:rPr>
            </w:pPr>
          </w:p>
          <w:p w:rsidR="00990192" w:rsidRPr="0070317D" w:rsidRDefault="00990192" w:rsidP="00480A37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70317D" w:rsidRDefault="00990192" w:rsidP="00480A37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1A543A" w:rsidRDefault="0056348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1A543A" w:rsidRDefault="0056348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1A543A" w:rsidRDefault="0056348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246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0932B4" w:rsidRDefault="00990192" w:rsidP="00480A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70317D" w:rsidRDefault="00990192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7C164C" w:rsidRDefault="00990192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Default="00990192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</w:t>
            </w:r>
          </w:p>
          <w:p w:rsidR="00990192" w:rsidRDefault="00990192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990192" w:rsidRDefault="00990192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990192" w:rsidRPr="007C164C" w:rsidRDefault="00990192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B9733F" w:rsidRDefault="0056348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</w:rPr>
              <w:t>24</w:t>
            </w:r>
          </w:p>
        </w:tc>
      </w:tr>
    </w:tbl>
    <w:p w:rsidR="009268A5" w:rsidRDefault="009268A5" w:rsidP="009268A5">
      <w:pPr>
        <w:widowControl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9268A5" w:rsidRPr="00CC16A4" w:rsidRDefault="009268A5" w:rsidP="009268A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CC16A4">
        <w:rPr>
          <w:bCs/>
          <w:color w:val="000000"/>
          <w:szCs w:val="28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9268A5" w:rsidRPr="00A93419" w:rsidRDefault="009268A5" w:rsidP="009268A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0"/>
        <w:gridCol w:w="3056"/>
        <w:gridCol w:w="972"/>
        <w:gridCol w:w="1358"/>
        <w:gridCol w:w="7280"/>
      </w:tblGrid>
      <w:tr w:rsidR="009268A5" w:rsidRPr="005C7C58" w:rsidTr="001A543A">
        <w:trPr>
          <w:trHeight w:hRule="exact" w:val="371"/>
        </w:trPr>
        <w:tc>
          <w:tcPr>
            <w:tcW w:w="14606" w:type="dxa"/>
            <w:gridSpan w:val="5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C7C58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268A5" w:rsidRPr="005C7C58" w:rsidTr="001A543A">
        <w:trPr>
          <w:trHeight w:hRule="exact" w:val="371"/>
        </w:trPr>
        <w:tc>
          <w:tcPr>
            <w:tcW w:w="191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7295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268A5" w:rsidRPr="005C7C58" w:rsidTr="001A543A">
        <w:trPr>
          <w:trHeight w:hRule="exact" w:val="274"/>
        </w:trPr>
        <w:tc>
          <w:tcPr>
            <w:tcW w:w="1914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295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268A5" w:rsidRPr="005C7C58" w:rsidTr="001A543A">
        <w:trPr>
          <w:trHeight w:hRule="exact" w:val="243"/>
        </w:trPr>
        <w:tc>
          <w:tcPr>
            <w:tcW w:w="1914" w:type="dxa"/>
            <w:shd w:val="clear" w:color="auto" w:fill="FFFFFF"/>
          </w:tcPr>
          <w:p w:rsidR="009268A5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62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4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1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95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b/>
          <w:sz w:val="28"/>
          <w:szCs w:val="28"/>
        </w:rPr>
      </w:pPr>
      <w:r w:rsidRPr="008A5F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Pr="00CC16A4">
        <w:rPr>
          <w:color w:val="000000"/>
          <w:szCs w:val="28"/>
          <w:shd w:val="clear" w:color="auto" w:fill="FFFFFF"/>
        </w:rPr>
        <w:t xml:space="preserve"> </w:t>
      </w:r>
      <w:r w:rsidRPr="001F33F3">
        <w:rPr>
          <w:rFonts w:ascii="Times New Roman" w:hAnsi="Times New Roman" w:cs="Times New Roman"/>
          <w:b/>
          <w:sz w:val="28"/>
          <w:szCs w:val="28"/>
        </w:rPr>
        <w:t>Порядок оказания муниципальной услуги</w:t>
      </w:r>
    </w:p>
    <w:p w:rsidR="00563485" w:rsidRPr="0070317D" w:rsidRDefault="00563485" w:rsidP="009268A5">
      <w:pPr>
        <w:pStyle w:val="ConsPlusNonformat"/>
        <w:keepNext/>
        <w:rPr>
          <w:rFonts w:ascii="Times New Roman" w:hAnsi="Times New Roman" w:cs="Times New Roman"/>
          <w:sz w:val="28"/>
          <w:szCs w:val="28"/>
        </w:rPr>
      </w:pPr>
    </w:p>
    <w:p w:rsidR="009268A5" w:rsidRPr="0070317D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A0401">
        <w:rPr>
          <w:rFonts w:ascii="Times New Roman" w:hAnsi="Times New Roman" w:cs="Times New Roman"/>
          <w:sz w:val="24"/>
          <w:szCs w:val="24"/>
        </w:rPr>
        <w:t xml:space="preserve">.1. </w:t>
      </w:r>
      <w:r w:rsidRPr="0070317D">
        <w:rPr>
          <w:rFonts w:ascii="Times New Roman" w:hAnsi="Times New Roman" w:cs="Times New Roman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9268A5" w:rsidRPr="0070317D" w:rsidRDefault="00995F36" w:rsidP="00563485">
      <w:pPr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hyperlink r:id="rId37" w:history="1">
        <w:r w:rsidR="009268A5" w:rsidRPr="0070317D">
          <w:rPr>
            <w:sz w:val="24"/>
            <w:szCs w:val="24"/>
          </w:rPr>
          <w:t>Федеральный закон</w:t>
        </w:r>
        <w:r w:rsidR="009268A5" w:rsidRPr="0070317D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9268A5" w:rsidRPr="0070317D">
        <w:rPr>
          <w:sz w:val="24"/>
          <w:szCs w:val="24"/>
        </w:rPr>
        <w:t xml:space="preserve"> (п.5. ст.42);</w:t>
      </w:r>
    </w:p>
    <w:p w:rsidR="009268A5" w:rsidRPr="0070317D" w:rsidRDefault="009268A5" w:rsidP="00563485">
      <w:pPr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38" w:anchor="comments" w:history="1"/>
    </w:p>
    <w:p w:rsidR="009268A5" w:rsidRPr="0070317D" w:rsidRDefault="009268A5" w:rsidP="00563485">
      <w:pPr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 от 06.10.2003 № 131-ФЗ «Об общих принципах организации местного самоуправления в Российской Федерации» (ст.16 п.13);</w:t>
      </w:r>
    </w:p>
    <w:p w:rsidR="009268A5" w:rsidRPr="0070317D" w:rsidRDefault="009268A5" w:rsidP="00563485">
      <w:pPr>
        <w:numPr>
          <w:ilvl w:val="0"/>
          <w:numId w:val="39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9268A5" w:rsidRPr="0070317D" w:rsidRDefault="009268A5" w:rsidP="00563485">
      <w:pPr>
        <w:numPr>
          <w:ilvl w:val="0"/>
          <w:numId w:val="39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от 21.12.1994 № 69-ФЗ «О пожарной безопасности»;</w:t>
      </w:r>
    </w:p>
    <w:p w:rsidR="009268A5" w:rsidRPr="0070317D" w:rsidRDefault="009268A5" w:rsidP="00563485">
      <w:pPr>
        <w:pStyle w:val="ConsPlusNormal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70317D">
        <w:rPr>
          <w:b w:val="0"/>
          <w:sz w:val="24"/>
          <w:szCs w:val="24"/>
        </w:rPr>
        <w:t>Ф</w:t>
      </w:r>
      <w:r w:rsidRPr="0070317D">
        <w:rPr>
          <w:b w:val="0"/>
          <w:bCs w:val="0"/>
          <w:kern w:val="36"/>
          <w:sz w:val="24"/>
          <w:szCs w:val="24"/>
        </w:rPr>
        <w:t>едеральный закон от 24 июня 1999 г. N 120-ФЗ "Об основах системы профилактики безнадзорности и правонарушений несовершеннолетних" (с изменениями от 13 января 2001 г.), п</w:t>
      </w:r>
      <w:r w:rsidRPr="0070317D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9268A5" w:rsidRPr="0070317D" w:rsidRDefault="009268A5" w:rsidP="00563485">
      <w:pPr>
        <w:pStyle w:val="ConsPlusNormal"/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70317D">
        <w:rPr>
          <w:b w:val="0"/>
          <w:sz w:val="24"/>
          <w:szCs w:val="24"/>
        </w:rPr>
        <w:t xml:space="preserve">Постановление правительства РФ №423 от 18.05.2009 «Об отдельных вопросах осуществления опеки и попечительства в отношении несовершеннолетних  граждан». </w:t>
      </w:r>
    </w:p>
    <w:p w:rsidR="009268A5" w:rsidRPr="0070317D" w:rsidRDefault="009268A5" w:rsidP="00563485">
      <w:pPr>
        <w:numPr>
          <w:ilvl w:val="0"/>
          <w:numId w:val="39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9268A5" w:rsidRPr="0070317D" w:rsidRDefault="009268A5" w:rsidP="00563485">
      <w:pPr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министерства общего и профессионального образования Ростовской области от 26.12.2012 №1059 «Об утверждении Концепции развития Службы практической психологии на период до 2015 годы».</w:t>
      </w:r>
    </w:p>
    <w:p w:rsidR="009268A5" w:rsidRPr="0070317D" w:rsidRDefault="009268A5" w:rsidP="00563485">
      <w:pPr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Минобрнауки России от 26.10.2011 №2537 «Об утверждении плана мероприятий Министерства образования и науки Российской Федерации по профилактике суицидального поведения среди обучающихся образовательных учреждений на 2011-2015 годы»,</w:t>
      </w:r>
    </w:p>
    <w:p w:rsidR="009268A5" w:rsidRDefault="009268A5" w:rsidP="00563485">
      <w:pPr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70317D">
        <w:rPr>
          <w:sz w:val="24"/>
          <w:szCs w:val="24"/>
        </w:rPr>
        <w:t>риказ Министерства общего и профессионального образования Ростовской области от 07.02.2012г. № 58 «Об организации проведения мониторинга наркоситуации в Ростовской области»;</w:t>
      </w:r>
    </w:p>
    <w:p w:rsidR="009268A5" w:rsidRPr="0070317D" w:rsidRDefault="009268A5" w:rsidP="00563485">
      <w:pPr>
        <w:numPr>
          <w:ilvl w:val="0"/>
          <w:numId w:val="39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8A5FF0"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медицинской и социальной помощи».</w:t>
      </w:r>
    </w:p>
    <w:p w:rsidR="009268A5" w:rsidRPr="0070317D" w:rsidRDefault="00BA31CA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9268A5" w:rsidRPr="0070317D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муниципальной услуги</w:t>
      </w:r>
    </w:p>
    <w:p w:rsidR="009268A5" w:rsidRPr="0070317D" w:rsidRDefault="009268A5" w:rsidP="009268A5">
      <w:pPr>
        <w:autoSpaceDE w:val="0"/>
        <w:autoSpaceDN w:val="0"/>
        <w:adjustRightInd w:val="0"/>
        <w:rPr>
          <w:szCs w:val="24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9268A5" w:rsidRPr="006A0401" w:rsidTr="00480A37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 xml:space="preserve"> 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39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9268A5" w:rsidRPr="00E5117A" w:rsidRDefault="009268A5" w:rsidP="00480A37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Pr="007F6CC3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Р</w:t>
      </w:r>
      <w:r w:rsidRPr="00120EE2">
        <w:rPr>
          <w:bCs/>
          <w:color w:val="000000"/>
          <w:szCs w:val="28"/>
          <w:shd w:val="clear" w:color="auto" w:fill="FFFFFF"/>
        </w:rPr>
        <w:t xml:space="preserve">АЗДЕЛ № </w:t>
      </w:r>
      <w:r>
        <w:rPr>
          <w:bCs/>
          <w:color w:val="000000"/>
          <w:szCs w:val="28"/>
          <w:shd w:val="clear" w:color="auto" w:fill="FFFFFF"/>
        </w:rPr>
        <w:t>11</w:t>
      </w:r>
    </w:p>
    <w:p w:rsidR="00563485" w:rsidRDefault="0056348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page" w:tblpX="12913" w:tblpY="2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268A5" w:rsidRPr="00081015" w:rsidTr="00480A37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268A5" w:rsidRPr="00606B29" w:rsidRDefault="009268A5" w:rsidP="00480A37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606B2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68A5" w:rsidRPr="00081015" w:rsidRDefault="00990192" w:rsidP="00480A37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 w:rsidRPr="00AB6A91">
              <w:rPr>
                <w:sz w:val="24"/>
                <w:szCs w:val="24"/>
                <w:lang w:eastAsia="ru-RU"/>
              </w:rPr>
              <w:t>35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AB6A91">
              <w:rPr>
                <w:sz w:val="24"/>
                <w:szCs w:val="24"/>
                <w:lang w:eastAsia="ru-RU"/>
              </w:rPr>
              <w:t>Г54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AB6A91">
              <w:rPr>
                <w:sz w:val="24"/>
                <w:szCs w:val="24"/>
                <w:lang w:eastAsia="ru-RU"/>
              </w:rPr>
              <w:t>0</w:t>
            </w:r>
          </w:p>
        </w:tc>
      </w:tr>
    </w:tbl>
    <w:p w:rsidR="009268A5" w:rsidRPr="009E6393" w:rsidRDefault="009268A5" w:rsidP="009268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 Наименование муниципальной услуги: </w:t>
      </w: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:rsidR="009268A5" w:rsidRPr="00563485" w:rsidRDefault="009268A5" w:rsidP="0056348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2. Категории потреб</w:t>
      </w:r>
      <w:r w:rsidR="00563485">
        <w:rPr>
          <w:b/>
          <w:bCs/>
          <w:color w:val="000000"/>
          <w:szCs w:val="28"/>
          <w:shd w:val="clear" w:color="auto" w:fill="FFFFFF"/>
        </w:rPr>
        <w:t xml:space="preserve">ителей муниципальной услуги: </w:t>
      </w:r>
      <w:r>
        <w:rPr>
          <w:szCs w:val="28"/>
        </w:rPr>
        <w:t>Физические лица</w:t>
      </w:r>
    </w:p>
    <w:p w:rsidR="009268A5" w:rsidRPr="009E6393" w:rsidRDefault="009268A5" w:rsidP="009268A5">
      <w:pPr>
        <w:widowControl w:val="0"/>
        <w:rPr>
          <w:b/>
          <w:color w:val="000000"/>
          <w:szCs w:val="28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268A5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563485" w:rsidRDefault="0056348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849"/>
        <w:gridCol w:w="849"/>
        <w:gridCol w:w="853"/>
        <w:gridCol w:w="852"/>
        <w:gridCol w:w="993"/>
        <w:gridCol w:w="2277"/>
        <w:gridCol w:w="1132"/>
        <w:gridCol w:w="1300"/>
        <w:gridCol w:w="993"/>
        <w:gridCol w:w="992"/>
        <w:gridCol w:w="994"/>
        <w:gridCol w:w="1101"/>
        <w:gridCol w:w="1133"/>
      </w:tblGrid>
      <w:tr w:rsidR="009268A5" w:rsidRPr="007C164C" w:rsidTr="00480A37">
        <w:trPr>
          <w:trHeight w:hRule="exact" w:val="1872"/>
        </w:trPr>
        <w:tc>
          <w:tcPr>
            <w:tcW w:w="856" w:type="dxa"/>
            <w:vMerge w:val="restart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709" w:type="dxa"/>
            <w:gridSpan w:val="3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 качества муниципальной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услуги</w:t>
            </w:r>
          </w:p>
        </w:tc>
        <w:tc>
          <w:tcPr>
            <w:tcW w:w="2979" w:type="dxa"/>
            <w:gridSpan w:val="3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2234" w:type="dxa"/>
            <w:gridSpan w:val="2"/>
            <w:shd w:val="clear" w:color="auto" w:fill="FFFFFF"/>
          </w:tcPr>
          <w:p w:rsidR="009268A5" w:rsidRPr="002D4BA8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D4BA8">
              <w:rPr>
                <w:color w:val="000000"/>
                <w:sz w:val="20"/>
              </w:rPr>
              <w:t>Допустимые (возможные) отклонения</w:t>
            </w:r>
            <w:r w:rsidRPr="002D4BA8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2D4BA8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hRule="exact" w:val="413"/>
        </w:trPr>
        <w:tc>
          <w:tcPr>
            <w:tcW w:w="856" w:type="dxa"/>
            <w:vMerge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551" w:type="dxa"/>
            <w:gridSpan w:val="3"/>
            <w:vMerge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77" w:type="dxa"/>
            <w:vMerge w:val="restart"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432" w:type="dxa"/>
            <w:gridSpan w:val="2"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единица измерения по</w:t>
            </w:r>
          </w:p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1101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624"/>
        </w:trPr>
        <w:tc>
          <w:tcPr>
            <w:tcW w:w="856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E31C15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53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52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993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2277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300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01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9268A5" w:rsidRPr="007C164C" w:rsidTr="00480A37">
        <w:trPr>
          <w:trHeight w:hRule="exact" w:val="372"/>
        </w:trPr>
        <w:tc>
          <w:tcPr>
            <w:tcW w:w="856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2</w:t>
            </w: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3</w:t>
            </w:r>
          </w:p>
        </w:tc>
        <w:tc>
          <w:tcPr>
            <w:tcW w:w="85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6</w:t>
            </w:r>
          </w:p>
        </w:tc>
        <w:tc>
          <w:tcPr>
            <w:tcW w:w="2277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8</w:t>
            </w:r>
          </w:p>
        </w:tc>
        <w:tc>
          <w:tcPr>
            <w:tcW w:w="1300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11</w:t>
            </w:r>
          </w:p>
        </w:tc>
        <w:tc>
          <w:tcPr>
            <w:tcW w:w="994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12</w:t>
            </w:r>
          </w:p>
        </w:tc>
        <w:tc>
          <w:tcPr>
            <w:tcW w:w="1101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268A5" w:rsidRPr="007C164C" w:rsidTr="00480A37">
        <w:trPr>
          <w:trHeight w:hRule="exact" w:val="1209"/>
        </w:trPr>
        <w:tc>
          <w:tcPr>
            <w:tcW w:w="856" w:type="dxa"/>
            <w:vMerge w:val="restart"/>
            <w:shd w:val="clear" w:color="auto" w:fill="FFFFFF"/>
          </w:tcPr>
          <w:p w:rsidR="009268A5" w:rsidRPr="00990192" w:rsidRDefault="00990192" w:rsidP="00480A37">
            <w:pPr>
              <w:rPr>
                <w:bCs/>
                <w:sz w:val="18"/>
                <w:szCs w:val="18"/>
              </w:rPr>
            </w:pPr>
            <w:r w:rsidRPr="00990192">
              <w:rPr>
                <w:sz w:val="18"/>
                <w:szCs w:val="18"/>
                <w:lang w:eastAsia="ru-RU"/>
              </w:rPr>
              <w:t>880900О.99.0.ББ00АА02000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9268A5" w:rsidRPr="00990192" w:rsidRDefault="009268A5" w:rsidP="00480A37">
            <w:pPr>
              <w:jc w:val="center"/>
              <w:rPr>
                <w:sz w:val="18"/>
                <w:szCs w:val="18"/>
              </w:rPr>
            </w:pPr>
            <w:r w:rsidRPr="00990192">
              <w:rPr>
                <w:sz w:val="18"/>
                <w:szCs w:val="18"/>
              </w:rPr>
              <w:t>Не указан</w:t>
            </w:r>
          </w:p>
          <w:p w:rsidR="009268A5" w:rsidRPr="00990192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0192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3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2" w:type="dxa"/>
            <w:vMerge w:val="restart"/>
            <w:shd w:val="clear" w:color="auto" w:fill="FFFFFF"/>
          </w:tcPr>
          <w:p w:rsidR="009268A5" w:rsidRDefault="009268A5" w:rsidP="00480A37">
            <w:pPr>
              <w:widowControl w:val="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</w:p>
          <w:p w:rsidR="009268A5" w:rsidRPr="00A15613" w:rsidRDefault="009268A5" w:rsidP="00480A37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психолого-</w:t>
            </w:r>
            <w:r>
              <w:rPr>
                <w:sz w:val="18"/>
                <w:szCs w:val="18"/>
              </w:rPr>
              <w:t xml:space="preserve">   </w:t>
            </w:r>
            <w:r w:rsidRPr="00A15613">
              <w:rPr>
                <w:sz w:val="18"/>
                <w:szCs w:val="18"/>
              </w:rPr>
              <w:t>педагогической, медицинской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2277" w:type="dxa"/>
            <w:shd w:val="clear" w:color="auto" w:fill="FFFFFF"/>
          </w:tcPr>
          <w:p w:rsidR="009268A5" w:rsidRDefault="009268A5" w:rsidP="00480A37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="00961C90">
              <w:rPr>
                <w:rFonts w:eastAsia="Calibri"/>
                <w:bCs/>
                <w:sz w:val="18"/>
                <w:szCs w:val="18"/>
                <w:lang w:eastAsia="en-US"/>
              </w:rPr>
              <w:t>Доля обучающихся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, имеющих</w:t>
            </w:r>
          </w:p>
          <w:p w:rsidR="009268A5" w:rsidRDefault="009268A5" w:rsidP="00480A37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«положительную динамику»</w:t>
            </w:r>
          </w:p>
          <w:p w:rsidR="009268A5" w:rsidRDefault="009268A5" w:rsidP="00480A37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по итогам реализации </w:t>
            </w:r>
          </w:p>
          <w:p w:rsidR="009268A5" w:rsidRPr="00111D6B" w:rsidRDefault="009268A5" w:rsidP="00480A37">
            <w:pPr>
              <w:pStyle w:val="ConsPlusCell"/>
              <w:rPr>
                <w:sz w:val="16"/>
                <w:szCs w:val="16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занятий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1300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E5117A">
              <w:rPr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E5117A">
              <w:rPr>
                <w:sz w:val="18"/>
                <w:szCs w:val="18"/>
              </w:rPr>
              <w:t>100</w:t>
            </w:r>
          </w:p>
        </w:tc>
        <w:tc>
          <w:tcPr>
            <w:tcW w:w="1101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:rsidR="009268A5" w:rsidRPr="007F6CC3" w:rsidRDefault="009268A5" w:rsidP="00480A37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9268A5" w:rsidRPr="007C164C" w:rsidTr="00480A37">
        <w:trPr>
          <w:trHeight w:hRule="exact" w:val="1146"/>
        </w:trPr>
        <w:tc>
          <w:tcPr>
            <w:tcW w:w="856" w:type="dxa"/>
            <w:vMerge/>
            <w:shd w:val="clear" w:color="auto" w:fill="FFFFFF"/>
          </w:tcPr>
          <w:p w:rsidR="009268A5" w:rsidRPr="00F52554" w:rsidRDefault="009268A5" w:rsidP="00480A37">
            <w:pPr>
              <w:keepNext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2277" w:type="dxa"/>
            <w:shd w:val="clear" w:color="auto" w:fill="FFFFFF"/>
          </w:tcPr>
          <w:p w:rsidR="009268A5" w:rsidRPr="00A15613" w:rsidRDefault="009268A5" w:rsidP="00480A37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потребителей</w:t>
            </w:r>
            <w:r>
              <w:rPr>
                <w:sz w:val="18"/>
                <w:szCs w:val="18"/>
                <w:lang w:eastAsia="ru-RU"/>
              </w:rPr>
              <w:t xml:space="preserve">, поступивших в </w:t>
            </w:r>
            <w:r w:rsidRPr="00A15613">
              <w:rPr>
                <w:sz w:val="18"/>
                <w:szCs w:val="18"/>
                <w:lang w:eastAsia="ru-RU"/>
              </w:rPr>
              <w:t>учреждение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единицы</w:t>
            </w:r>
          </w:p>
        </w:tc>
        <w:tc>
          <w:tcPr>
            <w:tcW w:w="1300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4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01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</w:tr>
      <w:tr w:rsidR="009268A5" w:rsidRPr="007C164C" w:rsidTr="00480A37">
        <w:trPr>
          <w:trHeight w:hRule="exact" w:val="1120"/>
        </w:trPr>
        <w:tc>
          <w:tcPr>
            <w:tcW w:w="856" w:type="dxa"/>
            <w:vMerge/>
            <w:shd w:val="clear" w:color="auto" w:fill="FFFFFF"/>
          </w:tcPr>
          <w:p w:rsidR="009268A5" w:rsidRPr="00F52554" w:rsidRDefault="009268A5" w:rsidP="00480A37">
            <w:pPr>
              <w:keepNext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2277" w:type="dxa"/>
            <w:shd w:val="clear" w:color="auto" w:fill="FFFFFF"/>
          </w:tcPr>
          <w:p w:rsidR="009268A5" w:rsidRPr="0019166B" w:rsidRDefault="009268A5" w:rsidP="00480A37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18"/>
                <w:szCs w:val="18"/>
              </w:rPr>
            </w:pPr>
            <w:r w:rsidRPr="0019166B">
              <w:rPr>
                <w:color w:val="000000"/>
                <w:sz w:val="18"/>
                <w:szCs w:val="18"/>
              </w:rPr>
              <w:t>Показатель удовлетворен</w:t>
            </w:r>
            <w:r>
              <w:rPr>
                <w:color w:val="000000"/>
                <w:sz w:val="18"/>
                <w:szCs w:val="18"/>
              </w:rPr>
              <w:t>но</w:t>
            </w:r>
            <w:r w:rsidRPr="0019166B">
              <w:rPr>
                <w:color w:val="000000"/>
                <w:sz w:val="18"/>
                <w:szCs w:val="18"/>
              </w:rPr>
              <w:t>-сти потребителей качеством предоставленной услуги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1300" w:type="dxa"/>
            <w:shd w:val="clear" w:color="auto" w:fill="FFFFFF"/>
          </w:tcPr>
          <w:p w:rsidR="009268A5" w:rsidRPr="0043557B" w:rsidRDefault="009268A5" w:rsidP="00480A3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3557B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01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:rsidR="009268A5" w:rsidRPr="007F6CC3" w:rsidRDefault="009268A5" w:rsidP="00480A37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</w:tbl>
    <w:p w:rsidR="009268A5" w:rsidRDefault="009268A5" w:rsidP="009268A5">
      <w:pPr>
        <w:widowControl w:val="0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numPr>
          <w:ilvl w:val="1"/>
          <w:numId w:val="11"/>
        </w:numPr>
        <w:outlineLvl w:val="3"/>
        <w:rPr>
          <w:b/>
          <w:color w:val="000000"/>
          <w:szCs w:val="28"/>
          <w:shd w:val="clear" w:color="auto" w:fill="FFFFFF"/>
        </w:rPr>
      </w:pPr>
      <w:r w:rsidRPr="00FF3AD5">
        <w:rPr>
          <w:b/>
          <w:color w:val="000000"/>
          <w:szCs w:val="28"/>
          <w:shd w:val="clear" w:color="auto" w:fill="FFFFFF"/>
        </w:rPr>
        <w:t>Показатели, характеризующие объем муниципальной услуги</w:t>
      </w:r>
      <w:r>
        <w:rPr>
          <w:b/>
          <w:color w:val="000000"/>
          <w:szCs w:val="28"/>
          <w:shd w:val="clear" w:color="auto" w:fill="FFFFFF"/>
        </w:rPr>
        <w:t>:</w:t>
      </w:r>
    </w:p>
    <w:p w:rsidR="009268A5" w:rsidRDefault="009268A5" w:rsidP="009268A5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tbl>
      <w:tblPr>
        <w:tblW w:w="146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49"/>
        <w:gridCol w:w="850"/>
        <w:gridCol w:w="850"/>
        <w:gridCol w:w="993"/>
        <w:gridCol w:w="853"/>
        <w:gridCol w:w="992"/>
        <w:gridCol w:w="851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9268A5" w:rsidRPr="007C164C" w:rsidTr="00480A37">
        <w:trPr>
          <w:trHeight w:val="79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40657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40657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140657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140657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268A5" w:rsidRPr="007C164C" w:rsidTr="00480A37">
        <w:trPr>
          <w:trHeight w:val="2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9268A5" w:rsidRPr="007C164C" w:rsidTr="00480A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90192" w:rsidP="00480A37">
            <w:pPr>
              <w:rPr>
                <w:bCs/>
                <w:sz w:val="18"/>
                <w:szCs w:val="18"/>
              </w:rPr>
            </w:pPr>
            <w:r w:rsidRPr="00990192">
              <w:rPr>
                <w:sz w:val="18"/>
                <w:szCs w:val="18"/>
                <w:lang w:eastAsia="ru-RU"/>
              </w:rPr>
              <w:t>880900О.99.0.ББ00АА02000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widowControl w:val="0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70317D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70317D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70317D">
              <w:rPr>
                <w:sz w:val="18"/>
                <w:szCs w:val="18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563485">
            <w:pPr>
              <w:pStyle w:val="ConsPlusNormal"/>
              <w:rPr>
                <w:b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 w:rsidR="00563485">
              <w:rPr>
                <w:rFonts w:eastAsia="Calibri"/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563485" w:rsidRDefault="0056348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563485" w:rsidRDefault="00563485" w:rsidP="00480A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563485" w:rsidRDefault="00563485" w:rsidP="00480A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0932B4" w:rsidRDefault="009268A5" w:rsidP="00480A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</w:t>
            </w:r>
          </w:p>
          <w:p w:rsidR="009268A5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9268A5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B9733F" w:rsidRDefault="0056348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</w:rPr>
              <w:t>12</w:t>
            </w:r>
          </w:p>
        </w:tc>
      </w:tr>
    </w:tbl>
    <w:p w:rsidR="009268A5" w:rsidRDefault="009268A5" w:rsidP="009268A5">
      <w:pPr>
        <w:widowControl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9268A5" w:rsidRPr="00CC16A4" w:rsidRDefault="009268A5" w:rsidP="009268A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CC16A4">
        <w:rPr>
          <w:bCs/>
          <w:color w:val="000000"/>
          <w:szCs w:val="28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9268A5" w:rsidRPr="00A93419" w:rsidRDefault="009268A5" w:rsidP="009268A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48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4"/>
        <w:gridCol w:w="3062"/>
        <w:gridCol w:w="974"/>
        <w:gridCol w:w="1361"/>
        <w:gridCol w:w="6729"/>
      </w:tblGrid>
      <w:tr w:rsidR="009268A5" w:rsidRPr="005C7C58" w:rsidTr="00480A37">
        <w:trPr>
          <w:trHeight w:hRule="exact" w:val="371"/>
        </w:trPr>
        <w:tc>
          <w:tcPr>
            <w:tcW w:w="14039" w:type="dxa"/>
            <w:gridSpan w:val="5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C7C58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268A5" w:rsidRPr="005C7C58" w:rsidTr="00480A37">
        <w:trPr>
          <w:trHeight w:hRule="exact" w:val="371"/>
        </w:trPr>
        <w:tc>
          <w:tcPr>
            <w:tcW w:w="1913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6729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268A5" w:rsidRPr="005C7C58" w:rsidTr="00480A37">
        <w:trPr>
          <w:trHeight w:hRule="exact" w:val="274"/>
        </w:trPr>
        <w:tc>
          <w:tcPr>
            <w:tcW w:w="1913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9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268A5" w:rsidRPr="005C7C58" w:rsidTr="00480A37">
        <w:trPr>
          <w:trHeight w:hRule="exact" w:val="243"/>
        </w:trPr>
        <w:tc>
          <w:tcPr>
            <w:tcW w:w="1913" w:type="dxa"/>
            <w:shd w:val="clear" w:color="auto" w:fill="FFFFFF"/>
          </w:tcPr>
          <w:p w:rsidR="009268A5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62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4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1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729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b/>
          <w:sz w:val="28"/>
          <w:szCs w:val="28"/>
        </w:rPr>
      </w:pPr>
      <w:r w:rsidRPr="008A5F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Pr="00CC16A4">
        <w:rPr>
          <w:color w:val="000000"/>
          <w:szCs w:val="28"/>
          <w:shd w:val="clear" w:color="auto" w:fill="FFFFFF"/>
        </w:rPr>
        <w:t xml:space="preserve"> </w:t>
      </w:r>
      <w:r w:rsidRPr="001F33F3">
        <w:rPr>
          <w:rFonts w:ascii="Times New Roman" w:hAnsi="Times New Roman" w:cs="Times New Roman"/>
          <w:b/>
          <w:sz w:val="28"/>
          <w:szCs w:val="28"/>
        </w:rPr>
        <w:t>Порядок оказания муниципальной услуги</w:t>
      </w:r>
    </w:p>
    <w:p w:rsidR="00563485" w:rsidRPr="0070317D" w:rsidRDefault="00563485" w:rsidP="009268A5">
      <w:pPr>
        <w:pStyle w:val="ConsPlusNonformat"/>
        <w:keepNext/>
        <w:rPr>
          <w:rFonts w:ascii="Times New Roman" w:hAnsi="Times New Roman" w:cs="Times New Roman"/>
          <w:sz w:val="28"/>
          <w:szCs w:val="28"/>
        </w:rPr>
      </w:pPr>
    </w:p>
    <w:p w:rsidR="009268A5" w:rsidRPr="0070317D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A0401">
        <w:rPr>
          <w:rFonts w:ascii="Times New Roman" w:hAnsi="Times New Roman" w:cs="Times New Roman"/>
          <w:sz w:val="24"/>
          <w:szCs w:val="24"/>
        </w:rPr>
        <w:t xml:space="preserve">.1. </w:t>
      </w:r>
      <w:r w:rsidRPr="0070317D">
        <w:rPr>
          <w:rFonts w:ascii="Times New Roman" w:hAnsi="Times New Roman" w:cs="Times New Roman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9268A5" w:rsidRPr="0070317D" w:rsidRDefault="00995F36" w:rsidP="00563485">
      <w:pPr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hyperlink r:id="rId40" w:history="1">
        <w:r w:rsidR="009268A5" w:rsidRPr="0070317D">
          <w:rPr>
            <w:sz w:val="24"/>
            <w:szCs w:val="24"/>
          </w:rPr>
          <w:t>Федеральный закон</w:t>
        </w:r>
        <w:r w:rsidR="009268A5" w:rsidRPr="0070317D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9268A5" w:rsidRPr="0070317D">
        <w:rPr>
          <w:sz w:val="24"/>
          <w:szCs w:val="24"/>
        </w:rPr>
        <w:t xml:space="preserve"> (п.5. ст.42);</w:t>
      </w:r>
    </w:p>
    <w:p w:rsidR="009268A5" w:rsidRPr="0070317D" w:rsidRDefault="009268A5" w:rsidP="00563485">
      <w:pPr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41" w:anchor="comments" w:history="1"/>
    </w:p>
    <w:p w:rsidR="009268A5" w:rsidRPr="0070317D" w:rsidRDefault="009268A5" w:rsidP="00563485">
      <w:pPr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 от 06.10.2003 № 131-ФЗ «Об общих принципах организации местного самоуправления в Российской Федерации» (ст.16 п.13);</w:t>
      </w:r>
    </w:p>
    <w:p w:rsidR="009268A5" w:rsidRPr="0070317D" w:rsidRDefault="009268A5" w:rsidP="00563485">
      <w:pPr>
        <w:numPr>
          <w:ilvl w:val="0"/>
          <w:numId w:val="40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9268A5" w:rsidRPr="0070317D" w:rsidRDefault="009268A5" w:rsidP="00563485">
      <w:pPr>
        <w:numPr>
          <w:ilvl w:val="0"/>
          <w:numId w:val="40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от 21.12.1994 № 69-ФЗ «О пожарной безопасности»;</w:t>
      </w:r>
    </w:p>
    <w:p w:rsidR="009268A5" w:rsidRPr="0070317D" w:rsidRDefault="009268A5" w:rsidP="00563485">
      <w:pPr>
        <w:pStyle w:val="ConsPlusNormal"/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70317D">
        <w:rPr>
          <w:b w:val="0"/>
          <w:sz w:val="24"/>
          <w:szCs w:val="24"/>
        </w:rPr>
        <w:t>Ф</w:t>
      </w:r>
      <w:r w:rsidRPr="0070317D">
        <w:rPr>
          <w:b w:val="0"/>
          <w:bCs w:val="0"/>
          <w:kern w:val="36"/>
          <w:sz w:val="24"/>
          <w:szCs w:val="24"/>
        </w:rPr>
        <w:t>едеральный закон от 24 июня 1999 г. N 120-ФЗ "Об основах системы профилактики безнадзорности и правонарушений несовершеннолетних" (с изменениями от 13 января 2001 г.), п</w:t>
      </w:r>
      <w:r w:rsidRPr="0070317D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9268A5" w:rsidRPr="0070317D" w:rsidRDefault="009268A5" w:rsidP="00563485">
      <w:pPr>
        <w:pStyle w:val="ConsPlusNormal"/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70317D">
        <w:rPr>
          <w:b w:val="0"/>
          <w:sz w:val="24"/>
          <w:szCs w:val="24"/>
        </w:rPr>
        <w:t xml:space="preserve">Постановление правительства РФ №423 от 18.05.2009 «Об отдельных вопросах осуществления опеки и попечительства в отношении несовершеннолетних  граждан». </w:t>
      </w:r>
    </w:p>
    <w:p w:rsidR="009268A5" w:rsidRPr="0070317D" w:rsidRDefault="009268A5" w:rsidP="00563485">
      <w:pPr>
        <w:numPr>
          <w:ilvl w:val="0"/>
          <w:numId w:val="40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9268A5" w:rsidRPr="0070317D" w:rsidRDefault="009268A5" w:rsidP="00563485">
      <w:pPr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министерства общего и профессионального образования Ростовской области от 26.12.2012 №1059 «Об утверждении Концепции развития Службы практической психологии на период до 2015 годы».</w:t>
      </w:r>
    </w:p>
    <w:p w:rsidR="009268A5" w:rsidRPr="0070317D" w:rsidRDefault="009268A5" w:rsidP="00563485">
      <w:pPr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Минобрнауки России от 26.10.2011 №2537 «Об утверждении плана мероприятий Министерства образования и науки Российской Федерации по профилактике суицидального поведения среди обучающихся образовательных учреждений на 2011-2015 годы»,</w:t>
      </w:r>
    </w:p>
    <w:p w:rsidR="009268A5" w:rsidRDefault="009268A5" w:rsidP="00563485">
      <w:pPr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70317D">
        <w:rPr>
          <w:sz w:val="24"/>
          <w:szCs w:val="24"/>
        </w:rPr>
        <w:t>риказ Министерства общего и профессионального образования Ростовской области от 07.02.2012г. № 58 «Об организации проведения мониторинга наркоситуации в Ростовской области»;</w:t>
      </w:r>
    </w:p>
    <w:p w:rsidR="009268A5" w:rsidRPr="0070317D" w:rsidRDefault="009268A5" w:rsidP="00563485">
      <w:pPr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8A5FF0"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медицинской и социальной помощи».</w:t>
      </w:r>
    </w:p>
    <w:p w:rsidR="009268A5" w:rsidRPr="0070317D" w:rsidRDefault="009D174B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9268A5" w:rsidRPr="0070317D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муниципальной услуги</w:t>
      </w:r>
    </w:p>
    <w:p w:rsidR="009268A5" w:rsidRPr="0070317D" w:rsidRDefault="009268A5" w:rsidP="009268A5">
      <w:pPr>
        <w:autoSpaceDE w:val="0"/>
        <w:autoSpaceDN w:val="0"/>
        <w:adjustRightInd w:val="0"/>
        <w:rPr>
          <w:szCs w:val="24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9268A5" w:rsidRPr="006A0401" w:rsidTr="00480A37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 xml:space="preserve"> 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42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9268A5" w:rsidRPr="00E5117A" w:rsidRDefault="009268A5" w:rsidP="00480A37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Pr="007F6CC3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D174B">
      <w:pPr>
        <w:tabs>
          <w:tab w:val="left" w:pos="6735"/>
        </w:tabs>
        <w:rPr>
          <w:szCs w:val="28"/>
        </w:rPr>
      </w:pPr>
    </w:p>
    <w:p w:rsidR="009268A5" w:rsidRDefault="009268A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Р</w:t>
      </w:r>
      <w:r w:rsidRPr="00120EE2">
        <w:rPr>
          <w:bCs/>
          <w:color w:val="000000"/>
          <w:szCs w:val="28"/>
          <w:shd w:val="clear" w:color="auto" w:fill="FFFFFF"/>
        </w:rPr>
        <w:t xml:space="preserve">АЗДЕЛ № </w:t>
      </w:r>
      <w:r>
        <w:rPr>
          <w:bCs/>
          <w:color w:val="000000"/>
          <w:szCs w:val="28"/>
          <w:shd w:val="clear" w:color="auto" w:fill="FFFFFF"/>
        </w:rPr>
        <w:t>12</w:t>
      </w:r>
    </w:p>
    <w:p w:rsidR="00563485" w:rsidRDefault="00563485" w:rsidP="009268A5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page" w:tblpX="12913" w:tblpY="2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268A5" w:rsidRPr="00081015" w:rsidTr="00480A37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268A5" w:rsidRPr="00606B29" w:rsidRDefault="009268A5" w:rsidP="00480A37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606B2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68A5" w:rsidRPr="00081015" w:rsidRDefault="00990192" w:rsidP="00480A37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 w:rsidRPr="00104980">
              <w:rPr>
                <w:sz w:val="24"/>
                <w:szCs w:val="24"/>
                <w:lang w:eastAsia="ru-RU"/>
              </w:rPr>
              <w:t>36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104980">
              <w:rPr>
                <w:sz w:val="24"/>
                <w:szCs w:val="24"/>
                <w:lang w:eastAsia="ru-RU"/>
              </w:rPr>
              <w:t>Г54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104980">
              <w:rPr>
                <w:sz w:val="24"/>
                <w:szCs w:val="24"/>
                <w:lang w:eastAsia="ru-RU"/>
              </w:rPr>
              <w:t>0</w:t>
            </w:r>
          </w:p>
        </w:tc>
      </w:tr>
    </w:tbl>
    <w:p w:rsidR="009268A5" w:rsidRPr="009E6393" w:rsidRDefault="009268A5" w:rsidP="009268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 Наименование муниципальной услуги: </w:t>
      </w: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 w:rsidR="00563485">
        <w:rPr>
          <w:rFonts w:ascii="Times New Roman" w:hAnsi="Times New Roman" w:cs="Times New Roman"/>
          <w:sz w:val="28"/>
          <w:szCs w:val="28"/>
        </w:rPr>
        <w:t>опедическая помощь обучающимся</w:t>
      </w:r>
    </w:p>
    <w:p w:rsidR="009268A5" w:rsidRPr="00563485" w:rsidRDefault="009268A5" w:rsidP="0056348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2. Категории пот</w:t>
      </w:r>
      <w:r w:rsidR="00563485">
        <w:rPr>
          <w:b/>
          <w:bCs/>
          <w:color w:val="000000"/>
          <w:szCs w:val="28"/>
          <w:shd w:val="clear" w:color="auto" w:fill="FFFFFF"/>
        </w:rPr>
        <w:t xml:space="preserve">ребителей муниципальной услуги: </w:t>
      </w:r>
      <w:r>
        <w:rPr>
          <w:szCs w:val="28"/>
        </w:rPr>
        <w:t>Физические лица</w:t>
      </w:r>
    </w:p>
    <w:p w:rsidR="009268A5" w:rsidRPr="009E6393" w:rsidRDefault="009268A5" w:rsidP="009268A5">
      <w:pPr>
        <w:widowControl w:val="0"/>
        <w:rPr>
          <w:b/>
          <w:color w:val="000000"/>
          <w:szCs w:val="28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9268A5" w:rsidRDefault="009268A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 xml:space="preserve">3.1. Показатели, характеризующие качество муниципальной услуги </w:t>
      </w:r>
      <w:r>
        <w:rPr>
          <w:b/>
          <w:bCs/>
          <w:color w:val="000000"/>
          <w:szCs w:val="28"/>
          <w:shd w:val="clear" w:color="auto" w:fill="FFFFFF"/>
          <w:vertAlign w:val="superscript"/>
        </w:rPr>
        <w:t>2)</w:t>
      </w:r>
    </w:p>
    <w:p w:rsidR="00563485" w:rsidRDefault="00563485" w:rsidP="009268A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849"/>
        <w:gridCol w:w="849"/>
        <w:gridCol w:w="853"/>
        <w:gridCol w:w="852"/>
        <w:gridCol w:w="993"/>
        <w:gridCol w:w="2277"/>
        <w:gridCol w:w="1132"/>
        <w:gridCol w:w="1300"/>
        <w:gridCol w:w="993"/>
        <w:gridCol w:w="992"/>
        <w:gridCol w:w="994"/>
        <w:gridCol w:w="1101"/>
        <w:gridCol w:w="1133"/>
      </w:tblGrid>
      <w:tr w:rsidR="009268A5" w:rsidRPr="007C164C" w:rsidTr="00480A37">
        <w:trPr>
          <w:trHeight w:hRule="exact" w:val="1872"/>
        </w:trPr>
        <w:tc>
          <w:tcPr>
            <w:tcW w:w="856" w:type="dxa"/>
            <w:vMerge w:val="restart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5" w:type="dxa"/>
            <w:gridSpan w:val="2"/>
            <w:vMerge w:val="restart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709" w:type="dxa"/>
            <w:gridSpan w:val="3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 качества муниципальной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услуги</w:t>
            </w:r>
          </w:p>
        </w:tc>
        <w:tc>
          <w:tcPr>
            <w:tcW w:w="2979" w:type="dxa"/>
            <w:gridSpan w:val="3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2234" w:type="dxa"/>
            <w:gridSpan w:val="2"/>
            <w:shd w:val="clear" w:color="auto" w:fill="FFFFFF"/>
          </w:tcPr>
          <w:p w:rsidR="009268A5" w:rsidRPr="002D4BA8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D4BA8">
              <w:rPr>
                <w:color w:val="000000"/>
                <w:sz w:val="20"/>
              </w:rPr>
              <w:t>Допустимые (возможные) отклонения</w:t>
            </w:r>
            <w:r w:rsidRPr="002D4BA8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2D4BA8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rPr>
          <w:trHeight w:hRule="exact" w:val="413"/>
        </w:trPr>
        <w:tc>
          <w:tcPr>
            <w:tcW w:w="856" w:type="dxa"/>
            <w:vMerge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551" w:type="dxa"/>
            <w:gridSpan w:val="3"/>
            <w:vMerge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845" w:type="dxa"/>
            <w:gridSpan w:val="2"/>
            <w:vMerge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77" w:type="dxa"/>
            <w:vMerge w:val="restart"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432" w:type="dxa"/>
            <w:gridSpan w:val="2"/>
            <w:shd w:val="clear" w:color="auto" w:fill="FFFFFF"/>
          </w:tcPr>
          <w:p w:rsidR="002F2E00" w:rsidRPr="002E4500" w:rsidRDefault="002F2E00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единица измерения по</w:t>
            </w:r>
          </w:p>
          <w:p w:rsidR="002F2E00" w:rsidRPr="002E4500" w:rsidRDefault="002F2E00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1101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rPr>
          <w:trHeight w:val="624"/>
        </w:trPr>
        <w:tc>
          <w:tcPr>
            <w:tcW w:w="856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E31C15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53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52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993" w:type="dxa"/>
            <w:shd w:val="clear" w:color="auto" w:fill="FFFFFF"/>
          </w:tcPr>
          <w:p w:rsidR="009268A5" w:rsidRPr="002E4500" w:rsidRDefault="009268A5" w:rsidP="00480A37">
            <w:pPr>
              <w:keepNext/>
              <w:outlineLvl w:val="3"/>
              <w:rPr>
                <w:color w:val="000000"/>
                <w:sz w:val="20"/>
              </w:rPr>
            </w:pP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2E4500">
              <w:rPr>
                <w:color w:val="000000"/>
                <w:sz w:val="20"/>
              </w:rPr>
              <w:t>ние</w:t>
            </w:r>
          </w:p>
          <w:p w:rsidR="009268A5" w:rsidRPr="002E4500" w:rsidRDefault="009268A5" w:rsidP="00480A37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2277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300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01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9268A5" w:rsidRPr="007C164C" w:rsidTr="00480A37">
        <w:trPr>
          <w:trHeight w:hRule="exact" w:val="372"/>
        </w:trPr>
        <w:tc>
          <w:tcPr>
            <w:tcW w:w="856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1</w:t>
            </w: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2</w:t>
            </w:r>
          </w:p>
        </w:tc>
        <w:tc>
          <w:tcPr>
            <w:tcW w:w="849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3</w:t>
            </w:r>
          </w:p>
        </w:tc>
        <w:tc>
          <w:tcPr>
            <w:tcW w:w="85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6</w:t>
            </w:r>
          </w:p>
        </w:tc>
        <w:tc>
          <w:tcPr>
            <w:tcW w:w="2277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8</w:t>
            </w:r>
          </w:p>
        </w:tc>
        <w:tc>
          <w:tcPr>
            <w:tcW w:w="1300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11</w:t>
            </w:r>
          </w:p>
        </w:tc>
        <w:tc>
          <w:tcPr>
            <w:tcW w:w="994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12</w:t>
            </w:r>
          </w:p>
        </w:tc>
        <w:tc>
          <w:tcPr>
            <w:tcW w:w="1101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3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268A5" w:rsidRPr="007C164C" w:rsidTr="00480A37">
        <w:trPr>
          <w:trHeight w:hRule="exact" w:val="1209"/>
        </w:trPr>
        <w:tc>
          <w:tcPr>
            <w:tcW w:w="856" w:type="dxa"/>
            <w:vMerge w:val="restart"/>
            <w:shd w:val="clear" w:color="auto" w:fill="FFFFFF"/>
          </w:tcPr>
          <w:p w:rsidR="009268A5" w:rsidRPr="00990192" w:rsidRDefault="00990192" w:rsidP="00480A37">
            <w:pPr>
              <w:rPr>
                <w:bCs/>
                <w:sz w:val="18"/>
                <w:szCs w:val="18"/>
              </w:rPr>
            </w:pPr>
            <w:r w:rsidRPr="00990192">
              <w:rPr>
                <w:sz w:val="18"/>
                <w:szCs w:val="18"/>
                <w:lang w:eastAsia="ru-RU"/>
              </w:rPr>
              <w:t>880900О.99.0.ББ15АА02000</w:t>
            </w:r>
          </w:p>
        </w:tc>
        <w:tc>
          <w:tcPr>
            <w:tcW w:w="849" w:type="dxa"/>
            <w:vMerge w:val="restart"/>
            <w:shd w:val="clear" w:color="auto" w:fill="FFFFFF"/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3" w:type="dxa"/>
            <w:vMerge w:val="restart"/>
            <w:shd w:val="clear" w:color="auto" w:fill="FFFFFF"/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2" w:type="dxa"/>
            <w:vMerge w:val="restart"/>
            <w:shd w:val="clear" w:color="auto" w:fill="FFFFFF"/>
          </w:tcPr>
          <w:p w:rsidR="009268A5" w:rsidRDefault="009268A5" w:rsidP="00480A37">
            <w:pPr>
              <w:widowControl w:val="0"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15613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</w:p>
          <w:p w:rsidR="009268A5" w:rsidRPr="00A15613" w:rsidRDefault="009268A5" w:rsidP="00480A37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психолого-</w:t>
            </w:r>
            <w:r>
              <w:rPr>
                <w:sz w:val="18"/>
                <w:szCs w:val="18"/>
              </w:rPr>
              <w:t xml:space="preserve">   </w:t>
            </w:r>
            <w:r w:rsidRPr="00A15613">
              <w:rPr>
                <w:sz w:val="18"/>
                <w:szCs w:val="18"/>
              </w:rPr>
              <w:t>педагогической, медицинской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268A5" w:rsidRPr="00A15613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A15613">
              <w:rPr>
                <w:sz w:val="18"/>
                <w:szCs w:val="18"/>
              </w:rPr>
              <w:t>очная</w:t>
            </w:r>
          </w:p>
        </w:tc>
        <w:tc>
          <w:tcPr>
            <w:tcW w:w="2277" w:type="dxa"/>
            <w:shd w:val="clear" w:color="auto" w:fill="FFFFFF"/>
          </w:tcPr>
          <w:p w:rsidR="009268A5" w:rsidRDefault="009268A5" w:rsidP="00480A37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Доля </w:t>
            </w:r>
            <w:r w:rsidR="00961C90">
              <w:rPr>
                <w:rFonts w:eastAsia="Calibri"/>
                <w:bCs/>
                <w:sz w:val="18"/>
                <w:szCs w:val="18"/>
                <w:lang w:eastAsia="en-US"/>
              </w:rPr>
              <w:t>обучающихся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, имеющих</w:t>
            </w:r>
          </w:p>
          <w:p w:rsidR="009268A5" w:rsidRDefault="009268A5" w:rsidP="00480A37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«положительную динамику»</w:t>
            </w:r>
          </w:p>
          <w:p w:rsidR="009268A5" w:rsidRDefault="009268A5" w:rsidP="00480A37">
            <w:pPr>
              <w:pStyle w:val="ConsPlusCell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по итогам реализации </w:t>
            </w:r>
          </w:p>
          <w:p w:rsidR="009268A5" w:rsidRPr="00111D6B" w:rsidRDefault="009268A5" w:rsidP="00480A37">
            <w:pPr>
              <w:pStyle w:val="ConsPlusCell"/>
              <w:rPr>
                <w:sz w:val="16"/>
                <w:szCs w:val="16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</w:t>
            </w:r>
            <w:r w:rsidRPr="006C3CC7">
              <w:rPr>
                <w:rFonts w:eastAsia="Calibri"/>
                <w:bCs/>
                <w:sz w:val="18"/>
                <w:szCs w:val="18"/>
                <w:lang w:eastAsia="en-US"/>
              </w:rPr>
              <w:t>занятий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1300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E5117A">
              <w:rPr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 w:rsidRPr="00E5117A">
              <w:rPr>
                <w:sz w:val="18"/>
                <w:szCs w:val="18"/>
              </w:rPr>
              <w:t>100</w:t>
            </w:r>
          </w:p>
        </w:tc>
        <w:tc>
          <w:tcPr>
            <w:tcW w:w="1101" w:type="dxa"/>
            <w:shd w:val="clear" w:color="auto" w:fill="FFFFFF"/>
          </w:tcPr>
          <w:p w:rsidR="009268A5" w:rsidRPr="00E5117A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:rsidR="009268A5" w:rsidRPr="007F6CC3" w:rsidRDefault="009268A5" w:rsidP="00480A37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9268A5" w:rsidRPr="007C164C" w:rsidTr="00480A37">
        <w:trPr>
          <w:trHeight w:hRule="exact" w:val="1146"/>
        </w:trPr>
        <w:tc>
          <w:tcPr>
            <w:tcW w:w="856" w:type="dxa"/>
            <w:vMerge/>
            <w:shd w:val="clear" w:color="auto" w:fill="FFFFFF"/>
          </w:tcPr>
          <w:p w:rsidR="009268A5" w:rsidRPr="00F52554" w:rsidRDefault="009268A5" w:rsidP="00480A37">
            <w:pPr>
              <w:keepNext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2277" w:type="dxa"/>
            <w:shd w:val="clear" w:color="auto" w:fill="FFFFFF"/>
          </w:tcPr>
          <w:p w:rsidR="009268A5" w:rsidRPr="00A15613" w:rsidRDefault="009268A5" w:rsidP="00480A37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потребителей</w:t>
            </w:r>
            <w:r>
              <w:rPr>
                <w:sz w:val="18"/>
                <w:szCs w:val="18"/>
                <w:lang w:eastAsia="ru-RU"/>
              </w:rPr>
              <w:t xml:space="preserve">, поступивших в </w:t>
            </w:r>
            <w:r w:rsidRPr="00A15613">
              <w:rPr>
                <w:sz w:val="18"/>
                <w:szCs w:val="18"/>
                <w:lang w:eastAsia="ru-RU"/>
              </w:rPr>
              <w:t>учреждение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единицы</w:t>
            </w:r>
          </w:p>
        </w:tc>
        <w:tc>
          <w:tcPr>
            <w:tcW w:w="1300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4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01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FFFFFF"/>
          </w:tcPr>
          <w:p w:rsidR="009268A5" w:rsidRPr="00E5117A" w:rsidRDefault="009268A5" w:rsidP="00480A37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</w:tr>
      <w:tr w:rsidR="009268A5" w:rsidRPr="007C164C" w:rsidTr="00480A37">
        <w:trPr>
          <w:trHeight w:hRule="exact" w:val="1120"/>
        </w:trPr>
        <w:tc>
          <w:tcPr>
            <w:tcW w:w="856" w:type="dxa"/>
            <w:vMerge/>
            <w:shd w:val="clear" w:color="auto" w:fill="FFFFFF"/>
          </w:tcPr>
          <w:p w:rsidR="009268A5" w:rsidRPr="00F52554" w:rsidRDefault="009268A5" w:rsidP="00480A37">
            <w:pPr>
              <w:keepNext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2277" w:type="dxa"/>
            <w:shd w:val="clear" w:color="auto" w:fill="FFFFFF"/>
          </w:tcPr>
          <w:p w:rsidR="009268A5" w:rsidRPr="0019166B" w:rsidRDefault="009268A5" w:rsidP="00480A37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18"/>
                <w:szCs w:val="18"/>
              </w:rPr>
            </w:pPr>
            <w:r w:rsidRPr="0019166B">
              <w:rPr>
                <w:color w:val="000000"/>
                <w:sz w:val="18"/>
                <w:szCs w:val="18"/>
              </w:rPr>
              <w:t>Показатель удовлетворен</w:t>
            </w:r>
            <w:r>
              <w:rPr>
                <w:color w:val="000000"/>
                <w:sz w:val="18"/>
                <w:szCs w:val="18"/>
              </w:rPr>
              <w:t>но</w:t>
            </w:r>
            <w:r w:rsidRPr="0019166B">
              <w:rPr>
                <w:color w:val="000000"/>
                <w:sz w:val="18"/>
                <w:szCs w:val="18"/>
              </w:rPr>
              <w:t>-сти потребителей качеством предоставленной услуги</w:t>
            </w:r>
          </w:p>
        </w:tc>
        <w:tc>
          <w:tcPr>
            <w:tcW w:w="1132" w:type="dxa"/>
            <w:shd w:val="clear" w:color="auto" w:fill="FFFFFF"/>
          </w:tcPr>
          <w:p w:rsidR="009268A5" w:rsidRPr="002E4500" w:rsidRDefault="009268A5" w:rsidP="00480A37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 w:rsidRPr="002E4500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1300" w:type="dxa"/>
            <w:shd w:val="clear" w:color="auto" w:fill="FFFFFF"/>
          </w:tcPr>
          <w:p w:rsidR="009268A5" w:rsidRPr="0043557B" w:rsidRDefault="009268A5" w:rsidP="00480A3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3557B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4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01" w:type="dxa"/>
            <w:shd w:val="clear" w:color="auto" w:fill="FFFFFF"/>
          </w:tcPr>
          <w:p w:rsidR="009268A5" w:rsidRPr="0043557B" w:rsidRDefault="009268A5" w:rsidP="00480A3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:rsidR="009268A5" w:rsidRPr="007F6CC3" w:rsidRDefault="009268A5" w:rsidP="00480A37">
            <w:pPr>
              <w:pStyle w:val="ConsPlusCel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</w:tbl>
    <w:p w:rsidR="009268A5" w:rsidRDefault="009268A5" w:rsidP="009268A5">
      <w:pPr>
        <w:widowControl w:val="0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widowControl w:val="0"/>
        <w:numPr>
          <w:ilvl w:val="1"/>
          <w:numId w:val="11"/>
        </w:numPr>
        <w:outlineLvl w:val="3"/>
        <w:rPr>
          <w:b/>
          <w:color w:val="000000"/>
          <w:szCs w:val="28"/>
          <w:shd w:val="clear" w:color="auto" w:fill="FFFFFF"/>
        </w:rPr>
      </w:pPr>
      <w:r w:rsidRPr="00FF3AD5">
        <w:rPr>
          <w:b/>
          <w:color w:val="000000"/>
          <w:szCs w:val="28"/>
          <w:shd w:val="clear" w:color="auto" w:fill="FFFFFF"/>
        </w:rPr>
        <w:t>Показатели, характеризующие объем муниципальной услуги</w:t>
      </w:r>
      <w:r>
        <w:rPr>
          <w:b/>
          <w:color w:val="000000"/>
          <w:szCs w:val="28"/>
          <w:shd w:val="clear" w:color="auto" w:fill="FFFFFF"/>
        </w:rPr>
        <w:t>:</w:t>
      </w:r>
    </w:p>
    <w:p w:rsidR="009268A5" w:rsidRDefault="009268A5" w:rsidP="009268A5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tbl>
      <w:tblPr>
        <w:tblW w:w="146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49"/>
        <w:gridCol w:w="850"/>
        <w:gridCol w:w="850"/>
        <w:gridCol w:w="993"/>
        <w:gridCol w:w="853"/>
        <w:gridCol w:w="992"/>
        <w:gridCol w:w="851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9268A5" w:rsidRPr="007C164C" w:rsidTr="00480A37">
        <w:trPr>
          <w:trHeight w:val="79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номер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Значение показателя объема муниципальной услуги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(чел.)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Среднегодовой размер платы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140657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40657">
              <w:rPr>
                <w:b w:val="0"/>
                <w:color w:val="000000"/>
                <w:sz w:val="20"/>
              </w:rPr>
              <w:t>Допустимые (возможные) отклонения</w:t>
            </w:r>
            <w:r w:rsidRPr="00140657">
              <w:rPr>
                <w:b w:val="0"/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140657">
              <w:rPr>
                <w:rStyle w:val="CharStyle13"/>
                <w:b w:val="0"/>
                <w:sz w:val="20"/>
                <w:vertAlign w:val="superscript"/>
              </w:rPr>
              <w:t>5</w:t>
            </w:r>
          </w:p>
        </w:tc>
      </w:tr>
      <w:tr w:rsidR="002F2E00" w:rsidRPr="007C164C" w:rsidTr="00480A37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7C164C" w:rsidRDefault="002F2E00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E00" w:rsidRPr="001D1F5B" w:rsidRDefault="002F2E00" w:rsidP="00480A37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9268A5" w:rsidRPr="007C164C" w:rsidTr="00480A37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268A5" w:rsidRPr="007C164C" w:rsidTr="00480A37">
        <w:trPr>
          <w:trHeight w:val="2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17</w:t>
            </w:r>
          </w:p>
        </w:tc>
      </w:tr>
      <w:tr w:rsidR="009268A5" w:rsidRPr="007C164C" w:rsidTr="00480A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90192" w:rsidP="00480A37">
            <w:pPr>
              <w:rPr>
                <w:bCs/>
                <w:sz w:val="18"/>
                <w:szCs w:val="18"/>
              </w:rPr>
            </w:pPr>
            <w:r w:rsidRPr="00990192">
              <w:rPr>
                <w:sz w:val="18"/>
                <w:szCs w:val="18"/>
                <w:lang w:eastAsia="ru-RU"/>
              </w:rPr>
              <w:t>880900О.99.0.ББ15АА02000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  <w:p w:rsidR="009268A5" w:rsidRDefault="009268A5" w:rsidP="00480A37">
            <w:pPr>
              <w:jc w:val="center"/>
              <w:rPr>
                <w:sz w:val="18"/>
                <w:szCs w:val="18"/>
              </w:rPr>
            </w:pPr>
          </w:p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991C24" w:rsidRDefault="009268A5" w:rsidP="00480A37">
            <w:pPr>
              <w:jc w:val="center"/>
              <w:rPr>
                <w:sz w:val="18"/>
                <w:szCs w:val="18"/>
              </w:rPr>
            </w:pPr>
            <w:r w:rsidRPr="00991C24"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widowControl w:val="0"/>
              <w:outlineLvl w:val="3"/>
              <w:rPr>
                <w:rFonts w:eastAsia="Calibri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70317D">
              <w:rPr>
                <w:sz w:val="18"/>
                <w:szCs w:val="18"/>
              </w:rPr>
              <w:t>центр</w:t>
            </w:r>
            <w:r>
              <w:rPr>
                <w:sz w:val="18"/>
                <w:szCs w:val="18"/>
              </w:rPr>
              <w:t>е</w:t>
            </w:r>
            <w:r w:rsidRPr="0070317D">
              <w:rPr>
                <w:sz w:val="18"/>
                <w:szCs w:val="18"/>
              </w:rPr>
              <w:t xml:space="preserve"> психолого-педагогической, медицинской и социальной помощи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70317D">
              <w:rPr>
                <w:sz w:val="18"/>
                <w:szCs w:val="18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563485">
            <w:pPr>
              <w:pStyle w:val="ConsPlusNormal"/>
              <w:rPr>
                <w:b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 xml:space="preserve">число </w:t>
            </w:r>
            <w:r w:rsidR="00563485">
              <w:rPr>
                <w:rFonts w:eastAsia="Calibri"/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 w:rsidRPr="0070317D">
              <w:rPr>
                <w:rFonts w:eastAsia="Calibri"/>
                <w:b w:val="0"/>
                <w:sz w:val="18"/>
                <w:szCs w:val="18"/>
              </w:rPr>
              <w:t>Человек</w:t>
            </w:r>
            <w:r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pStyle w:val="ConsPlusNormal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3E29CC" w:rsidRDefault="0056348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b w:val="0"/>
                <w:bCs w:val="0"/>
                <w:sz w:val="18"/>
                <w:szCs w:val="18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3E29CC" w:rsidRDefault="00563485" w:rsidP="00480A3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92" w:rsidRPr="003E29CC" w:rsidRDefault="00563485" w:rsidP="00480A3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0932B4" w:rsidRDefault="009268A5" w:rsidP="00480A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0317D" w:rsidRDefault="009268A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</w:t>
            </w:r>
          </w:p>
          <w:p w:rsidR="009268A5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9268A5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9268A5" w:rsidRPr="007C164C" w:rsidRDefault="009268A5" w:rsidP="00480A37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FB057C" w:rsidRDefault="00563485" w:rsidP="00480A37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5</w:t>
            </w:r>
          </w:p>
        </w:tc>
      </w:tr>
    </w:tbl>
    <w:p w:rsidR="009268A5" w:rsidRDefault="009268A5" w:rsidP="009268A5">
      <w:pPr>
        <w:widowControl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9268A5" w:rsidRPr="00CC16A4" w:rsidRDefault="009268A5" w:rsidP="009268A5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CC16A4">
        <w:rPr>
          <w:bCs/>
          <w:color w:val="000000"/>
          <w:szCs w:val="28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9268A5" w:rsidRPr="00A93419" w:rsidRDefault="009268A5" w:rsidP="009268A5">
      <w:pPr>
        <w:widowControl w:val="0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0"/>
        <w:gridCol w:w="3056"/>
        <w:gridCol w:w="972"/>
        <w:gridCol w:w="1358"/>
        <w:gridCol w:w="7280"/>
      </w:tblGrid>
      <w:tr w:rsidR="009268A5" w:rsidRPr="005C7C58" w:rsidTr="001A543A">
        <w:trPr>
          <w:trHeight w:hRule="exact" w:val="371"/>
        </w:trPr>
        <w:tc>
          <w:tcPr>
            <w:tcW w:w="14606" w:type="dxa"/>
            <w:gridSpan w:val="5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C7C58">
              <w:rPr>
                <w:color w:val="000000"/>
                <w:sz w:val="24"/>
                <w:szCs w:val="24"/>
                <w:shd w:val="clear" w:color="auto" w:fill="FFFFFF"/>
              </w:rPr>
              <w:t>Нормативный правовой акт</w:t>
            </w:r>
          </w:p>
        </w:tc>
      </w:tr>
      <w:tr w:rsidR="009268A5" w:rsidRPr="005C7C58" w:rsidTr="001A543A">
        <w:trPr>
          <w:trHeight w:hRule="exact" w:val="371"/>
        </w:trPr>
        <w:tc>
          <w:tcPr>
            <w:tcW w:w="191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7295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</w:tr>
      <w:tr w:rsidR="009268A5" w:rsidRPr="005C7C58" w:rsidTr="001A543A">
        <w:trPr>
          <w:trHeight w:hRule="exact" w:val="274"/>
        </w:trPr>
        <w:tc>
          <w:tcPr>
            <w:tcW w:w="1914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295" w:type="dxa"/>
            <w:shd w:val="clear" w:color="auto" w:fill="FFFFFF"/>
            <w:vAlign w:val="center"/>
          </w:tcPr>
          <w:p w:rsidR="009268A5" w:rsidRPr="005C7C58" w:rsidRDefault="009268A5" w:rsidP="00480A37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C7C58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9268A5" w:rsidRPr="005C7C58" w:rsidTr="001A543A">
        <w:trPr>
          <w:trHeight w:hRule="exact" w:val="243"/>
        </w:trPr>
        <w:tc>
          <w:tcPr>
            <w:tcW w:w="1914" w:type="dxa"/>
            <w:shd w:val="clear" w:color="auto" w:fill="FFFFFF"/>
          </w:tcPr>
          <w:p w:rsidR="009268A5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62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4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61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95" w:type="dxa"/>
            <w:shd w:val="clear" w:color="auto" w:fill="FFFFFF"/>
          </w:tcPr>
          <w:p w:rsidR="009268A5" w:rsidRPr="005C7C58" w:rsidRDefault="009268A5" w:rsidP="00480A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268A5" w:rsidRDefault="009268A5" w:rsidP="009268A5">
      <w:pPr>
        <w:pStyle w:val="ConsPlusNonformat"/>
        <w:keepNext/>
        <w:rPr>
          <w:rFonts w:ascii="Times New Roman" w:hAnsi="Times New Roman" w:cs="Times New Roman"/>
          <w:b/>
          <w:sz w:val="28"/>
          <w:szCs w:val="28"/>
        </w:rPr>
      </w:pPr>
      <w:r w:rsidRPr="008A5F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Pr="00CC16A4">
        <w:rPr>
          <w:color w:val="000000"/>
          <w:szCs w:val="28"/>
          <w:shd w:val="clear" w:color="auto" w:fill="FFFFFF"/>
        </w:rPr>
        <w:t xml:space="preserve"> </w:t>
      </w:r>
      <w:r w:rsidRPr="001F33F3">
        <w:rPr>
          <w:rFonts w:ascii="Times New Roman" w:hAnsi="Times New Roman" w:cs="Times New Roman"/>
          <w:b/>
          <w:sz w:val="28"/>
          <w:szCs w:val="28"/>
        </w:rPr>
        <w:t>Порядок оказания муниципальной услуги</w:t>
      </w:r>
    </w:p>
    <w:p w:rsidR="00563485" w:rsidRPr="0070317D" w:rsidRDefault="00563485" w:rsidP="009268A5">
      <w:pPr>
        <w:pStyle w:val="ConsPlusNonformat"/>
        <w:keepNext/>
        <w:rPr>
          <w:rFonts w:ascii="Times New Roman" w:hAnsi="Times New Roman" w:cs="Times New Roman"/>
          <w:sz w:val="28"/>
          <w:szCs w:val="28"/>
        </w:rPr>
      </w:pPr>
    </w:p>
    <w:p w:rsidR="009268A5" w:rsidRPr="0070317D" w:rsidRDefault="009268A5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A0401">
        <w:rPr>
          <w:rFonts w:ascii="Times New Roman" w:hAnsi="Times New Roman" w:cs="Times New Roman"/>
          <w:sz w:val="24"/>
          <w:szCs w:val="24"/>
        </w:rPr>
        <w:t xml:space="preserve">.1. </w:t>
      </w:r>
      <w:r w:rsidRPr="0070317D">
        <w:rPr>
          <w:rFonts w:ascii="Times New Roman" w:hAnsi="Times New Roman" w:cs="Times New Roman"/>
          <w:sz w:val="24"/>
          <w:szCs w:val="24"/>
        </w:rPr>
        <w:t>Нормативные правовые акты, регулирующие порядок оказания муниципальной услуги:</w:t>
      </w:r>
    </w:p>
    <w:p w:rsidR="009268A5" w:rsidRPr="0070317D" w:rsidRDefault="00995F36" w:rsidP="00563485">
      <w:pPr>
        <w:numPr>
          <w:ilvl w:val="0"/>
          <w:numId w:val="41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hyperlink r:id="rId43" w:history="1">
        <w:r w:rsidR="009268A5" w:rsidRPr="0070317D">
          <w:rPr>
            <w:sz w:val="24"/>
            <w:szCs w:val="24"/>
          </w:rPr>
          <w:t>Федеральный закон</w:t>
        </w:r>
        <w:r w:rsidR="009268A5" w:rsidRPr="0070317D">
          <w:rPr>
            <w:rStyle w:val="af6"/>
            <w:sz w:val="24"/>
            <w:szCs w:val="24"/>
            <w:shd w:val="clear" w:color="auto" w:fill="FFFFFF"/>
          </w:rPr>
          <w:t xml:space="preserve"> «Об образовании в Российской Федерации» от 29.12.12 г. № 273-ФЗ</w:t>
        </w:r>
      </w:hyperlink>
      <w:r w:rsidR="009268A5" w:rsidRPr="0070317D">
        <w:rPr>
          <w:sz w:val="24"/>
          <w:szCs w:val="24"/>
        </w:rPr>
        <w:t xml:space="preserve"> (п.5. ст.42);</w:t>
      </w:r>
    </w:p>
    <w:p w:rsidR="009268A5" w:rsidRPr="0070317D" w:rsidRDefault="009268A5" w:rsidP="00563485">
      <w:pPr>
        <w:numPr>
          <w:ilvl w:val="0"/>
          <w:numId w:val="41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</w:t>
      </w:r>
      <w:hyperlink r:id="rId44" w:anchor="comments" w:history="1"/>
    </w:p>
    <w:p w:rsidR="009268A5" w:rsidRPr="0070317D" w:rsidRDefault="009268A5" w:rsidP="00563485">
      <w:pPr>
        <w:numPr>
          <w:ilvl w:val="0"/>
          <w:numId w:val="41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 от 06.10.2003 № 131-ФЗ «Об общих принципах организации местного самоуправления в Российской Федерации» (ст.16 п.13);</w:t>
      </w:r>
    </w:p>
    <w:p w:rsidR="009268A5" w:rsidRPr="0070317D" w:rsidRDefault="009268A5" w:rsidP="00563485">
      <w:pPr>
        <w:numPr>
          <w:ilvl w:val="0"/>
          <w:numId w:val="41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:rsidR="009268A5" w:rsidRPr="0070317D" w:rsidRDefault="009268A5" w:rsidP="00563485">
      <w:pPr>
        <w:numPr>
          <w:ilvl w:val="0"/>
          <w:numId w:val="41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Федеральный закон от 21.12.1994 № 69-ФЗ «О пожарной безопасности»;</w:t>
      </w:r>
    </w:p>
    <w:p w:rsidR="009268A5" w:rsidRPr="0070317D" w:rsidRDefault="009268A5" w:rsidP="00563485">
      <w:pPr>
        <w:pStyle w:val="ConsPlusNormal"/>
        <w:numPr>
          <w:ilvl w:val="0"/>
          <w:numId w:val="41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70317D">
        <w:rPr>
          <w:b w:val="0"/>
          <w:sz w:val="24"/>
          <w:szCs w:val="24"/>
        </w:rPr>
        <w:t>Ф</w:t>
      </w:r>
      <w:r w:rsidRPr="0070317D">
        <w:rPr>
          <w:b w:val="0"/>
          <w:bCs w:val="0"/>
          <w:kern w:val="36"/>
          <w:sz w:val="24"/>
          <w:szCs w:val="24"/>
        </w:rPr>
        <w:t>едеральный закон от 24 июня 1999 г. N 120-ФЗ "Об основах системы профилактики безнадзорности и правонарушений несовершеннолетних" (с изменениями от 13 января 2001 г.), п</w:t>
      </w:r>
      <w:r w:rsidRPr="0070317D">
        <w:rPr>
          <w:b w:val="0"/>
          <w:bCs w:val="0"/>
          <w:sz w:val="24"/>
          <w:szCs w:val="24"/>
        </w:rPr>
        <w:t>ринят Государственной Думой 21 мая 1999 года. Одобрен Советом Федерации 9 июня 1999 года;</w:t>
      </w:r>
    </w:p>
    <w:p w:rsidR="009268A5" w:rsidRPr="0070317D" w:rsidRDefault="009268A5" w:rsidP="00563485">
      <w:pPr>
        <w:pStyle w:val="ConsPlusNormal"/>
        <w:numPr>
          <w:ilvl w:val="0"/>
          <w:numId w:val="41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70317D">
        <w:rPr>
          <w:b w:val="0"/>
          <w:sz w:val="24"/>
          <w:szCs w:val="24"/>
        </w:rPr>
        <w:t xml:space="preserve">Постановление правительства РФ №423 от 18.05.2009 «Об отдельных вопросах осуществления опеки и попечительства в отношении несовершеннолетних  граждан». </w:t>
      </w:r>
    </w:p>
    <w:p w:rsidR="009268A5" w:rsidRPr="0070317D" w:rsidRDefault="009268A5" w:rsidP="00563485">
      <w:pPr>
        <w:numPr>
          <w:ilvl w:val="0"/>
          <w:numId w:val="41"/>
        </w:numPr>
        <w:tabs>
          <w:tab w:val="left" w:pos="284"/>
        </w:tabs>
        <w:ind w:left="0" w:right="98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МО РФ от 22.10.1999 г. №636 «Об утверждении положения о службе практической психологии в системе Министерства образования РФ»;</w:t>
      </w:r>
    </w:p>
    <w:p w:rsidR="009268A5" w:rsidRPr="0070317D" w:rsidRDefault="009268A5" w:rsidP="00563485">
      <w:pPr>
        <w:numPr>
          <w:ilvl w:val="0"/>
          <w:numId w:val="41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министерства общего и профессионального образования Ростовской области от 26.12.2012 №1059 «Об утверждении Концепции развития Службы практической психологии на период до 2015 годы».</w:t>
      </w:r>
    </w:p>
    <w:p w:rsidR="009268A5" w:rsidRPr="0070317D" w:rsidRDefault="009268A5" w:rsidP="00563485">
      <w:pPr>
        <w:numPr>
          <w:ilvl w:val="0"/>
          <w:numId w:val="41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70317D">
        <w:rPr>
          <w:sz w:val="24"/>
          <w:szCs w:val="24"/>
        </w:rPr>
        <w:t>Приказ Минобрнауки России от 26.10.2011 №2537 «Об утверждении плана мероприятий Министерства образования и науки Российской Федерации по профилактике суицидального поведения среди обучающихся образовательных учреждений на 2011-2015 годы»,</w:t>
      </w:r>
    </w:p>
    <w:p w:rsidR="009268A5" w:rsidRDefault="009268A5" w:rsidP="00563485">
      <w:pPr>
        <w:numPr>
          <w:ilvl w:val="0"/>
          <w:numId w:val="41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70317D">
        <w:rPr>
          <w:sz w:val="24"/>
          <w:szCs w:val="24"/>
        </w:rPr>
        <w:t>риказ Министерства общего и профессионального образования Ростовской области от 07.02.2012г. № 58 «Об организации проведения мониторинга наркоситуации в Ростовской области»;</w:t>
      </w:r>
    </w:p>
    <w:p w:rsidR="009268A5" w:rsidRPr="0070317D" w:rsidRDefault="009268A5" w:rsidP="00563485">
      <w:pPr>
        <w:numPr>
          <w:ilvl w:val="0"/>
          <w:numId w:val="41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8A5FF0">
        <w:rPr>
          <w:sz w:val="24"/>
          <w:szCs w:val="24"/>
        </w:rPr>
        <w:t>Письмо Министерства образования и науки России от 10.02.2015 №268/07 «О совершенствовании деятельности центров психолого-педагогической, медицинской и социальной помощи».</w:t>
      </w:r>
    </w:p>
    <w:p w:rsidR="009268A5" w:rsidRPr="0070317D" w:rsidRDefault="009D174B" w:rsidP="009268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9268A5" w:rsidRPr="0070317D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муниципальной услуги</w:t>
      </w:r>
    </w:p>
    <w:p w:rsidR="009268A5" w:rsidRPr="0070317D" w:rsidRDefault="009268A5" w:rsidP="009268A5">
      <w:pPr>
        <w:autoSpaceDE w:val="0"/>
        <w:autoSpaceDN w:val="0"/>
        <w:adjustRightInd w:val="0"/>
        <w:rPr>
          <w:szCs w:val="24"/>
        </w:rPr>
      </w:pPr>
    </w:p>
    <w:tbl>
      <w:tblPr>
        <w:tblW w:w="5342" w:type="pct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2"/>
        <w:gridCol w:w="7517"/>
        <w:gridCol w:w="4293"/>
      </w:tblGrid>
      <w:tr w:rsidR="009268A5" w:rsidRPr="006A0401" w:rsidTr="00480A37">
        <w:trPr>
          <w:cantSplit/>
          <w:trHeight w:val="36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6A0401" w:rsidRDefault="009268A5" w:rsidP="00480A37">
            <w:pPr>
              <w:pStyle w:val="ConsPlusCell"/>
              <w:jc w:val="center"/>
              <w:rPr>
                <w:sz w:val="24"/>
                <w:szCs w:val="24"/>
              </w:rPr>
            </w:pPr>
            <w:r w:rsidRPr="006A0401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Default="009268A5" w:rsidP="00480A37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E5117A">
              <w:rPr>
                <w:sz w:val="22"/>
                <w:szCs w:val="22"/>
              </w:rPr>
              <w:t>Размещение инфо</w:t>
            </w:r>
            <w:r>
              <w:rPr>
                <w:sz w:val="22"/>
                <w:szCs w:val="22"/>
              </w:rPr>
              <w:t xml:space="preserve">рмации на сайте </w:t>
            </w:r>
            <w:r w:rsidRPr="00E5117A">
              <w:rPr>
                <w:sz w:val="22"/>
                <w:szCs w:val="22"/>
              </w:rPr>
              <w:t xml:space="preserve"> учреждения</w:t>
            </w:r>
            <w:r>
              <w:rPr>
                <w:sz w:val="22"/>
                <w:szCs w:val="22"/>
              </w:rPr>
              <w:t xml:space="preserve"> </w:t>
            </w:r>
            <w:hyperlink r:id="rId45" w:history="1">
              <w:r w:rsidRPr="00B66D36">
                <w:rPr>
                  <w:rStyle w:val="af6"/>
                  <w:sz w:val="22"/>
                  <w:szCs w:val="22"/>
                </w:rPr>
                <w:t>http://www.cdk-srnd.su/</w:t>
              </w:r>
            </w:hyperlink>
          </w:p>
          <w:p w:rsidR="009268A5" w:rsidRPr="00E5117A" w:rsidRDefault="009268A5" w:rsidP="00480A37">
            <w:pPr>
              <w:pStyle w:val="ConsPlusCell"/>
              <w:ind w:left="720"/>
              <w:rPr>
                <w:sz w:val="22"/>
                <w:szCs w:val="22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в соответствии с действующим законодательством: Федеральный закон «Об образовании в Российской Федерации» от 29.12.12 г. № 273-ФЗ (ст. 29; п.5. ст.42), Постановление Правительства Российской Федерации от 10 июля 2013 г. N 582 г.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Cell"/>
              <w:rPr>
                <w:sz w:val="22"/>
                <w:szCs w:val="22"/>
              </w:rPr>
            </w:pPr>
            <w:r w:rsidRPr="00E5117A">
              <w:rPr>
                <w:sz w:val="22"/>
                <w:szCs w:val="22"/>
              </w:rPr>
              <w:t>По мере обновления информации, не реже 1 раза в месяц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2. Публичный доклад учреждения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В соответствии с утвержденной структурой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1 раз в год</w:t>
            </w:r>
          </w:p>
        </w:tc>
      </w:tr>
      <w:tr w:rsidR="009268A5" w:rsidRPr="006A0401" w:rsidTr="00480A37">
        <w:trPr>
          <w:cantSplit/>
          <w:trHeight w:val="240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3. Информационные стенды в учреждении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Режим работы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календарный график;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расписание консультаций, групповых занятий;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копии учредительных документов (лицензия,   выписка из Устава);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информация об оказываемой услуге;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учреждения;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контактная информация вышестоящих организаций;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перечень дополнительных услуг, правила приема в учреждение;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правила внутреннего трудового распорядка;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Положение о психолого-педагогическом консилиуме;</w:t>
            </w:r>
          </w:p>
          <w:p w:rsidR="009268A5" w:rsidRPr="00E5117A" w:rsidRDefault="009268A5" w:rsidP="00480A37">
            <w:pPr>
              <w:pStyle w:val="ConsPlusNormal"/>
              <w:numPr>
                <w:ilvl w:val="0"/>
                <w:numId w:val="18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приемные часы администрации учреждения.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A5" w:rsidRPr="00E5117A" w:rsidRDefault="009268A5" w:rsidP="00480A37">
            <w:pPr>
              <w:pStyle w:val="ConsPlusNormal"/>
              <w:rPr>
                <w:b w:val="0"/>
                <w:sz w:val="22"/>
                <w:szCs w:val="22"/>
              </w:rPr>
            </w:pPr>
            <w:r w:rsidRPr="00E5117A">
              <w:rPr>
                <w:b w:val="0"/>
                <w:sz w:val="22"/>
                <w:szCs w:val="22"/>
              </w:rPr>
              <w:t>По мере обновления информации, не реже 1 раза в полугодие</w:t>
            </w:r>
          </w:p>
        </w:tc>
      </w:tr>
    </w:tbl>
    <w:p w:rsidR="009268A5" w:rsidRDefault="009268A5" w:rsidP="009268A5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9268A5" w:rsidRPr="007F6CC3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9268A5" w:rsidRDefault="009268A5" w:rsidP="009268A5">
      <w:pPr>
        <w:tabs>
          <w:tab w:val="left" w:pos="6735"/>
        </w:tabs>
        <w:jc w:val="center"/>
        <w:rPr>
          <w:szCs w:val="28"/>
        </w:rPr>
      </w:pPr>
    </w:p>
    <w:p w:rsidR="00D63FDB" w:rsidRPr="00D63FDB" w:rsidRDefault="00D63FDB" w:rsidP="00D63FDB">
      <w:pPr>
        <w:widowControl w:val="0"/>
        <w:suppressAutoHyphens w:val="0"/>
        <w:spacing w:line="228" w:lineRule="auto"/>
        <w:rPr>
          <w:b/>
          <w:color w:val="000000"/>
          <w:szCs w:val="28"/>
          <w:vertAlign w:val="superscript"/>
          <w:lang w:eastAsia="ru-RU"/>
        </w:rPr>
      </w:pPr>
    </w:p>
    <w:p w:rsidR="00D63FDB" w:rsidRPr="00D63FDB" w:rsidRDefault="00D63FDB" w:rsidP="00D63FDB">
      <w:pPr>
        <w:widowControl w:val="0"/>
        <w:jc w:val="center"/>
        <w:outlineLvl w:val="3"/>
        <w:rPr>
          <w:bCs/>
          <w:szCs w:val="28"/>
        </w:rPr>
      </w:pPr>
    </w:p>
    <w:p w:rsidR="00614344" w:rsidRPr="001C7B4A" w:rsidRDefault="00614344" w:rsidP="00614344">
      <w:pPr>
        <w:suppressAutoHyphens w:val="0"/>
        <w:jc w:val="center"/>
        <w:rPr>
          <w:bCs/>
          <w:szCs w:val="28"/>
          <w:lang w:eastAsia="ru-RU"/>
        </w:rPr>
      </w:pPr>
      <w:r w:rsidRPr="001C7B4A">
        <w:rPr>
          <w:bCs/>
          <w:szCs w:val="28"/>
          <w:lang w:eastAsia="ru-RU"/>
        </w:rPr>
        <w:t xml:space="preserve">ЧАСТЬ 2. Сведения о выполняемых работах </w:t>
      </w:r>
    </w:p>
    <w:p w:rsidR="00614344" w:rsidRPr="001C7B4A" w:rsidRDefault="00614344" w:rsidP="00614344">
      <w:pPr>
        <w:suppressAutoHyphens w:val="0"/>
        <w:rPr>
          <w:szCs w:val="28"/>
          <w:lang w:eastAsia="ru-RU"/>
        </w:rPr>
      </w:pPr>
    </w:p>
    <w:p w:rsidR="00614344" w:rsidRPr="00C43FCD" w:rsidRDefault="009D174B" w:rsidP="00614344">
      <w:pPr>
        <w:suppressAutoHyphens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="00614344">
        <w:rPr>
          <w:sz w:val="24"/>
          <w:szCs w:val="24"/>
          <w:lang w:eastAsia="ru-RU"/>
        </w:rPr>
        <w:t>РАЗДЕЛ 1</w:t>
      </w:r>
    </w:p>
    <w:p w:rsidR="00614344" w:rsidRPr="00C43FCD" w:rsidRDefault="00563485" w:rsidP="00563485">
      <w:pPr>
        <w:tabs>
          <w:tab w:val="left" w:pos="9570"/>
        </w:tabs>
        <w:suppressAutoHyphens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</w:p>
    <w:p w:rsidR="00614344" w:rsidRPr="00563485" w:rsidRDefault="00563485" w:rsidP="00563485">
      <w:pPr>
        <w:numPr>
          <w:ilvl w:val="0"/>
          <w:numId w:val="31"/>
        </w:numPr>
        <w:tabs>
          <w:tab w:val="left" w:pos="284"/>
        </w:tabs>
        <w:suppressAutoHyphens w:val="0"/>
        <w:ind w:left="0" w:firstLine="0"/>
        <w:rPr>
          <w:b/>
          <w:szCs w:val="28"/>
          <w:lang w:eastAsia="ru-RU"/>
        </w:rPr>
      </w:pPr>
      <w:r>
        <w:rPr>
          <w:b/>
          <w:szCs w:val="24"/>
          <w:lang w:eastAsia="ru-RU"/>
        </w:rPr>
        <w:t xml:space="preserve">Наименование работы: </w:t>
      </w:r>
      <w:r w:rsidRPr="00563485">
        <w:rPr>
          <w:b/>
          <w:szCs w:val="24"/>
          <w:lang w:eastAsia="ru-RU"/>
        </w:rPr>
        <w:t xml:space="preserve"> </w:t>
      </w:r>
      <w:r w:rsidRPr="00563485">
        <w:rPr>
          <w:szCs w:val="28"/>
          <w:lang w:eastAsia="ru-RU"/>
        </w:rPr>
        <w:t>Методическое обеспечение образовательной деятельности</w:t>
      </w:r>
    </w:p>
    <w:tbl>
      <w:tblPr>
        <w:tblpPr w:leftFromText="180" w:rightFromText="180" w:vertAnchor="text" w:horzAnchor="page" w:tblpX="12118" w:tblpY="17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2528"/>
      </w:tblGrid>
      <w:tr w:rsidR="00563485" w:rsidRPr="00E5117A" w:rsidTr="00563485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563485" w:rsidRPr="00E5117A" w:rsidRDefault="00563485" w:rsidP="00563485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E5117A">
              <w:rPr>
                <w:rStyle w:val="CharStyle9Exact"/>
                <w:rFonts w:eastAsia="Calibri"/>
                <w:color w:val="000000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2528" w:type="dxa"/>
            <w:shd w:val="clear" w:color="auto" w:fill="auto"/>
            <w:vAlign w:val="center"/>
          </w:tcPr>
          <w:p w:rsidR="00563485" w:rsidRPr="00022461" w:rsidRDefault="00563485" w:rsidP="00563485">
            <w:pPr>
              <w:widowControl w:val="0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 w:rsidRPr="00757C45">
              <w:rPr>
                <w:sz w:val="20"/>
                <w:lang w:eastAsia="ru-RU"/>
              </w:rPr>
              <w:t>749000.Р.63.1.03210001001</w:t>
            </w:r>
          </w:p>
        </w:tc>
      </w:tr>
    </w:tbl>
    <w:p w:rsidR="005727B7" w:rsidRPr="00563485" w:rsidRDefault="00614344" w:rsidP="00614344">
      <w:pPr>
        <w:suppressAutoHyphens w:val="0"/>
        <w:rPr>
          <w:b/>
          <w:szCs w:val="28"/>
          <w:lang w:eastAsia="ru-RU"/>
        </w:rPr>
      </w:pPr>
      <w:r w:rsidRPr="00563485">
        <w:rPr>
          <w:b/>
          <w:szCs w:val="28"/>
          <w:lang w:eastAsia="ru-RU"/>
        </w:rPr>
        <w:t>2.</w:t>
      </w:r>
      <w:r w:rsidR="00563485">
        <w:rPr>
          <w:b/>
          <w:szCs w:val="28"/>
          <w:lang w:eastAsia="ru-RU"/>
        </w:rPr>
        <w:t xml:space="preserve"> Категории потребителей работы: </w:t>
      </w:r>
      <w:r w:rsidR="005727B7" w:rsidRPr="00563485">
        <w:rPr>
          <w:szCs w:val="28"/>
        </w:rPr>
        <w:t>Физические лица</w:t>
      </w:r>
      <w:r w:rsidR="005727B7" w:rsidRPr="00563485">
        <w:rPr>
          <w:b/>
          <w:szCs w:val="28"/>
          <w:lang w:eastAsia="ru-RU"/>
        </w:rPr>
        <w:t xml:space="preserve"> </w:t>
      </w:r>
    </w:p>
    <w:p w:rsidR="00614344" w:rsidRPr="00563485" w:rsidRDefault="00614344" w:rsidP="00614344">
      <w:pPr>
        <w:suppressAutoHyphens w:val="0"/>
        <w:rPr>
          <w:b/>
          <w:szCs w:val="28"/>
          <w:lang w:eastAsia="ru-RU"/>
        </w:rPr>
      </w:pPr>
      <w:r w:rsidRPr="00563485">
        <w:rPr>
          <w:b/>
          <w:szCs w:val="28"/>
          <w:lang w:eastAsia="ru-RU"/>
        </w:rPr>
        <w:t>3. Показатели, характеризующие объем и (или) качество работы</w:t>
      </w:r>
    </w:p>
    <w:p w:rsidR="00614344" w:rsidRDefault="00614344" w:rsidP="00563485">
      <w:pPr>
        <w:tabs>
          <w:tab w:val="left" w:pos="7155"/>
        </w:tabs>
        <w:suppressAutoHyphens w:val="0"/>
        <w:rPr>
          <w:b/>
          <w:sz w:val="24"/>
          <w:szCs w:val="24"/>
          <w:lang w:eastAsia="ru-RU"/>
        </w:rPr>
      </w:pPr>
      <w:r w:rsidRPr="00563485">
        <w:rPr>
          <w:b/>
          <w:szCs w:val="28"/>
          <w:lang w:eastAsia="ru-RU"/>
        </w:rPr>
        <w:t>3.1.  Показатели, характеризующие качество работы</w:t>
      </w:r>
      <w:r>
        <w:rPr>
          <w:b/>
          <w:sz w:val="24"/>
          <w:szCs w:val="24"/>
          <w:lang w:eastAsia="ru-RU"/>
        </w:rPr>
        <w:t xml:space="preserve"> </w:t>
      </w:r>
      <w:r w:rsidR="00563485">
        <w:rPr>
          <w:b/>
          <w:sz w:val="24"/>
          <w:szCs w:val="24"/>
          <w:lang w:eastAsia="ru-RU"/>
        </w:rPr>
        <w:tab/>
      </w:r>
    </w:p>
    <w:p w:rsidR="00563485" w:rsidRDefault="00563485" w:rsidP="00563485">
      <w:pPr>
        <w:tabs>
          <w:tab w:val="left" w:pos="7155"/>
        </w:tabs>
        <w:suppressAutoHyphens w:val="0"/>
        <w:rPr>
          <w:b/>
          <w:sz w:val="24"/>
          <w:szCs w:val="24"/>
          <w:lang w:val="en-US" w:eastAsia="ru-RU"/>
        </w:rPr>
      </w:pPr>
    </w:p>
    <w:tbl>
      <w:tblPr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709"/>
        <w:gridCol w:w="706"/>
        <w:gridCol w:w="853"/>
        <w:gridCol w:w="1134"/>
        <w:gridCol w:w="1418"/>
        <w:gridCol w:w="2004"/>
        <w:gridCol w:w="993"/>
        <w:gridCol w:w="1025"/>
        <w:gridCol w:w="993"/>
        <w:gridCol w:w="992"/>
        <w:gridCol w:w="994"/>
        <w:gridCol w:w="1101"/>
        <w:gridCol w:w="1133"/>
      </w:tblGrid>
      <w:tr w:rsidR="00B863D3" w:rsidRPr="007C164C" w:rsidTr="008656DA">
        <w:trPr>
          <w:trHeight w:hRule="exact" w:val="1872"/>
        </w:trPr>
        <w:tc>
          <w:tcPr>
            <w:tcW w:w="1139" w:type="dxa"/>
            <w:vMerge w:val="restart"/>
            <w:shd w:val="clear" w:color="auto" w:fill="FFFFFF"/>
          </w:tcPr>
          <w:p w:rsidR="00B863D3" w:rsidRPr="00346791" w:rsidRDefault="00346791" w:rsidP="00175D5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46791">
              <w:rPr>
                <w:bCs/>
                <w:sz w:val="20"/>
                <w:lang w:eastAsia="ru-RU"/>
              </w:rPr>
              <w:t>Номер реестровой записи, установленный субъектом</w:t>
            </w:r>
          </w:p>
        </w:tc>
        <w:tc>
          <w:tcPr>
            <w:tcW w:w="2268" w:type="dxa"/>
            <w:gridSpan w:val="3"/>
            <w:vMerge w:val="restart"/>
            <w:shd w:val="clear" w:color="auto" w:fill="FFFFFF"/>
          </w:tcPr>
          <w:p w:rsidR="00B863D3" w:rsidRPr="00C43FCD" w:rsidRDefault="00B863D3" w:rsidP="00175D58">
            <w:pPr>
              <w:keepNext/>
              <w:suppressAutoHyphens w:val="0"/>
              <w:jc w:val="center"/>
              <w:outlineLvl w:val="3"/>
              <w:rPr>
                <w:color w:val="000000"/>
                <w:sz w:val="20"/>
                <w:lang w:eastAsia="ru-RU"/>
              </w:rPr>
            </w:pPr>
            <w:r w:rsidRPr="00C43FCD">
              <w:rPr>
                <w:color w:val="000000"/>
                <w:sz w:val="20"/>
                <w:lang w:eastAsia="ru-RU"/>
              </w:rPr>
              <w:t xml:space="preserve">Показатель, характеризующий содержание работы </w:t>
            </w:r>
          </w:p>
          <w:p w:rsidR="00B863D3" w:rsidRPr="00C43FCD" w:rsidRDefault="00B863D3" w:rsidP="00175D58">
            <w:pPr>
              <w:keepNext/>
              <w:suppressAutoHyphens w:val="0"/>
              <w:jc w:val="center"/>
              <w:outlineLvl w:val="3"/>
              <w:rPr>
                <w:b/>
                <w:bCs/>
                <w:sz w:val="20"/>
                <w:lang w:eastAsia="ru-RU"/>
              </w:rPr>
            </w:pPr>
            <w:r w:rsidRPr="00C43FCD">
              <w:rPr>
                <w:color w:val="000000"/>
                <w:sz w:val="20"/>
                <w:lang w:eastAsia="ru-RU"/>
              </w:rPr>
              <w:t xml:space="preserve"> (по справочникам)</w:t>
            </w:r>
          </w:p>
        </w:tc>
        <w:tc>
          <w:tcPr>
            <w:tcW w:w="2552" w:type="dxa"/>
            <w:gridSpan w:val="2"/>
            <w:vMerge w:val="restart"/>
            <w:shd w:val="clear" w:color="auto" w:fill="FFFFFF"/>
          </w:tcPr>
          <w:p w:rsidR="00B863D3" w:rsidRPr="00C43FCD" w:rsidRDefault="00B863D3" w:rsidP="00175D58">
            <w:pPr>
              <w:keepNext/>
              <w:suppressAutoHyphens w:val="0"/>
              <w:jc w:val="center"/>
              <w:outlineLvl w:val="3"/>
              <w:rPr>
                <w:b/>
                <w:bCs/>
                <w:sz w:val="20"/>
                <w:lang w:eastAsia="ru-RU"/>
              </w:rPr>
            </w:pPr>
            <w:r w:rsidRPr="00C43FCD">
              <w:rPr>
                <w:color w:val="000000"/>
                <w:sz w:val="20"/>
                <w:lang w:eastAsia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022" w:type="dxa"/>
            <w:gridSpan w:val="3"/>
            <w:shd w:val="clear" w:color="auto" w:fill="FFFFFF"/>
          </w:tcPr>
          <w:p w:rsidR="00B863D3" w:rsidRPr="002E4500" w:rsidRDefault="00B863D3" w:rsidP="00175D5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Показатель качества муниципальной</w:t>
            </w:r>
          </w:p>
          <w:p w:rsidR="00B863D3" w:rsidRPr="002E4500" w:rsidRDefault="00B863D3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услуги</w:t>
            </w:r>
          </w:p>
        </w:tc>
        <w:tc>
          <w:tcPr>
            <w:tcW w:w="2979" w:type="dxa"/>
            <w:gridSpan w:val="3"/>
            <w:shd w:val="clear" w:color="auto" w:fill="FFFFFF"/>
          </w:tcPr>
          <w:p w:rsidR="00B863D3" w:rsidRPr="002E4500" w:rsidRDefault="00B863D3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Значение показателя качества муниципальной услуги</w:t>
            </w:r>
          </w:p>
        </w:tc>
        <w:tc>
          <w:tcPr>
            <w:tcW w:w="2234" w:type="dxa"/>
            <w:gridSpan w:val="2"/>
            <w:shd w:val="clear" w:color="auto" w:fill="FFFFFF"/>
          </w:tcPr>
          <w:p w:rsidR="00B863D3" w:rsidRPr="002D4BA8" w:rsidRDefault="00B863D3" w:rsidP="00175D5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D4BA8">
              <w:rPr>
                <w:color w:val="000000"/>
                <w:sz w:val="20"/>
              </w:rPr>
              <w:t>Допустимые (возможные) отклонения</w:t>
            </w:r>
            <w:r w:rsidRPr="002D4BA8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2D4BA8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7C164C" w:rsidTr="008656DA">
        <w:trPr>
          <w:trHeight w:hRule="exact" w:val="413"/>
        </w:trPr>
        <w:tc>
          <w:tcPr>
            <w:tcW w:w="1139" w:type="dxa"/>
            <w:vMerge/>
            <w:shd w:val="clear" w:color="auto" w:fill="FFFFFF"/>
          </w:tcPr>
          <w:p w:rsidR="002F2E00" w:rsidRPr="002E4500" w:rsidRDefault="002F2E00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68" w:type="dxa"/>
            <w:gridSpan w:val="3"/>
            <w:vMerge/>
            <w:shd w:val="clear" w:color="auto" w:fill="FFFFFF"/>
          </w:tcPr>
          <w:p w:rsidR="002F2E00" w:rsidRPr="002E4500" w:rsidRDefault="002F2E00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552" w:type="dxa"/>
            <w:gridSpan w:val="2"/>
            <w:vMerge/>
            <w:shd w:val="clear" w:color="auto" w:fill="FFFFFF"/>
          </w:tcPr>
          <w:p w:rsidR="002F2E00" w:rsidRPr="002E4500" w:rsidRDefault="002F2E00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004" w:type="dxa"/>
            <w:vMerge w:val="restart"/>
            <w:shd w:val="clear" w:color="auto" w:fill="FFFFFF"/>
          </w:tcPr>
          <w:p w:rsidR="002F2E00" w:rsidRPr="002E4500" w:rsidRDefault="002F2E00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2018" w:type="dxa"/>
            <w:gridSpan w:val="2"/>
            <w:shd w:val="clear" w:color="auto" w:fill="FFFFFF"/>
          </w:tcPr>
          <w:p w:rsidR="002F2E00" w:rsidRPr="002E4500" w:rsidRDefault="002F2E00" w:rsidP="00175D5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единица измерения по</w:t>
            </w:r>
          </w:p>
          <w:p w:rsidR="002F2E00" w:rsidRPr="002E4500" w:rsidRDefault="002F2E00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99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1101" w:type="dxa"/>
            <w:vMerge w:val="restart"/>
            <w:shd w:val="clear" w:color="auto" w:fill="FFFFFF"/>
          </w:tcPr>
          <w:p w:rsidR="002F2E00" w:rsidRPr="001D1F5B" w:rsidRDefault="002F2E00" w:rsidP="00175D58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2F2E00" w:rsidRPr="001D1F5B" w:rsidRDefault="002F2E00" w:rsidP="00175D58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F51818" w:rsidRPr="007C164C" w:rsidTr="008656DA">
        <w:trPr>
          <w:trHeight w:val="624"/>
        </w:trPr>
        <w:tc>
          <w:tcPr>
            <w:tcW w:w="1139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31C15" w:rsidRPr="002E4500" w:rsidRDefault="00E31C15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F51818" w:rsidRPr="002E4500" w:rsidRDefault="00F51818" w:rsidP="00175D5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(наименова-</w:t>
            </w:r>
          </w:p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ние</w:t>
            </w:r>
          </w:p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706" w:type="dxa"/>
            <w:shd w:val="clear" w:color="auto" w:fill="FFFFFF"/>
          </w:tcPr>
          <w:p w:rsidR="00F51818" w:rsidRPr="002E4500" w:rsidRDefault="00F51818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F51818" w:rsidRPr="002E4500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F51818" w:rsidRPr="002E4500">
              <w:rPr>
                <w:color w:val="000000"/>
                <w:sz w:val="20"/>
              </w:rPr>
              <w:t>ние</w:t>
            </w:r>
          </w:p>
          <w:p w:rsidR="00F51818" w:rsidRPr="002E4500" w:rsidRDefault="00F51818" w:rsidP="00175D5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853" w:type="dxa"/>
            <w:shd w:val="clear" w:color="auto" w:fill="FFFFFF"/>
          </w:tcPr>
          <w:p w:rsidR="00F51818" w:rsidRPr="002E4500" w:rsidRDefault="00F51818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F51818" w:rsidRPr="002E4500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F51818" w:rsidRPr="002E4500">
              <w:rPr>
                <w:color w:val="000000"/>
                <w:sz w:val="20"/>
              </w:rPr>
              <w:t>ние</w:t>
            </w:r>
          </w:p>
          <w:p w:rsidR="00F51818" w:rsidRPr="002E4500" w:rsidRDefault="00F51818" w:rsidP="00175D5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F51818" w:rsidRPr="002E4500" w:rsidRDefault="00F51818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F51818" w:rsidRPr="002E4500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F51818" w:rsidRPr="002E4500">
              <w:rPr>
                <w:color w:val="000000"/>
                <w:sz w:val="20"/>
              </w:rPr>
              <w:t>ние</w:t>
            </w:r>
          </w:p>
          <w:p w:rsidR="00F51818" w:rsidRPr="002E4500" w:rsidRDefault="00F51818" w:rsidP="00175D5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1418" w:type="dxa"/>
            <w:shd w:val="clear" w:color="auto" w:fill="FFFFFF"/>
          </w:tcPr>
          <w:p w:rsidR="00F51818" w:rsidRPr="002E4500" w:rsidRDefault="00F51818" w:rsidP="00E31C15">
            <w:pPr>
              <w:keepNext/>
              <w:outlineLvl w:val="3"/>
              <w:rPr>
                <w:color w:val="000000"/>
                <w:sz w:val="20"/>
              </w:rPr>
            </w:pPr>
          </w:p>
          <w:p w:rsidR="00F51818" w:rsidRPr="002E4500" w:rsidRDefault="00E31C15" w:rsidP="00E31C1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="00F51818" w:rsidRPr="002E4500">
              <w:rPr>
                <w:color w:val="000000"/>
                <w:sz w:val="20"/>
              </w:rPr>
              <w:t>ние</w:t>
            </w:r>
          </w:p>
          <w:p w:rsidR="00F51818" w:rsidRPr="002E4500" w:rsidRDefault="00F51818" w:rsidP="00175D5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2E4500">
              <w:rPr>
                <w:color w:val="000000"/>
                <w:sz w:val="20"/>
              </w:rPr>
              <w:t>показателя)</w:t>
            </w:r>
          </w:p>
        </w:tc>
        <w:tc>
          <w:tcPr>
            <w:tcW w:w="2004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025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01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F51818" w:rsidRPr="007C164C" w:rsidTr="008656DA">
        <w:trPr>
          <w:trHeight w:hRule="exact" w:val="372"/>
        </w:trPr>
        <w:tc>
          <w:tcPr>
            <w:tcW w:w="1139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1</w:t>
            </w:r>
          </w:p>
        </w:tc>
        <w:tc>
          <w:tcPr>
            <w:tcW w:w="709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2</w:t>
            </w:r>
          </w:p>
        </w:tc>
        <w:tc>
          <w:tcPr>
            <w:tcW w:w="706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3</w:t>
            </w:r>
          </w:p>
        </w:tc>
        <w:tc>
          <w:tcPr>
            <w:tcW w:w="853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2E4500">
              <w:rPr>
                <w:sz w:val="20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5</w:t>
            </w:r>
          </w:p>
        </w:tc>
        <w:tc>
          <w:tcPr>
            <w:tcW w:w="1418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6</w:t>
            </w:r>
          </w:p>
        </w:tc>
        <w:tc>
          <w:tcPr>
            <w:tcW w:w="2004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8</w:t>
            </w:r>
          </w:p>
        </w:tc>
        <w:tc>
          <w:tcPr>
            <w:tcW w:w="1025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11</w:t>
            </w:r>
          </w:p>
        </w:tc>
        <w:tc>
          <w:tcPr>
            <w:tcW w:w="994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 w:rsidRPr="002E4500">
              <w:rPr>
                <w:sz w:val="20"/>
              </w:rPr>
              <w:t>12</w:t>
            </w:r>
          </w:p>
        </w:tc>
        <w:tc>
          <w:tcPr>
            <w:tcW w:w="1101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3" w:type="dxa"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B863D3" w:rsidRPr="007C164C" w:rsidTr="008656DA">
        <w:trPr>
          <w:trHeight w:hRule="exact" w:val="1209"/>
        </w:trPr>
        <w:tc>
          <w:tcPr>
            <w:tcW w:w="1139" w:type="dxa"/>
            <w:vMerge w:val="restart"/>
            <w:shd w:val="clear" w:color="auto" w:fill="FFFFFF"/>
          </w:tcPr>
          <w:p w:rsidR="00B863D3" w:rsidRPr="00786D1C" w:rsidRDefault="00346791" w:rsidP="00022461">
            <w:pPr>
              <w:rPr>
                <w:bCs/>
                <w:sz w:val="18"/>
                <w:szCs w:val="18"/>
              </w:rPr>
            </w:pPr>
            <w:r w:rsidRPr="00757C45">
              <w:rPr>
                <w:sz w:val="20"/>
                <w:lang w:eastAsia="ru-RU"/>
              </w:rPr>
              <w:t>00.032.1.000000000.0000.0.1.00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B863D3" w:rsidRPr="00C43FCD" w:rsidRDefault="00B863D3" w:rsidP="00175D58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Не указан</w:t>
            </w:r>
          </w:p>
        </w:tc>
        <w:tc>
          <w:tcPr>
            <w:tcW w:w="706" w:type="dxa"/>
            <w:vMerge w:val="restart"/>
            <w:shd w:val="clear" w:color="auto" w:fill="FFFFFF"/>
          </w:tcPr>
          <w:p w:rsidR="00B863D3" w:rsidRPr="00C43FCD" w:rsidRDefault="00B863D3" w:rsidP="00175D58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Не указан</w:t>
            </w:r>
          </w:p>
        </w:tc>
        <w:tc>
          <w:tcPr>
            <w:tcW w:w="853" w:type="dxa"/>
            <w:vMerge w:val="restart"/>
            <w:shd w:val="clear" w:color="auto" w:fill="FFFFFF"/>
          </w:tcPr>
          <w:p w:rsidR="00B863D3" w:rsidRPr="00C43FCD" w:rsidRDefault="00B863D3" w:rsidP="00175D58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Не указан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863D3" w:rsidRPr="00C43FCD" w:rsidRDefault="00346791" w:rsidP="00346791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757C45">
              <w:rPr>
                <w:sz w:val="20"/>
                <w:lang w:eastAsia="ru-RU"/>
              </w:rPr>
              <w:t>в плановой форме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B863D3" w:rsidRPr="00C43FCD" w:rsidRDefault="00B863D3" w:rsidP="00175D58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Не указан</w:t>
            </w:r>
          </w:p>
        </w:tc>
        <w:tc>
          <w:tcPr>
            <w:tcW w:w="2004" w:type="dxa"/>
            <w:shd w:val="clear" w:color="auto" w:fill="FFFFFF"/>
          </w:tcPr>
          <w:p w:rsidR="00B863D3" w:rsidRPr="00C43FCD" w:rsidRDefault="005727B7" w:rsidP="008656DA">
            <w:pPr>
              <w:widowControl w:val="0"/>
              <w:suppressAutoHyphens w:val="0"/>
              <w:rPr>
                <w:bCs/>
                <w:color w:val="000000"/>
                <w:sz w:val="20"/>
                <w:lang w:eastAsia="ru-RU"/>
              </w:rPr>
            </w:pPr>
            <w:r w:rsidRPr="00787A81">
              <w:rPr>
                <w:bCs/>
                <w:sz w:val="20"/>
              </w:rPr>
              <w:t>Количество положительных отзывов потребител</w:t>
            </w:r>
            <w:r>
              <w:rPr>
                <w:bCs/>
                <w:sz w:val="20"/>
              </w:rPr>
              <w:t>ей,</w:t>
            </w:r>
            <w:r w:rsidRPr="00787A81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но не менее чем 70% проведенных мероприятий</w:t>
            </w:r>
          </w:p>
        </w:tc>
        <w:tc>
          <w:tcPr>
            <w:tcW w:w="993" w:type="dxa"/>
            <w:shd w:val="clear" w:color="auto" w:fill="FFFFFF"/>
          </w:tcPr>
          <w:p w:rsidR="00B863D3" w:rsidRPr="00C43FCD" w:rsidRDefault="00A25257" w:rsidP="00175D58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е</w:t>
            </w:r>
            <w:r w:rsidR="008656DA">
              <w:rPr>
                <w:bCs/>
                <w:color w:val="000000"/>
                <w:sz w:val="20"/>
                <w:lang w:eastAsia="ru-RU"/>
              </w:rPr>
              <w:t>диница</w:t>
            </w:r>
          </w:p>
        </w:tc>
        <w:tc>
          <w:tcPr>
            <w:tcW w:w="1025" w:type="dxa"/>
            <w:shd w:val="clear" w:color="auto" w:fill="FFFFFF"/>
          </w:tcPr>
          <w:p w:rsidR="00B863D3" w:rsidRPr="00C43FCD" w:rsidRDefault="00A25257" w:rsidP="00175D58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B863D3" w:rsidRPr="00C43FCD" w:rsidRDefault="00A25257" w:rsidP="00175D58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122</w:t>
            </w:r>
          </w:p>
        </w:tc>
        <w:tc>
          <w:tcPr>
            <w:tcW w:w="992" w:type="dxa"/>
            <w:shd w:val="clear" w:color="auto" w:fill="FFFFFF"/>
          </w:tcPr>
          <w:p w:rsidR="00B863D3" w:rsidRPr="00C43FCD" w:rsidRDefault="00A25257" w:rsidP="00175D58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122</w:t>
            </w:r>
          </w:p>
        </w:tc>
        <w:tc>
          <w:tcPr>
            <w:tcW w:w="994" w:type="dxa"/>
            <w:shd w:val="clear" w:color="auto" w:fill="FFFFFF"/>
          </w:tcPr>
          <w:p w:rsidR="00B863D3" w:rsidRPr="00C43FCD" w:rsidRDefault="00A25257" w:rsidP="00175D58">
            <w:pPr>
              <w:widowControl w:val="0"/>
              <w:suppressAutoHyphens w:val="0"/>
              <w:jc w:val="center"/>
              <w:rPr>
                <w:bCs/>
                <w:color w:val="000000"/>
                <w:sz w:val="20"/>
                <w:lang w:eastAsia="ru-RU"/>
              </w:rPr>
            </w:pPr>
            <w:r>
              <w:rPr>
                <w:bCs/>
                <w:color w:val="000000"/>
                <w:sz w:val="20"/>
                <w:lang w:eastAsia="ru-RU"/>
              </w:rPr>
              <w:t>122</w:t>
            </w:r>
          </w:p>
        </w:tc>
        <w:tc>
          <w:tcPr>
            <w:tcW w:w="1101" w:type="dxa"/>
            <w:shd w:val="clear" w:color="auto" w:fill="FFFFFF"/>
          </w:tcPr>
          <w:p w:rsidR="00B863D3" w:rsidRPr="00E5117A" w:rsidRDefault="00574136" w:rsidP="00175D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3" w:type="dxa"/>
            <w:shd w:val="clear" w:color="auto" w:fill="FFFFFF"/>
          </w:tcPr>
          <w:p w:rsidR="00B863D3" w:rsidRPr="00E5117A" w:rsidRDefault="008F20B1" w:rsidP="00175D5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F51818" w:rsidRPr="007C164C" w:rsidTr="009268A5">
        <w:trPr>
          <w:trHeight w:hRule="exact" w:val="1535"/>
        </w:trPr>
        <w:tc>
          <w:tcPr>
            <w:tcW w:w="1139" w:type="dxa"/>
            <w:vMerge/>
            <w:shd w:val="clear" w:color="auto" w:fill="FFFFFF"/>
          </w:tcPr>
          <w:p w:rsidR="00F51818" w:rsidRPr="00F52554" w:rsidRDefault="00F51818" w:rsidP="00175D58">
            <w:pPr>
              <w:keepNext/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706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F51818" w:rsidRPr="002E4500" w:rsidRDefault="00F51818" w:rsidP="00175D58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2004" w:type="dxa"/>
            <w:shd w:val="clear" w:color="auto" w:fill="FFFFFF"/>
          </w:tcPr>
          <w:p w:rsidR="00F51818" w:rsidRPr="00A15613" w:rsidRDefault="00F51818" w:rsidP="00175D58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потребителей</w:t>
            </w:r>
            <w:r>
              <w:rPr>
                <w:sz w:val="18"/>
                <w:szCs w:val="18"/>
                <w:lang w:eastAsia="ru-RU"/>
              </w:rPr>
              <w:t xml:space="preserve">, поступивших в </w:t>
            </w:r>
            <w:r w:rsidRPr="00A15613">
              <w:rPr>
                <w:sz w:val="18"/>
                <w:szCs w:val="18"/>
                <w:lang w:eastAsia="ru-RU"/>
              </w:rPr>
              <w:t>учреждение или в управление образования</w:t>
            </w:r>
          </w:p>
        </w:tc>
        <w:tc>
          <w:tcPr>
            <w:tcW w:w="993" w:type="dxa"/>
            <w:shd w:val="clear" w:color="auto" w:fill="FFFFFF"/>
          </w:tcPr>
          <w:p w:rsidR="00F51818" w:rsidRPr="002E4500" w:rsidRDefault="008656DA" w:rsidP="00175D58">
            <w:pPr>
              <w:keepNext/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единица</w:t>
            </w:r>
          </w:p>
        </w:tc>
        <w:tc>
          <w:tcPr>
            <w:tcW w:w="1025" w:type="dxa"/>
            <w:shd w:val="clear" w:color="auto" w:fill="FFFFFF"/>
          </w:tcPr>
          <w:p w:rsidR="00F51818" w:rsidRPr="00E5117A" w:rsidRDefault="00F51818" w:rsidP="00175D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F51818" w:rsidRPr="00E5117A" w:rsidRDefault="00F51818" w:rsidP="00175D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F51818" w:rsidRPr="00E5117A" w:rsidRDefault="00F51818" w:rsidP="00175D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4" w:type="dxa"/>
            <w:shd w:val="clear" w:color="auto" w:fill="FFFFFF"/>
          </w:tcPr>
          <w:p w:rsidR="00F51818" w:rsidRPr="00E5117A" w:rsidRDefault="00F51818" w:rsidP="00175D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E5117A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01" w:type="dxa"/>
            <w:shd w:val="clear" w:color="auto" w:fill="FFFFFF"/>
          </w:tcPr>
          <w:p w:rsidR="00F51818" w:rsidRPr="00E5117A" w:rsidRDefault="007F16E8" w:rsidP="00175D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FFFFFF"/>
          </w:tcPr>
          <w:p w:rsidR="00F51818" w:rsidRPr="00E5117A" w:rsidRDefault="007F16E8" w:rsidP="00175D58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</w:tr>
    </w:tbl>
    <w:p w:rsidR="00447B95" w:rsidRPr="00447B95" w:rsidRDefault="00447B95" w:rsidP="00614344">
      <w:pPr>
        <w:suppressAutoHyphens w:val="0"/>
        <w:rPr>
          <w:b/>
          <w:sz w:val="24"/>
          <w:szCs w:val="24"/>
          <w:lang w:val="en-US" w:eastAsia="ru-RU"/>
        </w:rPr>
      </w:pPr>
    </w:p>
    <w:p w:rsidR="009268A5" w:rsidRPr="00C43FCD" w:rsidRDefault="009268A5" w:rsidP="00614344">
      <w:pPr>
        <w:suppressAutoHyphens w:val="0"/>
        <w:rPr>
          <w:sz w:val="24"/>
          <w:szCs w:val="24"/>
          <w:lang w:eastAsia="ru-RU"/>
        </w:rPr>
      </w:pPr>
    </w:p>
    <w:p w:rsidR="004A54C7" w:rsidRDefault="004A54C7" w:rsidP="00614344">
      <w:pPr>
        <w:suppressAutoHyphens w:val="0"/>
        <w:rPr>
          <w:sz w:val="24"/>
          <w:szCs w:val="24"/>
          <w:lang w:eastAsia="ru-RU"/>
        </w:rPr>
      </w:pPr>
    </w:p>
    <w:p w:rsidR="00614344" w:rsidRPr="00FB0542" w:rsidRDefault="00614344" w:rsidP="00614344">
      <w:pPr>
        <w:suppressAutoHyphens w:val="0"/>
        <w:rPr>
          <w:b/>
          <w:sz w:val="24"/>
          <w:szCs w:val="24"/>
          <w:lang w:eastAsia="ru-RU"/>
        </w:rPr>
      </w:pPr>
      <w:r w:rsidRPr="00FB0542">
        <w:rPr>
          <w:b/>
          <w:sz w:val="24"/>
          <w:szCs w:val="24"/>
          <w:lang w:eastAsia="ru-RU"/>
        </w:rPr>
        <w:t>3.2. Показатели, характеризующие объем работы</w:t>
      </w:r>
    </w:p>
    <w:p w:rsidR="00614344" w:rsidRDefault="00614344" w:rsidP="00614344">
      <w:pPr>
        <w:suppressAutoHyphens w:val="0"/>
        <w:rPr>
          <w:sz w:val="24"/>
          <w:szCs w:val="24"/>
          <w:lang w:val="en-US" w:eastAsia="ru-RU"/>
        </w:rPr>
      </w:pP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8"/>
        <w:gridCol w:w="1057"/>
        <w:gridCol w:w="1168"/>
        <w:gridCol w:w="1038"/>
        <w:gridCol w:w="1247"/>
        <w:gridCol w:w="1021"/>
        <w:gridCol w:w="851"/>
        <w:gridCol w:w="709"/>
        <w:gridCol w:w="708"/>
        <w:gridCol w:w="993"/>
        <w:gridCol w:w="1134"/>
        <w:gridCol w:w="1134"/>
        <w:gridCol w:w="1134"/>
        <w:gridCol w:w="708"/>
        <w:gridCol w:w="708"/>
      </w:tblGrid>
      <w:tr w:rsidR="007F6CC3" w:rsidRPr="00C43FCD" w:rsidTr="008656DA">
        <w:tc>
          <w:tcPr>
            <w:tcW w:w="1278" w:type="dxa"/>
            <w:vMerge w:val="restart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</w:p>
          <w:p w:rsidR="007F6CC3" w:rsidRPr="00C43FCD" w:rsidRDefault="00346791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346791">
              <w:rPr>
                <w:bCs/>
                <w:sz w:val="20"/>
                <w:lang w:eastAsia="ru-RU"/>
              </w:rPr>
              <w:t>Номер реестровой записи, установленный субъектом</w:t>
            </w:r>
          </w:p>
        </w:tc>
        <w:tc>
          <w:tcPr>
            <w:tcW w:w="3263" w:type="dxa"/>
            <w:gridSpan w:val="3"/>
            <w:vMerge w:val="restart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261" w:type="dxa"/>
            <w:gridSpan w:val="4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Показатель объема работы</w:t>
            </w:r>
          </w:p>
        </w:tc>
        <w:tc>
          <w:tcPr>
            <w:tcW w:w="3402" w:type="dxa"/>
            <w:gridSpan w:val="3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Значение показателя объема работы</w:t>
            </w:r>
          </w:p>
        </w:tc>
        <w:tc>
          <w:tcPr>
            <w:tcW w:w="1416" w:type="dxa"/>
            <w:gridSpan w:val="2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2D4BA8">
              <w:rPr>
                <w:color w:val="000000"/>
                <w:sz w:val="20"/>
              </w:rPr>
              <w:t>Допустимые (возможные) отклонения</w:t>
            </w:r>
            <w:r w:rsidRPr="002D4BA8">
              <w:rPr>
                <w:color w:val="000000"/>
                <w:sz w:val="20"/>
              </w:rPr>
              <w:br/>
              <w:t xml:space="preserve"> от установленных показателей качества муниципальной услуги</w:t>
            </w:r>
            <w:r w:rsidRPr="002D4BA8">
              <w:rPr>
                <w:rStyle w:val="CharStyle13"/>
                <w:sz w:val="20"/>
                <w:vertAlign w:val="superscript"/>
              </w:rPr>
              <w:t>5</w:t>
            </w:r>
          </w:p>
        </w:tc>
      </w:tr>
      <w:tr w:rsidR="002F2E00" w:rsidRPr="00C43FCD" w:rsidTr="008656DA">
        <w:tc>
          <w:tcPr>
            <w:tcW w:w="1278" w:type="dxa"/>
            <w:vMerge/>
            <w:shd w:val="clear" w:color="auto" w:fill="FFFFFF"/>
          </w:tcPr>
          <w:p w:rsidR="002F2E00" w:rsidRPr="00C43FCD" w:rsidRDefault="002F2E00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3263" w:type="dxa"/>
            <w:gridSpan w:val="3"/>
            <w:vMerge/>
            <w:shd w:val="clear" w:color="auto" w:fill="FFFFFF"/>
          </w:tcPr>
          <w:p w:rsidR="002F2E00" w:rsidRPr="00C43FCD" w:rsidRDefault="002F2E00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:rsidR="002F2E00" w:rsidRPr="00C43FCD" w:rsidRDefault="002F2E00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:rsidR="002F2E00" w:rsidRPr="00C43FCD" w:rsidRDefault="002F2E00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наименование</w:t>
            </w:r>
          </w:p>
          <w:p w:rsidR="002F2E00" w:rsidRPr="00C43FCD" w:rsidRDefault="002F2E00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показателя</w:t>
            </w:r>
          </w:p>
        </w:tc>
        <w:tc>
          <w:tcPr>
            <w:tcW w:w="1417" w:type="dxa"/>
            <w:gridSpan w:val="2"/>
            <w:shd w:val="clear" w:color="auto" w:fill="FFFFFF"/>
          </w:tcPr>
          <w:p w:rsidR="002F2E00" w:rsidRPr="00C43FCD" w:rsidRDefault="002F2E00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 xml:space="preserve">единица измерения </w:t>
            </w:r>
          </w:p>
          <w:p w:rsidR="002F2E00" w:rsidRPr="00C43FCD" w:rsidRDefault="002F2E00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 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F2E00" w:rsidRPr="00C43FCD" w:rsidRDefault="002F2E00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описание работы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  <w:lang w:val="en-US"/>
              </w:rPr>
              <w:t>24</w:t>
            </w:r>
            <w:r w:rsidRPr="00111D6B">
              <w:rPr>
                <w:color w:val="000000"/>
                <w:sz w:val="20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5</w:t>
            </w:r>
            <w:r w:rsidRPr="00111D6B">
              <w:rPr>
                <w:color w:val="000000"/>
                <w:sz w:val="20"/>
              </w:rPr>
              <w:t xml:space="preserve"> год (1-й год планового периода)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2F2E00" w:rsidRPr="00111D6B" w:rsidRDefault="002F2E00" w:rsidP="00ED603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2</w:t>
            </w:r>
            <w:r w:rsidRPr="002F2E00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год</w:t>
            </w:r>
          </w:p>
          <w:p w:rsidR="002F2E00" w:rsidRPr="00111D6B" w:rsidRDefault="002F2E00" w:rsidP="00ED603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2F2E00" w:rsidRPr="001D1F5B" w:rsidRDefault="002F2E00" w:rsidP="00896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в про</w:t>
            </w:r>
            <w:r>
              <w:rPr>
                <w:color w:val="000000"/>
                <w:sz w:val="20"/>
              </w:rPr>
              <w:t>-</w:t>
            </w:r>
            <w:r w:rsidRPr="001D1F5B">
              <w:rPr>
                <w:color w:val="000000"/>
                <w:sz w:val="20"/>
              </w:rPr>
              <w:t>центах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2F2E00" w:rsidRPr="001D1F5B" w:rsidRDefault="002F2E00" w:rsidP="00896856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 w:rsidRPr="001D1F5B">
              <w:rPr>
                <w:color w:val="000000"/>
                <w:sz w:val="20"/>
              </w:rPr>
              <w:t>абсолютных показателях</w:t>
            </w:r>
          </w:p>
        </w:tc>
      </w:tr>
      <w:tr w:rsidR="008656DA" w:rsidRPr="00C43FCD" w:rsidTr="008656DA">
        <w:tc>
          <w:tcPr>
            <w:tcW w:w="1278" w:type="dxa"/>
            <w:vMerge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057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___________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(наименова-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ние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показателя)</w:t>
            </w:r>
          </w:p>
        </w:tc>
        <w:tc>
          <w:tcPr>
            <w:tcW w:w="116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___________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(наименова-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ние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показателя)</w:t>
            </w:r>
          </w:p>
        </w:tc>
        <w:tc>
          <w:tcPr>
            <w:tcW w:w="103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__________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(наименова-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ние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показателя)</w:t>
            </w:r>
          </w:p>
        </w:tc>
        <w:tc>
          <w:tcPr>
            <w:tcW w:w="1247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___________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(наименова-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ние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показателя)</w:t>
            </w:r>
          </w:p>
        </w:tc>
        <w:tc>
          <w:tcPr>
            <w:tcW w:w="1021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_________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(наименова-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ние</w:t>
            </w:r>
          </w:p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показателя)</w:t>
            </w:r>
          </w:p>
        </w:tc>
        <w:tc>
          <w:tcPr>
            <w:tcW w:w="851" w:type="dxa"/>
            <w:vMerge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sz w:val="20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color w:val="000000"/>
                <w:sz w:val="20"/>
                <w:lang w:eastAsia="ru-RU"/>
              </w:rPr>
            </w:pPr>
          </w:p>
        </w:tc>
      </w:tr>
      <w:tr w:rsidR="008656DA" w:rsidRPr="00C43FCD" w:rsidTr="008656DA">
        <w:tc>
          <w:tcPr>
            <w:tcW w:w="127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057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16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103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247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1021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70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/>
                <w:color w:val="000000"/>
                <w:sz w:val="20"/>
                <w:lang w:eastAsia="ru-RU"/>
              </w:rPr>
            </w:pPr>
            <w:r w:rsidRPr="00C43FCD">
              <w:rPr>
                <w:bCs/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708" w:type="dxa"/>
            <w:shd w:val="clear" w:color="auto" w:fill="FFFFFF"/>
          </w:tcPr>
          <w:p w:rsidR="007F6CC3" w:rsidRPr="007F6CC3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val="en-US" w:eastAsia="ru-RU"/>
              </w:rPr>
              <w:t>14</w:t>
            </w:r>
          </w:p>
        </w:tc>
        <w:tc>
          <w:tcPr>
            <w:tcW w:w="708" w:type="dxa"/>
            <w:shd w:val="clear" w:color="auto" w:fill="FFFFFF"/>
          </w:tcPr>
          <w:p w:rsidR="007F6CC3" w:rsidRPr="007F6CC3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bCs/>
                <w:color w:val="000000"/>
                <w:sz w:val="20"/>
                <w:lang w:val="en-US" w:eastAsia="ru-RU"/>
              </w:rPr>
            </w:pPr>
            <w:r>
              <w:rPr>
                <w:bCs/>
                <w:color w:val="000000"/>
                <w:sz w:val="20"/>
                <w:lang w:val="en-US" w:eastAsia="ru-RU"/>
              </w:rPr>
              <w:t>15</w:t>
            </w:r>
          </w:p>
        </w:tc>
      </w:tr>
      <w:tr w:rsidR="008656DA" w:rsidRPr="00C43FCD" w:rsidTr="008656DA">
        <w:trPr>
          <w:trHeight w:val="976"/>
        </w:trPr>
        <w:tc>
          <w:tcPr>
            <w:tcW w:w="1278" w:type="dxa"/>
            <w:shd w:val="clear" w:color="auto" w:fill="auto"/>
          </w:tcPr>
          <w:p w:rsidR="007F6CC3" w:rsidRPr="007F6CC3" w:rsidRDefault="00346791" w:rsidP="00175D58">
            <w:pPr>
              <w:widowControl w:val="0"/>
              <w:suppressAutoHyphens w:val="0"/>
              <w:spacing w:line="216" w:lineRule="auto"/>
              <w:jc w:val="center"/>
              <w:rPr>
                <w:sz w:val="20"/>
                <w:lang w:val="en-US" w:eastAsia="ru-RU"/>
              </w:rPr>
            </w:pPr>
            <w:r w:rsidRPr="00757C45">
              <w:rPr>
                <w:sz w:val="20"/>
                <w:lang w:eastAsia="ru-RU"/>
              </w:rPr>
              <w:t>00.032.1.000000000.0000.0.1.00</w:t>
            </w:r>
          </w:p>
        </w:tc>
        <w:tc>
          <w:tcPr>
            <w:tcW w:w="1057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sz w:val="20"/>
                <w:lang w:eastAsia="ru-RU"/>
              </w:rPr>
            </w:pPr>
            <w:r w:rsidRPr="00C43FCD">
              <w:rPr>
                <w:sz w:val="20"/>
                <w:lang w:eastAsia="ru-RU"/>
              </w:rPr>
              <w:t>Не указано</w:t>
            </w:r>
          </w:p>
        </w:tc>
        <w:tc>
          <w:tcPr>
            <w:tcW w:w="116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sz w:val="20"/>
                <w:lang w:eastAsia="ru-RU"/>
              </w:rPr>
            </w:pPr>
            <w:r w:rsidRPr="00C43FCD">
              <w:rPr>
                <w:sz w:val="20"/>
                <w:lang w:eastAsia="ru-RU"/>
              </w:rPr>
              <w:t>Не указано</w:t>
            </w:r>
          </w:p>
        </w:tc>
        <w:tc>
          <w:tcPr>
            <w:tcW w:w="103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sz w:val="20"/>
                <w:lang w:eastAsia="ru-RU"/>
              </w:rPr>
            </w:pPr>
            <w:r w:rsidRPr="00C43FCD">
              <w:rPr>
                <w:sz w:val="20"/>
                <w:lang w:eastAsia="ru-RU"/>
              </w:rPr>
              <w:t>Не указано</w:t>
            </w:r>
          </w:p>
        </w:tc>
        <w:tc>
          <w:tcPr>
            <w:tcW w:w="1247" w:type="dxa"/>
            <w:shd w:val="clear" w:color="auto" w:fill="FFFFFF"/>
          </w:tcPr>
          <w:p w:rsidR="007F6CC3" w:rsidRPr="00C43FCD" w:rsidRDefault="00346791" w:rsidP="00175D58">
            <w:pPr>
              <w:widowControl w:val="0"/>
              <w:suppressAutoHyphens w:val="0"/>
              <w:spacing w:line="216" w:lineRule="auto"/>
              <w:jc w:val="center"/>
              <w:rPr>
                <w:sz w:val="20"/>
                <w:lang w:eastAsia="ru-RU"/>
              </w:rPr>
            </w:pPr>
            <w:r w:rsidRPr="00C43FCD">
              <w:rPr>
                <w:sz w:val="20"/>
                <w:lang w:eastAsia="ru-RU"/>
              </w:rPr>
              <w:t>Не указано</w:t>
            </w:r>
          </w:p>
        </w:tc>
        <w:tc>
          <w:tcPr>
            <w:tcW w:w="1021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16" w:lineRule="auto"/>
              <w:jc w:val="center"/>
              <w:rPr>
                <w:sz w:val="20"/>
                <w:lang w:eastAsia="ru-RU"/>
              </w:rPr>
            </w:pPr>
            <w:r w:rsidRPr="00C43FCD">
              <w:rPr>
                <w:sz w:val="20"/>
                <w:lang w:eastAsia="ru-RU"/>
              </w:rPr>
              <w:t>Не указано</w:t>
            </w:r>
          </w:p>
        </w:tc>
        <w:tc>
          <w:tcPr>
            <w:tcW w:w="851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35" w:lineRule="auto"/>
              <w:jc w:val="center"/>
              <w:rPr>
                <w:sz w:val="20"/>
                <w:lang w:eastAsia="ru-RU"/>
              </w:rPr>
            </w:pPr>
            <w:r w:rsidRPr="00C43FCD">
              <w:rPr>
                <w:sz w:val="20"/>
                <w:lang w:eastAsia="ru-RU"/>
              </w:rPr>
              <w:t>мероприятие</w:t>
            </w:r>
          </w:p>
        </w:tc>
        <w:tc>
          <w:tcPr>
            <w:tcW w:w="709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35" w:lineRule="auto"/>
              <w:jc w:val="center"/>
              <w:rPr>
                <w:sz w:val="20"/>
                <w:lang w:eastAsia="ru-RU"/>
              </w:rPr>
            </w:pPr>
            <w:r w:rsidRPr="00C43FCD">
              <w:rPr>
                <w:sz w:val="20"/>
                <w:lang w:eastAsia="ru-RU"/>
              </w:rPr>
              <w:t>единица</w:t>
            </w:r>
          </w:p>
        </w:tc>
        <w:tc>
          <w:tcPr>
            <w:tcW w:w="708" w:type="dxa"/>
            <w:shd w:val="clear" w:color="auto" w:fill="FFFFFF"/>
          </w:tcPr>
          <w:p w:rsidR="007F6CC3" w:rsidRPr="00C43FCD" w:rsidRDefault="007F6CC3" w:rsidP="00175D58">
            <w:pPr>
              <w:widowControl w:val="0"/>
              <w:suppressAutoHyphens w:val="0"/>
              <w:spacing w:line="235" w:lineRule="auto"/>
              <w:jc w:val="center"/>
              <w:rPr>
                <w:sz w:val="20"/>
                <w:lang w:eastAsia="ru-RU"/>
              </w:rPr>
            </w:pPr>
            <w:r w:rsidRPr="00C43FCD">
              <w:rPr>
                <w:sz w:val="20"/>
                <w:lang w:eastAsia="ru-RU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:rsidR="007F6CC3" w:rsidRPr="007B0E5F" w:rsidRDefault="00346791" w:rsidP="00A25257">
            <w:pPr>
              <w:widowControl w:val="0"/>
              <w:suppressAutoHyphens w:val="0"/>
              <w:contextualSpacing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lang w:eastAsia="ru-RU"/>
              </w:rPr>
              <w:t>Комплекс мероприятий,</w:t>
            </w:r>
            <w:r w:rsidRPr="00757C45">
              <w:rPr>
                <w:sz w:val="20"/>
                <w:lang w:eastAsia="ru-RU"/>
              </w:rPr>
              <w:t xml:space="preserve"> направленный на методическое обеспечение образовательной деятельности</w:t>
            </w:r>
          </w:p>
        </w:tc>
        <w:tc>
          <w:tcPr>
            <w:tcW w:w="1134" w:type="dxa"/>
            <w:shd w:val="clear" w:color="auto" w:fill="FFFFFF"/>
          </w:tcPr>
          <w:p w:rsidR="00A25257" w:rsidRPr="004C1C4E" w:rsidRDefault="004C1C4E" w:rsidP="00A25257">
            <w:pPr>
              <w:widowControl w:val="0"/>
              <w:suppressAutoHyphens w:val="0"/>
              <w:contextualSpacing/>
              <w:jc w:val="center"/>
              <w:rPr>
                <w:sz w:val="18"/>
                <w:szCs w:val="18"/>
                <w:lang w:val="en-US" w:eastAsia="ru-RU"/>
              </w:rPr>
            </w:pPr>
            <w:r>
              <w:rPr>
                <w:sz w:val="18"/>
                <w:szCs w:val="18"/>
                <w:lang w:val="en-US" w:eastAsia="ru-RU"/>
              </w:rPr>
              <w:t>174</w:t>
            </w:r>
          </w:p>
          <w:p w:rsidR="00091A4A" w:rsidRPr="007B0E5F" w:rsidRDefault="001A543A" w:rsidP="00A25257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Конференции, </w:t>
            </w:r>
            <w:r w:rsidRPr="007B0E5F">
              <w:rPr>
                <w:sz w:val="18"/>
                <w:szCs w:val="18"/>
                <w:lang w:eastAsia="ru-RU"/>
              </w:rPr>
              <w:t>семинары</w:t>
            </w:r>
            <w:r w:rsidR="00091A4A">
              <w:rPr>
                <w:sz w:val="18"/>
                <w:szCs w:val="18"/>
                <w:lang w:eastAsia="ru-RU"/>
              </w:rPr>
              <w:t xml:space="preserve">, </w:t>
            </w:r>
            <w:r w:rsidR="00091A4A" w:rsidRPr="007B0E5F">
              <w:rPr>
                <w:sz w:val="18"/>
                <w:szCs w:val="18"/>
                <w:lang w:eastAsia="ru-RU"/>
              </w:rPr>
              <w:t>МО</w:t>
            </w:r>
            <w:r w:rsidR="00091A4A">
              <w:rPr>
                <w:sz w:val="18"/>
                <w:szCs w:val="18"/>
                <w:lang w:eastAsia="ru-RU"/>
              </w:rPr>
              <w:t>,</w:t>
            </w:r>
            <w:r w:rsidR="00091A4A" w:rsidRPr="007B0E5F">
              <w:rPr>
                <w:sz w:val="18"/>
                <w:szCs w:val="18"/>
                <w:lang w:eastAsia="ru-RU"/>
              </w:rPr>
              <w:t xml:space="preserve"> супервизии</w:t>
            </w:r>
            <w:r w:rsidR="00091A4A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</w:t>
            </w:r>
            <w:r w:rsidR="00091A4A" w:rsidRPr="007B0E5F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Мастер-классы</w:t>
            </w:r>
            <w:r w:rsidR="00091A4A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,</w:t>
            </w:r>
          </w:p>
          <w:p w:rsidR="00E4128F" w:rsidRPr="00F53E1A" w:rsidRDefault="00091A4A" w:rsidP="00A25257">
            <w:pPr>
              <w:widowControl w:val="0"/>
              <w:suppressAutoHyphens w:val="0"/>
              <w:contextualSpacing/>
              <w:rPr>
                <w:sz w:val="20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Круглый стол  - </w:t>
            </w:r>
            <w:r w:rsidR="00F53E1A" w:rsidRPr="00F53E1A">
              <w:rPr>
                <w:sz w:val="20"/>
                <w:lang w:eastAsia="ru-RU"/>
              </w:rPr>
              <w:t>100</w:t>
            </w:r>
          </w:p>
          <w:p w:rsidR="007F6CC3" w:rsidRPr="00F53E1A" w:rsidRDefault="00091A4A" w:rsidP="00A25257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7B0E5F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Мониторинги</w:t>
            </w: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тестирование, конкурсы, диагностика «группы риска» -  </w:t>
            </w:r>
            <w:r w:rsidR="00F53E1A" w:rsidRPr="00F53E1A">
              <w:rPr>
                <w:sz w:val="20"/>
                <w:lang w:eastAsia="ru-RU"/>
              </w:rPr>
              <w:t>19</w:t>
            </w:r>
          </w:p>
          <w:p w:rsidR="007F6CC3" w:rsidRDefault="001A543A" w:rsidP="00A25257">
            <w:pPr>
              <w:widowControl w:val="0"/>
              <w:suppressAutoHyphens w:val="0"/>
              <w:contextualSpacing/>
              <w:rPr>
                <w:sz w:val="20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Р</w:t>
            </w:r>
            <w:r w:rsidR="00091A4A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одительские собрания -    </w:t>
            </w:r>
            <w:r w:rsidR="00A25257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      </w:t>
            </w: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30</w:t>
            </w:r>
          </w:p>
          <w:p w:rsidR="007F6CC3" w:rsidRPr="007B0E5F" w:rsidRDefault="00091A4A" w:rsidP="001A543A">
            <w:pPr>
              <w:widowControl w:val="0"/>
              <w:suppressAutoHyphens w:val="0"/>
              <w:contextualSpacing/>
              <w:rPr>
                <w:sz w:val="20"/>
                <w:lang w:eastAsia="ru-RU"/>
              </w:rPr>
            </w:pPr>
            <w:r w:rsidRPr="007B0E5F">
              <w:rPr>
                <w:sz w:val="18"/>
                <w:szCs w:val="18"/>
                <w:lang w:eastAsia="ru-RU"/>
              </w:rPr>
              <w:t xml:space="preserve">Разработка буклетов, </w:t>
            </w:r>
            <w:r w:rsidR="001A543A">
              <w:rPr>
                <w:sz w:val="18"/>
                <w:szCs w:val="18"/>
                <w:lang w:eastAsia="ru-RU"/>
              </w:rPr>
              <w:t>методических пособий</w:t>
            </w:r>
            <w:r w:rsidR="00563485">
              <w:rPr>
                <w:sz w:val="18"/>
                <w:szCs w:val="18"/>
                <w:lang w:eastAsia="ru-RU"/>
              </w:rPr>
              <w:t>, психологических заключений</w:t>
            </w:r>
            <w:r w:rsidR="001A543A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 xml:space="preserve">- </w:t>
            </w:r>
            <w:r w:rsidR="001A543A">
              <w:rPr>
                <w:sz w:val="20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FFFFFF"/>
          </w:tcPr>
          <w:p w:rsidR="00A25257" w:rsidRPr="004C1C4E" w:rsidRDefault="004C1C4E" w:rsidP="00A25257">
            <w:pPr>
              <w:widowControl w:val="0"/>
              <w:suppressAutoHyphens w:val="0"/>
              <w:contextualSpacing/>
              <w:jc w:val="center"/>
              <w:rPr>
                <w:sz w:val="18"/>
                <w:szCs w:val="18"/>
                <w:lang w:val="en-US" w:eastAsia="ru-RU"/>
              </w:rPr>
            </w:pPr>
            <w:r>
              <w:rPr>
                <w:sz w:val="18"/>
                <w:szCs w:val="18"/>
                <w:lang w:val="en-US" w:eastAsia="ru-RU"/>
              </w:rPr>
              <w:t>174</w:t>
            </w:r>
          </w:p>
          <w:p w:rsidR="001A543A" w:rsidRPr="007B0E5F" w:rsidRDefault="001A543A" w:rsidP="001A543A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Конференции, </w:t>
            </w:r>
            <w:r w:rsidRPr="007B0E5F">
              <w:rPr>
                <w:sz w:val="18"/>
                <w:szCs w:val="18"/>
                <w:lang w:eastAsia="ru-RU"/>
              </w:rPr>
              <w:t>семинары</w:t>
            </w:r>
            <w:r>
              <w:rPr>
                <w:sz w:val="18"/>
                <w:szCs w:val="18"/>
                <w:lang w:eastAsia="ru-RU"/>
              </w:rPr>
              <w:t xml:space="preserve">, </w:t>
            </w:r>
            <w:r w:rsidRPr="007B0E5F">
              <w:rPr>
                <w:sz w:val="18"/>
                <w:szCs w:val="18"/>
                <w:lang w:eastAsia="ru-RU"/>
              </w:rPr>
              <w:t>МО</w:t>
            </w:r>
            <w:r>
              <w:rPr>
                <w:sz w:val="18"/>
                <w:szCs w:val="18"/>
                <w:lang w:eastAsia="ru-RU"/>
              </w:rPr>
              <w:t>,</w:t>
            </w:r>
            <w:r w:rsidRPr="007B0E5F">
              <w:rPr>
                <w:sz w:val="18"/>
                <w:szCs w:val="18"/>
                <w:lang w:eastAsia="ru-RU"/>
              </w:rPr>
              <w:t xml:space="preserve"> супервизии</w:t>
            </w: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</w:t>
            </w:r>
            <w:r w:rsidRPr="007B0E5F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Мастер-классы</w:t>
            </w: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,</w:t>
            </w:r>
          </w:p>
          <w:p w:rsidR="001A543A" w:rsidRPr="00F53E1A" w:rsidRDefault="001A543A" w:rsidP="001A543A">
            <w:pPr>
              <w:widowControl w:val="0"/>
              <w:suppressAutoHyphens w:val="0"/>
              <w:contextualSpacing/>
              <w:rPr>
                <w:sz w:val="20"/>
                <w:lang w:val="en-US"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Круглый стол  - </w:t>
            </w:r>
            <w:r w:rsidR="00F53E1A">
              <w:rPr>
                <w:sz w:val="20"/>
                <w:lang w:eastAsia="ru-RU"/>
              </w:rPr>
              <w:t>1</w:t>
            </w:r>
            <w:r w:rsidR="00F53E1A">
              <w:rPr>
                <w:sz w:val="20"/>
                <w:lang w:val="en-US" w:eastAsia="ru-RU"/>
              </w:rPr>
              <w:t>00</w:t>
            </w:r>
          </w:p>
          <w:p w:rsidR="001A543A" w:rsidRPr="00F53E1A" w:rsidRDefault="001A543A" w:rsidP="001A543A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7B0E5F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Мониторинги</w:t>
            </w: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тестирование, конкурсы, диагностика «группы риска» -  </w:t>
            </w:r>
            <w:r w:rsidR="00F53E1A" w:rsidRPr="00F53E1A">
              <w:rPr>
                <w:sz w:val="20"/>
                <w:lang w:eastAsia="ru-RU"/>
              </w:rPr>
              <w:t>19</w:t>
            </w:r>
          </w:p>
          <w:p w:rsidR="001A543A" w:rsidRDefault="001A543A" w:rsidP="001A543A">
            <w:pPr>
              <w:widowControl w:val="0"/>
              <w:suppressAutoHyphens w:val="0"/>
              <w:contextualSpacing/>
              <w:rPr>
                <w:sz w:val="20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Родительские собрания -           30</w:t>
            </w:r>
          </w:p>
          <w:p w:rsidR="007F6CC3" w:rsidRPr="009268A5" w:rsidRDefault="001A543A" w:rsidP="001A543A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7B0E5F">
              <w:rPr>
                <w:sz w:val="18"/>
                <w:szCs w:val="18"/>
                <w:lang w:eastAsia="ru-RU"/>
              </w:rPr>
              <w:t xml:space="preserve">Разработка буклетов, </w:t>
            </w:r>
            <w:r>
              <w:rPr>
                <w:sz w:val="18"/>
                <w:szCs w:val="18"/>
                <w:lang w:eastAsia="ru-RU"/>
              </w:rPr>
              <w:t>методических пособий</w:t>
            </w:r>
            <w:r w:rsidR="00563485">
              <w:rPr>
                <w:sz w:val="18"/>
                <w:szCs w:val="18"/>
                <w:lang w:eastAsia="ru-RU"/>
              </w:rPr>
              <w:t>, психологических заключений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- 25</w:t>
            </w:r>
          </w:p>
        </w:tc>
        <w:tc>
          <w:tcPr>
            <w:tcW w:w="1134" w:type="dxa"/>
            <w:shd w:val="clear" w:color="auto" w:fill="FFFFFF"/>
          </w:tcPr>
          <w:p w:rsidR="00A25257" w:rsidRPr="004C1C4E" w:rsidRDefault="004C1C4E" w:rsidP="00A25257">
            <w:pPr>
              <w:widowControl w:val="0"/>
              <w:suppressAutoHyphens w:val="0"/>
              <w:contextualSpacing/>
              <w:jc w:val="center"/>
              <w:rPr>
                <w:sz w:val="18"/>
                <w:szCs w:val="18"/>
                <w:lang w:val="en-US" w:eastAsia="ru-RU"/>
              </w:rPr>
            </w:pPr>
            <w:r>
              <w:rPr>
                <w:sz w:val="18"/>
                <w:szCs w:val="18"/>
                <w:lang w:val="en-US" w:eastAsia="ru-RU"/>
              </w:rPr>
              <w:t>174</w:t>
            </w:r>
          </w:p>
          <w:p w:rsidR="001A543A" w:rsidRPr="007B0E5F" w:rsidRDefault="001A543A" w:rsidP="001A543A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Конференции, </w:t>
            </w:r>
            <w:r w:rsidRPr="007B0E5F">
              <w:rPr>
                <w:sz w:val="18"/>
                <w:szCs w:val="18"/>
                <w:lang w:eastAsia="ru-RU"/>
              </w:rPr>
              <w:t>семинары</w:t>
            </w:r>
            <w:r>
              <w:rPr>
                <w:sz w:val="18"/>
                <w:szCs w:val="18"/>
                <w:lang w:eastAsia="ru-RU"/>
              </w:rPr>
              <w:t xml:space="preserve">, </w:t>
            </w:r>
            <w:r w:rsidRPr="007B0E5F">
              <w:rPr>
                <w:sz w:val="18"/>
                <w:szCs w:val="18"/>
                <w:lang w:eastAsia="ru-RU"/>
              </w:rPr>
              <w:t>МО</w:t>
            </w:r>
            <w:r>
              <w:rPr>
                <w:sz w:val="18"/>
                <w:szCs w:val="18"/>
                <w:lang w:eastAsia="ru-RU"/>
              </w:rPr>
              <w:t>,</w:t>
            </w:r>
            <w:r w:rsidRPr="007B0E5F">
              <w:rPr>
                <w:sz w:val="18"/>
                <w:szCs w:val="18"/>
                <w:lang w:eastAsia="ru-RU"/>
              </w:rPr>
              <w:t xml:space="preserve"> супервизии</w:t>
            </w: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</w:t>
            </w:r>
            <w:r w:rsidRPr="007B0E5F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Мастер-классы</w:t>
            </w: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,</w:t>
            </w:r>
          </w:p>
          <w:p w:rsidR="001A543A" w:rsidRPr="00F53E1A" w:rsidRDefault="001A543A" w:rsidP="001A543A">
            <w:pPr>
              <w:widowControl w:val="0"/>
              <w:suppressAutoHyphens w:val="0"/>
              <w:contextualSpacing/>
              <w:rPr>
                <w:sz w:val="20"/>
                <w:lang w:val="en-US"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Круглый стол  - </w:t>
            </w:r>
            <w:r w:rsidR="00F53E1A">
              <w:rPr>
                <w:sz w:val="20"/>
                <w:lang w:eastAsia="ru-RU"/>
              </w:rPr>
              <w:t>1</w:t>
            </w:r>
            <w:r w:rsidR="00F53E1A">
              <w:rPr>
                <w:sz w:val="20"/>
                <w:lang w:val="en-US" w:eastAsia="ru-RU"/>
              </w:rPr>
              <w:t>00</w:t>
            </w:r>
          </w:p>
          <w:p w:rsidR="001A543A" w:rsidRPr="00F53E1A" w:rsidRDefault="001A543A" w:rsidP="001A543A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7B0E5F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Мониторинги</w:t>
            </w: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тестирование, конкурсы, диагностика «группы риска» -  </w:t>
            </w:r>
            <w:r w:rsidR="00F53E1A" w:rsidRPr="00F53E1A">
              <w:rPr>
                <w:sz w:val="20"/>
                <w:lang w:eastAsia="ru-RU"/>
              </w:rPr>
              <w:t>19</w:t>
            </w:r>
          </w:p>
          <w:p w:rsidR="001A543A" w:rsidRDefault="001A543A" w:rsidP="001A543A">
            <w:pPr>
              <w:widowControl w:val="0"/>
              <w:suppressAutoHyphens w:val="0"/>
              <w:contextualSpacing/>
              <w:rPr>
                <w:sz w:val="20"/>
                <w:lang w:eastAsia="ru-RU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Родительские собрания -           30</w:t>
            </w:r>
          </w:p>
          <w:p w:rsidR="007F6CC3" w:rsidRPr="009268A5" w:rsidRDefault="001A543A" w:rsidP="001A543A">
            <w:pPr>
              <w:widowControl w:val="0"/>
              <w:suppressAutoHyphens w:val="0"/>
              <w:contextualSpacing/>
              <w:rPr>
                <w:color w:val="FF0000"/>
                <w:sz w:val="20"/>
                <w:lang w:eastAsia="ru-RU"/>
              </w:rPr>
            </w:pPr>
            <w:r w:rsidRPr="007B0E5F">
              <w:rPr>
                <w:sz w:val="18"/>
                <w:szCs w:val="18"/>
                <w:lang w:eastAsia="ru-RU"/>
              </w:rPr>
              <w:t xml:space="preserve">Разработка буклетов, </w:t>
            </w:r>
            <w:r>
              <w:rPr>
                <w:sz w:val="18"/>
                <w:szCs w:val="18"/>
                <w:lang w:eastAsia="ru-RU"/>
              </w:rPr>
              <w:t>методических пособий</w:t>
            </w:r>
            <w:r w:rsidR="00563485">
              <w:rPr>
                <w:sz w:val="18"/>
                <w:szCs w:val="18"/>
                <w:lang w:eastAsia="ru-RU"/>
              </w:rPr>
              <w:t>, психологических заключений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- 25</w:t>
            </w:r>
          </w:p>
        </w:tc>
        <w:tc>
          <w:tcPr>
            <w:tcW w:w="708" w:type="dxa"/>
            <w:shd w:val="clear" w:color="auto" w:fill="FFFFFF"/>
          </w:tcPr>
          <w:p w:rsidR="007F6CC3" w:rsidRPr="007F6CC3" w:rsidRDefault="00A25257" w:rsidP="001A543A">
            <w:pPr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10</w:t>
            </w:r>
          </w:p>
        </w:tc>
        <w:tc>
          <w:tcPr>
            <w:tcW w:w="708" w:type="dxa"/>
            <w:shd w:val="clear" w:color="auto" w:fill="FFFFFF"/>
          </w:tcPr>
          <w:p w:rsidR="007F6CC3" w:rsidRPr="00A25257" w:rsidRDefault="001A543A" w:rsidP="00A25257">
            <w:pPr>
              <w:widowControl w:val="0"/>
              <w:suppressAutoHyphens w:val="0"/>
              <w:spacing w:line="216" w:lineRule="auto"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20</w:t>
            </w:r>
          </w:p>
        </w:tc>
      </w:tr>
    </w:tbl>
    <w:p w:rsidR="00F51818" w:rsidRPr="00F51818" w:rsidRDefault="00F51818" w:rsidP="00614344">
      <w:pPr>
        <w:suppressAutoHyphens w:val="0"/>
        <w:rPr>
          <w:sz w:val="24"/>
          <w:szCs w:val="24"/>
          <w:lang w:val="en-US" w:eastAsia="ru-RU"/>
        </w:rPr>
      </w:pPr>
    </w:p>
    <w:p w:rsidR="00614344" w:rsidRDefault="00614344" w:rsidP="00614344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2A703F" w:rsidRDefault="001A543A" w:rsidP="002A703F">
      <w:pPr>
        <w:tabs>
          <w:tab w:val="left" w:pos="6735"/>
        </w:tabs>
        <w:jc w:val="center"/>
        <w:rPr>
          <w:bCs/>
          <w:color w:val="000000"/>
          <w:szCs w:val="28"/>
          <w:shd w:val="clear" w:color="auto" w:fill="FFFFFF"/>
          <w:vertAlign w:val="superscript"/>
        </w:rPr>
      </w:pPr>
      <w:r>
        <w:rPr>
          <w:szCs w:val="28"/>
        </w:rPr>
        <w:br w:type="page"/>
      </w:r>
      <w:r w:rsidR="002A703F">
        <w:rPr>
          <w:szCs w:val="28"/>
        </w:rPr>
        <w:t>Ч</w:t>
      </w:r>
      <w:r w:rsidR="002A703F">
        <w:rPr>
          <w:bCs/>
          <w:color w:val="000000"/>
          <w:szCs w:val="28"/>
          <w:shd w:val="clear" w:color="auto" w:fill="FFFFFF"/>
        </w:rPr>
        <w:t xml:space="preserve">АСТЬ </w:t>
      </w:r>
      <w:r w:rsidR="001C7B4A">
        <w:rPr>
          <w:bCs/>
          <w:color w:val="000000"/>
          <w:szCs w:val="28"/>
          <w:shd w:val="clear" w:color="auto" w:fill="FFFFFF"/>
        </w:rPr>
        <w:t>3</w:t>
      </w:r>
      <w:r w:rsidR="002A703F" w:rsidRPr="0075116C">
        <w:rPr>
          <w:bCs/>
          <w:color w:val="000000"/>
          <w:szCs w:val="28"/>
          <w:shd w:val="clear" w:color="auto" w:fill="FFFFFF"/>
        </w:rPr>
        <w:t xml:space="preserve">. Прочие сведения о муниципальном задании </w:t>
      </w:r>
      <w:r w:rsidR="002A703F">
        <w:rPr>
          <w:bCs/>
          <w:color w:val="000000"/>
          <w:szCs w:val="28"/>
          <w:shd w:val="clear" w:color="auto" w:fill="FFFFFF"/>
          <w:vertAlign w:val="superscript"/>
        </w:rPr>
        <w:t>5</w:t>
      </w:r>
      <w:r w:rsidR="002A703F" w:rsidRPr="0075116C">
        <w:rPr>
          <w:bCs/>
          <w:color w:val="000000"/>
          <w:szCs w:val="28"/>
          <w:shd w:val="clear" w:color="auto" w:fill="FFFFFF"/>
          <w:vertAlign w:val="superscript"/>
        </w:rPr>
        <w:t>)</w:t>
      </w:r>
    </w:p>
    <w:p w:rsidR="002A703F" w:rsidRPr="0075116C" w:rsidRDefault="002A703F" w:rsidP="002A703F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  <w:vertAlign w:val="superscript"/>
        </w:rPr>
      </w:pPr>
    </w:p>
    <w:p w:rsidR="002A703F" w:rsidRPr="00574C86" w:rsidRDefault="002A703F" w:rsidP="00574C86">
      <w:pPr>
        <w:widowControl w:val="0"/>
        <w:numPr>
          <w:ilvl w:val="0"/>
          <w:numId w:val="2"/>
        </w:numPr>
        <w:ind w:left="284" w:hanging="284"/>
        <w:outlineLvl w:val="3"/>
        <w:rPr>
          <w:b/>
          <w:bCs/>
          <w:color w:val="000000"/>
          <w:szCs w:val="28"/>
          <w:shd w:val="clear" w:color="auto" w:fill="FFFFFF"/>
        </w:rPr>
      </w:pPr>
      <w:r w:rsidRPr="00574C86">
        <w:rPr>
          <w:b/>
          <w:bCs/>
          <w:color w:val="000000"/>
          <w:szCs w:val="28"/>
          <w:shd w:val="clear" w:color="auto" w:fill="FFFFFF"/>
        </w:rPr>
        <w:t>Основания для досрочного прекращения исполнения муниципального задания:</w:t>
      </w:r>
    </w:p>
    <w:p w:rsidR="002A703F" w:rsidRPr="00354A84" w:rsidRDefault="002A703F" w:rsidP="002A703F">
      <w:pPr>
        <w:pStyle w:val="ConsPlusNonformat"/>
        <w:widowControl w:val="0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54A84">
        <w:rPr>
          <w:rFonts w:ascii="Times New Roman" w:hAnsi="Times New Roman" w:cs="Times New Roman"/>
          <w:sz w:val="24"/>
          <w:szCs w:val="24"/>
        </w:rPr>
        <w:t>ликвидация учреждения;</w:t>
      </w:r>
    </w:p>
    <w:p w:rsidR="002A703F" w:rsidRPr="00354A84" w:rsidRDefault="002A703F" w:rsidP="002A703F">
      <w:pPr>
        <w:pStyle w:val="ConsPlusNonformat"/>
        <w:widowControl w:val="0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54A84">
        <w:rPr>
          <w:rFonts w:ascii="Times New Roman" w:hAnsi="Times New Roman" w:cs="Times New Roman"/>
          <w:sz w:val="24"/>
          <w:szCs w:val="24"/>
        </w:rPr>
        <w:t>реорганизация учреждения;</w:t>
      </w:r>
    </w:p>
    <w:p w:rsidR="002A703F" w:rsidRPr="00354A84" w:rsidRDefault="002A703F" w:rsidP="002A703F">
      <w:pPr>
        <w:pStyle w:val="ConsPlusNonformat"/>
        <w:widowControl w:val="0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54A84">
        <w:rPr>
          <w:rFonts w:ascii="Times New Roman" w:hAnsi="Times New Roman" w:cs="Times New Roman"/>
          <w:sz w:val="24"/>
          <w:szCs w:val="24"/>
        </w:rPr>
        <w:t>иные случаи, закрепленные в действующем законодательстве.</w:t>
      </w:r>
    </w:p>
    <w:p w:rsidR="002A703F" w:rsidRPr="00354A84" w:rsidRDefault="002A703F" w:rsidP="002A703F">
      <w:pPr>
        <w:pStyle w:val="ConsPlusNonformat"/>
        <w:widowControl w:val="0"/>
        <w:ind w:left="720"/>
        <w:rPr>
          <w:rFonts w:ascii="Times New Roman" w:hAnsi="Times New Roman" w:cs="Times New Roman"/>
          <w:sz w:val="24"/>
          <w:szCs w:val="24"/>
        </w:rPr>
      </w:pPr>
    </w:p>
    <w:p w:rsidR="002A703F" w:rsidRPr="00574C86" w:rsidRDefault="002A703F" w:rsidP="002A703F">
      <w:pPr>
        <w:widowControl w:val="0"/>
        <w:rPr>
          <w:b/>
          <w:color w:val="000000"/>
          <w:szCs w:val="24"/>
          <w:shd w:val="clear" w:color="auto" w:fill="FFFFFF"/>
        </w:rPr>
      </w:pPr>
      <w:r w:rsidRPr="00574C86">
        <w:rPr>
          <w:b/>
          <w:color w:val="000000"/>
          <w:szCs w:val="24"/>
          <w:shd w:val="clear" w:color="auto" w:fill="FFFFFF"/>
        </w:rPr>
        <w:t>2. Иная информац</w:t>
      </w:r>
      <w:r w:rsidR="00574C86" w:rsidRPr="00574C86">
        <w:rPr>
          <w:b/>
          <w:color w:val="000000"/>
          <w:szCs w:val="24"/>
          <w:shd w:val="clear" w:color="auto" w:fill="FFFFFF"/>
        </w:rPr>
        <w:t xml:space="preserve">ия, необходимая для исполнения </w:t>
      </w:r>
      <w:r w:rsidRPr="00574C86">
        <w:rPr>
          <w:b/>
          <w:bCs/>
          <w:color w:val="000000"/>
          <w:szCs w:val="24"/>
          <w:shd w:val="clear" w:color="auto" w:fill="FFFFFF"/>
        </w:rPr>
        <w:t>(контроля за исполнением) муниципального задания:</w:t>
      </w:r>
      <w:r w:rsidRPr="00574C86">
        <w:rPr>
          <w:bCs/>
          <w:color w:val="000000"/>
          <w:szCs w:val="24"/>
          <w:shd w:val="clear" w:color="auto" w:fill="FFFFFF"/>
        </w:rPr>
        <w:t xml:space="preserve"> нет.</w:t>
      </w:r>
    </w:p>
    <w:p w:rsidR="002A703F" w:rsidRPr="00574C86" w:rsidRDefault="002A703F" w:rsidP="002A703F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574C86">
        <w:rPr>
          <w:b/>
          <w:bCs/>
          <w:color w:val="000000"/>
          <w:szCs w:val="28"/>
          <w:shd w:val="clear" w:color="auto" w:fill="FFFFFF"/>
        </w:rPr>
        <w:t>3. Порядок контроля за исполнением муниципального задания:</w:t>
      </w:r>
    </w:p>
    <w:tbl>
      <w:tblPr>
        <w:tblW w:w="5114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7538"/>
        <w:gridCol w:w="4251"/>
      </w:tblGrid>
      <w:tr w:rsidR="002A703F" w:rsidRPr="001E7744" w:rsidTr="00E9551B">
        <w:trPr>
          <w:trHeight w:hRule="exact" w:val="595"/>
        </w:trPr>
        <w:tc>
          <w:tcPr>
            <w:tcW w:w="3119" w:type="dxa"/>
            <w:shd w:val="clear" w:color="auto" w:fill="FFFFFF"/>
            <w:vAlign w:val="center"/>
          </w:tcPr>
          <w:p w:rsidR="002A703F" w:rsidRPr="004F74E3" w:rsidRDefault="002A703F" w:rsidP="00E9551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F74E3">
              <w:rPr>
                <w:bCs/>
                <w:color w:val="000000"/>
                <w:sz w:val="24"/>
                <w:szCs w:val="24"/>
              </w:rPr>
              <w:t>Формы контроля</w:t>
            </w:r>
          </w:p>
        </w:tc>
        <w:tc>
          <w:tcPr>
            <w:tcW w:w="7538" w:type="dxa"/>
            <w:shd w:val="clear" w:color="auto" w:fill="FFFFFF"/>
            <w:vAlign w:val="center"/>
          </w:tcPr>
          <w:p w:rsidR="002A703F" w:rsidRPr="004F74E3" w:rsidRDefault="002A703F" w:rsidP="00E9551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F74E3">
              <w:rPr>
                <w:bCs/>
                <w:color w:val="000000"/>
                <w:sz w:val="24"/>
                <w:szCs w:val="24"/>
              </w:rPr>
              <w:t>Периодичность</w:t>
            </w:r>
          </w:p>
        </w:tc>
        <w:tc>
          <w:tcPr>
            <w:tcW w:w="4251" w:type="dxa"/>
            <w:shd w:val="clear" w:color="auto" w:fill="FFFFFF"/>
            <w:vAlign w:val="center"/>
          </w:tcPr>
          <w:p w:rsidR="002A703F" w:rsidRPr="004F74E3" w:rsidRDefault="002A703F" w:rsidP="00E9551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F74E3">
              <w:rPr>
                <w:bCs/>
                <w:color w:val="000000"/>
                <w:sz w:val="24"/>
                <w:szCs w:val="24"/>
              </w:rPr>
              <w:t>Органы, осуществляющие контроль за оказанием услуги</w:t>
            </w:r>
          </w:p>
        </w:tc>
      </w:tr>
      <w:tr w:rsidR="002A703F" w:rsidRPr="001E7744" w:rsidTr="00E9551B">
        <w:trPr>
          <w:trHeight w:hRule="exact" w:val="288"/>
        </w:trPr>
        <w:tc>
          <w:tcPr>
            <w:tcW w:w="3119" w:type="dxa"/>
            <w:shd w:val="clear" w:color="auto" w:fill="FFFFFF"/>
          </w:tcPr>
          <w:p w:rsidR="002A703F" w:rsidRPr="004F74E3" w:rsidRDefault="002A703F" w:rsidP="00E9551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F74E3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8" w:type="dxa"/>
            <w:shd w:val="clear" w:color="auto" w:fill="FFFFFF"/>
          </w:tcPr>
          <w:p w:rsidR="002A703F" w:rsidRPr="004F74E3" w:rsidRDefault="002A703F" w:rsidP="00E9551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F74E3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1" w:type="dxa"/>
            <w:shd w:val="clear" w:color="auto" w:fill="FFFFFF"/>
          </w:tcPr>
          <w:p w:rsidR="002A703F" w:rsidRPr="004F74E3" w:rsidRDefault="002A703F" w:rsidP="00E9551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F74E3">
              <w:rPr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A703F" w:rsidRPr="001E7744" w:rsidTr="00E9551B">
        <w:trPr>
          <w:trHeight w:hRule="exact" w:val="663"/>
        </w:trPr>
        <w:tc>
          <w:tcPr>
            <w:tcW w:w="3119" w:type="dxa"/>
            <w:shd w:val="clear" w:color="auto" w:fill="FFFFFF"/>
          </w:tcPr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val="ru-RU" w:bidi="or-IN"/>
              </w:rPr>
            </w:pPr>
            <w:r w:rsidRPr="00227C07">
              <w:rPr>
                <w:rFonts w:cs="Sendnya"/>
                <w:sz w:val="24"/>
                <w:szCs w:val="24"/>
                <w:lang w:bidi="or-IN"/>
              </w:rPr>
              <w:t>1.Внутренний контроль</w:t>
            </w:r>
            <w:r w:rsidRPr="00227C07">
              <w:rPr>
                <w:rFonts w:cs="Sendnya"/>
                <w:sz w:val="24"/>
                <w:szCs w:val="24"/>
                <w:lang w:val="ru-RU" w:bidi="or-IN"/>
              </w:rPr>
              <w:t xml:space="preserve"> </w:t>
            </w: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val="ru-RU" w:bidi="or-IN"/>
              </w:rPr>
            </w:pP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val="ru-RU" w:bidi="or-IN"/>
              </w:rPr>
            </w:pP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val="ru-RU" w:bidi="or-IN"/>
              </w:rPr>
            </w:pP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val="ru-RU" w:bidi="or-IN"/>
              </w:rPr>
            </w:pP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val="ru-RU" w:bidi="or-IN"/>
              </w:rPr>
            </w:pP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  <w:r w:rsidRPr="00227C07">
              <w:rPr>
                <w:rFonts w:cs="Sendnya"/>
                <w:sz w:val="24"/>
                <w:szCs w:val="24"/>
                <w:lang w:bidi="or-IN"/>
              </w:rPr>
              <w:t>- оперативный контроль;</w:t>
            </w: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  <w:r w:rsidRPr="00227C07">
              <w:rPr>
                <w:rFonts w:cs="Sendnya"/>
                <w:sz w:val="24"/>
                <w:szCs w:val="24"/>
                <w:lang w:bidi="or-IN"/>
              </w:rPr>
              <w:t>- контроль итоговый (по итогам полугодия и года);</w:t>
            </w: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  <w:r w:rsidRPr="00227C07">
              <w:rPr>
                <w:rFonts w:cs="Sendnya"/>
                <w:sz w:val="24"/>
                <w:szCs w:val="24"/>
                <w:lang w:bidi="or-IN"/>
              </w:rPr>
              <w:t>- тематический контроль (подготовка учреждений к работе в летний период и т.п.);</w:t>
            </w: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  <w:r w:rsidRPr="00227C07">
              <w:rPr>
                <w:rFonts w:cs="Sendnya"/>
                <w:sz w:val="24"/>
                <w:szCs w:val="24"/>
                <w:lang w:bidi="or-IN"/>
              </w:rPr>
              <w:t>- проведение анкетирования, опросов родителей (законных представителей), потребителей услуг;</w:t>
            </w: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  <w:r w:rsidRPr="00227C07">
              <w:rPr>
                <w:rFonts w:cs="Sendnya"/>
                <w:sz w:val="24"/>
                <w:szCs w:val="24"/>
                <w:lang w:bidi="or-IN"/>
              </w:rPr>
              <w:t>- анализ обращений граждан, поступивших в Учреждение</w:t>
            </w:r>
          </w:p>
        </w:tc>
        <w:tc>
          <w:tcPr>
            <w:tcW w:w="7538" w:type="dxa"/>
            <w:shd w:val="clear" w:color="auto" w:fill="FFFFFF"/>
          </w:tcPr>
          <w:p w:rsidR="002A703F" w:rsidRPr="003A38D4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val="ru-RU" w:bidi="or-IN"/>
              </w:rPr>
            </w:pPr>
            <w:r w:rsidRPr="00227C07">
              <w:rPr>
                <w:rFonts w:cs="Sendnya"/>
                <w:sz w:val="24"/>
                <w:szCs w:val="24"/>
                <w:lang w:bidi="or-IN"/>
              </w:rPr>
              <w:t xml:space="preserve">В соответствии с планом контроля </w:t>
            </w:r>
            <w:r>
              <w:rPr>
                <w:rFonts w:cs="Sendnya"/>
                <w:sz w:val="24"/>
                <w:szCs w:val="24"/>
                <w:lang w:val="ru-RU" w:bidi="or-IN"/>
              </w:rPr>
              <w:t>учреждения</w:t>
            </w: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  <w:r w:rsidRPr="00227C07">
              <w:rPr>
                <w:rFonts w:cs="Sendnya"/>
                <w:sz w:val="24"/>
                <w:szCs w:val="24"/>
                <w:lang w:bidi="or-IN"/>
              </w:rPr>
              <w:t>1 раз в квартал</w:t>
            </w:r>
          </w:p>
        </w:tc>
        <w:tc>
          <w:tcPr>
            <w:tcW w:w="4251" w:type="dxa"/>
            <w:shd w:val="clear" w:color="auto" w:fill="FFFFFF"/>
          </w:tcPr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  <w:r w:rsidRPr="00227C07">
              <w:rPr>
                <w:rFonts w:cs="Sendnya"/>
                <w:sz w:val="24"/>
                <w:szCs w:val="24"/>
                <w:lang w:val="ru-RU" w:bidi="or-IN"/>
              </w:rPr>
              <w:t xml:space="preserve"> </w:t>
            </w:r>
            <w:r w:rsidRPr="00227C07">
              <w:rPr>
                <w:rFonts w:cs="Sendnya"/>
                <w:sz w:val="24"/>
                <w:szCs w:val="24"/>
                <w:lang w:bidi="or-IN"/>
              </w:rPr>
              <w:t>Внутренний контроль осуществляется администрацией Учреждения</w:t>
            </w:r>
          </w:p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</w:p>
        </w:tc>
      </w:tr>
      <w:tr w:rsidR="002A703F" w:rsidRPr="00497BA4" w:rsidTr="00E9551B">
        <w:tblPrEx>
          <w:tblCellMar>
            <w:left w:w="70" w:type="dxa"/>
            <w:right w:w="70" w:type="dxa"/>
          </w:tblCellMar>
        </w:tblPrEx>
        <w:trPr>
          <w:cantSplit/>
          <w:trHeight w:val="240"/>
        </w:trPr>
        <w:tc>
          <w:tcPr>
            <w:tcW w:w="3119" w:type="dxa"/>
          </w:tcPr>
          <w:p w:rsidR="002A703F" w:rsidRPr="004F74E3" w:rsidRDefault="002A703F" w:rsidP="00E9551B">
            <w:pPr>
              <w:pStyle w:val="ConsPlusNormal"/>
              <w:widowControl w:val="0"/>
              <w:tabs>
                <w:tab w:val="left" w:pos="2520"/>
              </w:tabs>
              <w:rPr>
                <w:b w:val="0"/>
                <w:sz w:val="24"/>
                <w:szCs w:val="24"/>
              </w:rPr>
            </w:pPr>
            <w:r w:rsidRPr="004F74E3">
              <w:rPr>
                <w:b w:val="0"/>
                <w:sz w:val="24"/>
                <w:szCs w:val="24"/>
              </w:rPr>
              <w:t>2. Мониторинг выполнения задания по отчетным материалам</w:t>
            </w:r>
          </w:p>
        </w:tc>
        <w:tc>
          <w:tcPr>
            <w:tcW w:w="7538" w:type="dxa"/>
          </w:tcPr>
          <w:p w:rsidR="002A703F" w:rsidRPr="00227C07" w:rsidRDefault="002A703F" w:rsidP="00E9551B">
            <w:pPr>
              <w:pStyle w:val="a6"/>
              <w:ind w:right="-31"/>
              <w:jc w:val="both"/>
              <w:rPr>
                <w:rFonts w:cs="Sendnya"/>
                <w:sz w:val="24"/>
                <w:szCs w:val="24"/>
                <w:lang w:bidi="or-IN"/>
              </w:rPr>
            </w:pPr>
            <w:r w:rsidRPr="00227C07">
              <w:rPr>
                <w:rFonts w:cs="Sendnya"/>
                <w:sz w:val="24"/>
                <w:szCs w:val="24"/>
                <w:lang w:bidi="or-IN"/>
              </w:rPr>
              <w:t>4 раза в год в соответствии с Порядком проведения мониторинга выполнения муниципального задания на оказание муниципальных услуг</w:t>
            </w:r>
          </w:p>
          <w:p w:rsidR="002A703F" w:rsidRPr="004F74E3" w:rsidRDefault="002A703F" w:rsidP="00E9551B">
            <w:pPr>
              <w:pStyle w:val="ConsPlusNormal"/>
              <w:widowControl w:val="0"/>
              <w:tabs>
                <w:tab w:val="left" w:pos="2520"/>
              </w:tabs>
              <w:rPr>
                <w:b w:val="0"/>
                <w:sz w:val="24"/>
                <w:szCs w:val="24"/>
                <w:lang w:val="x-none"/>
              </w:rPr>
            </w:pPr>
          </w:p>
        </w:tc>
        <w:tc>
          <w:tcPr>
            <w:tcW w:w="4251" w:type="dxa"/>
          </w:tcPr>
          <w:p w:rsidR="002A703F" w:rsidRPr="004F74E3" w:rsidRDefault="002A703F" w:rsidP="00E9551B">
            <w:pPr>
              <w:widowControl w:val="0"/>
            </w:pPr>
            <w:r w:rsidRPr="004F74E3">
              <w:rPr>
                <w:sz w:val="24"/>
                <w:szCs w:val="24"/>
              </w:rPr>
              <w:t>Отделы образования районов города в соответствии со схемой ведомственной подчиненности, Управление образования города Ростова-на-Дону</w:t>
            </w:r>
          </w:p>
        </w:tc>
      </w:tr>
      <w:tr w:rsidR="002A703F" w:rsidRPr="00497BA4" w:rsidTr="00E9551B">
        <w:tblPrEx>
          <w:tblCellMar>
            <w:left w:w="70" w:type="dxa"/>
            <w:right w:w="70" w:type="dxa"/>
          </w:tblCellMar>
        </w:tblPrEx>
        <w:trPr>
          <w:cantSplit/>
          <w:trHeight w:val="240"/>
        </w:trPr>
        <w:tc>
          <w:tcPr>
            <w:tcW w:w="3119" w:type="dxa"/>
          </w:tcPr>
          <w:p w:rsidR="002A703F" w:rsidRPr="004F74E3" w:rsidRDefault="002A703F" w:rsidP="00E9551B">
            <w:pPr>
              <w:pStyle w:val="ConsPlusNormal"/>
              <w:widowControl w:val="0"/>
              <w:tabs>
                <w:tab w:val="left" w:pos="2520"/>
              </w:tabs>
              <w:rPr>
                <w:b w:val="0"/>
                <w:sz w:val="24"/>
                <w:szCs w:val="24"/>
              </w:rPr>
            </w:pPr>
            <w:r w:rsidRPr="004F74E3">
              <w:rPr>
                <w:b w:val="0"/>
                <w:sz w:val="24"/>
                <w:szCs w:val="24"/>
              </w:rPr>
              <w:t>3.Выездная проверка</w:t>
            </w:r>
          </w:p>
        </w:tc>
        <w:tc>
          <w:tcPr>
            <w:tcW w:w="7538" w:type="dxa"/>
          </w:tcPr>
          <w:p w:rsidR="002A703F" w:rsidRPr="004F74E3" w:rsidRDefault="002A703F" w:rsidP="00E9551B">
            <w:pPr>
              <w:pStyle w:val="ConsPlusNormal"/>
              <w:widowControl w:val="0"/>
              <w:tabs>
                <w:tab w:val="left" w:pos="2520"/>
              </w:tabs>
              <w:jc w:val="both"/>
              <w:rPr>
                <w:b w:val="0"/>
                <w:sz w:val="24"/>
                <w:szCs w:val="24"/>
              </w:rPr>
            </w:pPr>
            <w:r w:rsidRPr="004F74E3">
              <w:rPr>
                <w:b w:val="0"/>
                <w:sz w:val="24"/>
                <w:szCs w:val="24"/>
              </w:rPr>
              <w:t xml:space="preserve">В соответствии с планом контрольных мероприятий Управления образования, не реже 1-го раза в </w:t>
            </w:r>
            <w:r>
              <w:rPr>
                <w:b w:val="0"/>
                <w:sz w:val="24"/>
                <w:szCs w:val="24"/>
              </w:rPr>
              <w:t>2</w:t>
            </w:r>
            <w:r w:rsidRPr="004F74E3">
              <w:rPr>
                <w:b w:val="0"/>
                <w:sz w:val="24"/>
                <w:szCs w:val="24"/>
              </w:rPr>
              <w:t xml:space="preserve"> год</w:t>
            </w:r>
            <w:r>
              <w:rPr>
                <w:b w:val="0"/>
                <w:sz w:val="24"/>
                <w:szCs w:val="24"/>
              </w:rPr>
              <w:t>а</w:t>
            </w:r>
            <w:r w:rsidRPr="004F74E3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4251" w:type="dxa"/>
          </w:tcPr>
          <w:p w:rsidR="002A703F" w:rsidRPr="004F74E3" w:rsidRDefault="002A703F" w:rsidP="00E9551B">
            <w:pPr>
              <w:widowControl w:val="0"/>
            </w:pPr>
            <w:r w:rsidRPr="004F74E3">
              <w:rPr>
                <w:sz w:val="24"/>
                <w:szCs w:val="24"/>
              </w:rPr>
              <w:t>Управление образования</w:t>
            </w:r>
          </w:p>
        </w:tc>
      </w:tr>
      <w:tr w:rsidR="002A703F" w:rsidRPr="00497BA4" w:rsidTr="00E9551B">
        <w:tblPrEx>
          <w:tblCellMar>
            <w:left w:w="70" w:type="dxa"/>
            <w:right w:w="70" w:type="dxa"/>
          </w:tblCellMar>
        </w:tblPrEx>
        <w:trPr>
          <w:cantSplit/>
          <w:trHeight w:val="240"/>
        </w:trPr>
        <w:tc>
          <w:tcPr>
            <w:tcW w:w="3119" w:type="dxa"/>
          </w:tcPr>
          <w:p w:rsidR="002A703F" w:rsidRPr="004F74E3" w:rsidRDefault="002A703F" w:rsidP="00E9551B">
            <w:pPr>
              <w:pStyle w:val="ConsPlusNormal"/>
              <w:widowControl w:val="0"/>
              <w:tabs>
                <w:tab w:val="left" w:pos="2520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 Внешняя проверка</w:t>
            </w:r>
          </w:p>
        </w:tc>
        <w:tc>
          <w:tcPr>
            <w:tcW w:w="7538" w:type="dxa"/>
          </w:tcPr>
          <w:p w:rsidR="002A703F" w:rsidRPr="004F74E3" w:rsidRDefault="002A703F" w:rsidP="00E9551B">
            <w:pPr>
              <w:pStyle w:val="ConsPlusNormal"/>
              <w:widowControl w:val="0"/>
              <w:tabs>
                <w:tab w:val="left" w:pos="2520"/>
              </w:tabs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соответствии с действующим законодательством</w:t>
            </w:r>
          </w:p>
        </w:tc>
        <w:tc>
          <w:tcPr>
            <w:tcW w:w="4251" w:type="dxa"/>
          </w:tcPr>
          <w:p w:rsidR="002A703F" w:rsidRPr="004F74E3" w:rsidRDefault="002A703F" w:rsidP="00E9551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Муниципальные и государственные уполномоченные органы</w:t>
            </w:r>
          </w:p>
        </w:tc>
      </w:tr>
    </w:tbl>
    <w:p w:rsidR="002A703F" w:rsidRPr="00574C86" w:rsidRDefault="002A703F" w:rsidP="002A703F">
      <w:pPr>
        <w:widowControl w:val="0"/>
        <w:tabs>
          <w:tab w:val="left" w:pos="284"/>
        </w:tabs>
        <w:outlineLvl w:val="3"/>
        <w:rPr>
          <w:b/>
          <w:bCs/>
          <w:color w:val="000000"/>
          <w:szCs w:val="28"/>
          <w:shd w:val="clear" w:color="auto" w:fill="FFFFFF"/>
        </w:rPr>
      </w:pPr>
      <w:r w:rsidRPr="00574C86">
        <w:rPr>
          <w:b/>
          <w:bCs/>
          <w:color w:val="000000"/>
          <w:szCs w:val="28"/>
          <w:shd w:val="clear" w:color="auto" w:fill="FFFFFF"/>
        </w:rPr>
        <w:t>4. Требования к отчетности о вып</w:t>
      </w:r>
      <w:r w:rsidR="00574C86" w:rsidRPr="00574C86">
        <w:rPr>
          <w:b/>
          <w:bCs/>
          <w:color w:val="000000"/>
          <w:szCs w:val="28"/>
          <w:shd w:val="clear" w:color="auto" w:fill="FFFFFF"/>
        </w:rPr>
        <w:t>олнении муниципального задания:</w:t>
      </w:r>
    </w:p>
    <w:p w:rsidR="002A703F" w:rsidRPr="00574C86" w:rsidRDefault="002A703F" w:rsidP="002A703F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574C86">
        <w:rPr>
          <w:b/>
          <w:color w:val="000000"/>
          <w:szCs w:val="28"/>
          <w:shd w:val="clear" w:color="auto" w:fill="FFFFFF"/>
        </w:rPr>
        <w:t xml:space="preserve">4.1. Периодичность представления отчетов о выполнении муниципального задания: </w:t>
      </w:r>
      <w:r w:rsidR="00D6351A" w:rsidRPr="00574C86">
        <w:rPr>
          <w:bCs/>
          <w:color w:val="000000"/>
          <w:szCs w:val="28"/>
          <w:shd w:val="clear" w:color="auto" w:fill="FFFFFF"/>
        </w:rPr>
        <w:t>ежеквартально</w:t>
      </w:r>
      <w:r w:rsidRPr="00574C86">
        <w:rPr>
          <w:bCs/>
          <w:color w:val="000000"/>
          <w:szCs w:val="28"/>
          <w:shd w:val="clear" w:color="auto" w:fill="FFFFFF"/>
        </w:rPr>
        <w:t xml:space="preserve">, по </w:t>
      </w:r>
      <w:r w:rsidR="00181EC1" w:rsidRPr="00574C86">
        <w:rPr>
          <w:bCs/>
          <w:color w:val="000000"/>
          <w:szCs w:val="28"/>
          <w:shd w:val="clear" w:color="auto" w:fill="FFFFFF"/>
        </w:rPr>
        <w:t>итогам календарного года</w:t>
      </w:r>
      <w:r w:rsidR="009B1953">
        <w:rPr>
          <w:bCs/>
          <w:color w:val="000000"/>
          <w:szCs w:val="28"/>
          <w:shd w:val="clear" w:color="auto" w:fill="FFFFFF"/>
        </w:rPr>
        <w:t>.</w:t>
      </w:r>
    </w:p>
    <w:p w:rsidR="002A703F" w:rsidRPr="00574C86" w:rsidRDefault="002A703F" w:rsidP="002A703F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574C86">
        <w:rPr>
          <w:b/>
          <w:color w:val="000000"/>
          <w:szCs w:val="28"/>
          <w:shd w:val="clear" w:color="auto" w:fill="FFFFFF"/>
        </w:rPr>
        <w:t>4.2. Сроки представления отчетов о выполнении муниципального задания:</w:t>
      </w:r>
      <w:r w:rsidRPr="00574C86">
        <w:rPr>
          <w:bCs/>
          <w:color w:val="000000"/>
          <w:szCs w:val="28"/>
          <w:shd w:val="clear" w:color="auto" w:fill="FFFFFF"/>
        </w:rPr>
        <w:t xml:space="preserve"> 15 число месяца, следующего за отчетным (квартальные). До 1 февраля по окончании календарного года. Если 15-е число или 1 февраля приходятся на выходной или праздничный день, то отчет представляется в последний рабочий день перед отчетной датой.</w:t>
      </w:r>
    </w:p>
    <w:p w:rsidR="002A703F" w:rsidRPr="00574C86" w:rsidRDefault="002A703F" w:rsidP="002A703F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  <w:r w:rsidRPr="00574C86">
        <w:rPr>
          <w:b/>
          <w:color w:val="000000"/>
          <w:szCs w:val="28"/>
          <w:shd w:val="clear" w:color="auto" w:fill="FFFFFF"/>
        </w:rPr>
        <w:t xml:space="preserve">4.3.  Иные требования к отчетности о выполнении муниципального задания: </w:t>
      </w:r>
      <w:r w:rsidRPr="00574C86">
        <w:rPr>
          <w:bCs/>
          <w:color w:val="000000"/>
          <w:szCs w:val="28"/>
          <w:shd w:val="clear" w:color="auto" w:fill="FFFFFF"/>
        </w:rPr>
        <w:t>отсутствуют</w:t>
      </w:r>
      <w:r w:rsidR="00574C86" w:rsidRPr="00574C86">
        <w:rPr>
          <w:bCs/>
          <w:color w:val="000000"/>
          <w:szCs w:val="28"/>
          <w:shd w:val="clear" w:color="auto" w:fill="FFFFFF"/>
        </w:rPr>
        <w:t>.</w:t>
      </w:r>
    </w:p>
    <w:p w:rsidR="002A703F" w:rsidRPr="005D152A" w:rsidRDefault="002A703F" w:rsidP="002A703F">
      <w:pPr>
        <w:widowControl w:val="0"/>
        <w:outlineLvl w:val="3"/>
        <w:rPr>
          <w:color w:val="000000"/>
          <w:szCs w:val="28"/>
          <w:shd w:val="clear" w:color="auto" w:fill="FFFFFF"/>
        </w:rPr>
      </w:pPr>
      <w:r w:rsidRPr="00574C86">
        <w:rPr>
          <w:b/>
          <w:bCs/>
          <w:color w:val="000000"/>
          <w:szCs w:val="28"/>
          <w:shd w:val="clear" w:color="auto" w:fill="FFFFFF"/>
        </w:rPr>
        <w:t>5. Иные показатели, связанные с выполнением муниципального задания</w:t>
      </w:r>
      <w:r w:rsidRPr="00574C86">
        <w:rPr>
          <w:color w:val="000000"/>
          <w:szCs w:val="28"/>
          <w:shd w:val="clear" w:color="auto" w:fill="FFFFFF"/>
        </w:rPr>
        <w:t>: отсутствуют.</w:t>
      </w:r>
    </w:p>
    <w:p w:rsidR="002A703F" w:rsidRDefault="002A703F" w:rsidP="002A703F">
      <w:pPr>
        <w:widowControl w:val="0"/>
        <w:jc w:val="both"/>
        <w:rPr>
          <w:color w:val="000000"/>
          <w:sz w:val="16"/>
          <w:szCs w:val="16"/>
          <w:shd w:val="clear" w:color="auto" w:fill="FFFFFF"/>
          <w:vertAlign w:val="superscript"/>
        </w:rPr>
      </w:pPr>
      <w:r w:rsidRPr="00EB16B0">
        <w:rPr>
          <w:color w:val="000000"/>
          <w:sz w:val="16"/>
          <w:szCs w:val="16"/>
          <w:shd w:val="clear" w:color="auto" w:fill="FFFFFF"/>
          <w:vertAlign w:val="superscript"/>
        </w:rPr>
        <w:t xml:space="preserve"> </w:t>
      </w:r>
    </w:p>
    <w:p w:rsidR="002A703F" w:rsidRPr="00805FF8" w:rsidRDefault="002A703F" w:rsidP="002A703F">
      <w:pPr>
        <w:widowControl w:val="0"/>
        <w:jc w:val="both"/>
        <w:rPr>
          <w:sz w:val="24"/>
          <w:szCs w:val="24"/>
          <w:shd w:val="clear" w:color="auto" w:fill="FFFFFF"/>
        </w:rPr>
      </w:pPr>
      <w:r w:rsidRPr="00805FF8">
        <w:rPr>
          <w:color w:val="000000"/>
          <w:sz w:val="24"/>
          <w:szCs w:val="24"/>
          <w:shd w:val="clear" w:color="auto" w:fill="FFFFFF"/>
          <w:vertAlign w:val="superscript"/>
        </w:rPr>
        <w:t xml:space="preserve">  1)</w:t>
      </w:r>
      <w:r w:rsidRPr="00805FF8">
        <w:rPr>
          <w:color w:val="000000"/>
          <w:sz w:val="24"/>
          <w:szCs w:val="24"/>
          <w:shd w:val="clear" w:color="auto" w:fill="FFFFFF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2A703F" w:rsidRPr="00805FF8" w:rsidRDefault="002A703F" w:rsidP="002A703F">
      <w:pPr>
        <w:widowControl w:val="0"/>
        <w:jc w:val="both"/>
        <w:rPr>
          <w:color w:val="000000"/>
          <w:sz w:val="24"/>
          <w:szCs w:val="24"/>
          <w:shd w:val="clear" w:color="auto" w:fill="FFFFFF"/>
        </w:rPr>
      </w:pPr>
      <w:r w:rsidRPr="00805FF8">
        <w:rPr>
          <w:color w:val="000000"/>
          <w:sz w:val="24"/>
          <w:szCs w:val="24"/>
          <w:shd w:val="clear" w:color="auto" w:fill="FFFFFF"/>
          <w:vertAlign w:val="superscript"/>
        </w:rPr>
        <w:t xml:space="preserve">   2)</w:t>
      </w:r>
      <w:r w:rsidRPr="00805FF8">
        <w:rPr>
          <w:color w:val="000000"/>
          <w:sz w:val="24"/>
          <w:szCs w:val="24"/>
          <w:shd w:val="clear" w:color="auto" w:fill="FFFFFF"/>
        </w:rPr>
        <w:t xml:space="preserve">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2A703F" w:rsidRPr="00805FF8" w:rsidRDefault="002A703F" w:rsidP="002A703F">
      <w:pPr>
        <w:widowControl w:val="0"/>
        <w:jc w:val="both"/>
        <w:rPr>
          <w:sz w:val="24"/>
          <w:szCs w:val="24"/>
        </w:rPr>
      </w:pPr>
      <w:r w:rsidRPr="00805FF8">
        <w:rPr>
          <w:color w:val="000000"/>
          <w:sz w:val="24"/>
          <w:szCs w:val="24"/>
          <w:shd w:val="clear" w:color="auto" w:fill="FFFFFF"/>
          <w:vertAlign w:val="superscript"/>
        </w:rPr>
        <w:t xml:space="preserve">   3)</w:t>
      </w:r>
      <w:r w:rsidRPr="00805FF8">
        <w:rPr>
          <w:color w:val="000000"/>
          <w:sz w:val="24"/>
          <w:szCs w:val="24"/>
          <w:shd w:val="clear" w:color="auto" w:fill="FFFFFF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2A703F" w:rsidRPr="00805FF8" w:rsidRDefault="002A703F" w:rsidP="002A703F">
      <w:pPr>
        <w:widowControl w:val="0"/>
        <w:jc w:val="both"/>
        <w:rPr>
          <w:color w:val="000000"/>
          <w:sz w:val="24"/>
          <w:szCs w:val="24"/>
          <w:shd w:val="clear" w:color="auto" w:fill="FFFFFF"/>
        </w:rPr>
      </w:pPr>
      <w:r w:rsidRPr="00805FF8">
        <w:rPr>
          <w:color w:val="000000"/>
          <w:sz w:val="24"/>
          <w:szCs w:val="24"/>
          <w:shd w:val="clear" w:color="auto" w:fill="FFFFFF"/>
          <w:vertAlign w:val="superscript"/>
        </w:rPr>
        <w:t xml:space="preserve">   4)</w:t>
      </w:r>
      <w:r w:rsidRPr="00805FF8">
        <w:rPr>
          <w:color w:val="000000"/>
          <w:sz w:val="24"/>
          <w:szCs w:val="24"/>
          <w:shd w:val="clear" w:color="auto" w:fill="FFFFFF"/>
        </w:rPr>
        <w:t xml:space="preserve">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2A703F" w:rsidRPr="00805FF8" w:rsidRDefault="002A703F" w:rsidP="002A703F">
      <w:pPr>
        <w:widowControl w:val="0"/>
        <w:jc w:val="both"/>
        <w:rPr>
          <w:sz w:val="24"/>
          <w:szCs w:val="24"/>
        </w:rPr>
      </w:pPr>
      <w:r w:rsidRPr="00805FF8">
        <w:rPr>
          <w:color w:val="000000"/>
          <w:sz w:val="24"/>
          <w:szCs w:val="24"/>
          <w:shd w:val="clear" w:color="auto" w:fill="FFFFFF"/>
          <w:vertAlign w:val="superscript"/>
        </w:rPr>
        <w:t xml:space="preserve">   5)</w:t>
      </w:r>
      <w:r w:rsidRPr="00805FF8">
        <w:rPr>
          <w:color w:val="000000"/>
          <w:sz w:val="24"/>
          <w:szCs w:val="24"/>
          <w:shd w:val="clear" w:color="auto" w:fill="FFFFFF"/>
        </w:rPr>
        <w:t xml:space="preserve"> Заполняется в целом по муниципальному заданию.</w:t>
      </w:r>
    </w:p>
    <w:p w:rsidR="002A703F" w:rsidRDefault="002A703F" w:rsidP="002A703F">
      <w:pPr>
        <w:widowControl w:val="0"/>
        <w:jc w:val="both"/>
        <w:rPr>
          <w:color w:val="000000"/>
          <w:sz w:val="24"/>
          <w:szCs w:val="24"/>
          <w:shd w:val="clear" w:color="auto" w:fill="FFFFFF"/>
        </w:rPr>
      </w:pPr>
      <w:r w:rsidRPr="00805FF8">
        <w:rPr>
          <w:color w:val="000000"/>
          <w:sz w:val="24"/>
          <w:szCs w:val="24"/>
          <w:shd w:val="clear" w:color="auto" w:fill="FFFFFF"/>
          <w:vertAlign w:val="superscript"/>
        </w:rPr>
        <w:t xml:space="preserve">   6)</w:t>
      </w:r>
      <w:r w:rsidRPr="00805FF8">
        <w:rPr>
          <w:color w:val="000000"/>
          <w:sz w:val="24"/>
          <w:szCs w:val="24"/>
          <w:shd w:val="clear" w:color="auto" w:fill="FFFFFF"/>
        </w:rPr>
        <w:t xml:space="preserve">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бюджетных или  автономных  учреждений города Ростова-на-Дону, главным распорядителем бюджетных средств, в ведении которого находятся  муниципальные казенные учреждения города Ростова-на-Дону,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</w:t>
      </w:r>
    </w:p>
    <w:p w:rsidR="00574C86" w:rsidRDefault="00574C86" w:rsidP="002A703F">
      <w:pPr>
        <w:widowControl w:val="0"/>
        <w:jc w:val="both"/>
        <w:rPr>
          <w:b/>
          <w:bCs/>
          <w:color w:val="000000"/>
          <w:szCs w:val="28"/>
          <w:shd w:val="clear" w:color="auto" w:fill="FFFFFF"/>
        </w:rPr>
      </w:pPr>
      <w:r w:rsidRPr="00574C86">
        <w:rPr>
          <w:b/>
          <w:bCs/>
          <w:color w:val="000000"/>
          <w:szCs w:val="28"/>
          <w:shd w:val="clear" w:color="auto" w:fill="FFFFFF"/>
        </w:rPr>
        <w:t>6. Правовые акты, устанавливающие значения нормативных затрат на оказание муниципальной услуги (работы)</w:t>
      </w:r>
    </w:p>
    <w:p w:rsidR="00574C86" w:rsidRDefault="00574C86" w:rsidP="002A703F">
      <w:pPr>
        <w:widowControl w:val="0"/>
        <w:jc w:val="both"/>
        <w:rPr>
          <w:color w:val="000000"/>
          <w:sz w:val="24"/>
          <w:szCs w:val="24"/>
          <w:shd w:val="clear" w:color="auto" w:fill="FFFFFF"/>
        </w:rPr>
      </w:pPr>
      <w:r w:rsidRPr="00574C86">
        <w:rPr>
          <w:color w:val="000000"/>
          <w:sz w:val="24"/>
          <w:szCs w:val="24"/>
          <w:shd w:val="clear" w:color="auto" w:fill="FFFFFF"/>
        </w:rPr>
        <w:t>Правовые акты, устанавливающие значения нормативных затрат на оказание муниципальной услуги (работы)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3119"/>
        <w:gridCol w:w="1984"/>
        <w:gridCol w:w="2127"/>
        <w:gridCol w:w="6310"/>
      </w:tblGrid>
      <w:tr w:rsidR="00574C86" w:rsidRPr="00DB7F57" w:rsidTr="00DB7F57">
        <w:tc>
          <w:tcPr>
            <w:tcW w:w="14782" w:type="dxa"/>
            <w:gridSpan w:val="5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Правовой акт</w:t>
            </w:r>
          </w:p>
        </w:tc>
      </w:tr>
      <w:tr w:rsidR="00574C86" w:rsidRPr="00DB7F57" w:rsidTr="00DB7F57">
        <w:tc>
          <w:tcPr>
            <w:tcW w:w="1242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вид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принявший орган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дата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номер</w:t>
            </w:r>
          </w:p>
        </w:tc>
        <w:tc>
          <w:tcPr>
            <w:tcW w:w="6310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</w:tr>
      <w:tr w:rsidR="00574C86" w:rsidRPr="00DB7F57" w:rsidTr="00DB7F57">
        <w:tc>
          <w:tcPr>
            <w:tcW w:w="1242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6310" w:type="dxa"/>
            <w:shd w:val="clear" w:color="auto" w:fill="auto"/>
            <w:vAlign w:val="center"/>
          </w:tcPr>
          <w:p w:rsidR="00574C86" w:rsidRPr="00DB7F57" w:rsidRDefault="00574C86" w:rsidP="00DB7F57">
            <w:pPr>
              <w:widowControl w:val="0"/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574C86" w:rsidRPr="00DB7F57" w:rsidTr="00DB7F57">
        <w:tc>
          <w:tcPr>
            <w:tcW w:w="1242" w:type="dxa"/>
            <w:shd w:val="clear" w:color="auto" w:fill="auto"/>
          </w:tcPr>
          <w:p w:rsidR="00574C86" w:rsidRPr="00DB7F57" w:rsidRDefault="00574C86" w:rsidP="00DB7F57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Приказ </w:t>
            </w:r>
          </w:p>
        </w:tc>
        <w:tc>
          <w:tcPr>
            <w:tcW w:w="3119" w:type="dxa"/>
            <w:shd w:val="clear" w:color="auto" w:fill="auto"/>
          </w:tcPr>
          <w:p w:rsidR="00574C86" w:rsidRPr="00DB7F57" w:rsidRDefault="00574C86" w:rsidP="00DB7F57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B7F5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Управление образования города Ростова-на-Дону</w:t>
            </w:r>
          </w:p>
        </w:tc>
        <w:tc>
          <w:tcPr>
            <w:tcW w:w="1984" w:type="dxa"/>
            <w:shd w:val="clear" w:color="auto" w:fill="auto"/>
          </w:tcPr>
          <w:p w:rsidR="00574C86" w:rsidRPr="002F2E00" w:rsidRDefault="00EA1A78" w:rsidP="001A63D4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2F2E00">
              <w:rPr>
                <w:rFonts w:eastAsia="Calibri"/>
                <w:color w:val="000000"/>
                <w:sz w:val="24"/>
                <w:szCs w:val="24"/>
                <w:highlight w:val="yellow"/>
                <w:shd w:val="clear" w:color="auto" w:fill="FFFFFF"/>
              </w:rPr>
              <w:t>15.12.2023 г.</w:t>
            </w:r>
          </w:p>
        </w:tc>
        <w:tc>
          <w:tcPr>
            <w:tcW w:w="2127" w:type="dxa"/>
            <w:shd w:val="clear" w:color="auto" w:fill="auto"/>
          </w:tcPr>
          <w:p w:rsidR="00574C86" w:rsidRPr="002F2E00" w:rsidRDefault="00FB6881" w:rsidP="00EA1A78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2F2E00">
              <w:rPr>
                <w:rFonts w:eastAsia="Calibri"/>
                <w:color w:val="000000"/>
                <w:sz w:val="24"/>
                <w:szCs w:val="24"/>
                <w:highlight w:val="yellow"/>
                <w:shd w:val="clear" w:color="auto" w:fill="FFFFFF"/>
              </w:rPr>
              <w:t>УОПР-</w:t>
            </w:r>
            <w:r w:rsidR="00EA1A78" w:rsidRPr="002F2E00">
              <w:rPr>
                <w:rFonts w:eastAsia="Calibri"/>
                <w:color w:val="000000"/>
                <w:sz w:val="24"/>
                <w:szCs w:val="24"/>
                <w:highlight w:val="yellow"/>
                <w:shd w:val="clear" w:color="auto" w:fill="FFFFFF"/>
              </w:rPr>
              <w:t xml:space="preserve">1100 </w:t>
            </w:r>
          </w:p>
        </w:tc>
        <w:tc>
          <w:tcPr>
            <w:tcW w:w="6310" w:type="dxa"/>
            <w:shd w:val="clear" w:color="auto" w:fill="auto"/>
          </w:tcPr>
          <w:p w:rsidR="00574C86" w:rsidRPr="00DB7F57" w:rsidRDefault="002873E0" w:rsidP="001A63D4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2873E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 утверждении объема субсидий на финансовое обеспечение выполнения муниципального задания образоват</w:t>
            </w:r>
            <w:r w:rsidR="0024693D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ельных учреждений города на 2025 год и плановый период 2026 и 2027</w:t>
            </w:r>
          </w:p>
        </w:tc>
      </w:tr>
    </w:tbl>
    <w:p w:rsidR="001A543A" w:rsidRPr="001223B2" w:rsidRDefault="001A543A" w:rsidP="001A543A">
      <w:pPr>
        <w:widowControl w:val="0"/>
        <w:jc w:val="both"/>
        <w:rPr>
          <w:b/>
          <w:bCs/>
          <w:color w:val="000000"/>
          <w:szCs w:val="28"/>
          <w:shd w:val="clear" w:color="auto" w:fill="FFFFFF"/>
        </w:rPr>
      </w:pPr>
      <w:r w:rsidRPr="001223B2">
        <w:rPr>
          <w:b/>
          <w:bCs/>
          <w:color w:val="000000"/>
          <w:szCs w:val="28"/>
          <w:shd w:val="clear" w:color="auto" w:fill="FFFFFF"/>
        </w:rPr>
        <w:t>7. Состав имущества (недвижимое имущество и земельные участки), используемого для выполнения муниципального задания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5"/>
        <w:gridCol w:w="3695"/>
        <w:gridCol w:w="3696"/>
        <w:gridCol w:w="3696"/>
      </w:tblGrid>
      <w:tr w:rsidR="001A543A" w:rsidRPr="00F925A0" w:rsidTr="008E4062">
        <w:tc>
          <w:tcPr>
            <w:tcW w:w="3695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Кадастровый номер</w:t>
            </w:r>
          </w:p>
        </w:tc>
        <w:tc>
          <w:tcPr>
            <w:tcW w:w="3696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Кадастровая стоимость, руб.</w:t>
            </w:r>
          </w:p>
        </w:tc>
        <w:tc>
          <w:tcPr>
            <w:tcW w:w="3696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Основания (выписка из ЕГРН)</w:t>
            </w:r>
          </w:p>
        </w:tc>
      </w:tr>
      <w:tr w:rsidR="001A543A" w:rsidRPr="00F925A0" w:rsidTr="008E4062">
        <w:tc>
          <w:tcPr>
            <w:tcW w:w="3695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695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696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696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1A543A" w:rsidRPr="00F925A0" w:rsidTr="008E4062">
        <w:tc>
          <w:tcPr>
            <w:tcW w:w="3695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Помещение (г. Ростов-на-Дону, ул. 339 Стрелковой дивизии, д. 17/3)</w:t>
            </w:r>
          </w:p>
        </w:tc>
        <w:tc>
          <w:tcPr>
            <w:tcW w:w="3695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61:44:0071408:3037</w:t>
            </w:r>
          </w:p>
        </w:tc>
        <w:tc>
          <w:tcPr>
            <w:tcW w:w="3696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251186,5</w:t>
            </w:r>
          </w:p>
        </w:tc>
        <w:tc>
          <w:tcPr>
            <w:tcW w:w="3696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№КУВИ-001/2023-36591828 от 14.02.2023 года</w:t>
            </w:r>
          </w:p>
        </w:tc>
      </w:tr>
      <w:tr w:rsidR="001A543A" w:rsidRPr="00F925A0" w:rsidTr="008E4062">
        <w:tc>
          <w:tcPr>
            <w:tcW w:w="3695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Помещение (г. Ростов-на-Дону, ул. 2-яя Краснодарская, д. 80/12)</w:t>
            </w:r>
          </w:p>
        </w:tc>
        <w:tc>
          <w:tcPr>
            <w:tcW w:w="3695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61:44:0072702:5351</w:t>
            </w:r>
          </w:p>
        </w:tc>
        <w:tc>
          <w:tcPr>
            <w:tcW w:w="3696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1761733,05</w:t>
            </w:r>
          </w:p>
        </w:tc>
        <w:tc>
          <w:tcPr>
            <w:tcW w:w="3696" w:type="dxa"/>
            <w:shd w:val="clear" w:color="auto" w:fill="auto"/>
          </w:tcPr>
          <w:p w:rsidR="001A543A" w:rsidRPr="00F925A0" w:rsidRDefault="001A543A" w:rsidP="008E4062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925A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№КУВИ-001/2023-36592025 от 14.02.2023 года</w:t>
            </w:r>
          </w:p>
        </w:tc>
      </w:tr>
    </w:tbl>
    <w:p w:rsidR="001A543A" w:rsidRDefault="001A543A" w:rsidP="001A543A">
      <w:pPr>
        <w:widowControl w:val="0"/>
        <w:jc w:val="both"/>
        <w:rPr>
          <w:color w:val="000000"/>
          <w:sz w:val="16"/>
          <w:szCs w:val="16"/>
          <w:shd w:val="clear" w:color="auto" w:fill="FFFFFF"/>
        </w:rPr>
      </w:pPr>
    </w:p>
    <w:p w:rsidR="002A703F" w:rsidRDefault="002A703F" w:rsidP="002A703F">
      <w:pPr>
        <w:pStyle w:val="ConsPlusNonformat"/>
        <w:tabs>
          <w:tab w:val="left" w:pos="25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83F1D">
        <w:rPr>
          <w:rFonts w:ascii="Times New Roman" w:hAnsi="Times New Roman" w:cs="Times New Roman"/>
          <w:sz w:val="28"/>
          <w:szCs w:val="28"/>
        </w:rPr>
        <w:t xml:space="preserve">Муниципальное задание получено: </w:t>
      </w:r>
    </w:p>
    <w:p w:rsidR="002A703F" w:rsidRPr="00383F1D" w:rsidRDefault="002A703F" w:rsidP="002A703F">
      <w:pPr>
        <w:pStyle w:val="ConsPlusNonformat"/>
        <w:tabs>
          <w:tab w:val="left" w:pos="25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A703F" w:rsidRPr="00FA295D" w:rsidRDefault="00181EC1" w:rsidP="00FA295D">
      <w:pPr>
        <w:pStyle w:val="ConsPlusNonformat"/>
        <w:tabs>
          <w:tab w:val="left" w:pos="25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A703F" w:rsidRPr="00383F1D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FA430B">
        <w:rPr>
          <w:rFonts w:ascii="Times New Roman" w:hAnsi="Times New Roman" w:cs="Times New Roman"/>
          <w:sz w:val="28"/>
          <w:szCs w:val="28"/>
        </w:rPr>
        <w:t>МБУ ЦППМС Советского района города Ростова-на-</w:t>
      </w:r>
      <w:r w:rsidR="00A97861">
        <w:rPr>
          <w:rFonts w:ascii="Times New Roman" w:hAnsi="Times New Roman" w:cs="Times New Roman"/>
          <w:sz w:val="28"/>
          <w:szCs w:val="28"/>
        </w:rPr>
        <w:t>Дону «</w:t>
      </w:r>
      <w:r w:rsidR="00FB6881">
        <w:rPr>
          <w:rFonts w:ascii="Times New Roman" w:hAnsi="Times New Roman" w:cs="Times New Roman"/>
          <w:sz w:val="28"/>
          <w:szCs w:val="28"/>
        </w:rPr>
        <w:t>___</w:t>
      </w:r>
      <w:r w:rsidR="009E6393">
        <w:rPr>
          <w:rFonts w:ascii="Times New Roman" w:hAnsi="Times New Roman" w:cs="Times New Roman"/>
          <w:sz w:val="28"/>
          <w:szCs w:val="28"/>
        </w:rPr>
        <w:t xml:space="preserve">» </w:t>
      </w:r>
      <w:r w:rsidR="002F2E00" w:rsidRPr="002F2E00">
        <w:rPr>
          <w:rFonts w:ascii="Times New Roman" w:hAnsi="Times New Roman" w:cs="Times New Roman"/>
          <w:sz w:val="28"/>
          <w:szCs w:val="28"/>
        </w:rPr>
        <w:t>______</w:t>
      </w:r>
      <w:r w:rsidR="009D174B">
        <w:rPr>
          <w:rFonts w:ascii="Times New Roman" w:hAnsi="Times New Roman" w:cs="Times New Roman"/>
          <w:sz w:val="28"/>
          <w:szCs w:val="28"/>
        </w:rPr>
        <w:t xml:space="preserve"> </w:t>
      </w:r>
      <w:r w:rsidR="00974B8F">
        <w:rPr>
          <w:rFonts w:ascii="Times New Roman" w:hAnsi="Times New Roman" w:cs="Times New Roman"/>
          <w:sz w:val="28"/>
          <w:szCs w:val="28"/>
        </w:rPr>
        <w:t xml:space="preserve"> </w:t>
      </w:r>
      <w:r w:rsidR="0066015F">
        <w:rPr>
          <w:rFonts w:ascii="Times New Roman" w:hAnsi="Times New Roman" w:cs="Times New Roman"/>
          <w:sz w:val="28"/>
          <w:szCs w:val="28"/>
        </w:rPr>
        <w:t>202</w:t>
      </w:r>
      <w:r w:rsidR="0024693D">
        <w:rPr>
          <w:rFonts w:ascii="Times New Roman" w:hAnsi="Times New Roman" w:cs="Times New Roman"/>
          <w:sz w:val="28"/>
          <w:szCs w:val="28"/>
        </w:rPr>
        <w:t xml:space="preserve">4 </w:t>
      </w:r>
      <w:r w:rsidR="002A703F">
        <w:rPr>
          <w:rFonts w:ascii="Times New Roman" w:hAnsi="Times New Roman" w:cs="Times New Roman"/>
          <w:sz w:val="28"/>
          <w:szCs w:val="28"/>
        </w:rPr>
        <w:t xml:space="preserve">г. </w:t>
      </w:r>
      <w:r w:rsidR="00FA430B">
        <w:rPr>
          <w:rFonts w:ascii="Times New Roman" w:hAnsi="Times New Roman" w:cs="Times New Roman"/>
          <w:sz w:val="28"/>
          <w:szCs w:val="28"/>
        </w:rPr>
        <w:t>__________</w:t>
      </w:r>
      <w:r w:rsidR="002A703F">
        <w:rPr>
          <w:rFonts w:ascii="Times New Roman" w:hAnsi="Times New Roman" w:cs="Times New Roman"/>
          <w:sz w:val="28"/>
          <w:szCs w:val="28"/>
        </w:rPr>
        <w:t xml:space="preserve">   </w:t>
      </w:r>
      <w:r w:rsidR="00FA430B">
        <w:rPr>
          <w:rFonts w:ascii="Times New Roman" w:hAnsi="Times New Roman" w:cs="Times New Roman"/>
          <w:sz w:val="28"/>
          <w:szCs w:val="28"/>
        </w:rPr>
        <w:t>Т.В.Наконечная</w:t>
      </w:r>
      <w:r w:rsidR="0016403D">
        <w:rPr>
          <w:rFonts w:ascii="Times New Roman" w:hAnsi="Times New Roman" w:cs="Times New Roman"/>
          <w:sz w:val="28"/>
          <w:szCs w:val="28"/>
        </w:rPr>
        <w:t xml:space="preserve">        </w:t>
      </w:r>
      <w:r w:rsidR="002A703F" w:rsidRPr="00383F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FA295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F83F35" w:rsidRDefault="00F83F35" w:rsidP="002A703F">
      <w:pPr>
        <w:tabs>
          <w:tab w:val="left" w:pos="2520"/>
        </w:tabs>
        <w:autoSpaceDE w:val="0"/>
        <w:autoSpaceDN w:val="0"/>
        <w:adjustRightInd w:val="0"/>
        <w:rPr>
          <w:szCs w:val="28"/>
        </w:rPr>
      </w:pPr>
    </w:p>
    <w:p w:rsidR="002A703F" w:rsidRPr="00383F1D" w:rsidRDefault="002A703F" w:rsidP="002A703F">
      <w:pPr>
        <w:tabs>
          <w:tab w:val="left" w:pos="25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Ознакомлен</w:t>
      </w:r>
      <w:r w:rsidRPr="00383F1D">
        <w:rPr>
          <w:szCs w:val="28"/>
        </w:rPr>
        <w:t xml:space="preserve">: </w:t>
      </w:r>
    </w:p>
    <w:p w:rsidR="001C00E5" w:rsidRPr="002A703F" w:rsidRDefault="00181EC1" w:rsidP="002A703F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rPr>
          <w:b w:val="0"/>
          <w:bCs/>
          <w:color w:val="000000"/>
          <w:sz w:val="28"/>
          <w:szCs w:val="28"/>
          <w:shd w:val="clear" w:color="auto" w:fill="FFFFFF"/>
          <w:lang w:val="ru-RU" w:eastAsia="zh-CN"/>
        </w:rPr>
      </w:pPr>
      <w:r>
        <w:rPr>
          <w:b w:val="0"/>
          <w:sz w:val="28"/>
          <w:szCs w:val="28"/>
          <w:lang w:val="ru-RU"/>
        </w:rPr>
        <w:t>Н</w:t>
      </w:r>
      <w:r w:rsidR="002A703F" w:rsidRPr="002A703F">
        <w:rPr>
          <w:b w:val="0"/>
          <w:sz w:val="28"/>
          <w:szCs w:val="28"/>
        </w:rPr>
        <w:t xml:space="preserve">ачальник МКУ </w:t>
      </w:r>
      <w:r w:rsidR="0016403D">
        <w:rPr>
          <w:b w:val="0"/>
          <w:sz w:val="28"/>
          <w:szCs w:val="28"/>
          <w:lang w:val="ru-RU"/>
        </w:rPr>
        <w:t>«</w:t>
      </w:r>
      <w:r w:rsidR="002A703F" w:rsidRPr="002A703F">
        <w:rPr>
          <w:b w:val="0"/>
          <w:sz w:val="28"/>
          <w:szCs w:val="28"/>
        </w:rPr>
        <w:t xml:space="preserve">Отдел образования </w:t>
      </w:r>
      <w:r w:rsidR="00A97861">
        <w:rPr>
          <w:b w:val="0"/>
          <w:sz w:val="28"/>
          <w:szCs w:val="28"/>
          <w:lang w:val="ru-RU"/>
        </w:rPr>
        <w:t xml:space="preserve">Советского </w:t>
      </w:r>
      <w:r w:rsidR="00A97861" w:rsidRPr="002A703F">
        <w:rPr>
          <w:b w:val="0"/>
          <w:sz w:val="28"/>
          <w:szCs w:val="28"/>
        </w:rPr>
        <w:t xml:space="preserve">района </w:t>
      </w:r>
      <w:r w:rsidR="00A97861" w:rsidRPr="009D174B">
        <w:rPr>
          <w:b w:val="0"/>
          <w:sz w:val="28"/>
          <w:szCs w:val="28"/>
        </w:rPr>
        <w:t>города</w:t>
      </w:r>
      <w:r w:rsidR="00FA430B">
        <w:rPr>
          <w:b w:val="0"/>
          <w:sz w:val="28"/>
          <w:szCs w:val="28"/>
          <w:lang w:val="ru-RU"/>
        </w:rPr>
        <w:t xml:space="preserve"> Ростова-на-</w:t>
      </w:r>
      <w:r w:rsidR="00A97861">
        <w:rPr>
          <w:b w:val="0"/>
          <w:sz w:val="28"/>
          <w:szCs w:val="28"/>
          <w:lang w:val="ru-RU"/>
        </w:rPr>
        <w:t>Дону»</w:t>
      </w:r>
      <w:r w:rsidR="00A97861">
        <w:rPr>
          <w:sz w:val="28"/>
          <w:szCs w:val="28"/>
          <w:lang w:val="ru-RU"/>
        </w:rPr>
        <w:t xml:space="preserve">  </w:t>
      </w:r>
      <w:r w:rsidR="00FA430B">
        <w:rPr>
          <w:sz w:val="28"/>
          <w:szCs w:val="28"/>
          <w:lang w:val="ru-RU"/>
        </w:rPr>
        <w:t xml:space="preserve">         ____________</w:t>
      </w:r>
      <w:r w:rsidR="0024693D">
        <w:rPr>
          <w:sz w:val="28"/>
          <w:szCs w:val="28"/>
          <w:lang w:val="ru-RU"/>
        </w:rPr>
        <w:t xml:space="preserve">     </w:t>
      </w:r>
      <w:r w:rsidR="003E29CC">
        <w:rPr>
          <w:b w:val="0"/>
          <w:sz w:val="28"/>
          <w:szCs w:val="28"/>
          <w:lang w:val="ru-RU"/>
        </w:rPr>
        <w:t>О.А.</w:t>
      </w:r>
      <w:r w:rsidR="00FA295D">
        <w:rPr>
          <w:b w:val="0"/>
          <w:sz w:val="28"/>
          <w:szCs w:val="28"/>
          <w:lang w:val="ru-RU"/>
        </w:rPr>
        <w:t xml:space="preserve"> </w:t>
      </w:r>
      <w:r w:rsidR="003E29CC">
        <w:rPr>
          <w:b w:val="0"/>
          <w:sz w:val="28"/>
          <w:szCs w:val="28"/>
          <w:lang w:val="ru-RU"/>
        </w:rPr>
        <w:t>Назарчук</w:t>
      </w:r>
      <w:r w:rsidR="0016403D">
        <w:rPr>
          <w:b w:val="0"/>
          <w:sz w:val="28"/>
          <w:szCs w:val="28"/>
          <w:lang w:val="ru-RU"/>
        </w:rPr>
        <w:t xml:space="preserve">  </w:t>
      </w:r>
      <w:r w:rsidR="0016403D">
        <w:rPr>
          <w:b w:val="0"/>
          <w:sz w:val="28"/>
          <w:szCs w:val="28"/>
        </w:rPr>
        <w:t xml:space="preserve"> </w:t>
      </w:r>
    </w:p>
    <w:p w:rsidR="002A703F" w:rsidRPr="00574C86" w:rsidRDefault="002A703F" w:rsidP="002A703F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rPr>
          <w:b w:val="0"/>
          <w:bCs/>
          <w:color w:val="000000"/>
          <w:sz w:val="28"/>
          <w:szCs w:val="28"/>
          <w:shd w:val="clear" w:color="auto" w:fill="FFFFFF"/>
          <w:lang w:val="ru-RU" w:eastAsia="zh-CN"/>
        </w:rPr>
      </w:pPr>
    </w:p>
    <w:sectPr w:rsidR="002A703F" w:rsidRPr="00574C86" w:rsidSect="00B863D3">
      <w:footerReference w:type="default" r:id="rId46"/>
      <w:type w:val="continuous"/>
      <w:pgSz w:w="16834" w:h="11909" w:orient="landscape" w:code="9"/>
      <w:pgMar w:top="567" w:right="1134" w:bottom="567" w:left="1134" w:header="340" w:footer="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F36" w:rsidRDefault="00995F36">
      <w:r>
        <w:separator/>
      </w:r>
    </w:p>
  </w:endnote>
  <w:endnote w:type="continuationSeparator" w:id="0">
    <w:p w:rsidR="00995F36" w:rsidRDefault="00995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endnya">
    <w:panose1 w:val="000004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485" w:rsidRDefault="0056348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752CD">
      <w:rPr>
        <w:noProof/>
      </w:rPr>
      <w:t>1</w:t>
    </w:r>
    <w:r>
      <w:fldChar w:fldCharType="end"/>
    </w:r>
  </w:p>
  <w:p w:rsidR="00563485" w:rsidRDefault="00563485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485" w:rsidRDefault="0056348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752CD">
      <w:rPr>
        <w:noProof/>
      </w:rPr>
      <w:t>22</w:t>
    </w:r>
    <w:r>
      <w:fldChar w:fldCharType="end"/>
    </w:r>
  </w:p>
  <w:p w:rsidR="00563485" w:rsidRDefault="0056348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F36" w:rsidRDefault="00995F36">
      <w:r>
        <w:separator/>
      </w:r>
    </w:p>
  </w:footnote>
  <w:footnote w:type="continuationSeparator" w:id="0">
    <w:p w:rsidR="00995F36" w:rsidRDefault="00995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07989"/>
    <w:multiLevelType w:val="hybridMultilevel"/>
    <w:tmpl w:val="BA9EB09A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56F47"/>
    <w:multiLevelType w:val="hybridMultilevel"/>
    <w:tmpl w:val="5316C92C"/>
    <w:lvl w:ilvl="0" w:tplc="328CB2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30375"/>
    <w:multiLevelType w:val="hybridMultilevel"/>
    <w:tmpl w:val="B7A4A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D37CE"/>
    <w:multiLevelType w:val="hybridMultilevel"/>
    <w:tmpl w:val="E09C66B2"/>
    <w:lvl w:ilvl="0" w:tplc="4DB0D524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73429B"/>
    <w:multiLevelType w:val="hybridMultilevel"/>
    <w:tmpl w:val="DF90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5113B"/>
    <w:multiLevelType w:val="hybridMultilevel"/>
    <w:tmpl w:val="8E444A08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BE1879"/>
    <w:multiLevelType w:val="multilevel"/>
    <w:tmpl w:val="018E1E34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>
    <w:nsid w:val="23FB0EAD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25351FC5"/>
    <w:multiLevelType w:val="hybridMultilevel"/>
    <w:tmpl w:val="06543324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636FFD"/>
    <w:multiLevelType w:val="hybridMultilevel"/>
    <w:tmpl w:val="EB862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C22AA6"/>
    <w:multiLevelType w:val="hybridMultilevel"/>
    <w:tmpl w:val="9634C822"/>
    <w:lvl w:ilvl="0" w:tplc="10747E1E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1">
    <w:nsid w:val="290E462F"/>
    <w:multiLevelType w:val="hybridMultilevel"/>
    <w:tmpl w:val="E78C6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454E6D"/>
    <w:multiLevelType w:val="hybridMultilevel"/>
    <w:tmpl w:val="F48AF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9E2DED"/>
    <w:multiLevelType w:val="hybridMultilevel"/>
    <w:tmpl w:val="DEA27B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0F381A"/>
    <w:multiLevelType w:val="multilevel"/>
    <w:tmpl w:val="6F8815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67618A3"/>
    <w:multiLevelType w:val="hybridMultilevel"/>
    <w:tmpl w:val="04AE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6233AC"/>
    <w:multiLevelType w:val="hybridMultilevel"/>
    <w:tmpl w:val="036A3B2C"/>
    <w:lvl w:ilvl="0" w:tplc="9684C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36753C"/>
    <w:multiLevelType w:val="hybridMultilevel"/>
    <w:tmpl w:val="B546DFC8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6B7FBE"/>
    <w:multiLevelType w:val="multilevel"/>
    <w:tmpl w:val="06ECF6E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3E8375B8"/>
    <w:multiLevelType w:val="multilevel"/>
    <w:tmpl w:val="A45A9FD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1A06745"/>
    <w:multiLevelType w:val="hybridMultilevel"/>
    <w:tmpl w:val="21FAC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CC4873"/>
    <w:multiLevelType w:val="hybridMultilevel"/>
    <w:tmpl w:val="164264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C511C1"/>
    <w:multiLevelType w:val="hybridMultilevel"/>
    <w:tmpl w:val="60B2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D56962"/>
    <w:multiLevelType w:val="hybridMultilevel"/>
    <w:tmpl w:val="2B86FA10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B2555B"/>
    <w:multiLevelType w:val="hybridMultilevel"/>
    <w:tmpl w:val="9594BA34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EA31A7"/>
    <w:multiLevelType w:val="hybridMultilevel"/>
    <w:tmpl w:val="20C80426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D2D31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7">
    <w:nsid w:val="5B2260CA"/>
    <w:multiLevelType w:val="hybridMultilevel"/>
    <w:tmpl w:val="CFD4934C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3410C2"/>
    <w:multiLevelType w:val="hybridMultilevel"/>
    <w:tmpl w:val="62049E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D64B4C"/>
    <w:multiLevelType w:val="multilevel"/>
    <w:tmpl w:val="1312E80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30">
    <w:nsid w:val="5CE50704"/>
    <w:multiLevelType w:val="hybridMultilevel"/>
    <w:tmpl w:val="C2420006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953E21"/>
    <w:multiLevelType w:val="hybridMultilevel"/>
    <w:tmpl w:val="8910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CB7CEC"/>
    <w:multiLevelType w:val="hybridMultilevel"/>
    <w:tmpl w:val="72AE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473141"/>
    <w:multiLevelType w:val="hybridMultilevel"/>
    <w:tmpl w:val="8DFEDE78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5B0825"/>
    <w:multiLevelType w:val="hybridMultilevel"/>
    <w:tmpl w:val="32E011F4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C267A4"/>
    <w:multiLevelType w:val="hybridMultilevel"/>
    <w:tmpl w:val="BA9463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5BB5C77"/>
    <w:multiLevelType w:val="hybridMultilevel"/>
    <w:tmpl w:val="0E681FBA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5B06C5"/>
    <w:multiLevelType w:val="hybridMultilevel"/>
    <w:tmpl w:val="5BE6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37102B"/>
    <w:multiLevelType w:val="hybridMultilevel"/>
    <w:tmpl w:val="C7024B98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6A31FB"/>
    <w:multiLevelType w:val="hybridMultilevel"/>
    <w:tmpl w:val="66FE88B6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EC1DBE"/>
    <w:multiLevelType w:val="hybridMultilevel"/>
    <w:tmpl w:val="79786AB4"/>
    <w:lvl w:ilvl="0" w:tplc="4418D8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30"/>
  </w:num>
  <w:num w:numId="4">
    <w:abstractNumId w:val="29"/>
  </w:num>
  <w:num w:numId="5">
    <w:abstractNumId w:val="19"/>
  </w:num>
  <w:num w:numId="6">
    <w:abstractNumId w:val="3"/>
  </w:num>
  <w:num w:numId="7">
    <w:abstractNumId w:val="27"/>
  </w:num>
  <w:num w:numId="8">
    <w:abstractNumId w:val="39"/>
  </w:num>
  <w:num w:numId="9">
    <w:abstractNumId w:val="28"/>
  </w:num>
  <w:num w:numId="10">
    <w:abstractNumId w:val="10"/>
  </w:num>
  <w:num w:numId="11">
    <w:abstractNumId w:val="6"/>
  </w:num>
  <w:num w:numId="12">
    <w:abstractNumId w:val="26"/>
  </w:num>
  <w:num w:numId="13">
    <w:abstractNumId w:val="18"/>
  </w:num>
  <w:num w:numId="14">
    <w:abstractNumId w:val="13"/>
  </w:num>
  <w:num w:numId="15">
    <w:abstractNumId w:val="21"/>
  </w:num>
  <w:num w:numId="16">
    <w:abstractNumId w:val="35"/>
  </w:num>
  <w:num w:numId="17">
    <w:abstractNumId w:val="8"/>
  </w:num>
  <w:num w:numId="18">
    <w:abstractNumId w:val="16"/>
  </w:num>
  <w:num w:numId="19">
    <w:abstractNumId w:val="7"/>
  </w:num>
  <w:num w:numId="20">
    <w:abstractNumId w:val="20"/>
  </w:num>
  <w:num w:numId="21">
    <w:abstractNumId w:val="40"/>
  </w:num>
  <w:num w:numId="22">
    <w:abstractNumId w:val="22"/>
  </w:num>
  <w:num w:numId="23">
    <w:abstractNumId w:val="37"/>
  </w:num>
  <w:num w:numId="24">
    <w:abstractNumId w:val="12"/>
  </w:num>
  <w:num w:numId="25">
    <w:abstractNumId w:val="4"/>
  </w:num>
  <w:num w:numId="26">
    <w:abstractNumId w:val="9"/>
  </w:num>
  <w:num w:numId="27">
    <w:abstractNumId w:val="1"/>
  </w:num>
  <w:num w:numId="28">
    <w:abstractNumId w:val="31"/>
  </w:num>
  <w:num w:numId="29">
    <w:abstractNumId w:val="32"/>
  </w:num>
  <w:num w:numId="30">
    <w:abstractNumId w:val="11"/>
  </w:num>
  <w:num w:numId="31">
    <w:abstractNumId w:val="2"/>
  </w:num>
  <w:num w:numId="32">
    <w:abstractNumId w:val="23"/>
  </w:num>
  <w:num w:numId="33">
    <w:abstractNumId w:val="0"/>
  </w:num>
  <w:num w:numId="34">
    <w:abstractNumId w:val="24"/>
  </w:num>
  <w:num w:numId="35">
    <w:abstractNumId w:val="36"/>
  </w:num>
  <w:num w:numId="36">
    <w:abstractNumId w:val="25"/>
  </w:num>
  <w:num w:numId="37">
    <w:abstractNumId w:val="38"/>
  </w:num>
  <w:num w:numId="38">
    <w:abstractNumId w:val="34"/>
  </w:num>
  <w:num w:numId="39">
    <w:abstractNumId w:val="5"/>
  </w:num>
  <w:num w:numId="40">
    <w:abstractNumId w:val="33"/>
  </w:num>
  <w:num w:numId="41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8F8"/>
    <w:rsid w:val="00002D59"/>
    <w:rsid w:val="00010D41"/>
    <w:rsid w:val="00010F9D"/>
    <w:rsid w:val="00011292"/>
    <w:rsid w:val="00013459"/>
    <w:rsid w:val="00014FCA"/>
    <w:rsid w:val="0001548F"/>
    <w:rsid w:val="00022461"/>
    <w:rsid w:val="000227EA"/>
    <w:rsid w:val="00022EFE"/>
    <w:rsid w:val="000264BB"/>
    <w:rsid w:val="0003281E"/>
    <w:rsid w:val="00034F59"/>
    <w:rsid w:val="00037A14"/>
    <w:rsid w:val="000409F8"/>
    <w:rsid w:val="00043E4D"/>
    <w:rsid w:val="00051897"/>
    <w:rsid w:val="00051E76"/>
    <w:rsid w:val="00053637"/>
    <w:rsid w:val="00054626"/>
    <w:rsid w:val="00054BC9"/>
    <w:rsid w:val="00054D67"/>
    <w:rsid w:val="000566B1"/>
    <w:rsid w:val="00057A5A"/>
    <w:rsid w:val="00057E1E"/>
    <w:rsid w:val="0006025C"/>
    <w:rsid w:val="000614A0"/>
    <w:rsid w:val="0006192B"/>
    <w:rsid w:val="00063AB8"/>
    <w:rsid w:val="00063BCE"/>
    <w:rsid w:val="000642AB"/>
    <w:rsid w:val="000747A4"/>
    <w:rsid w:val="000748FD"/>
    <w:rsid w:val="0007790F"/>
    <w:rsid w:val="00081015"/>
    <w:rsid w:val="00082D07"/>
    <w:rsid w:val="00083546"/>
    <w:rsid w:val="000835A5"/>
    <w:rsid w:val="000840A5"/>
    <w:rsid w:val="00085E7B"/>
    <w:rsid w:val="00085EA2"/>
    <w:rsid w:val="000909A5"/>
    <w:rsid w:val="00091A4A"/>
    <w:rsid w:val="00092267"/>
    <w:rsid w:val="00093013"/>
    <w:rsid w:val="0009529B"/>
    <w:rsid w:val="00097691"/>
    <w:rsid w:val="00097944"/>
    <w:rsid w:val="00097AC0"/>
    <w:rsid w:val="000A043F"/>
    <w:rsid w:val="000A08EE"/>
    <w:rsid w:val="000A0C71"/>
    <w:rsid w:val="000A1F1A"/>
    <w:rsid w:val="000A2552"/>
    <w:rsid w:val="000A2D40"/>
    <w:rsid w:val="000A4D6F"/>
    <w:rsid w:val="000A5B67"/>
    <w:rsid w:val="000A6196"/>
    <w:rsid w:val="000A6B6A"/>
    <w:rsid w:val="000A7D64"/>
    <w:rsid w:val="000B2DEF"/>
    <w:rsid w:val="000B2E67"/>
    <w:rsid w:val="000B6EDA"/>
    <w:rsid w:val="000C16B4"/>
    <w:rsid w:val="000C2875"/>
    <w:rsid w:val="000C3F13"/>
    <w:rsid w:val="000C597C"/>
    <w:rsid w:val="000C5DF8"/>
    <w:rsid w:val="000D07E0"/>
    <w:rsid w:val="000D1018"/>
    <w:rsid w:val="000D4873"/>
    <w:rsid w:val="000D5379"/>
    <w:rsid w:val="000D610D"/>
    <w:rsid w:val="000E0AE8"/>
    <w:rsid w:val="000E108B"/>
    <w:rsid w:val="000E1930"/>
    <w:rsid w:val="000E20B0"/>
    <w:rsid w:val="000E227D"/>
    <w:rsid w:val="000E24D4"/>
    <w:rsid w:val="000E2B82"/>
    <w:rsid w:val="000E3290"/>
    <w:rsid w:val="000E3DC7"/>
    <w:rsid w:val="000E4C2F"/>
    <w:rsid w:val="000F15C8"/>
    <w:rsid w:val="000F19A5"/>
    <w:rsid w:val="000F2B8A"/>
    <w:rsid w:val="000F489D"/>
    <w:rsid w:val="000F497D"/>
    <w:rsid w:val="000F63F2"/>
    <w:rsid w:val="000F6BFB"/>
    <w:rsid w:val="000F7213"/>
    <w:rsid w:val="000F764A"/>
    <w:rsid w:val="000F7B38"/>
    <w:rsid w:val="00105062"/>
    <w:rsid w:val="001107C9"/>
    <w:rsid w:val="00111D6B"/>
    <w:rsid w:val="00115137"/>
    <w:rsid w:val="0011596E"/>
    <w:rsid w:val="00117CC6"/>
    <w:rsid w:val="00120EE2"/>
    <w:rsid w:val="00123B60"/>
    <w:rsid w:val="00130424"/>
    <w:rsid w:val="0013056E"/>
    <w:rsid w:val="00131C7B"/>
    <w:rsid w:val="00133447"/>
    <w:rsid w:val="001368D5"/>
    <w:rsid w:val="00140657"/>
    <w:rsid w:val="001446FA"/>
    <w:rsid w:val="00147250"/>
    <w:rsid w:val="001479F0"/>
    <w:rsid w:val="00151EE4"/>
    <w:rsid w:val="001524F7"/>
    <w:rsid w:val="00153824"/>
    <w:rsid w:val="001538BB"/>
    <w:rsid w:val="00153A0B"/>
    <w:rsid w:val="001547B5"/>
    <w:rsid w:val="00160A7A"/>
    <w:rsid w:val="0016168C"/>
    <w:rsid w:val="00163A8B"/>
    <w:rsid w:val="0016403D"/>
    <w:rsid w:val="00164E1B"/>
    <w:rsid w:val="0016504F"/>
    <w:rsid w:val="001654D2"/>
    <w:rsid w:val="001657A7"/>
    <w:rsid w:val="00166399"/>
    <w:rsid w:val="00170584"/>
    <w:rsid w:val="00172D92"/>
    <w:rsid w:val="00173CD8"/>
    <w:rsid w:val="0017480D"/>
    <w:rsid w:val="001753F9"/>
    <w:rsid w:val="00175D58"/>
    <w:rsid w:val="0017601E"/>
    <w:rsid w:val="00176E77"/>
    <w:rsid w:val="0017758E"/>
    <w:rsid w:val="00181EC1"/>
    <w:rsid w:val="0018277A"/>
    <w:rsid w:val="00183665"/>
    <w:rsid w:val="001837B5"/>
    <w:rsid w:val="00183AD7"/>
    <w:rsid w:val="00184ABA"/>
    <w:rsid w:val="00184E16"/>
    <w:rsid w:val="00185DCC"/>
    <w:rsid w:val="0019076E"/>
    <w:rsid w:val="0019166B"/>
    <w:rsid w:val="00192BF0"/>
    <w:rsid w:val="00194898"/>
    <w:rsid w:val="00197DCA"/>
    <w:rsid w:val="001A20BE"/>
    <w:rsid w:val="001A2397"/>
    <w:rsid w:val="001A27EF"/>
    <w:rsid w:val="001A543A"/>
    <w:rsid w:val="001A5F81"/>
    <w:rsid w:val="001A63D4"/>
    <w:rsid w:val="001A66EA"/>
    <w:rsid w:val="001A68C6"/>
    <w:rsid w:val="001A78BE"/>
    <w:rsid w:val="001B0C4F"/>
    <w:rsid w:val="001B1344"/>
    <w:rsid w:val="001B3752"/>
    <w:rsid w:val="001C00E5"/>
    <w:rsid w:val="001C3C2F"/>
    <w:rsid w:val="001C48EA"/>
    <w:rsid w:val="001C52B2"/>
    <w:rsid w:val="001C55CD"/>
    <w:rsid w:val="001C5DE3"/>
    <w:rsid w:val="001C68EE"/>
    <w:rsid w:val="001C6E09"/>
    <w:rsid w:val="001C7B4A"/>
    <w:rsid w:val="001D0ADC"/>
    <w:rsid w:val="001D14D0"/>
    <w:rsid w:val="001D1627"/>
    <w:rsid w:val="001D1FD4"/>
    <w:rsid w:val="001D26CF"/>
    <w:rsid w:val="001D6502"/>
    <w:rsid w:val="001E22F0"/>
    <w:rsid w:val="001E29C7"/>
    <w:rsid w:val="001E3953"/>
    <w:rsid w:val="001E6986"/>
    <w:rsid w:val="001E742C"/>
    <w:rsid w:val="001F0930"/>
    <w:rsid w:val="001F158F"/>
    <w:rsid w:val="001F33F3"/>
    <w:rsid w:val="001F4E2F"/>
    <w:rsid w:val="001F5439"/>
    <w:rsid w:val="001F7087"/>
    <w:rsid w:val="001F73CB"/>
    <w:rsid w:val="002032A6"/>
    <w:rsid w:val="0020368D"/>
    <w:rsid w:val="002037A7"/>
    <w:rsid w:val="002037EC"/>
    <w:rsid w:val="002058AB"/>
    <w:rsid w:val="00205AFF"/>
    <w:rsid w:val="00205D72"/>
    <w:rsid w:val="00206A88"/>
    <w:rsid w:val="00206E47"/>
    <w:rsid w:val="00207883"/>
    <w:rsid w:val="00212C53"/>
    <w:rsid w:val="002131B2"/>
    <w:rsid w:val="0021384A"/>
    <w:rsid w:val="00213E79"/>
    <w:rsid w:val="00214DFE"/>
    <w:rsid w:val="0021552B"/>
    <w:rsid w:val="00215D43"/>
    <w:rsid w:val="00217397"/>
    <w:rsid w:val="00221547"/>
    <w:rsid w:val="002221C1"/>
    <w:rsid w:val="00227C07"/>
    <w:rsid w:val="00231C79"/>
    <w:rsid w:val="0023443A"/>
    <w:rsid w:val="00234DE1"/>
    <w:rsid w:val="0023613A"/>
    <w:rsid w:val="0024117B"/>
    <w:rsid w:val="00241F6A"/>
    <w:rsid w:val="00242823"/>
    <w:rsid w:val="00242C68"/>
    <w:rsid w:val="002436D8"/>
    <w:rsid w:val="00243BE2"/>
    <w:rsid w:val="0024693D"/>
    <w:rsid w:val="00246EE8"/>
    <w:rsid w:val="00247014"/>
    <w:rsid w:val="00250CEA"/>
    <w:rsid w:val="0025155F"/>
    <w:rsid w:val="00253869"/>
    <w:rsid w:val="002545DD"/>
    <w:rsid w:val="00255F43"/>
    <w:rsid w:val="0026173C"/>
    <w:rsid w:val="00263331"/>
    <w:rsid w:val="00263CE7"/>
    <w:rsid w:val="00266FF2"/>
    <w:rsid w:val="00273A45"/>
    <w:rsid w:val="00273EBB"/>
    <w:rsid w:val="00282427"/>
    <w:rsid w:val="002825A8"/>
    <w:rsid w:val="00285BB9"/>
    <w:rsid w:val="00286D89"/>
    <w:rsid w:val="002873E0"/>
    <w:rsid w:val="00291344"/>
    <w:rsid w:val="00294807"/>
    <w:rsid w:val="0029677D"/>
    <w:rsid w:val="002A13DD"/>
    <w:rsid w:val="002A6C63"/>
    <w:rsid w:val="002A703F"/>
    <w:rsid w:val="002B1A0E"/>
    <w:rsid w:val="002B1F65"/>
    <w:rsid w:val="002B398D"/>
    <w:rsid w:val="002B4D6C"/>
    <w:rsid w:val="002B541D"/>
    <w:rsid w:val="002B67D6"/>
    <w:rsid w:val="002C40DB"/>
    <w:rsid w:val="002C4A30"/>
    <w:rsid w:val="002C4A7A"/>
    <w:rsid w:val="002C4AD7"/>
    <w:rsid w:val="002C50AA"/>
    <w:rsid w:val="002C549B"/>
    <w:rsid w:val="002C70B7"/>
    <w:rsid w:val="002C7225"/>
    <w:rsid w:val="002D1385"/>
    <w:rsid w:val="002D32CD"/>
    <w:rsid w:val="002D4BA8"/>
    <w:rsid w:val="002D4DA8"/>
    <w:rsid w:val="002E2F91"/>
    <w:rsid w:val="002E4500"/>
    <w:rsid w:val="002E4FFB"/>
    <w:rsid w:val="002E5DC2"/>
    <w:rsid w:val="002E6560"/>
    <w:rsid w:val="002E68C0"/>
    <w:rsid w:val="002F2E00"/>
    <w:rsid w:val="002F3B3F"/>
    <w:rsid w:val="002F4D35"/>
    <w:rsid w:val="002F5D60"/>
    <w:rsid w:val="002F5F77"/>
    <w:rsid w:val="002F6505"/>
    <w:rsid w:val="002F7800"/>
    <w:rsid w:val="00300B72"/>
    <w:rsid w:val="00301B34"/>
    <w:rsid w:val="00302420"/>
    <w:rsid w:val="0030308C"/>
    <w:rsid w:val="00303ED5"/>
    <w:rsid w:val="00304CDC"/>
    <w:rsid w:val="00304F0F"/>
    <w:rsid w:val="003101C5"/>
    <w:rsid w:val="00311BDA"/>
    <w:rsid w:val="00312DF3"/>
    <w:rsid w:val="0031317F"/>
    <w:rsid w:val="003141D2"/>
    <w:rsid w:val="00315156"/>
    <w:rsid w:val="00315F3C"/>
    <w:rsid w:val="00317149"/>
    <w:rsid w:val="00317597"/>
    <w:rsid w:val="00323B40"/>
    <w:rsid w:val="00323BF0"/>
    <w:rsid w:val="00323EE5"/>
    <w:rsid w:val="00326208"/>
    <w:rsid w:val="00330364"/>
    <w:rsid w:val="0033370B"/>
    <w:rsid w:val="00333B39"/>
    <w:rsid w:val="003341CE"/>
    <w:rsid w:val="0033633C"/>
    <w:rsid w:val="0033780A"/>
    <w:rsid w:val="00337CA7"/>
    <w:rsid w:val="00342B01"/>
    <w:rsid w:val="00344483"/>
    <w:rsid w:val="003464A3"/>
    <w:rsid w:val="00346791"/>
    <w:rsid w:val="003467C5"/>
    <w:rsid w:val="003501D8"/>
    <w:rsid w:val="0035063F"/>
    <w:rsid w:val="00350E08"/>
    <w:rsid w:val="00351522"/>
    <w:rsid w:val="00351BCC"/>
    <w:rsid w:val="00352934"/>
    <w:rsid w:val="0035482F"/>
    <w:rsid w:val="00354A84"/>
    <w:rsid w:val="00357F46"/>
    <w:rsid w:val="00360B6D"/>
    <w:rsid w:val="00363C3E"/>
    <w:rsid w:val="0036584B"/>
    <w:rsid w:val="00366304"/>
    <w:rsid w:val="003716C4"/>
    <w:rsid w:val="0037214D"/>
    <w:rsid w:val="0037280F"/>
    <w:rsid w:val="003736C9"/>
    <w:rsid w:val="00374A31"/>
    <w:rsid w:val="0037504E"/>
    <w:rsid w:val="0037505C"/>
    <w:rsid w:val="003750DD"/>
    <w:rsid w:val="003766CD"/>
    <w:rsid w:val="003808B9"/>
    <w:rsid w:val="00383CCB"/>
    <w:rsid w:val="00383F1D"/>
    <w:rsid w:val="00384715"/>
    <w:rsid w:val="003859C6"/>
    <w:rsid w:val="00386399"/>
    <w:rsid w:val="00387520"/>
    <w:rsid w:val="00392925"/>
    <w:rsid w:val="0039443F"/>
    <w:rsid w:val="00394D1B"/>
    <w:rsid w:val="00394D4D"/>
    <w:rsid w:val="00396C4C"/>
    <w:rsid w:val="00397BBD"/>
    <w:rsid w:val="00397CF8"/>
    <w:rsid w:val="00397DB5"/>
    <w:rsid w:val="003A2FA2"/>
    <w:rsid w:val="003A38D4"/>
    <w:rsid w:val="003A3F03"/>
    <w:rsid w:val="003A6328"/>
    <w:rsid w:val="003A68F8"/>
    <w:rsid w:val="003B0A87"/>
    <w:rsid w:val="003B0CF4"/>
    <w:rsid w:val="003B25C9"/>
    <w:rsid w:val="003C06DC"/>
    <w:rsid w:val="003C4F87"/>
    <w:rsid w:val="003C55BE"/>
    <w:rsid w:val="003C6BEA"/>
    <w:rsid w:val="003C6E03"/>
    <w:rsid w:val="003D17AC"/>
    <w:rsid w:val="003D2140"/>
    <w:rsid w:val="003D410A"/>
    <w:rsid w:val="003D419F"/>
    <w:rsid w:val="003D6A0C"/>
    <w:rsid w:val="003E0A4A"/>
    <w:rsid w:val="003E27B7"/>
    <w:rsid w:val="003E29CC"/>
    <w:rsid w:val="003E329C"/>
    <w:rsid w:val="003E3C56"/>
    <w:rsid w:val="003E4981"/>
    <w:rsid w:val="003E7ED9"/>
    <w:rsid w:val="003F0583"/>
    <w:rsid w:val="003F097C"/>
    <w:rsid w:val="003F2C21"/>
    <w:rsid w:val="003F3366"/>
    <w:rsid w:val="003F33DC"/>
    <w:rsid w:val="003F3A05"/>
    <w:rsid w:val="003F4043"/>
    <w:rsid w:val="003F43A6"/>
    <w:rsid w:val="003F5CD9"/>
    <w:rsid w:val="003F5D2B"/>
    <w:rsid w:val="003F66AC"/>
    <w:rsid w:val="003F68F7"/>
    <w:rsid w:val="003F7A4A"/>
    <w:rsid w:val="00400352"/>
    <w:rsid w:val="00401046"/>
    <w:rsid w:val="004040FA"/>
    <w:rsid w:val="004044FC"/>
    <w:rsid w:val="00407402"/>
    <w:rsid w:val="00414B83"/>
    <w:rsid w:val="004152BB"/>
    <w:rsid w:val="004154AE"/>
    <w:rsid w:val="004156A1"/>
    <w:rsid w:val="0041579E"/>
    <w:rsid w:val="00415943"/>
    <w:rsid w:val="00421566"/>
    <w:rsid w:val="00421E68"/>
    <w:rsid w:val="00425D4E"/>
    <w:rsid w:val="00430AE0"/>
    <w:rsid w:val="00430F44"/>
    <w:rsid w:val="0043566B"/>
    <w:rsid w:val="00435A27"/>
    <w:rsid w:val="00436B59"/>
    <w:rsid w:val="00436ED7"/>
    <w:rsid w:val="00440D2B"/>
    <w:rsid w:val="004436A0"/>
    <w:rsid w:val="0044618D"/>
    <w:rsid w:val="00447B95"/>
    <w:rsid w:val="004505A6"/>
    <w:rsid w:val="00450B5F"/>
    <w:rsid w:val="00451010"/>
    <w:rsid w:val="004533B9"/>
    <w:rsid w:val="0045447B"/>
    <w:rsid w:val="00454A05"/>
    <w:rsid w:val="00454A38"/>
    <w:rsid w:val="00454ECC"/>
    <w:rsid w:val="00457670"/>
    <w:rsid w:val="00460524"/>
    <w:rsid w:val="00461BD2"/>
    <w:rsid w:val="00464575"/>
    <w:rsid w:val="00464A07"/>
    <w:rsid w:val="00464B0F"/>
    <w:rsid w:val="004650CD"/>
    <w:rsid w:val="0046522E"/>
    <w:rsid w:val="0046590D"/>
    <w:rsid w:val="00466B92"/>
    <w:rsid w:val="00466BCC"/>
    <w:rsid w:val="00466ED5"/>
    <w:rsid w:val="00471841"/>
    <w:rsid w:val="004721D6"/>
    <w:rsid w:val="004725A8"/>
    <w:rsid w:val="00473264"/>
    <w:rsid w:val="004738CD"/>
    <w:rsid w:val="004740A5"/>
    <w:rsid w:val="004745E9"/>
    <w:rsid w:val="00474D82"/>
    <w:rsid w:val="00475270"/>
    <w:rsid w:val="00475444"/>
    <w:rsid w:val="0047621B"/>
    <w:rsid w:val="004805F7"/>
    <w:rsid w:val="00480A37"/>
    <w:rsid w:val="00480E72"/>
    <w:rsid w:val="004813A0"/>
    <w:rsid w:val="004815E0"/>
    <w:rsid w:val="0048203C"/>
    <w:rsid w:val="0048230A"/>
    <w:rsid w:val="00482507"/>
    <w:rsid w:val="004849B1"/>
    <w:rsid w:val="004862C7"/>
    <w:rsid w:val="00487194"/>
    <w:rsid w:val="00487511"/>
    <w:rsid w:val="00490D9F"/>
    <w:rsid w:val="004915A9"/>
    <w:rsid w:val="00495FF6"/>
    <w:rsid w:val="004963D1"/>
    <w:rsid w:val="004966D8"/>
    <w:rsid w:val="004974D4"/>
    <w:rsid w:val="00497BA4"/>
    <w:rsid w:val="004A03AC"/>
    <w:rsid w:val="004A0694"/>
    <w:rsid w:val="004A2758"/>
    <w:rsid w:val="004A2C33"/>
    <w:rsid w:val="004A3BD7"/>
    <w:rsid w:val="004A40DA"/>
    <w:rsid w:val="004A4F64"/>
    <w:rsid w:val="004A54C7"/>
    <w:rsid w:val="004A5DDA"/>
    <w:rsid w:val="004B0371"/>
    <w:rsid w:val="004B1803"/>
    <w:rsid w:val="004B3553"/>
    <w:rsid w:val="004B38F0"/>
    <w:rsid w:val="004B3DC1"/>
    <w:rsid w:val="004B56C5"/>
    <w:rsid w:val="004B75EC"/>
    <w:rsid w:val="004C065A"/>
    <w:rsid w:val="004C12F2"/>
    <w:rsid w:val="004C1664"/>
    <w:rsid w:val="004C1C4E"/>
    <w:rsid w:val="004C390F"/>
    <w:rsid w:val="004C3E6D"/>
    <w:rsid w:val="004C4CB5"/>
    <w:rsid w:val="004C5595"/>
    <w:rsid w:val="004C61C7"/>
    <w:rsid w:val="004C758A"/>
    <w:rsid w:val="004D01CE"/>
    <w:rsid w:val="004D323B"/>
    <w:rsid w:val="004D449E"/>
    <w:rsid w:val="004D4875"/>
    <w:rsid w:val="004D4978"/>
    <w:rsid w:val="004D61F8"/>
    <w:rsid w:val="004E0BA3"/>
    <w:rsid w:val="004E109C"/>
    <w:rsid w:val="004E2F47"/>
    <w:rsid w:val="004E48E8"/>
    <w:rsid w:val="004E499E"/>
    <w:rsid w:val="004E58DF"/>
    <w:rsid w:val="004E5FE3"/>
    <w:rsid w:val="004E6D9D"/>
    <w:rsid w:val="004F0392"/>
    <w:rsid w:val="004F46C6"/>
    <w:rsid w:val="004F7322"/>
    <w:rsid w:val="004F74E3"/>
    <w:rsid w:val="004F7722"/>
    <w:rsid w:val="005025F8"/>
    <w:rsid w:val="005026B4"/>
    <w:rsid w:val="005132B4"/>
    <w:rsid w:val="00513605"/>
    <w:rsid w:val="00513F25"/>
    <w:rsid w:val="005214CC"/>
    <w:rsid w:val="005220F6"/>
    <w:rsid w:val="00524F68"/>
    <w:rsid w:val="00532C61"/>
    <w:rsid w:val="00533369"/>
    <w:rsid w:val="00534D96"/>
    <w:rsid w:val="00536275"/>
    <w:rsid w:val="00536ACA"/>
    <w:rsid w:val="005370E3"/>
    <w:rsid w:val="00540AC7"/>
    <w:rsid w:val="00541553"/>
    <w:rsid w:val="00541D1F"/>
    <w:rsid w:val="00541ED2"/>
    <w:rsid w:val="00545235"/>
    <w:rsid w:val="00545C7D"/>
    <w:rsid w:val="0054650F"/>
    <w:rsid w:val="005471CC"/>
    <w:rsid w:val="00547F06"/>
    <w:rsid w:val="00550BA7"/>
    <w:rsid w:val="00560E73"/>
    <w:rsid w:val="00561596"/>
    <w:rsid w:val="00563485"/>
    <w:rsid w:val="00563AA7"/>
    <w:rsid w:val="00564F95"/>
    <w:rsid w:val="005668F2"/>
    <w:rsid w:val="00567D46"/>
    <w:rsid w:val="005712C3"/>
    <w:rsid w:val="00572042"/>
    <w:rsid w:val="005727B7"/>
    <w:rsid w:val="005735FB"/>
    <w:rsid w:val="00574136"/>
    <w:rsid w:val="00574C86"/>
    <w:rsid w:val="005767F3"/>
    <w:rsid w:val="00576EC8"/>
    <w:rsid w:val="00576ED7"/>
    <w:rsid w:val="00577196"/>
    <w:rsid w:val="005776D6"/>
    <w:rsid w:val="005779F5"/>
    <w:rsid w:val="0058016E"/>
    <w:rsid w:val="00580A7E"/>
    <w:rsid w:val="00582B11"/>
    <w:rsid w:val="005836EB"/>
    <w:rsid w:val="00583A08"/>
    <w:rsid w:val="005851D1"/>
    <w:rsid w:val="00587D16"/>
    <w:rsid w:val="00590CD7"/>
    <w:rsid w:val="00593660"/>
    <w:rsid w:val="00593948"/>
    <w:rsid w:val="00594438"/>
    <w:rsid w:val="005959BC"/>
    <w:rsid w:val="00595C92"/>
    <w:rsid w:val="00596B8C"/>
    <w:rsid w:val="00596FA3"/>
    <w:rsid w:val="005A0A91"/>
    <w:rsid w:val="005A1424"/>
    <w:rsid w:val="005A328C"/>
    <w:rsid w:val="005A7CAA"/>
    <w:rsid w:val="005B136C"/>
    <w:rsid w:val="005B1E32"/>
    <w:rsid w:val="005B28B4"/>
    <w:rsid w:val="005B2900"/>
    <w:rsid w:val="005B2A02"/>
    <w:rsid w:val="005B4E22"/>
    <w:rsid w:val="005B5666"/>
    <w:rsid w:val="005B5749"/>
    <w:rsid w:val="005B5817"/>
    <w:rsid w:val="005B5AEA"/>
    <w:rsid w:val="005B6B16"/>
    <w:rsid w:val="005B7B8E"/>
    <w:rsid w:val="005C21F4"/>
    <w:rsid w:val="005C27F1"/>
    <w:rsid w:val="005C53C0"/>
    <w:rsid w:val="005C640A"/>
    <w:rsid w:val="005C67FE"/>
    <w:rsid w:val="005C6F4E"/>
    <w:rsid w:val="005C7C58"/>
    <w:rsid w:val="005D0506"/>
    <w:rsid w:val="005D152A"/>
    <w:rsid w:val="005D22DD"/>
    <w:rsid w:val="005D5EDA"/>
    <w:rsid w:val="005D6241"/>
    <w:rsid w:val="005D641A"/>
    <w:rsid w:val="005D6CDE"/>
    <w:rsid w:val="005E2113"/>
    <w:rsid w:val="005E71BD"/>
    <w:rsid w:val="005E74E7"/>
    <w:rsid w:val="005E7BA4"/>
    <w:rsid w:val="005F1494"/>
    <w:rsid w:val="005F1540"/>
    <w:rsid w:val="005F296B"/>
    <w:rsid w:val="005F38AF"/>
    <w:rsid w:val="005F40BF"/>
    <w:rsid w:val="005F5D9E"/>
    <w:rsid w:val="00602279"/>
    <w:rsid w:val="006024EC"/>
    <w:rsid w:val="00604870"/>
    <w:rsid w:val="00605C3B"/>
    <w:rsid w:val="00606904"/>
    <w:rsid w:val="00606B29"/>
    <w:rsid w:val="00607BEC"/>
    <w:rsid w:val="00607EC6"/>
    <w:rsid w:val="0061347A"/>
    <w:rsid w:val="00614344"/>
    <w:rsid w:val="00614934"/>
    <w:rsid w:val="00617F92"/>
    <w:rsid w:val="006201C7"/>
    <w:rsid w:val="00620A6F"/>
    <w:rsid w:val="006228EA"/>
    <w:rsid w:val="006231B3"/>
    <w:rsid w:val="006263A0"/>
    <w:rsid w:val="006277D1"/>
    <w:rsid w:val="00627EB7"/>
    <w:rsid w:val="0063004E"/>
    <w:rsid w:val="0063134F"/>
    <w:rsid w:val="0063547A"/>
    <w:rsid w:val="006375F4"/>
    <w:rsid w:val="006414D5"/>
    <w:rsid w:val="00641761"/>
    <w:rsid w:val="00642357"/>
    <w:rsid w:val="00642E2C"/>
    <w:rsid w:val="006432B7"/>
    <w:rsid w:val="0064502D"/>
    <w:rsid w:val="0064520E"/>
    <w:rsid w:val="0065063A"/>
    <w:rsid w:val="006513ED"/>
    <w:rsid w:val="00651ACC"/>
    <w:rsid w:val="00652ACF"/>
    <w:rsid w:val="006537B0"/>
    <w:rsid w:val="00655780"/>
    <w:rsid w:val="00656058"/>
    <w:rsid w:val="0065636B"/>
    <w:rsid w:val="00657F79"/>
    <w:rsid w:val="0066015F"/>
    <w:rsid w:val="00663F33"/>
    <w:rsid w:val="00664F47"/>
    <w:rsid w:val="00665810"/>
    <w:rsid w:val="00667298"/>
    <w:rsid w:val="0067005F"/>
    <w:rsid w:val="00670180"/>
    <w:rsid w:val="0067234F"/>
    <w:rsid w:val="00673443"/>
    <w:rsid w:val="0067467A"/>
    <w:rsid w:val="00681490"/>
    <w:rsid w:val="0068207C"/>
    <w:rsid w:val="00682F27"/>
    <w:rsid w:val="0068356D"/>
    <w:rsid w:val="00685837"/>
    <w:rsid w:val="00685EF7"/>
    <w:rsid w:val="00686430"/>
    <w:rsid w:val="0069394A"/>
    <w:rsid w:val="0069417E"/>
    <w:rsid w:val="006941C3"/>
    <w:rsid w:val="006A07AC"/>
    <w:rsid w:val="006A0E16"/>
    <w:rsid w:val="006A147B"/>
    <w:rsid w:val="006A5791"/>
    <w:rsid w:val="006A579B"/>
    <w:rsid w:val="006B0CB8"/>
    <w:rsid w:val="006B10E0"/>
    <w:rsid w:val="006B13C9"/>
    <w:rsid w:val="006B282F"/>
    <w:rsid w:val="006B2CEA"/>
    <w:rsid w:val="006B48F5"/>
    <w:rsid w:val="006B4BC6"/>
    <w:rsid w:val="006B6A00"/>
    <w:rsid w:val="006B6BFC"/>
    <w:rsid w:val="006B6E46"/>
    <w:rsid w:val="006C10C4"/>
    <w:rsid w:val="006C17B0"/>
    <w:rsid w:val="006C3CC7"/>
    <w:rsid w:val="006C6256"/>
    <w:rsid w:val="006C759D"/>
    <w:rsid w:val="006C7D20"/>
    <w:rsid w:val="006D076A"/>
    <w:rsid w:val="006D2EDF"/>
    <w:rsid w:val="006D5851"/>
    <w:rsid w:val="006D6D04"/>
    <w:rsid w:val="006E0979"/>
    <w:rsid w:val="006E389B"/>
    <w:rsid w:val="006E3D3F"/>
    <w:rsid w:val="006E4D1D"/>
    <w:rsid w:val="006E69BC"/>
    <w:rsid w:val="006E7299"/>
    <w:rsid w:val="006E79A3"/>
    <w:rsid w:val="006F7FB7"/>
    <w:rsid w:val="007000DF"/>
    <w:rsid w:val="00700522"/>
    <w:rsid w:val="007008F8"/>
    <w:rsid w:val="0070317D"/>
    <w:rsid w:val="00704005"/>
    <w:rsid w:val="00704402"/>
    <w:rsid w:val="0070450C"/>
    <w:rsid w:val="00705732"/>
    <w:rsid w:val="00706263"/>
    <w:rsid w:val="00706E23"/>
    <w:rsid w:val="00710209"/>
    <w:rsid w:val="00710EED"/>
    <w:rsid w:val="00711347"/>
    <w:rsid w:val="00711850"/>
    <w:rsid w:val="0072056C"/>
    <w:rsid w:val="00720BEE"/>
    <w:rsid w:val="007211E9"/>
    <w:rsid w:val="00722FC2"/>
    <w:rsid w:val="00723858"/>
    <w:rsid w:val="007249D7"/>
    <w:rsid w:val="00724B83"/>
    <w:rsid w:val="0073024E"/>
    <w:rsid w:val="007333C7"/>
    <w:rsid w:val="00733D89"/>
    <w:rsid w:val="00735318"/>
    <w:rsid w:val="007373F4"/>
    <w:rsid w:val="007407D2"/>
    <w:rsid w:val="00742C68"/>
    <w:rsid w:val="00743282"/>
    <w:rsid w:val="00743EF8"/>
    <w:rsid w:val="00744B44"/>
    <w:rsid w:val="0074658C"/>
    <w:rsid w:val="0075116C"/>
    <w:rsid w:val="00752552"/>
    <w:rsid w:val="00753E5E"/>
    <w:rsid w:val="007542FF"/>
    <w:rsid w:val="007550C3"/>
    <w:rsid w:val="00755F4E"/>
    <w:rsid w:val="007562D0"/>
    <w:rsid w:val="00757480"/>
    <w:rsid w:val="007604F4"/>
    <w:rsid w:val="00762310"/>
    <w:rsid w:val="00763EAE"/>
    <w:rsid w:val="00765D21"/>
    <w:rsid w:val="00771088"/>
    <w:rsid w:val="0077180C"/>
    <w:rsid w:val="0077300C"/>
    <w:rsid w:val="007738CC"/>
    <w:rsid w:val="00774B29"/>
    <w:rsid w:val="007752CD"/>
    <w:rsid w:val="00780A22"/>
    <w:rsid w:val="00781D6F"/>
    <w:rsid w:val="00782517"/>
    <w:rsid w:val="007830C9"/>
    <w:rsid w:val="00783B2E"/>
    <w:rsid w:val="007847E7"/>
    <w:rsid w:val="00786D1C"/>
    <w:rsid w:val="00786D93"/>
    <w:rsid w:val="007912C3"/>
    <w:rsid w:val="007958D0"/>
    <w:rsid w:val="00796424"/>
    <w:rsid w:val="007A15AF"/>
    <w:rsid w:val="007A4FCB"/>
    <w:rsid w:val="007A54FA"/>
    <w:rsid w:val="007A66DC"/>
    <w:rsid w:val="007A7E1A"/>
    <w:rsid w:val="007B0411"/>
    <w:rsid w:val="007B2B20"/>
    <w:rsid w:val="007B2EB6"/>
    <w:rsid w:val="007B3F52"/>
    <w:rsid w:val="007B58FE"/>
    <w:rsid w:val="007B60A2"/>
    <w:rsid w:val="007C0549"/>
    <w:rsid w:val="007C1632"/>
    <w:rsid w:val="007C164C"/>
    <w:rsid w:val="007C1E7E"/>
    <w:rsid w:val="007C24FB"/>
    <w:rsid w:val="007C34F3"/>
    <w:rsid w:val="007C5A83"/>
    <w:rsid w:val="007C7A85"/>
    <w:rsid w:val="007D1713"/>
    <w:rsid w:val="007D2020"/>
    <w:rsid w:val="007D389E"/>
    <w:rsid w:val="007D4F6E"/>
    <w:rsid w:val="007D7405"/>
    <w:rsid w:val="007E0F00"/>
    <w:rsid w:val="007E2820"/>
    <w:rsid w:val="007F16E8"/>
    <w:rsid w:val="007F17A0"/>
    <w:rsid w:val="007F3E95"/>
    <w:rsid w:val="007F3F1D"/>
    <w:rsid w:val="007F3F38"/>
    <w:rsid w:val="007F4047"/>
    <w:rsid w:val="007F5EFE"/>
    <w:rsid w:val="007F6CC3"/>
    <w:rsid w:val="0080012C"/>
    <w:rsid w:val="008024E8"/>
    <w:rsid w:val="00802531"/>
    <w:rsid w:val="00803155"/>
    <w:rsid w:val="00803CB7"/>
    <w:rsid w:val="008047E3"/>
    <w:rsid w:val="00805FF8"/>
    <w:rsid w:val="00811ECE"/>
    <w:rsid w:val="00813684"/>
    <w:rsid w:val="00816DD6"/>
    <w:rsid w:val="008173F1"/>
    <w:rsid w:val="00820676"/>
    <w:rsid w:val="0082169D"/>
    <w:rsid w:val="008228A4"/>
    <w:rsid w:val="0082573B"/>
    <w:rsid w:val="00825C18"/>
    <w:rsid w:val="00827098"/>
    <w:rsid w:val="00831CEF"/>
    <w:rsid w:val="00832845"/>
    <w:rsid w:val="00835626"/>
    <w:rsid w:val="008370A8"/>
    <w:rsid w:val="0084052E"/>
    <w:rsid w:val="0084376A"/>
    <w:rsid w:val="0084438F"/>
    <w:rsid w:val="00846C09"/>
    <w:rsid w:val="0085061C"/>
    <w:rsid w:val="008539B5"/>
    <w:rsid w:val="00855A7D"/>
    <w:rsid w:val="0085669E"/>
    <w:rsid w:val="00861464"/>
    <w:rsid w:val="00861D26"/>
    <w:rsid w:val="008634FA"/>
    <w:rsid w:val="008637F2"/>
    <w:rsid w:val="00863A2C"/>
    <w:rsid w:val="008656DA"/>
    <w:rsid w:val="00866B4B"/>
    <w:rsid w:val="00866F01"/>
    <w:rsid w:val="00867855"/>
    <w:rsid w:val="008703DD"/>
    <w:rsid w:val="00870B86"/>
    <w:rsid w:val="00871C26"/>
    <w:rsid w:val="008739B6"/>
    <w:rsid w:val="0087496A"/>
    <w:rsid w:val="00875728"/>
    <w:rsid w:val="0087625B"/>
    <w:rsid w:val="00876411"/>
    <w:rsid w:val="00880A18"/>
    <w:rsid w:val="0089549D"/>
    <w:rsid w:val="00896856"/>
    <w:rsid w:val="008970FA"/>
    <w:rsid w:val="008972FA"/>
    <w:rsid w:val="00897AFD"/>
    <w:rsid w:val="008A0844"/>
    <w:rsid w:val="008A16B8"/>
    <w:rsid w:val="008A220E"/>
    <w:rsid w:val="008A5FF0"/>
    <w:rsid w:val="008A6095"/>
    <w:rsid w:val="008A7102"/>
    <w:rsid w:val="008A7B88"/>
    <w:rsid w:val="008B0674"/>
    <w:rsid w:val="008B20B7"/>
    <w:rsid w:val="008B22DE"/>
    <w:rsid w:val="008B282C"/>
    <w:rsid w:val="008B3218"/>
    <w:rsid w:val="008B50BA"/>
    <w:rsid w:val="008B5A9B"/>
    <w:rsid w:val="008B6680"/>
    <w:rsid w:val="008B76C2"/>
    <w:rsid w:val="008C067C"/>
    <w:rsid w:val="008C2472"/>
    <w:rsid w:val="008C2CA5"/>
    <w:rsid w:val="008C40AD"/>
    <w:rsid w:val="008C7DE0"/>
    <w:rsid w:val="008D24E0"/>
    <w:rsid w:val="008D27F2"/>
    <w:rsid w:val="008D5F8B"/>
    <w:rsid w:val="008D64BC"/>
    <w:rsid w:val="008E0545"/>
    <w:rsid w:val="008E07A6"/>
    <w:rsid w:val="008E1F6A"/>
    <w:rsid w:val="008E2225"/>
    <w:rsid w:val="008E2F53"/>
    <w:rsid w:val="008E4062"/>
    <w:rsid w:val="008E6CDA"/>
    <w:rsid w:val="008E71A9"/>
    <w:rsid w:val="008F1E3C"/>
    <w:rsid w:val="008F20B1"/>
    <w:rsid w:val="008F4278"/>
    <w:rsid w:val="008F4409"/>
    <w:rsid w:val="008F442D"/>
    <w:rsid w:val="008F4474"/>
    <w:rsid w:val="008F62D3"/>
    <w:rsid w:val="009003E6"/>
    <w:rsid w:val="00901373"/>
    <w:rsid w:val="0090178D"/>
    <w:rsid w:val="009023F7"/>
    <w:rsid w:val="009045F0"/>
    <w:rsid w:val="00905B4D"/>
    <w:rsid w:val="00907A8B"/>
    <w:rsid w:val="00911E5A"/>
    <w:rsid w:val="00913333"/>
    <w:rsid w:val="0091358B"/>
    <w:rsid w:val="0091410F"/>
    <w:rsid w:val="0091699C"/>
    <w:rsid w:val="0091724D"/>
    <w:rsid w:val="00917D7B"/>
    <w:rsid w:val="0092255E"/>
    <w:rsid w:val="00924451"/>
    <w:rsid w:val="00924571"/>
    <w:rsid w:val="0092526C"/>
    <w:rsid w:val="00925DB6"/>
    <w:rsid w:val="00926083"/>
    <w:rsid w:val="009268A5"/>
    <w:rsid w:val="009275B6"/>
    <w:rsid w:val="00933E19"/>
    <w:rsid w:val="00933E47"/>
    <w:rsid w:val="00934150"/>
    <w:rsid w:val="00934B9D"/>
    <w:rsid w:val="00940912"/>
    <w:rsid w:val="00941120"/>
    <w:rsid w:val="00942EAE"/>
    <w:rsid w:val="00942EC3"/>
    <w:rsid w:val="0094325A"/>
    <w:rsid w:val="00943EDD"/>
    <w:rsid w:val="00945380"/>
    <w:rsid w:val="00950AE3"/>
    <w:rsid w:val="0095129B"/>
    <w:rsid w:val="00952341"/>
    <w:rsid w:val="009524CB"/>
    <w:rsid w:val="00957DFB"/>
    <w:rsid w:val="00961C90"/>
    <w:rsid w:val="00962183"/>
    <w:rsid w:val="00963ED5"/>
    <w:rsid w:val="00964A39"/>
    <w:rsid w:val="00967FB2"/>
    <w:rsid w:val="00967FF5"/>
    <w:rsid w:val="00971183"/>
    <w:rsid w:val="00974B8F"/>
    <w:rsid w:val="00980419"/>
    <w:rsid w:val="00980492"/>
    <w:rsid w:val="00980BA2"/>
    <w:rsid w:val="00980F59"/>
    <w:rsid w:val="00981891"/>
    <w:rsid w:val="00981FF7"/>
    <w:rsid w:val="00982FD6"/>
    <w:rsid w:val="009845FF"/>
    <w:rsid w:val="00985049"/>
    <w:rsid w:val="00985A54"/>
    <w:rsid w:val="00990192"/>
    <w:rsid w:val="00991C24"/>
    <w:rsid w:val="009935E3"/>
    <w:rsid w:val="00994575"/>
    <w:rsid w:val="00995F36"/>
    <w:rsid w:val="009A55A4"/>
    <w:rsid w:val="009A5D1C"/>
    <w:rsid w:val="009A73CB"/>
    <w:rsid w:val="009B0808"/>
    <w:rsid w:val="009B11EF"/>
    <w:rsid w:val="009B1953"/>
    <w:rsid w:val="009B280F"/>
    <w:rsid w:val="009C0181"/>
    <w:rsid w:val="009C39B5"/>
    <w:rsid w:val="009C7072"/>
    <w:rsid w:val="009D1329"/>
    <w:rsid w:val="009D13B5"/>
    <w:rsid w:val="009D174B"/>
    <w:rsid w:val="009D1BC4"/>
    <w:rsid w:val="009D27A9"/>
    <w:rsid w:val="009D3879"/>
    <w:rsid w:val="009D4CA9"/>
    <w:rsid w:val="009D50CA"/>
    <w:rsid w:val="009D60CE"/>
    <w:rsid w:val="009E2B87"/>
    <w:rsid w:val="009E2DFF"/>
    <w:rsid w:val="009E37D6"/>
    <w:rsid w:val="009E5915"/>
    <w:rsid w:val="009E5D30"/>
    <w:rsid w:val="009E6073"/>
    <w:rsid w:val="009E6393"/>
    <w:rsid w:val="009E69EB"/>
    <w:rsid w:val="009F0AEF"/>
    <w:rsid w:val="009F2645"/>
    <w:rsid w:val="009F325E"/>
    <w:rsid w:val="009F4993"/>
    <w:rsid w:val="00A01C3D"/>
    <w:rsid w:val="00A026B8"/>
    <w:rsid w:val="00A02AFD"/>
    <w:rsid w:val="00A0359F"/>
    <w:rsid w:val="00A0543F"/>
    <w:rsid w:val="00A05672"/>
    <w:rsid w:val="00A06628"/>
    <w:rsid w:val="00A1047C"/>
    <w:rsid w:val="00A10529"/>
    <w:rsid w:val="00A12751"/>
    <w:rsid w:val="00A12E0D"/>
    <w:rsid w:val="00A1424F"/>
    <w:rsid w:val="00A15613"/>
    <w:rsid w:val="00A159E2"/>
    <w:rsid w:val="00A20678"/>
    <w:rsid w:val="00A234F9"/>
    <w:rsid w:val="00A2520D"/>
    <w:rsid w:val="00A25257"/>
    <w:rsid w:val="00A30267"/>
    <w:rsid w:val="00A31E14"/>
    <w:rsid w:val="00A3401C"/>
    <w:rsid w:val="00A34717"/>
    <w:rsid w:val="00A34C2F"/>
    <w:rsid w:val="00A42708"/>
    <w:rsid w:val="00A42AED"/>
    <w:rsid w:val="00A439BA"/>
    <w:rsid w:val="00A440D1"/>
    <w:rsid w:val="00A44DED"/>
    <w:rsid w:val="00A46ADF"/>
    <w:rsid w:val="00A47DCC"/>
    <w:rsid w:val="00A50464"/>
    <w:rsid w:val="00A50541"/>
    <w:rsid w:val="00A51A12"/>
    <w:rsid w:val="00A5257D"/>
    <w:rsid w:val="00A526D2"/>
    <w:rsid w:val="00A52B77"/>
    <w:rsid w:val="00A54732"/>
    <w:rsid w:val="00A54C36"/>
    <w:rsid w:val="00A54FF6"/>
    <w:rsid w:val="00A55D18"/>
    <w:rsid w:val="00A567B3"/>
    <w:rsid w:val="00A569C7"/>
    <w:rsid w:val="00A61625"/>
    <w:rsid w:val="00A626BC"/>
    <w:rsid w:val="00A6399E"/>
    <w:rsid w:val="00A658EB"/>
    <w:rsid w:val="00A65CA2"/>
    <w:rsid w:val="00A665DA"/>
    <w:rsid w:val="00A66986"/>
    <w:rsid w:val="00A67171"/>
    <w:rsid w:val="00A70B26"/>
    <w:rsid w:val="00A72517"/>
    <w:rsid w:val="00A736C1"/>
    <w:rsid w:val="00A750E8"/>
    <w:rsid w:val="00A765F2"/>
    <w:rsid w:val="00A8002B"/>
    <w:rsid w:val="00A80B4B"/>
    <w:rsid w:val="00A82EE3"/>
    <w:rsid w:val="00A83CAD"/>
    <w:rsid w:val="00A840F9"/>
    <w:rsid w:val="00A84EAE"/>
    <w:rsid w:val="00A8533B"/>
    <w:rsid w:val="00A8759C"/>
    <w:rsid w:val="00A900B8"/>
    <w:rsid w:val="00A9033A"/>
    <w:rsid w:val="00A91298"/>
    <w:rsid w:val="00A92F94"/>
    <w:rsid w:val="00A9312F"/>
    <w:rsid w:val="00A93419"/>
    <w:rsid w:val="00A964CF"/>
    <w:rsid w:val="00A96DB7"/>
    <w:rsid w:val="00A9763B"/>
    <w:rsid w:val="00A97861"/>
    <w:rsid w:val="00AA3F20"/>
    <w:rsid w:val="00AA4CA9"/>
    <w:rsid w:val="00AA4F34"/>
    <w:rsid w:val="00AA65A0"/>
    <w:rsid w:val="00AB1F16"/>
    <w:rsid w:val="00AB3E99"/>
    <w:rsid w:val="00AB6337"/>
    <w:rsid w:val="00AB7A87"/>
    <w:rsid w:val="00AC0B44"/>
    <w:rsid w:val="00AC1EB8"/>
    <w:rsid w:val="00AC3FBE"/>
    <w:rsid w:val="00AC64E2"/>
    <w:rsid w:val="00AC6692"/>
    <w:rsid w:val="00AC6993"/>
    <w:rsid w:val="00AC6D79"/>
    <w:rsid w:val="00AC6F3B"/>
    <w:rsid w:val="00AC77E9"/>
    <w:rsid w:val="00AD03FD"/>
    <w:rsid w:val="00AD06CF"/>
    <w:rsid w:val="00AD2ADF"/>
    <w:rsid w:val="00AD2C06"/>
    <w:rsid w:val="00AD37E5"/>
    <w:rsid w:val="00AD50EB"/>
    <w:rsid w:val="00AD7526"/>
    <w:rsid w:val="00AD7EB8"/>
    <w:rsid w:val="00AE4625"/>
    <w:rsid w:val="00AE5D5E"/>
    <w:rsid w:val="00AE70AB"/>
    <w:rsid w:val="00AE7E82"/>
    <w:rsid w:val="00AF0EB2"/>
    <w:rsid w:val="00AF35B6"/>
    <w:rsid w:val="00B015A2"/>
    <w:rsid w:val="00B01C53"/>
    <w:rsid w:val="00B021C9"/>
    <w:rsid w:val="00B02B3E"/>
    <w:rsid w:val="00B03F4D"/>
    <w:rsid w:val="00B04847"/>
    <w:rsid w:val="00B06CA0"/>
    <w:rsid w:val="00B06F9B"/>
    <w:rsid w:val="00B11286"/>
    <w:rsid w:val="00B11BDB"/>
    <w:rsid w:val="00B11C3E"/>
    <w:rsid w:val="00B11F27"/>
    <w:rsid w:val="00B14F25"/>
    <w:rsid w:val="00B15439"/>
    <w:rsid w:val="00B218CC"/>
    <w:rsid w:val="00B222D7"/>
    <w:rsid w:val="00B22503"/>
    <w:rsid w:val="00B227B6"/>
    <w:rsid w:val="00B2395C"/>
    <w:rsid w:val="00B23AEF"/>
    <w:rsid w:val="00B23CB0"/>
    <w:rsid w:val="00B2440D"/>
    <w:rsid w:val="00B258CE"/>
    <w:rsid w:val="00B26DC7"/>
    <w:rsid w:val="00B3027D"/>
    <w:rsid w:val="00B304B9"/>
    <w:rsid w:val="00B310F1"/>
    <w:rsid w:val="00B3176A"/>
    <w:rsid w:val="00B32B37"/>
    <w:rsid w:val="00B33437"/>
    <w:rsid w:val="00B33AD9"/>
    <w:rsid w:val="00B34920"/>
    <w:rsid w:val="00B406A4"/>
    <w:rsid w:val="00B43C9B"/>
    <w:rsid w:val="00B45C81"/>
    <w:rsid w:val="00B46CA2"/>
    <w:rsid w:val="00B5120B"/>
    <w:rsid w:val="00B51A4A"/>
    <w:rsid w:val="00B53658"/>
    <w:rsid w:val="00B57D52"/>
    <w:rsid w:val="00B60091"/>
    <w:rsid w:val="00B61A7D"/>
    <w:rsid w:val="00B62704"/>
    <w:rsid w:val="00B66293"/>
    <w:rsid w:val="00B66473"/>
    <w:rsid w:val="00B67993"/>
    <w:rsid w:val="00B67C73"/>
    <w:rsid w:val="00B705DD"/>
    <w:rsid w:val="00B7109A"/>
    <w:rsid w:val="00B71647"/>
    <w:rsid w:val="00B71913"/>
    <w:rsid w:val="00B76A85"/>
    <w:rsid w:val="00B770D0"/>
    <w:rsid w:val="00B806DE"/>
    <w:rsid w:val="00B80839"/>
    <w:rsid w:val="00B80BD3"/>
    <w:rsid w:val="00B81FCB"/>
    <w:rsid w:val="00B822E8"/>
    <w:rsid w:val="00B82527"/>
    <w:rsid w:val="00B82A9C"/>
    <w:rsid w:val="00B85DD3"/>
    <w:rsid w:val="00B863D3"/>
    <w:rsid w:val="00B86B65"/>
    <w:rsid w:val="00B86D31"/>
    <w:rsid w:val="00B87FD3"/>
    <w:rsid w:val="00B90CB3"/>
    <w:rsid w:val="00B93ACC"/>
    <w:rsid w:val="00B93BB3"/>
    <w:rsid w:val="00B94938"/>
    <w:rsid w:val="00B9733F"/>
    <w:rsid w:val="00BA31CA"/>
    <w:rsid w:val="00BA519C"/>
    <w:rsid w:val="00BA74BB"/>
    <w:rsid w:val="00BA764F"/>
    <w:rsid w:val="00BB02E9"/>
    <w:rsid w:val="00BB1504"/>
    <w:rsid w:val="00BB1BE1"/>
    <w:rsid w:val="00BB311A"/>
    <w:rsid w:val="00BB6685"/>
    <w:rsid w:val="00BB7612"/>
    <w:rsid w:val="00BB771E"/>
    <w:rsid w:val="00BB77A6"/>
    <w:rsid w:val="00BB7E23"/>
    <w:rsid w:val="00BC0116"/>
    <w:rsid w:val="00BC09E9"/>
    <w:rsid w:val="00BC343F"/>
    <w:rsid w:val="00BC44CB"/>
    <w:rsid w:val="00BC5214"/>
    <w:rsid w:val="00BC5CF9"/>
    <w:rsid w:val="00BC7475"/>
    <w:rsid w:val="00BD166E"/>
    <w:rsid w:val="00BD23A0"/>
    <w:rsid w:val="00BD33A9"/>
    <w:rsid w:val="00BD4ED0"/>
    <w:rsid w:val="00BD59F7"/>
    <w:rsid w:val="00BD6A70"/>
    <w:rsid w:val="00BD6BD0"/>
    <w:rsid w:val="00BD6CFD"/>
    <w:rsid w:val="00BE1C25"/>
    <w:rsid w:val="00BE241B"/>
    <w:rsid w:val="00BE4E8E"/>
    <w:rsid w:val="00BE4FB4"/>
    <w:rsid w:val="00BE506B"/>
    <w:rsid w:val="00BE54CC"/>
    <w:rsid w:val="00BE653A"/>
    <w:rsid w:val="00BE7319"/>
    <w:rsid w:val="00BF063B"/>
    <w:rsid w:val="00BF0B34"/>
    <w:rsid w:val="00BF1460"/>
    <w:rsid w:val="00BF1620"/>
    <w:rsid w:val="00BF17D3"/>
    <w:rsid w:val="00BF356B"/>
    <w:rsid w:val="00C00675"/>
    <w:rsid w:val="00C00D79"/>
    <w:rsid w:val="00C0112E"/>
    <w:rsid w:val="00C0225F"/>
    <w:rsid w:val="00C02404"/>
    <w:rsid w:val="00C0587B"/>
    <w:rsid w:val="00C1121E"/>
    <w:rsid w:val="00C117C0"/>
    <w:rsid w:val="00C13335"/>
    <w:rsid w:val="00C14949"/>
    <w:rsid w:val="00C16DA4"/>
    <w:rsid w:val="00C17A89"/>
    <w:rsid w:val="00C2061E"/>
    <w:rsid w:val="00C21394"/>
    <w:rsid w:val="00C21FF9"/>
    <w:rsid w:val="00C222BF"/>
    <w:rsid w:val="00C23E22"/>
    <w:rsid w:val="00C26897"/>
    <w:rsid w:val="00C2770E"/>
    <w:rsid w:val="00C27986"/>
    <w:rsid w:val="00C27EFC"/>
    <w:rsid w:val="00C30146"/>
    <w:rsid w:val="00C313B9"/>
    <w:rsid w:val="00C316AD"/>
    <w:rsid w:val="00C31BB0"/>
    <w:rsid w:val="00C35D1E"/>
    <w:rsid w:val="00C361DD"/>
    <w:rsid w:val="00C36634"/>
    <w:rsid w:val="00C36A9B"/>
    <w:rsid w:val="00C37D71"/>
    <w:rsid w:val="00C41F15"/>
    <w:rsid w:val="00C42087"/>
    <w:rsid w:val="00C42D9F"/>
    <w:rsid w:val="00C4463E"/>
    <w:rsid w:val="00C455A3"/>
    <w:rsid w:val="00C468AA"/>
    <w:rsid w:val="00C508D6"/>
    <w:rsid w:val="00C52B30"/>
    <w:rsid w:val="00C55212"/>
    <w:rsid w:val="00C561CE"/>
    <w:rsid w:val="00C57FE2"/>
    <w:rsid w:val="00C6035B"/>
    <w:rsid w:val="00C610BF"/>
    <w:rsid w:val="00C61584"/>
    <w:rsid w:val="00C61E5D"/>
    <w:rsid w:val="00C65D81"/>
    <w:rsid w:val="00C669A4"/>
    <w:rsid w:val="00C672AC"/>
    <w:rsid w:val="00C70934"/>
    <w:rsid w:val="00C70C84"/>
    <w:rsid w:val="00C70F4C"/>
    <w:rsid w:val="00C71580"/>
    <w:rsid w:val="00C720C9"/>
    <w:rsid w:val="00C723B5"/>
    <w:rsid w:val="00C72548"/>
    <w:rsid w:val="00C80D67"/>
    <w:rsid w:val="00C81700"/>
    <w:rsid w:val="00C82924"/>
    <w:rsid w:val="00C830AF"/>
    <w:rsid w:val="00C8473A"/>
    <w:rsid w:val="00C867E9"/>
    <w:rsid w:val="00C87E50"/>
    <w:rsid w:val="00C91A0D"/>
    <w:rsid w:val="00C91DB5"/>
    <w:rsid w:val="00C9385E"/>
    <w:rsid w:val="00C93B68"/>
    <w:rsid w:val="00C93F50"/>
    <w:rsid w:val="00C94504"/>
    <w:rsid w:val="00C9594C"/>
    <w:rsid w:val="00C971CD"/>
    <w:rsid w:val="00C973AC"/>
    <w:rsid w:val="00C978E8"/>
    <w:rsid w:val="00C97B09"/>
    <w:rsid w:val="00C97E7A"/>
    <w:rsid w:val="00CA07A8"/>
    <w:rsid w:val="00CA171C"/>
    <w:rsid w:val="00CA5612"/>
    <w:rsid w:val="00CA58D6"/>
    <w:rsid w:val="00CA78F1"/>
    <w:rsid w:val="00CB0067"/>
    <w:rsid w:val="00CB0A02"/>
    <w:rsid w:val="00CB5098"/>
    <w:rsid w:val="00CB5309"/>
    <w:rsid w:val="00CB767B"/>
    <w:rsid w:val="00CB78A9"/>
    <w:rsid w:val="00CD21F3"/>
    <w:rsid w:val="00CD290A"/>
    <w:rsid w:val="00CD574A"/>
    <w:rsid w:val="00CD6685"/>
    <w:rsid w:val="00CD6D62"/>
    <w:rsid w:val="00CE4AFD"/>
    <w:rsid w:val="00CE4F47"/>
    <w:rsid w:val="00CE57FF"/>
    <w:rsid w:val="00CF10C7"/>
    <w:rsid w:val="00CF4EFE"/>
    <w:rsid w:val="00CF531F"/>
    <w:rsid w:val="00CF5727"/>
    <w:rsid w:val="00CF6B01"/>
    <w:rsid w:val="00CF709E"/>
    <w:rsid w:val="00CF7707"/>
    <w:rsid w:val="00CF7B45"/>
    <w:rsid w:val="00D00B2A"/>
    <w:rsid w:val="00D00EDA"/>
    <w:rsid w:val="00D01DA9"/>
    <w:rsid w:val="00D02059"/>
    <w:rsid w:val="00D03972"/>
    <w:rsid w:val="00D05158"/>
    <w:rsid w:val="00D0678A"/>
    <w:rsid w:val="00D078BE"/>
    <w:rsid w:val="00D07FD7"/>
    <w:rsid w:val="00D100AC"/>
    <w:rsid w:val="00D10769"/>
    <w:rsid w:val="00D14EF1"/>
    <w:rsid w:val="00D15CB8"/>
    <w:rsid w:val="00D174D7"/>
    <w:rsid w:val="00D176C9"/>
    <w:rsid w:val="00D176EE"/>
    <w:rsid w:val="00D2227C"/>
    <w:rsid w:val="00D22B0C"/>
    <w:rsid w:val="00D259BC"/>
    <w:rsid w:val="00D31ADE"/>
    <w:rsid w:val="00D37FFB"/>
    <w:rsid w:val="00D406CD"/>
    <w:rsid w:val="00D41882"/>
    <w:rsid w:val="00D42B19"/>
    <w:rsid w:val="00D43467"/>
    <w:rsid w:val="00D438F6"/>
    <w:rsid w:val="00D43BA6"/>
    <w:rsid w:val="00D43C8E"/>
    <w:rsid w:val="00D451CC"/>
    <w:rsid w:val="00D46F4F"/>
    <w:rsid w:val="00D47452"/>
    <w:rsid w:val="00D47B27"/>
    <w:rsid w:val="00D5066D"/>
    <w:rsid w:val="00D52F4E"/>
    <w:rsid w:val="00D52F60"/>
    <w:rsid w:val="00D5456C"/>
    <w:rsid w:val="00D54E38"/>
    <w:rsid w:val="00D5524E"/>
    <w:rsid w:val="00D56581"/>
    <w:rsid w:val="00D567E2"/>
    <w:rsid w:val="00D603FA"/>
    <w:rsid w:val="00D614B1"/>
    <w:rsid w:val="00D61EED"/>
    <w:rsid w:val="00D62E80"/>
    <w:rsid w:val="00D6351A"/>
    <w:rsid w:val="00D6367F"/>
    <w:rsid w:val="00D63FDB"/>
    <w:rsid w:val="00D64D25"/>
    <w:rsid w:val="00D65E78"/>
    <w:rsid w:val="00D6614A"/>
    <w:rsid w:val="00D66414"/>
    <w:rsid w:val="00D6663C"/>
    <w:rsid w:val="00D67F0C"/>
    <w:rsid w:val="00D71933"/>
    <w:rsid w:val="00D7303C"/>
    <w:rsid w:val="00D731D6"/>
    <w:rsid w:val="00D736C1"/>
    <w:rsid w:val="00D73C7F"/>
    <w:rsid w:val="00D743ED"/>
    <w:rsid w:val="00D748B5"/>
    <w:rsid w:val="00D77110"/>
    <w:rsid w:val="00D80353"/>
    <w:rsid w:val="00D80380"/>
    <w:rsid w:val="00D812B4"/>
    <w:rsid w:val="00D83D57"/>
    <w:rsid w:val="00D8734C"/>
    <w:rsid w:val="00D87ABA"/>
    <w:rsid w:val="00D913E5"/>
    <w:rsid w:val="00D9249F"/>
    <w:rsid w:val="00D92535"/>
    <w:rsid w:val="00D966EA"/>
    <w:rsid w:val="00DA11ED"/>
    <w:rsid w:val="00DA1CB4"/>
    <w:rsid w:val="00DA1E05"/>
    <w:rsid w:val="00DA2939"/>
    <w:rsid w:val="00DA2B3F"/>
    <w:rsid w:val="00DA4D7C"/>
    <w:rsid w:val="00DA5213"/>
    <w:rsid w:val="00DA5D7B"/>
    <w:rsid w:val="00DB04BB"/>
    <w:rsid w:val="00DB04C0"/>
    <w:rsid w:val="00DB06FB"/>
    <w:rsid w:val="00DB13AA"/>
    <w:rsid w:val="00DB1E2C"/>
    <w:rsid w:val="00DB23E4"/>
    <w:rsid w:val="00DB3156"/>
    <w:rsid w:val="00DB7F57"/>
    <w:rsid w:val="00DC0FF1"/>
    <w:rsid w:val="00DC23E7"/>
    <w:rsid w:val="00DC3BAC"/>
    <w:rsid w:val="00DC6E45"/>
    <w:rsid w:val="00DC779D"/>
    <w:rsid w:val="00DD09B2"/>
    <w:rsid w:val="00DD1E08"/>
    <w:rsid w:val="00DD2971"/>
    <w:rsid w:val="00DD456B"/>
    <w:rsid w:val="00DD572A"/>
    <w:rsid w:val="00DD60AA"/>
    <w:rsid w:val="00DD628B"/>
    <w:rsid w:val="00DE10E4"/>
    <w:rsid w:val="00DE47BB"/>
    <w:rsid w:val="00DE66F8"/>
    <w:rsid w:val="00DE6894"/>
    <w:rsid w:val="00DF0675"/>
    <w:rsid w:val="00DF12B7"/>
    <w:rsid w:val="00DF1817"/>
    <w:rsid w:val="00DF1A7A"/>
    <w:rsid w:val="00DF2554"/>
    <w:rsid w:val="00DF2EC1"/>
    <w:rsid w:val="00DF55FA"/>
    <w:rsid w:val="00DF6843"/>
    <w:rsid w:val="00DF78DD"/>
    <w:rsid w:val="00DF7B3C"/>
    <w:rsid w:val="00E01510"/>
    <w:rsid w:val="00E03796"/>
    <w:rsid w:val="00E051B9"/>
    <w:rsid w:val="00E054D7"/>
    <w:rsid w:val="00E06589"/>
    <w:rsid w:val="00E110FD"/>
    <w:rsid w:val="00E12365"/>
    <w:rsid w:val="00E129A1"/>
    <w:rsid w:val="00E1448F"/>
    <w:rsid w:val="00E15C8A"/>
    <w:rsid w:val="00E15F78"/>
    <w:rsid w:val="00E1614F"/>
    <w:rsid w:val="00E23022"/>
    <w:rsid w:val="00E238E4"/>
    <w:rsid w:val="00E251CF"/>
    <w:rsid w:val="00E26551"/>
    <w:rsid w:val="00E2746D"/>
    <w:rsid w:val="00E276BE"/>
    <w:rsid w:val="00E3074F"/>
    <w:rsid w:val="00E313DD"/>
    <w:rsid w:val="00E31C15"/>
    <w:rsid w:val="00E31DAC"/>
    <w:rsid w:val="00E32039"/>
    <w:rsid w:val="00E327CE"/>
    <w:rsid w:val="00E32D53"/>
    <w:rsid w:val="00E33446"/>
    <w:rsid w:val="00E3373C"/>
    <w:rsid w:val="00E34179"/>
    <w:rsid w:val="00E35ADB"/>
    <w:rsid w:val="00E35F55"/>
    <w:rsid w:val="00E37D5D"/>
    <w:rsid w:val="00E4090F"/>
    <w:rsid w:val="00E4128F"/>
    <w:rsid w:val="00E43733"/>
    <w:rsid w:val="00E45C51"/>
    <w:rsid w:val="00E50E9C"/>
    <w:rsid w:val="00E531BF"/>
    <w:rsid w:val="00E54B6B"/>
    <w:rsid w:val="00E5673A"/>
    <w:rsid w:val="00E570D7"/>
    <w:rsid w:val="00E57254"/>
    <w:rsid w:val="00E63802"/>
    <w:rsid w:val="00E66B5A"/>
    <w:rsid w:val="00E67487"/>
    <w:rsid w:val="00E67854"/>
    <w:rsid w:val="00E713CA"/>
    <w:rsid w:val="00E725D1"/>
    <w:rsid w:val="00E76019"/>
    <w:rsid w:val="00E834CC"/>
    <w:rsid w:val="00E842F7"/>
    <w:rsid w:val="00E85CE7"/>
    <w:rsid w:val="00E86A41"/>
    <w:rsid w:val="00E874F4"/>
    <w:rsid w:val="00E90DA5"/>
    <w:rsid w:val="00E93643"/>
    <w:rsid w:val="00E94053"/>
    <w:rsid w:val="00E94310"/>
    <w:rsid w:val="00E9551B"/>
    <w:rsid w:val="00E95F11"/>
    <w:rsid w:val="00EA1A78"/>
    <w:rsid w:val="00EA3A88"/>
    <w:rsid w:val="00EA417C"/>
    <w:rsid w:val="00EA45A8"/>
    <w:rsid w:val="00EA4D0D"/>
    <w:rsid w:val="00EA4D52"/>
    <w:rsid w:val="00EA6285"/>
    <w:rsid w:val="00EA7EC6"/>
    <w:rsid w:val="00EB16B0"/>
    <w:rsid w:val="00EB1820"/>
    <w:rsid w:val="00EB1CA4"/>
    <w:rsid w:val="00EB257A"/>
    <w:rsid w:val="00EB5C4E"/>
    <w:rsid w:val="00EC2D27"/>
    <w:rsid w:val="00EC459C"/>
    <w:rsid w:val="00EC6046"/>
    <w:rsid w:val="00EC6E1D"/>
    <w:rsid w:val="00EC761E"/>
    <w:rsid w:val="00ED252B"/>
    <w:rsid w:val="00ED25B3"/>
    <w:rsid w:val="00ED305F"/>
    <w:rsid w:val="00ED306F"/>
    <w:rsid w:val="00ED45F6"/>
    <w:rsid w:val="00ED6968"/>
    <w:rsid w:val="00ED72D5"/>
    <w:rsid w:val="00EE0126"/>
    <w:rsid w:val="00EE2A69"/>
    <w:rsid w:val="00EE3322"/>
    <w:rsid w:val="00EE3AA3"/>
    <w:rsid w:val="00EE75E8"/>
    <w:rsid w:val="00EE7683"/>
    <w:rsid w:val="00EF01F0"/>
    <w:rsid w:val="00EF04D7"/>
    <w:rsid w:val="00EF2EAB"/>
    <w:rsid w:val="00EF459E"/>
    <w:rsid w:val="00EF477B"/>
    <w:rsid w:val="00F00DDC"/>
    <w:rsid w:val="00F040EA"/>
    <w:rsid w:val="00F048E5"/>
    <w:rsid w:val="00F04E21"/>
    <w:rsid w:val="00F05634"/>
    <w:rsid w:val="00F05C18"/>
    <w:rsid w:val="00F064B9"/>
    <w:rsid w:val="00F07BA7"/>
    <w:rsid w:val="00F11516"/>
    <w:rsid w:val="00F127BC"/>
    <w:rsid w:val="00F12A89"/>
    <w:rsid w:val="00F12ACE"/>
    <w:rsid w:val="00F13D6E"/>
    <w:rsid w:val="00F20113"/>
    <w:rsid w:val="00F22313"/>
    <w:rsid w:val="00F238F7"/>
    <w:rsid w:val="00F253A8"/>
    <w:rsid w:val="00F315E6"/>
    <w:rsid w:val="00F3335C"/>
    <w:rsid w:val="00F347EB"/>
    <w:rsid w:val="00F349E9"/>
    <w:rsid w:val="00F35422"/>
    <w:rsid w:val="00F35864"/>
    <w:rsid w:val="00F40EC1"/>
    <w:rsid w:val="00F44075"/>
    <w:rsid w:val="00F47350"/>
    <w:rsid w:val="00F474E5"/>
    <w:rsid w:val="00F50E32"/>
    <w:rsid w:val="00F51818"/>
    <w:rsid w:val="00F523AA"/>
    <w:rsid w:val="00F52554"/>
    <w:rsid w:val="00F53E1A"/>
    <w:rsid w:val="00F555D3"/>
    <w:rsid w:val="00F555F5"/>
    <w:rsid w:val="00F56DA5"/>
    <w:rsid w:val="00F574CB"/>
    <w:rsid w:val="00F5757C"/>
    <w:rsid w:val="00F625E9"/>
    <w:rsid w:val="00F63663"/>
    <w:rsid w:val="00F64470"/>
    <w:rsid w:val="00F650F8"/>
    <w:rsid w:val="00F6792F"/>
    <w:rsid w:val="00F704DE"/>
    <w:rsid w:val="00F710CE"/>
    <w:rsid w:val="00F77305"/>
    <w:rsid w:val="00F82E69"/>
    <w:rsid w:val="00F83F35"/>
    <w:rsid w:val="00F84EE5"/>
    <w:rsid w:val="00F8546F"/>
    <w:rsid w:val="00F85A4A"/>
    <w:rsid w:val="00F861C3"/>
    <w:rsid w:val="00F94383"/>
    <w:rsid w:val="00F9448E"/>
    <w:rsid w:val="00F944B0"/>
    <w:rsid w:val="00F94AD4"/>
    <w:rsid w:val="00F96ED2"/>
    <w:rsid w:val="00F96FA8"/>
    <w:rsid w:val="00F97B1A"/>
    <w:rsid w:val="00FA1319"/>
    <w:rsid w:val="00FA1968"/>
    <w:rsid w:val="00FA295D"/>
    <w:rsid w:val="00FA430B"/>
    <w:rsid w:val="00FA4859"/>
    <w:rsid w:val="00FA4A9F"/>
    <w:rsid w:val="00FA50B6"/>
    <w:rsid w:val="00FA73AB"/>
    <w:rsid w:val="00FA7456"/>
    <w:rsid w:val="00FA7FA7"/>
    <w:rsid w:val="00FB057C"/>
    <w:rsid w:val="00FB1540"/>
    <w:rsid w:val="00FB31F2"/>
    <w:rsid w:val="00FB4FC0"/>
    <w:rsid w:val="00FB600E"/>
    <w:rsid w:val="00FB6881"/>
    <w:rsid w:val="00FB6BE4"/>
    <w:rsid w:val="00FB7021"/>
    <w:rsid w:val="00FC0D48"/>
    <w:rsid w:val="00FC348A"/>
    <w:rsid w:val="00FC556D"/>
    <w:rsid w:val="00FC5762"/>
    <w:rsid w:val="00FC5C8D"/>
    <w:rsid w:val="00FC7CAB"/>
    <w:rsid w:val="00FD2996"/>
    <w:rsid w:val="00FD4A23"/>
    <w:rsid w:val="00FD4B94"/>
    <w:rsid w:val="00FD53EE"/>
    <w:rsid w:val="00FD59A2"/>
    <w:rsid w:val="00FD60DD"/>
    <w:rsid w:val="00FE0042"/>
    <w:rsid w:val="00FE0F0C"/>
    <w:rsid w:val="00FE4EFD"/>
    <w:rsid w:val="00FE6C55"/>
    <w:rsid w:val="00FF019B"/>
    <w:rsid w:val="00FF3AD5"/>
    <w:rsid w:val="00FF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54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4">
    <w:name w:val="heading 4"/>
    <w:basedOn w:val="a"/>
    <w:next w:val="a"/>
    <w:uiPriority w:val="99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Нижний колонтитул Знак"/>
    <w:uiPriority w:val="99"/>
    <w:rPr>
      <w:sz w:val="28"/>
    </w:rPr>
  </w:style>
  <w:style w:type="character" w:customStyle="1" w:styleId="40">
    <w:name w:val="Заголовок 4 Знак"/>
    <w:uiPriority w:val="99"/>
    <w:rPr>
      <w:b/>
      <w:bCs/>
      <w:sz w:val="28"/>
      <w:szCs w:val="28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6">
    <w:name w:val="Body Text"/>
    <w:basedOn w:val="a"/>
    <w:link w:val="a7"/>
    <w:pPr>
      <w:spacing w:after="120"/>
    </w:pPr>
    <w:rPr>
      <w:lang w:val="x-none"/>
    </w:rPr>
  </w:style>
  <w:style w:type="paragraph" w:styleId="a8">
    <w:name w:val="List"/>
    <w:basedOn w:val="a6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ac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table" w:styleId="af">
    <w:name w:val="Table Grid"/>
    <w:basedOn w:val="a1"/>
    <w:uiPriority w:val="59"/>
    <w:rsid w:val="00DA1E0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963ED5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link w:val="af0"/>
    <w:uiPriority w:val="99"/>
    <w:semiHidden/>
    <w:rsid w:val="00963ED5"/>
    <w:rPr>
      <w:rFonts w:ascii="Tahoma" w:hAnsi="Tahoma" w:cs="Tahoma"/>
      <w:sz w:val="16"/>
      <w:szCs w:val="16"/>
      <w:lang w:eastAsia="zh-CN"/>
    </w:rPr>
  </w:style>
  <w:style w:type="paragraph" w:styleId="af2">
    <w:name w:val="List Paragraph"/>
    <w:basedOn w:val="a"/>
    <w:uiPriority w:val="99"/>
    <w:qFormat/>
    <w:rsid w:val="00BE653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D5456C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FontStyle21">
    <w:name w:val="Font Style21"/>
    <w:rsid w:val="00E85CE7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E85CE7"/>
    <w:pPr>
      <w:widowControl w:val="0"/>
      <w:suppressAutoHyphens w:val="0"/>
      <w:autoSpaceDE w:val="0"/>
      <w:autoSpaceDN w:val="0"/>
      <w:adjustRightInd w:val="0"/>
      <w:spacing w:line="317" w:lineRule="exact"/>
      <w:jc w:val="center"/>
    </w:pPr>
    <w:rPr>
      <w:sz w:val="24"/>
      <w:szCs w:val="24"/>
      <w:lang w:eastAsia="ru-RU"/>
    </w:rPr>
  </w:style>
  <w:style w:type="paragraph" w:customStyle="1" w:styleId="Pa03">
    <w:name w:val="Pa0+3"/>
    <w:basedOn w:val="a"/>
    <w:next w:val="a"/>
    <w:uiPriority w:val="99"/>
    <w:rsid w:val="00534D96"/>
    <w:pPr>
      <w:suppressAutoHyphens w:val="0"/>
      <w:autoSpaceDE w:val="0"/>
      <w:autoSpaceDN w:val="0"/>
      <w:adjustRightInd w:val="0"/>
      <w:spacing w:line="141" w:lineRule="atLeast"/>
    </w:pPr>
    <w:rPr>
      <w:rFonts w:ascii="PragmaticaC" w:hAnsi="PragmaticaC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131B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uiPriority w:val="99"/>
    <w:rsid w:val="005E7BA4"/>
    <w:pPr>
      <w:autoSpaceDE w:val="0"/>
      <w:autoSpaceDN w:val="0"/>
      <w:adjustRightInd w:val="0"/>
    </w:pPr>
    <w:rPr>
      <w:b/>
      <w:bCs/>
      <w:sz w:val="38"/>
      <w:szCs w:val="38"/>
    </w:rPr>
  </w:style>
  <w:style w:type="paragraph" w:customStyle="1" w:styleId="ConsPlusCell">
    <w:name w:val="ConsPlusCell"/>
    <w:uiPriority w:val="99"/>
    <w:rsid w:val="007F3E95"/>
    <w:pPr>
      <w:autoSpaceDE w:val="0"/>
      <w:autoSpaceDN w:val="0"/>
      <w:adjustRightInd w:val="0"/>
    </w:pPr>
    <w:rPr>
      <w:sz w:val="28"/>
      <w:szCs w:val="28"/>
    </w:rPr>
  </w:style>
  <w:style w:type="paragraph" w:styleId="af3">
    <w:name w:val="No Spacing"/>
    <w:qFormat/>
    <w:rsid w:val="00E32D53"/>
    <w:rPr>
      <w:rFonts w:ascii="Calibri" w:eastAsia="Calibri" w:hAnsi="Calibri"/>
      <w:sz w:val="22"/>
      <w:szCs w:val="22"/>
      <w:lang w:eastAsia="en-US"/>
    </w:rPr>
  </w:style>
  <w:style w:type="paragraph" w:styleId="af4">
    <w:name w:val="Body Text First Indent"/>
    <w:basedOn w:val="a6"/>
    <w:link w:val="af5"/>
    <w:uiPriority w:val="99"/>
    <w:semiHidden/>
    <w:unhideWhenUsed/>
    <w:rsid w:val="00E834CC"/>
    <w:pPr>
      <w:ind w:firstLine="210"/>
    </w:pPr>
  </w:style>
  <w:style w:type="character" w:customStyle="1" w:styleId="a7">
    <w:name w:val="Основной текст Знак"/>
    <w:link w:val="a6"/>
    <w:rsid w:val="00E834CC"/>
    <w:rPr>
      <w:sz w:val="28"/>
      <w:lang w:eastAsia="zh-CN"/>
    </w:rPr>
  </w:style>
  <w:style w:type="character" w:customStyle="1" w:styleId="af5">
    <w:name w:val="Красная строка Знак"/>
    <w:basedOn w:val="a7"/>
    <w:link w:val="af4"/>
    <w:rsid w:val="00E834CC"/>
    <w:rPr>
      <w:sz w:val="28"/>
      <w:lang w:eastAsia="zh-CN"/>
    </w:rPr>
  </w:style>
  <w:style w:type="paragraph" w:customStyle="1" w:styleId="ConsPlusTitle">
    <w:name w:val="ConsPlusTitle"/>
    <w:rsid w:val="004915A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1-21">
    <w:name w:val="Средняя сетка 1 - Акцент 21"/>
    <w:basedOn w:val="a"/>
    <w:link w:val="1-21Char"/>
    <w:qFormat/>
    <w:rsid w:val="004C559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en-US"/>
    </w:rPr>
  </w:style>
  <w:style w:type="character" w:customStyle="1" w:styleId="1-21Char">
    <w:name w:val="Средняя сетка 1 - Акцент 21 Char"/>
    <w:link w:val="1-21"/>
    <w:rsid w:val="004C5595"/>
    <w:rPr>
      <w:rFonts w:ascii="Calibri" w:hAnsi="Calibri"/>
      <w:sz w:val="22"/>
      <w:szCs w:val="22"/>
      <w:lang w:eastAsia="en-US"/>
    </w:rPr>
  </w:style>
  <w:style w:type="character" w:styleId="af6">
    <w:name w:val="Hyperlink"/>
    <w:uiPriority w:val="99"/>
    <w:rsid w:val="001D14D0"/>
    <w:rPr>
      <w:rFonts w:cs="Times New Roman"/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1D14D0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1D14D0"/>
    <w:pPr>
      <w:widowControl w:val="0"/>
      <w:shd w:val="clear" w:color="auto" w:fill="FFFFFF"/>
      <w:suppressAutoHyphens w:val="0"/>
      <w:spacing w:after="60" w:line="110" w:lineRule="exact"/>
    </w:pPr>
    <w:rPr>
      <w:sz w:val="8"/>
      <w:lang w:val="x-none" w:eastAsia="x-none"/>
    </w:rPr>
  </w:style>
  <w:style w:type="character" w:customStyle="1" w:styleId="CharStyle5">
    <w:name w:val="Char Style 5"/>
    <w:link w:val="Style4"/>
    <w:uiPriority w:val="99"/>
    <w:locked/>
    <w:rsid w:val="001D14D0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1D14D0"/>
    <w:pPr>
      <w:widowControl w:val="0"/>
      <w:shd w:val="clear" w:color="auto" w:fill="FFFFFF"/>
      <w:suppressAutoHyphens w:val="0"/>
      <w:spacing w:line="240" w:lineRule="atLeast"/>
    </w:pPr>
    <w:rPr>
      <w:sz w:val="10"/>
      <w:lang w:val="x-none" w:eastAsia="x-none"/>
    </w:rPr>
  </w:style>
  <w:style w:type="character" w:customStyle="1" w:styleId="CharStyle6">
    <w:name w:val="Char Style 6"/>
    <w:uiPriority w:val="99"/>
    <w:rsid w:val="001D14D0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D14D0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1D14D0"/>
    <w:pPr>
      <w:widowControl w:val="0"/>
      <w:shd w:val="clear" w:color="auto" w:fill="FFFFFF"/>
      <w:suppressAutoHyphens w:val="0"/>
      <w:spacing w:before="60" w:after="60" w:line="149" w:lineRule="exact"/>
    </w:pPr>
    <w:rPr>
      <w:b/>
      <w:sz w:val="10"/>
      <w:lang w:val="x-none" w:eastAsia="x-none"/>
    </w:rPr>
  </w:style>
  <w:style w:type="character" w:customStyle="1" w:styleId="CharStyle9Exact">
    <w:name w:val="Char Style 9 Exact"/>
    <w:uiPriority w:val="99"/>
    <w:rsid w:val="001D14D0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D14D0"/>
    <w:rPr>
      <w:b/>
      <w:spacing w:val="-2"/>
      <w:sz w:val="9"/>
      <w:u w:val="single"/>
    </w:rPr>
  </w:style>
  <w:style w:type="character" w:customStyle="1" w:styleId="CharStyle12">
    <w:name w:val="Char Style 12"/>
    <w:link w:val="Style110"/>
    <w:uiPriority w:val="99"/>
    <w:locked/>
    <w:rsid w:val="001D14D0"/>
    <w:rPr>
      <w:b/>
      <w:sz w:val="13"/>
      <w:shd w:val="clear" w:color="auto" w:fill="FFFFFF"/>
    </w:rPr>
  </w:style>
  <w:style w:type="paragraph" w:customStyle="1" w:styleId="Style110">
    <w:name w:val="Style 11"/>
    <w:basedOn w:val="a"/>
    <w:link w:val="CharStyle12"/>
    <w:uiPriority w:val="99"/>
    <w:rsid w:val="001D14D0"/>
    <w:pPr>
      <w:widowControl w:val="0"/>
      <w:shd w:val="clear" w:color="auto" w:fill="FFFFFF"/>
      <w:suppressAutoHyphens w:val="0"/>
      <w:spacing w:line="240" w:lineRule="atLeast"/>
      <w:outlineLvl w:val="0"/>
    </w:pPr>
    <w:rPr>
      <w:b/>
      <w:sz w:val="13"/>
      <w:lang w:val="x-none" w:eastAsia="x-none"/>
    </w:rPr>
  </w:style>
  <w:style w:type="character" w:customStyle="1" w:styleId="CharStyle13">
    <w:name w:val="Char Style 13"/>
    <w:uiPriority w:val="99"/>
    <w:rsid w:val="001D14D0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D14D0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1D14D0"/>
    <w:pPr>
      <w:widowControl w:val="0"/>
      <w:shd w:val="clear" w:color="auto" w:fill="FFFFFF"/>
      <w:suppressAutoHyphens w:val="0"/>
      <w:spacing w:line="240" w:lineRule="atLeast"/>
      <w:ind w:hanging="440"/>
      <w:jc w:val="both"/>
    </w:pPr>
    <w:rPr>
      <w:sz w:val="9"/>
      <w:lang w:val="x-none" w:eastAsia="x-none"/>
    </w:rPr>
  </w:style>
  <w:style w:type="character" w:customStyle="1" w:styleId="CharStyle16Exact">
    <w:name w:val="Char Style 16 Exact"/>
    <w:uiPriority w:val="99"/>
    <w:rsid w:val="001D14D0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D14D0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D14D0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1D14D0"/>
    <w:pPr>
      <w:widowControl w:val="0"/>
      <w:shd w:val="clear" w:color="auto" w:fill="FFFFFF"/>
      <w:suppressAutoHyphens w:val="0"/>
      <w:spacing w:after="120" w:line="240" w:lineRule="atLeast"/>
      <w:outlineLvl w:val="1"/>
    </w:pPr>
    <w:rPr>
      <w:b/>
      <w:sz w:val="11"/>
      <w:lang w:val="x-none" w:eastAsia="x-none"/>
    </w:rPr>
  </w:style>
  <w:style w:type="character" w:customStyle="1" w:styleId="CharStyle20">
    <w:name w:val="Char Style 20"/>
    <w:uiPriority w:val="99"/>
    <w:rsid w:val="001D14D0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D14D0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1D14D0"/>
    <w:pPr>
      <w:widowControl w:val="0"/>
      <w:shd w:val="clear" w:color="auto" w:fill="FFFFFF"/>
      <w:suppressAutoHyphens w:val="0"/>
      <w:spacing w:line="240" w:lineRule="atLeast"/>
    </w:pPr>
    <w:rPr>
      <w:b/>
      <w:sz w:val="10"/>
      <w:lang w:val="x-none" w:eastAsia="x-none"/>
    </w:rPr>
  </w:style>
  <w:style w:type="character" w:customStyle="1" w:styleId="CharStyle23">
    <w:name w:val="Char Style 23"/>
    <w:uiPriority w:val="99"/>
    <w:rsid w:val="001D14D0"/>
    <w:rPr>
      <w:sz w:val="10"/>
      <w:u w:val="none"/>
    </w:rPr>
  </w:style>
  <w:style w:type="character" w:customStyle="1" w:styleId="CharStyle24">
    <w:name w:val="Char Style 24"/>
    <w:uiPriority w:val="99"/>
    <w:rsid w:val="001D14D0"/>
    <w:rPr>
      <w:sz w:val="10"/>
      <w:u w:val="none"/>
    </w:rPr>
  </w:style>
  <w:style w:type="paragraph" w:styleId="af7">
    <w:name w:val="footnote text"/>
    <w:basedOn w:val="a"/>
    <w:link w:val="af8"/>
    <w:uiPriority w:val="99"/>
    <w:semiHidden/>
    <w:rsid w:val="001D14D0"/>
    <w:pPr>
      <w:widowControl w:val="0"/>
      <w:suppressAutoHyphens w:val="0"/>
    </w:pPr>
    <w:rPr>
      <w:color w:val="000000"/>
      <w:sz w:val="20"/>
      <w:lang w:val="x-none" w:eastAsia="x-none"/>
    </w:rPr>
  </w:style>
  <w:style w:type="character" w:customStyle="1" w:styleId="af8">
    <w:name w:val="Текст сноски Знак"/>
    <w:link w:val="af7"/>
    <w:uiPriority w:val="99"/>
    <w:semiHidden/>
    <w:rsid w:val="001D14D0"/>
    <w:rPr>
      <w:color w:val="000000"/>
    </w:rPr>
  </w:style>
  <w:style w:type="character" w:customStyle="1" w:styleId="ab">
    <w:name w:val="Верхний колонтитул Знак"/>
    <w:link w:val="aa"/>
    <w:uiPriority w:val="99"/>
    <w:rsid w:val="001D14D0"/>
    <w:rPr>
      <w:sz w:val="28"/>
      <w:lang w:eastAsia="zh-CN"/>
    </w:rPr>
  </w:style>
  <w:style w:type="character" w:customStyle="1" w:styleId="docaccesstitle1">
    <w:name w:val="docaccess_title1"/>
    <w:rsid w:val="007C1E7E"/>
    <w:rPr>
      <w:rFonts w:ascii="Times New Roman" w:hAnsi="Times New Roman" w:cs="Times New Roman" w:hint="default"/>
      <w:sz w:val="28"/>
      <w:szCs w:val="28"/>
    </w:rPr>
  </w:style>
  <w:style w:type="character" w:customStyle="1" w:styleId="apple-converted-space">
    <w:name w:val="apple-converted-space"/>
    <w:rsid w:val="001C5D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54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4">
    <w:name w:val="heading 4"/>
    <w:basedOn w:val="a"/>
    <w:next w:val="a"/>
    <w:uiPriority w:val="99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Нижний колонтитул Знак"/>
    <w:uiPriority w:val="99"/>
    <w:rPr>
      <w:sz w:val="28"/>
    </w:rPr>
  </w:style>
  <w:style w:type="character" w:customStyle="1" w:styleId="40">
    <w:name w:val="Заголовок 4 Знак"/>
    <w:uiPriority w:val="99"/>
    <w:rPr>
      <w:b/>
      <w:bCs/>
      <w:sz w:val="28"/>
      <w:szCs w:val="28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6">
    <w:name w:val="Body Text"/>
    <w:basedOn w:val="a"/>
    <w:link w:val="a7"/>
    <w:pPr>
      <w:spacing w:after="120"/>
    </w:pPr>
    <w:rPr>
      <w:lang w:val="x-none"/>
    </w:rPr>
  </w:style>
  <w:style w:type="paragraph" w:styleId="a8">
    <w:name w:val="List"/>
    <w:basedOn w:val="a6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ac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table" w:styleId="af">
    <w:name w:val="Table Grid"/>
    <w:basedOn w:val="a1"/>
    <w:uiPriority w:val="59"/>
    <w:rsid w:val="00DA1E0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963ED5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link w:val="af0"/>
    <w:uiPriority w:val="99"/>
    <w:semiHidden/>
    <w:rsid w:val="00963ED5"/>
    <w:rPr>
      <w:rFonts w:ascii="Tahoma" w:hAnsi="Tahoma" w:cs="Tahoma"/>
      <w:sz w:val="16"/>
      <w:szCs w:val="16"/>
      <w:lang w:eastAsia="zh-CN"/>
    </w:rPr>
  </w:style>
  <w:style w:type="paragraph" w:styleId="af2">
    <w:name w:val="List Paragraph"/>
    <w:basedOn w:val="a"/>
    <w:uiPriority w:val="99"/>
    <w:qFormat/>
    <w:rsid w:val="00BE653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D5456C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FontStyle21">
    <w:name w:val="Font Style21"/>
    <w:rsid w:val="00E85CE7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E85CE7"/>
    <w:pPr>
      <w:widowControl w:val="0"/>
      <w:suppressAutoHyphens w:val="0"/>
      <w:autoSpaceDE w:val="0"/>
      <w:autoSpaceDN w:val="0"/>
      <w:adjustRightInd w:val="0"/>
      <w:spacing w:line="317" w:lineRule="exact"/>
      <w:jc w:val="center"/>
    </w:pPr>
    <w:rPr>
      <w:sz w:val="24"/>
      <w:szCs w:val="24"/>
      <w:lang w:eastAsia="ru-RU"/>
    </w:rPr>
  </w:style>
  <w:style w:type="paragraph" w:customStyle="1" w:styleId="Pa03">
    <w:name w:val="Pa0+3"/>
    <w:basedOn w:val="a"/>
    <w:next w:val="a"/>
    <w:uiPriority w:val="99"/>
    <w:rsid w:val="00534D96"/>
    <w:pPr>
      <w:suppressAutoHyphens w:val="0"/>
      <w:autoSpaceDE w:val="0"/>
      <w:autoSpaceDN w:val="0"/>
      <w:adjustRightInd w:val="0"/>
      <w:spacing w:line="141" w:lineRule="atLeast"/>
    </w:pPr>
    <w:rPr>
      <w:rFonts w:ascii="PragmaticaC" w:hAnsi="PragmaticaC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131B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uiPriority w:val="99"/>
    <w:rsid w:val="005E7BA4"/>
    <w:pPr>
      <w:autoSpaceDE w:val="0"/>
      <w:autoSpaceDN w:val="0"/>
      <w:adjustRightInd w:val="0"/>
    </w:pPr>
    <w:rPr>
      <w:b/>
      <w:bCs/>
      <w:sz w:val="38"/>
      <w:szCs w:val="38"/>
    </w:rPr>
  </w:style>
  <w:style w:type="paragraph" w:customStyle="1" w:styleId="ConsPlusCell">
    <w:name w:val="ConsPlusCell"/>
    <w:uiPriority w:val="99"/>
    <w:rsid w:val="007F3E95"/>
    <w:pPr>
      <w:autoSpaceDE w:val="0"/>
      <w:autoSpaceDN w:val="0"/>
      <w:adjustRightInd w:val="0"/>
    </w:pPr>
    <w:rPr>
      <w:sz w:val="28"/>
      <w:szCs w:val="28"/>
    </w:rPr>
  </w:style>
  <w:style w:type="paragraph" w:styleId="af3">
    <w:name w:val="No Spacing"/>
    <w:qFormat/>
    <w:rsid w:val="00E32D53"/>
    <w:rPr>
      <w:rFonts w:ascii="Calibri" w:eastAsia="Calibri" w:hAnsi="Calibri"/>
      <w:sz w:val="22"/>
      <w:szCs w:val="22"/>
      <w:lang w:eastAsia="en-US"/>
    </w:rPr>
  </w:style>
  <w:style w:type="paragraph" w:styleId="af4">
    <w:name w:val="Body Text First Indent"/>
    <w:basedOn w:val="a6"/>
    <w:link w:val="af5"/>
    <w:uiPriority w:val="99"/>
    <w:semiHidden/>
    <w:unhideWhenUsed/>
    <w:rsid w:val="00E834CC"/>
    <w:pPr>
      <w:ind w:firstLine="210"/>
    </w:pPr>
  </w:style>
  <w:style w:type="character" w:customStyle="1" w:styleId="a7">
    <w:name w:val="Основной текст Знак"/>
    <w:link w:val="a6"/>
    <w:rsid w:val="00E834CC"/>
    <w:rPr>
      <w:sz w:val="28"/>
      <w:lang w:eastAsia="zh-CN"/>
    </w:rPr>
  </w:style>
  <w:style w:type="character" w:customStyle="1" w:styleId="af5">
    <w:name w:val="Красная строка Знак"/>
    <w:basedOn w:val="a7"/>
    <w:link w:val="af4"/>
    <w:rsid w:val="00E834CC"/>
    <w:rPr>
      <w:sz w:val="28"/>
      <w:lang w:eastAsia="zh-CN"/>
    </w:rPr>
  </w:style>
  <w:style w:type="paragraph" w:customStyle="1" w:styleId="ConsPlusTitle">
    <w:name w:val="ConsPlusTitle"/>
    <w:rsid w:val="004915A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1-21">
    <w:name w:val="Средняя сетка 1 - Акцент 21"/>
    <w:basedOn w:val="a"/>
    <w:link w:val="1-21Char"/>
    <w:qFormat/>
    <w:rsid w:val="004C559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en-US"/>
    </w:rPr>
  </w:style>
  <w:style w:type="character" w:customStyle="1" w:styleId="1-21Char">
    <w:name w:val="Средняя сетка 1 - Акцент 21 Char"/>
    <w:link w:val="1-21"/>
    <w:rsid w:val="004C5595"/>
    <w:rPr>
      <w:rFonts w:ascii="Calibri" w:hAnsi="Calibri"/>
      <w:sz w:val="22"/>
      <w:szCs w:val="22"/>
      <w:lang w:eastAsia="en-US"/>
    </w:rPr>
  </w:style>
  <w:style w:type="character" w:styleId="af6">
    <w:name w:val="Hyperlink"/>
    <w:uiPriority w:val="99"/>
    <w:rsid w:val="001D14D0"/>
    <w:rPr>
      <w:rFonts w:cs="Times New Roman"/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1D14D0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1D14D0"/>
    <w:pPr>
      <w:widowControl w:val="0"/>
      <w:shd w:val="clear" w:color="auto" w:fill="FFFFFF"/>
      <w:suppressAutoHyphens w:val="0"/>
      <w:spacing w:after="60" w:line="110" w:lineRule="exact"/>
    </w:pPr>
    <w:rPr>
      <w:sz w:val="8"/>
      <w:lang w:val="x-none" w:eastAsia="x-none"/>
    </w:rPr>
  </w:style>
  <w:style w:type="character" w:customStyle="1" w:styleId="CharStyle5">
    <w:name w:val="Char Style 5"/>
    <w:link w:val="Style4"/>
    <w:uiPriority w:val="99"/>
    <w:locked/>
    <w:rsid w:val="001D14D0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1D14D0"/>
    <w:pPr>
      <w:widowControl w:val="0"/>
      <w:shd w:val="clear" w:color="auto" w:fill="FFFFFF"/>
      <w:suppressAutoHyphens w:val="0"/>
      <w:spacing w:line="240" w:lineRule="atLeast"/>
    </w:pPr>
    <w:rPr>
      <w:sz w:val="10"/>
      <w:lang w:val="x-none" w:eastAsia="x-none"/>
    </w:rPr>
  </w:style>
  <w:style w:type="character" w:customStyle="1" w:styleId="CharStyle6">
    <w:name w:val="Char Style 6"/>
    <w:uiPriority w:val="99"/>
    <w:rsid w:val="001D14D0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D14D0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1D14D0"/>
    <w:pPr>
      <w:widowControl w:val="0"/>
      <w:shd w:val="clear" w:color="auto" w:fill="FFFFFF"/>
      <w:suppressAutoHyphens w:val="0"/>
      <w:spacing w:before="60" w:after="60" w:line="149" w:lineRule="exact"/>
    </w:pPr>
    <w:rPr>
      <w:b/>
      <w:sz w:val="10"/>
      <w:lang w:val="x-none" w:eastAsia="x-none"/>
    </w:rPr>
  </w:style>
  <w:style w:type="character" w:customStyle="1" w:styleId="CharStyle9Exact">
    <w:name w:val="Char Style 9 Exact"/>
    <w:uiPriority w:val="99"/>
    <w:rsid w:val="001D14D0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D14D0"/>
    <w:rPr>
      <w:b/>
      <w:spacing w:val="-2"/>
      <w:sz w:val="9"/>
      <w:u w:val="single"/>
    </w:rPr>
  </w:style>
  <w:style w:type="character" w:customStyle="1" w:styleId="CharStyle12">
    <w:name w:val="Char Style 12"/>
    <w:link w:val="Style110"/>
    <w:uiPriority w:val="99"/>
    <w:locked/>
    <w:rsid w:val="001D14D0"/>
    <w:rPr>
      <w:b/>
      <w:sz w:val="13"/>
      <w:shd w:val="clear" w:color="auto" w:fill="FFFFFF"/>
    </w:rPr>
  </w:style>
  <w:style w:type="paragraph" w:customStyle="1" w:styleId="Style110">
    <w:name w:val="Style 11"/>
    <w:basedOn w:val="a"/>
    <w:link w:val="CharStyle12"/>
    <w:uiPriority w:val="99"/>
    <w:rsid w:val="001D14D0"/>
    <w:pPr>
      <w:widowControl w:val="0"/>
      <w:shd w:val="clear" w:color="auto" w:fill="FFFFFF"/>
      <w:suppressAutoHyphens w:val="0"/>
      <w:spacing w:line="240" w:lineRule="atLeast"/>
      <w:outlineLvl w:val="0"/>
    </w:pPr>
    <w:rPr>
      <w:b/>
      <w:sz w:val="13"/>
      <w:lang w:val="x-none" w:eastAsia="x-none"/>
    </w:rPr>
  </w:style>
  <w:style w:type="character" w:customStyle="1" w:styleId="CharStyle13">
    <w:name w:val="Char Style 13"/>
    <w:uiPriority w:val="99"/>
    <w:rsid w:val="001D14D0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D14D0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1D14D0"/>
    <w:pPr>
      <w:widowControl w:val="0"/>
      <w:shd w:val="clear" w:color="auto" w:fill="FFFFFF"/>
      <w:suppressAutoHyphens w:val="0"/>
      <w:spacing w:line="240" w:lineRule="atLeast"/>
      <w:ind w:hanging="440"/>
      <w:jc w:val="both"/>
    </w:pPr>
    <w:rPr>
      <w:sz w:val="9"/>
      <w:lang w:val="x-none" w:eastAsia="x-none"/>
    </w:rPr>
  </w:style>
  <w:style w:type="character" w:customStyle="1" w:styleId="CharStyle16Exact">
    <w:name w:val="Char Style 16 Exact"/>
    <w:uiPriority w:val="99"/>
    <w:rsid w:val="001D14D0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D14D0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D14D0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1D14D0"/>
    <w:pPr>
      <w:widowControl w:val="0"/>
      <w:shd w:val="clear" w:color="auto" w:fill="FFFFFF"/>
      <w:suppressAutoHyphens w:val="0"/>
      <w:spacing w:after="120" w:line="240" w:lineRule="atLeast"/>
      <w:outlineLvl w:val="1"/>
    </w:pPr>
    <w:rPr>
      <w:b/>
      <w:sz w:val="11"/>
      <w:lang w:val="x-none" w:eastAsia="x-none"/>
    </w:rPr>
  </w:style>
  <w:style w:type="character" w:customStyle="1" w:styleId="CharStyle20">
    <w:name w:val="Char Style 20"/>
    <w:uiPriority w:val="99"/>
    <w:rsid w:val="001D14D0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D14D0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1D14D0"/>
    <w:pPr>
      <w:widowControl w:val="0"/>
      <w:shd w:val="clear" w:color="auto" w:fill="FFFFFF"/>
      <w:suppressAutoHyphens w:val="0"/>
      <w:spacing w:line="240" w:lineRule="atLeast"/>
    </w:pPr>
    <w:rPr>
      <w:b/>
      <w:sz w:val="10"/>
      <w:lang w:val="x-none" w:eastAsia="x-none"/>
    </w:rPr>
  </w:style>
  <w:style w:type="character" w:customStyle="1" w:styleId="CharStyle23">
    <w:name w:val="Char Style 23"/>
    <w:uiPriority w:val="99"/>
    <w:rsid w:val="001D14D0"/>
    <w:rPr>
      <w:sz w:val="10"/>
      <w:u w:val="none"/>
    </w:rPr>
  </w:style>
  <w:style w:type="character" w:customStyle="1" w:styleId="CharStyle24">
    <w:name w:val="Char Style 24"/>
    <w:uiPriority w:val="99"/>
    <w:rsid w:val="001D14D0"/>
    <w:rPr>
      <w:sz w:val="10"/>
      <w:u w:val="none"/>
    </w:rPr>
  </w:style>
  <w:style w:type="paragraph" w:styleId="af7">
    <w:name w:val="footnote text"/>
    <w:basedOn w:val="a"/>
    <w:link w:val="af8"/>
    <w:uiPriority w:val="99"/>
    <w:semiHidden/>
    <w:rsid w:val="001D14D0"/>
    <w:pPr>
      <w:widowControl w:val="0"/>
      <w:suppressAutoHyphens w:val="0"/>
    </w:pPr>
    <w:rPr>
      <w:color w:val="000000"/>
      <w:sz w:val="20"/>
      <w:lang w:val="x-none" w:eastAsia="x-none"/>
    </w:rPr>
  </w:style>
  <w:style w:type="character" w:customStyle="1" w:styleId="af8">
    <w:name w:val="Текст сноски Знак"/>
    <w:link w:val="af7"/>
    <w:uiPriority w:val="99"/>
    <w:semiHidden/>
    <w:rsid w:val="001D14D0"/>
    <w:rPr>
      <w:color w:val="000000"/>
    </w:rPr>
  </w:style>
  <w:style w:type="character" w:customStyle="1" w:styleId="ab">
    <w:name w:val="Верхний колонтитул Знак"/>
    <w:link w:val="aa"/>
    <w:uiPriority w:val="99"/>
    <w:rsid w:val="001D14D0"/>
    <w:rPr>
      <w:sz w:val="28"/>
      <w:lang w:eastAsia="zh-CN"/>
    </w:rPr>
  </w:style>
  <w:style w:type="character" w:customStyle="1" w:styleId="docaccesstitle1">
    <w:name w:val="docaccess_title1"/>
    <w:rsid w:val="007C1E7E"/>
    <w:rPr>
      <w:rFonts w:ascii="Times New Roman" w:hAnsi="Times New Roman" w:cs="Times New Roman" w:hint="default"/>
      <w:sz w:val="28"/>
      <w:szCs w:val="28"/>
    </w:rPr>
  </w:style>
  <w:style w:type="character" w:customStyle="1" w:styleId="apple-converted-space">
    <w:name w:val="apple-converted-space"/>
    <w:rsid w:val="001C5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du.glavsprav.ru/_static/_spages/spb_law_fgos/draft_of_a_law.doc" TargetMode="External"/><Relationship Id="rId18" Type="http://schemas.openxmlformats.org/officeDocument/2006/relationships/hyperlink" Target="http://www.cdk-srnd.su/" TargetMode="External"/><Relationship Id="rId26" Type="http://schemas.openxmlformats.org/officeDocument/2006/relationships/hyperlink" Target="http://www.rg.ru/2012/12/30/obrazovanie-dok.html" TargetMode="External"/><Relationship Id="rId39" Type="http://schemas.openxmlformats.org/officeDocument/2006/relationships/hyperlink" Target="http://www.cdk-srnd.su/" TargetMode="External"/><Relationship Id="rId21" Type="http://schemas.openxmlformats.org/officeDocument/2006/relationships/hyperlink" Target="http://www.cdk-srnd.su/" TargetMode="External"/><Relationship Id="rId34" Type="http://schemas.openxmlformats.org/officeDocument/2006/relationships/hyperlink" Target="http://edu.glavsprav.ru/_static/_spages/spb_law_fgos/draft_of_a_law.doc" TargetMode="External"/><Relationship Id="rId42" Type="http://schemas.openxmlformats.org/officeDocument/2006/relationships/hyperlink" Target="http://www.cdk-srnd.su/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edu.glavsprav.ru/_static/_spages/spb_law_fgos/draft_of_a_law.doc" TargetMode="External"/><Relationship Id="rId29" Type="http://schemas.openxmlformats.org/officeDocument/2006/relationships/hyperlink" Target="http://www.rg.ru/2012/12/30/obrazovanie-dok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g.ru/2012/12/30/obrazovanie-dok.html" TargetMode="External"/><Relationship Id="rId24" Type="http://schemas.openxmlformats.org/officeDocument/2006/relationships/hyperlink" Target="http://www.cdk-srnd.su/" TargetMode="External"/><Relationship Id="rId32" Type="http://schemas.openxmlformats.org/officeDocument/2006/relationships/hyperlink" Target="http://www.rg.ru/2012/12/30/obrazovanie-dok.html" TargetMode="External"/><Relationship Id="rId37" Type="http://schemas.openxmlformats.org/officeDocument/2006/relationships/hyperlink" Target="http://edu.glavsprav.ru/_static/_spages/spb_law_fgos/draft_of_a_law.doc" TargetMode="External"/><Relationship Id="rId40" Type="http://schemas.openxmlformats.org/officeDocument/2006/relationships/hyperlink" Target="http://edu.glavsprav.ru/_static/_spages/spb_law_fgos/draft_of_a_law.doc" TargetMode="External"/><Relationship Id="rId45" Type="http://schemas.openxmlformats.org/officeDocument/2006/relationships/hyperlink" Target="http://www.cdk-srnd.s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dk-srnd.su/" TargetMode="External"/><Relationship Id="rId23" Type="http://schemas.openxmlformats.org/officeDocument/2006/relationships/hyperlink" Target="http://www.rg.ru/2012/12/30/obrazovanie-dok.html" TargetMode="External"/><Relationship Id="rId28" Type="http://schemas.openxmlformats.org/officeDocument/2006/relationships/hyperlink" Target="http://edu.glavsprav.ru/_static/_spages/spb_law_fgos/draft_of_a_law.doc" TargetMode="External"/><Relationship Id="rId36" Type="http://schemas.openxmlformats.org/officeDocument/2006/relationships/hyperlink" Target="http://www.cdk-srnd.su/" TargetMode="External"/><Relationship Id="rId10" Type="http://schemas.openxmlformats.org/officeDocument/2006/relationships/hyperlink" Target="http://edu.glavsprav.ru/_static/_spages/spb_law_fgos/draft_of_a_law.doc" TargetMode="External"/><Relationship Id="rId19" Type="http://schemas.openxmlformats.org/officeDocument/2006/relationships/hyperlink" Target="http://edu.glavsprav.ru/_static/_spages/spb_law_fgos/draft_of_a_law.doc" TargetMode="External"/><Relationship Id="rId31" Type="http://schemas.openxmlformats.org/officeDocument/2006/relationships/hyperlink" Target="http://edu.glavsprav.ru/_static/_spages/spb_law_fgos/draft_of_a_law.doc" TargetMode="External"/><Relationship Id="rId44" Type="http://schemas.openxmlformats.org/officeDocument/2006/relationships/hyperlink" Target="http://www.rg.ru/2012/12/30/obrazovanie-dok.html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rg.ru/2012/12/30/obrazovanie-dok.html" TargetMode="External"/><Relationship Id="rId22" Type="http://schemas.openxmlformats.org/officeDocument/2006/relationships/hyperlink" Target="http://edu.glavsprav.ru/_static/_spages/spb_law_fgos/draft_of_a_law.doc" TargetMode="External"/><Relationship Id="rId27" Type="http://schemas.openxmlformats.org/officeDocument/2006/relationships/hyperlink" Target="http://www.cdk-srnd.su/" TargetMode="External"/><Relationship Id="rId30" Type="http://schemas.openxmlformats.org/officeDocument/2006/relationships/hyperlink" Target="http://www.cdk-srnd.su/" TargetMode="External"/><Relationship Id="rId35" Type="http://schemas.openxmlformats.org/officeDocument/2006/relationships/hyperlink" Target="http://www.rg.ru/2012/12/30/obrazovanie-dok.html" TargetMode="External"/><Relationship Id="rId43" Type="http://schemas.openxmlformats.org/officeDocument/2006/relationships/hyperlink" Target="http://edu.glavsprav.ru/_static/_spages/spb_law_fgos/draft_of_a_law.doc" TargetMode="External"/><Relationship Id="rId48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://www.cdk-srnd.su/" TargetMode="External"/><Relationship Id="rId17" Type="http://schemas.openxmlformats.org/officeDocument/2006/relationships/hyperlink" Target="http://www.rg.ru/2012/12/30/obrazovanie-dok.html" TargetMode="External"/><Relationship Id="rId25" Type="http://schemas.openxmlformats.org/officeDocument/2006/relationships/hyperlink" Target="http://edu.glavsprav.ru/_static/_spages/spb_law_fgos/draft_of_a_law.doc" TargetMode="External"/><Relationship Id="rId33" Type="http://schemas.openxmlformats.org/officeDocument/2006/relationships/hyperlink" Target="http://www.cdk-srnd.su/" TargetMode="External"/><Relationship Id="rId38" Type="http://schemas.openxmlformats.org/officeDocument/2006/relationships/hyperlink" Target="http://www.rg.ru/2012/12/30/obrazovanie-dok.html" TargetMode="External"/><Relationship Id="rId46" Type="http://schemas.openxmlformats.org/officeDocument/2006/relationships/footer" Target="footer2.xml"/><Relationship Id="rId20" Type="http://schemas.openxmlformats.org/officeDocument/2006/relationships/hyperlink" Target="http://www.rg.ru/2012/12/30/obrazovanie-dok.html" TargetMode="External"/><Relationship Id="rId41" Type="http://schemas.openxmlformats.org/officeDocument/2006/relationships/hyperlink" Target="http://www.rg.ru/2012/12/30/obrazovanie-dok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F261C-2DD0-443D-8E79-615A7B64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2</TotalTime>
  <Pages>23</Pages>
  <Words>14064</Words>
  <Characters>80170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94046</CharactersWithSpaces>
  <SharedDoc>false</SharedDoc>
  <HLinks>
    <vt:vector size="216" baseType="variant">
      <vt:variant>
        <vt:i4>6619260</vt:i4>
      </vt:variant>
      <vt:variant>
        <vt:i4>105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102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99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96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93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90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87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84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81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78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75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72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69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66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63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60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57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54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51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48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45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42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39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36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33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30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27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24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21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18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15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12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9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  <vt:variant>
        <vt:i4>6619260</vt:i4>
      </vt:variant>
      <vt:variant>
        <vt:i4>6</vt:i4>
      </vt:variant>
      <vt:variant>
        <vt:i4>0</vt:i4>
      </vt:variant>
      <vt:variant>
        <vt:i4>5</vt:i4>
      </vt:variant>
      <vt:variant>
        <vt:lpwstr>http://www.cdk-srnd.su/</vt:lpwstr>
      </vt:variant>
      <vt:variant>
        <vt:lpwstr/>
      </vt:variant>
      <vt:variant>
        <vt:i4>983113</vt:i4>
      </vt:variant>
      <vt:variant>
        <vt:i4>3</vt:i4>
      </vt:variant>
      <vt:variant>
        <vt:i4>0</vt:i4>
      </vt:variant>
      <vt:variant>
        <vt:i4>5</vt:i4>
      </vt:variant>
      <vt:variant>
        <vt:lpwstr>http://www.rg.ru/2012/12/30/obrazovanie-dok.html</vt:lpwstr>
      </vt:variant>
      <vt:variant>
        <vt:lpwstr>comments</vt:lpwstr>
      </vt:variant>
      <vt:variant>
        <vt:i4>2097163</vt:i4>
      </vt:variant>
      <vt:variant>
        <vt:i4>0</vt:i4>
      </vt:variant>
      <vt:variant>
        <vt:i4>0</vt:i4>
      </vt:variant>
      <vt:variant>
        <vt:i4>5</vt:i4>
      </vt:variant>
      <vt:variant>
        <vt:lpwstr>http://edu.glavsprav.ru/_static/_spages/spb_law_fgos/draft_of_a_law.doc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parhomova</dc:creator>
  <cp:lastModifiedBy>Все</cp:lastModifiedBy>
  <cp:revision>2</cp:revision>
  <cp:lastPrinted>2023-12-25T09:07:00Z</cp:lastPrinted>
  <dcterms:created xsi:type="dcterms:W3CDTF">2024-07-03T09:09:00Z</dcterms:created>
  <dcterms:modified xsi:type="dcterms:W3CDTF">2024-07-03T09:09:00Z</dcterms:modified>
</cp:coreProperties>
</file>